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452C" w:rsidRPr="009D5A23" w:rsidRDefault="00D1452C" w:rsidP="009452F1"/>
    <w:p w:rsidR="00D1452C" w:rsidRPr="009D5A23" w:rsidRDefault="00D1452C" w:rsidP="009452F1"/>
    <w:p w:rsidR="00D1452C" w:rsidRPr="009D5A23" w:rsidRDefault="00D1452C" w:rsidP="009452F1"/>
    <w:p w:rsidR="00D1452C" w:rsidRPr="009D5A23" w:rsidRDefault="00D1452C" w:rsidP="009452F1"/>
    <w:p w:rsidR="00D1452C" w:rsidRPr="009D5A23" w:rsidRDefault="00D1452C" w:rsidP="009452F1"/>
    <w:p w:rsidR="00D1452C" w:rsidRPr="009D5A23" w:rsidRDefault="00D1452C" w:rsidP="009452F1"/>
    <w:p w:rsidR="00D1452C" w:rsidRPr="009D5A23" w:rsidRDefault="00D1452C" w:rsidP="009452F1"/>
    <w:p w:rsidR="00D1452C" w:rsidRPr="009D5A23" w:rsidRDefault="00D1452C" w:rsidP="009452F1"/>
    <w:p w:rsidR="00D1452C" w:rsidRPr="009D5A23" w:rsidRDefault="00D1452C" w:rsidP="009452F1"/>
    <w:p w:rsidR="00D1452C" w:rsidRPr="009D5A23" w:rsidRDefault="00D1452C" w:rsidP="009452F1"/>
    <w:p w:rsidR="00D1452C" w:rsidRPr="009D5A23" w:rsidRDefault="00D1452C" w:rsidP="009452F1"/>
    <w:p w:rsidR="00D1452C" w:rsidRPr="009D5A23" w:rsidRDefault="00D1452C" w:rsidP="009452F1"/>
    <w:tbl>
      <w:tblPr>
        <w:tblW w:w="10089" w:type="dxa"/>
        <w:tblLook w:val="01E0" w:firstRow="1" w:lastRow="1" w:firstColumn="1" w:lastColumn="1" w:noHBand="0" w:noVBand="0"/>
      </w:tblPr>
      <w:tblGrid>
        <w:gridCol w:w="10089"/>
      </w:tblGrid>
      <w:tr w:rsidR="00D1452C" w:rsidRPr="009D5A23">
        <w:tc>
          <w:tcPr>
            <w:tcW w:w="10089" w:type="dxa"/>
          </w:tcPr>
          <w:p w:rsidR="00D1452C" w:rsidRPr="009D5A23" w:rsidRDefault="00D1452C" w:rsidP="009452F1">
            <w:pPr>
              <w:spacing w:before="380"/>
              <w:jc w:val="right"/>
              <w:rPr>
                <w:rFonts w:ascii="Tahoma" w:hAnsi="Tahoma" w:cs="Tahoma"/>
                <w:b/>
                <w:bCs/>
                <w:iCs/>
                <w:color w:val="243285"/>
                <w:sz w:val="32"/>
                <w:szCs w:val="32"/>
              </w:rPr>
            </w:pPr>
          </w:p>
          <w:p w:rsidR="00D1452C" w:rsidRPr="009D5A23" w:rsidRDefault="00D1452C" w:rsidP="009452F1">
            <w:pPr>
              <w:spacing w:before="380"/>
              <w:jc w:val="right"/>
              <w:rPr>
                <w:rFonts w:ascii="Tahoma" w:hAnsi="Tahoma" w:cs="Tahoma"/>
                <w:b/>
                <w:bCs/>
                <w:iCs/>
                <w:color w:val="243285"/>
                <w:sz w:val="36"/>
                <w:szCs w:val="36"/>
              </w:rPr>
            </w:pPr>
            <w:r w:rsidRPr="009D5A23">
              <w:rPr>
                <w:rFonts w:ascii="Tahoma" w:hAnsi="Tahoma" w:cs="Tahoma"/>
                <w:b/>
                <w:bCs/>
                <w:iCs/>
                <w:color w:val="243285"/>
                <w:sz w:val="36"/>
                <w:szCs w:val="36"/>
              </w:rPr>
              <w:t>Recommandation  UIT-R  P.681-</w:t>
            </w:r>
            <w:r w:rsidR="00FC5AE8" w:rsidRPr="009D5A23">
              <w:rPr>
                <w:rFonts w:ascii="Tahoma" w:hAnsi="Tahoma" w:cs="Tahoma"/>
                <w:b/>
                <w:bCs/>
                <w:iCs/>
                <w:color w:val="243285"/>
                <w:sz w:val="36"/>
                <w:szCs w:val="36"/>
              </w:rPr>
              <w:t>8</w:t>
            </w:r>
          </w:p>
          <w:p w:rsidR="00D1452C" w:rsidRPr="009D5A23" w:rsidRDefault="00D1452C" w:rsidP="009452F1">
            <w:pPr>
              <w:spacing w:before="80"/>
              <w:jc w:val="right"/>
              <w:rPr>
                <w:rFonts w:ascii="Tahoma" w:hAnsi="Tahoma" w:cs="Tahoma"/>
                <w:b/>
                <w:bCs/>
                <w:iCs/>
                <w:color w:val="243285"/>
                <w:szCs w:val="24"/>
              </w:rPr>
            </w:pPr>
            <w:r w:rsidRPr="009D5A23">
              <w:rPr>
                <w:rFonts w:ascii="Tahoma" w:hAnsi="Tahoma" w:cs="Tahoma"/>
                <w:b/>
                <w:bCs/>
                <w:iCs/>
                <w:color w:val="243285"/>
                <w:szCs w:val="24"/>
              </w:rPr>
              <w:t>(0</w:t>
            </w:r>
            <w:r w:rsidR="00FC5AE8" w:rsidRPr="009D5A23">
              <w:rPr>
                <w:rFonts w:ascii="Tahoma" w:hAnsi="Tahoma" w:cs="Tahoma"/>
                <w:b/>
                <w:bCs/>
                <w:iCs/>
                <w:color w:val="243285"/>
                <w:szCs w:val="24"/>
              </w:rPr>
              <w:t>7</w:t>
            </w:r>
            <w:r w:rsidRPr="009D5A23">
              <w:rPr>
                <w:rFonts w:ascii="Tahoma" w:hAnsi="Tahoma" w:cs="Tahoma"/>
                <w:b/>
                <w:bCs/>
                <w:iCs/>
                <w:color w:val="243285"/>
                <w:szCs w:val="24"/>
              </w:rPr>
              <w:t>/20</w:t>
            </w:r>
            <w:r w:rsidR="00FC5AE8" w:rsidRPr="009D5A23">
              <w:rPr>
                <w:rFonts w:ascii="Tahoma" w:hAnsi="Tahoma" w:cs="Tahoma"/>
                <w:b/>
                <w:bCs/>
                <w:iCs/>
                <w:color w:val="243285"/>
                <w:szCs w:val="24"/>
              </w:rPr>
              <w:t>15</w:t>
            </w:r>
            <w:r w:rsidRPr="009D5A23">
              <w:rPr>
                <w:rFonts w:ascii="Tahoma" w:hAnsi="Tahoma" w:cs="Tahoma"/>
                <w:b/>
                <w:bCs/>
                <w:iCs/>
                <w:color w:val="243285"/>
                <w:szCs w:val="24"/>
              </w:rPr>
              <w:t>)</w:t>
            </w:r>
          </w:p>
        </w:tc>
      </w:tr>
      <w:tr w:rsidR="00D1452C" w:rsidRPr="009D5A23">
        <w:tc>
          <w:tcPr>
            <w:tcW w:w="10089" w:type="dxa"/>
          </w:tcPr>
          <w:p w:rsidR="00D1452C" w:rsidRPr="009D5A23" w:rsidRDefault="00D1452C" w:rsidP="009452F1">
            <w:pPr>
              <w:spacing w:before="80"/>
              <w:jc w:val="right"/>
              <w:rPr>
                <w:rFonts w:ascii="Tahoma" w:hAnsi="Tahoma" w:cs="Tahoma"/>
                <w:b/>
                <w:bCs/>
                <w:iCs/>
                <w:color w:val="243285"/>
                <w:sz w:val="44"/>
                <w:szCs w:val="44"/>
              </w:rPr>
            </w:pPr>
          </w:p>
          <w:p w:rsidR="00D1452C" w:rsidRPr="009D5A23" w:rsidRDefault="00D1452C" w:rsidP="009452F1">
            <w:pPr>
              <w:spacing w:before="80"/>
              <w:jc w:val="right"/>
              <w:rPr>
                <w:rFonts w:ascii="Tahoma" w:hAnsi="Tahoma" w:cs="Tahoma"/>
                <w:b/>
                <w:bCs/>
                <w:iCs/>
                <w:color w:val="243285"/>
                <w:sz w:val="44"/>
                <w:szCs w:val="44"/>
              </w:rPr>
            </w:pPr>
            <w:r w:rsidRPr="009D5A23">
              <w:rPr>
                <w:rFonts w:ascii="Tahoma" w:hAnsi="Tahoma" w:cs="Tahoma"/>
                <w:b/>
                <w:bCs/>
                <w:iCs/>
                <w:color w:val="243285"/>
                <w:sz w:val="44"/>
                <w:szCs w:val="44"/>
              </w:rPr>
              <w:t>Données de propagation nécessaires pour la conception de systèmes de télécommunication mobiles terrestres Terre-espace</w:t>
            </w:r>
          </w:p>
          <w:p w:rsidR="00D1452C" w:rsidRPr="009D5A23" w:rsidRDefault="00D1452C" w:rsidP="009452F1">
            <w:pPr>
              <w:spacing w:before="80"/>
              <w:jc w:val="right"/>
              <w:rPr>
                <w:rFonts w:ascii="Tahoma" w:hAnsi="Tahoma" w:cs="Tahoma"/>
                <w:b/>
                <w:bCs/>
                <w:iCs/>
                <w:color w:val="243285"/>
                <w:sz w:val="44"/>
                <w:szCs w:val="44"/>
              </w:rPr>
            </w:pPr>
          </w:p>
        </w:tc>
      </w:tr>
      <w:tr w:rsidR="00D1452C" w:rsidRPr="009D5A23">
        <w:tc>
          <w:tcPr>
            <w:tcW w:w="10089" w:type="dxa"/>
          </w:tcPr>
          <w:p w:rsidR="00D1452C" w:rsidRPr="009D5A23" w:rsidRDefault="00D1452C" w:rsidP="009452F1">
            <w:pPr>
              <w:spacing w:before="80"/>
              <w:ind w:right="640"/>
              <w:rPr>
                <w:rFonts w:ascii="Tahoma" w:hAnsi="Tahoma" w:cs="Tahoma"/>
                <w:b/>
                <w:bCs/>
                <w:iCs/>
                <w:color w:val="243285"/>
                <w:sz w:val="32"/>
                <w:szCs w:val="32"/>
              </w:rPr>
            </w:pPr>
          </w:p>
          <w:p w:rsidR="00D1452C" w:rsidRPr="009D5A23" w:rsidRDefault="00D1452C" w:rsidP="009452F1">
            <w:pPr>
              <w:spacing w:before="80"/>
              <w:ind w:right="640"/>
              <w:rPr>
                <w:rFonts w:ascii="Tahoma" w:hAnsi="Tahoma" w:cs="Tahoma"/>
                <w:b/>
                <w:bCs/>
                <w:iCs/>
                <w:color w:val="243285"/>
                <w:sz w:val="32"/>
                <w:szCs w:val="32"/>
              </w:rPr>
            </w:pPr>
          </w:p>
          <w:p w:rsidR="00D1452C" w:rsidRPr="009D5A23" w:rsidRDefault="00D1452C" w:rsidP="009452F1">
            <w:pPr>
              <w:spacing w:before="80" w:after="180"/>
              <w:ind w:right="720"/>
              <w:rPr>
                <w:rFonts w:ascii="Tahoma" w:hAnsi="Tahoma" w:cs="Tahoma"/>
                <w:b/>
                <w:bCs/>
                <w:iCs/>
                <w:color w:val="243285"/>
                <w:sz w:val="36"/>
                <w:szCs w:val="36"/>
              </w:rPr>
            </w:pPr>
          </w:p>
          <w:p w:rsidR="00D1452C" w:rsidRPr="009D5A23" w:rsidRDefault="00D1452C" w:rsidP="009452F1">
            <w:pPr>
              <w:spacing w:before="80" w:after="180"/>
              <w:jc w:val="right"/>
              <w:rPr>
                <w:rFonts w:ascii="Tahoma" w:hAnsi="Tahoma" w:cs="Tahoma"/>
                <w:b/>
                <w:bCs/>
                <w:iCs/>
                <w:color w:val="243285"/>
                <w:sz w:val="36"/>
                <w:szCs w:val="36"/>
              </w:rPr>
            </w:pPr>
            <w:r w:rsidRPr="009D5A23">
              <w:rPr>
                <w:rFonts w:ascii="Tahoma" w:hAnsi="Tahoma" w:cs="Tahoma"/>
                <w:b/>
                <w:bCs/>
                <w:iCs/>
                <w:color w:val="243285"/>
                <w:sz w:val="36"/>
                <w:szCs w:val="36"/>
              </w:rPr>
              <w:t>Série P</w:t>
            </w:r>
          </w:p>
          <w:p w:rsidR="00D1452C" w:rsidRPr="009D5A23" w:rsidRDefault="00D1452C" w:rsidP="009452F1">
            <w:pPr>
              <w:spacing w:before="80"/>
              <w:jc w:val="right"/>
              <w:rPr>
                <w:rFonts w:ascii="Tahoma" w:hAnsi="Tahoma" w:cs="Tahoma"/>
                <w:b/>
                <w:bCs/>
                <w:iCs/>
                <w:color w:val="243285"/>
                <w:sz w:val="36"/>
                <w:szCs w:val="36"/>
              </w:rPr>
            </w:pPr>
            <w:r w:rsidRPr="009D5A23">
              <w:rPr>
                <w:rFonts w:ascii="Tahoma" w:hAnsi="Tahoma" w:cs="Tahoma"/>
                <w:b/>
                <w:bCs/>
                <w:iCs/>
                <w:color w:val="243285"/>
                <w:sz w:val="36"/>
                <w:szCs w:val="36"/>
              </w:rPr>
              <w:t>Propagation des ondes radioélectriques</w:t>
            </w:r>
          </w:p>
        </w:tc>
      </w:tr>
    </w:tbl>
    <w:p w:rsidR="00D1452C" w:rsidRPr="009D5A23" w:rsidRDefault="00D1452C" w:rsidP="009452F1">
      <w:pPr>
        <w:spacing w:before="80"/>
        <w:rPr>
          <w:i/>
          <w:sz w:val="22"/>
        </w:rPr>
      </w:pPr>
    </w:p>
    <w:p w:rsidR="00D1452C" w:rsidRPr="009D5A23" w:rsidRDefault="00D1452C" w:rsidP="009452F1">
      <w:pPr>
        <w:spacing w:before="80"/>
        <w:rPr>
          <w:i/>
          <w:sz w:val="22"/>
        </w:rPr>
      </w:pPr>
    </w:p>
    <w:p w:rsidR="00D1452C" w:rsidRPr="009D5A23" w:rsidRDefault="00D1452C" w:rsidP="009452F1">
      <w:pPr>
        <w:spacing w:before="80"/>
        <w:rPr>
          <w:i/>
          <w:sz w:val="22"/>
        </w:rPr>
      </w:pPr>
    </w:p>
    <w:p w:rsidR="00D1452C" w:rsidRPr="009D5A23" w:rsidRDefault="00D1452C" w:rsidP="009452F1">
      <w:pPr>
        <w:pStyle w:val="Equation"/>
        <w:tabs>
          <w:tab w:val="clear" w:pos="4820"/>
          <w:tab w:val="clear" w:pos="9639"/>
          <w:tab w:val="left" w:pos="1191"/>
          <w:tab w:val="left" w:pos="1588"/>
          <w:tab w:val="left" w:pos="1985"/>
        </w:tabs>
        <w:rPr>
          <w:rFonts w:ascii="Palatino Linotype" w:hAnsi="Palatino Linotype"/>
        </w:rPr>
        <w:sectPr w:rsidR="00D1452C" w:rsidRPr="009D5A23" w:rsidSect="00CC0AA6">
          <w:headerReference w:type="even" r:id="rId8"/>
          <w:headerReference w:type="default" r:id="rId9"/>
          <w:pgSz w:w="11907" w:h="16834" w:code="9"/>
          <w:pgMar w:top="1418" w:right="1134" w:bottom="1134" w:left="1134" w:header="720" w:footer="482" w:gutter="0"/>
          <w:paperSrc w:first="15" w:other="15"/>
          <w:cols w:space="720"/>
        </w:sectPr>
      </w:pPr>
    </w:p>
    <w:p w:rsidR="00D1452C" w:rsidRPr="009D5A23" w:rsidRDefault="00D1452C" w:rsidP="009452F1">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9D5A23">
        <w:rPr>
          <w:bCs/>
          <w:sz w:val="24"/>
          <w:szCs w:val="24"/>
        </w:rPr>
        <w:lastRenderedPageBreak/>
        <w:t>Avant-propos</w:t>
      </w:r>
    </w:p>
    <w:p w:rsidR="00D1452C" w:rsidRPr="009D5A23" w:rsidRDefault="00D1452C" w:rsidP="009452F1">
      <w:pPr>
        <w:spacing w:before="240"/>
        <w:rPr>
          <w:sz w:val="20"/>
        </w:rPr>
      </w:pPr>
      <w:r w:rsidRPr="009D5A23">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D1452C" w:rsidRPr="009D5A23" w:rsidRDefault="00D1452C" w:rsidP="009452F1">
      <w:pPr>
        <w:rPr>
          <w:sz w:val="20"/>
        </w:rPr>
      </w:pPr>
      <w:r w:rsidRPr="009D5A23">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rsidR="00D1452C" w:rsidRPr="009D5A23" w:rsidRDefault="00D1452C" w:rsidP="009452F1">
      <w:pPr>
        <w:pStyle w:val="Heading1"/>
        <w:spacing w:before="360"/>
        <w:jc w:val="center"/>
        <w:rPr>
          <w:szCs w:val="24"/>
        </w:rPr>
      </w:pPr>
      <w:r w:rsidRPr="009D5A23">
        <w:rPr>
          <w:szCs w:val="24"/>
        </w:rPr>
        <w:t>Politique en matière de droits de propriété intellectuelle (IPR)</w:t>
      </w:r>
    </w:p>
    <w:p w:rsidR="00D1452C" w:rsidRPr="009D5A23" w:rsidRDefault="00D1452C" w:rsidP="009452F1">
      <w:pPr>
        <w:spacing w:before="240"/>
        <w:rPr>
          <w:sz w:val="20"/>
        </w:rPr>
      </w:pPr>
      <w:r w:rsidRPr="009D5A23">
        <w:rPr>
          <w:sz w:val="20"/>
        </w:rPr>
        <w:t>La politique de l'UIT</w:t>
      </w:r>
      <w:r w:rsidRPr="009D5A23">
        <w:rPr>
          <w:sz w:val="20"/>
        </w:rPr>
        <w:noBreakHyphen/>
        <w:t>R en matière de droits de propriété intellectuelle est décrite dans la «Politique commune de l'UIT</w:t>
      </w:r>
      <w:r w:rsidRPr="009D5A23">
        <w:rPr>
          <w:sz w:val="20"/>
        </w:rPr>
        <w:noBreakHyphen/>
        <w:t>T, l'UIT</w:t>
      </w:r>
      <w:r w:rsidRPr="009D5A23">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9D5A23">
          <w:rPr>
            <w:rStyle w:val="Hyperlink"/>
            <w:sz w:val="20"/>
          </w:rPr>
          <w:t>http://www.itu.int/ITU-R/go/patents/fr</w:t>
        </w:r>
      </w:hyperlink>
      <w:r w:rsidRPr="009D5A23">
        <w:rPr>
          <w:sz w:val="20"/>
        </w:rPr>
        <w:t>, où l'on trouvera également les Lignes directrices pour la mise en oeuvre de la politique commune en matière de brevets de l'UIT</w:t>
      </w:r>
      <w:r w:rsidRPr="009D5A23">
        <w:rPr>
          <w:sz w:val="20"/>
        </w:rPr>
        <w:noBreakHyphen/>
        <w:t>T, l'UIT</w:t>
      </w:r>
      <w:r w:rsidRPr="009D5A23">
        <w:rPr>
          <w:sz w:val="20"/>
        </w:rPr>
        <w:noBreakHyphen/>
        <w:t>R, l'ISO et la CEI</w:t>
      </w:r>
      <w:r w:rsidRPr="009D5A23" w:rsidDel="0061025C">
        <w:rPr>
          <w:sz w:val="20"/>
        </w:rPr>
        <w:t xml:space="preserve"> </w:t>
      </w:r>
      <w:r w:rsidRPr="009D5A23">
        <w:rPr>
          <w:sz w:val="20"/>
        </w:rPr>
        <w:t>et la base de données en matière de brevets de l'UIT-R.</w:t>
      </w:r>
    </w:p>
    <w:p w:rsidR="00D1452C" w:rsidRPr="009D5A23" w:rsidRDefault="00D1452C" w:rsidP="009452F1">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D1452C" w:rsidRPr="009D5A23">
        <w:tc>
          <w:tcPr>
            <w:tcW w:w="9360" w:type="dxa"/>
            <w:gridSpan w:val="2"/>
          </w:tcPr>
          <w:p w:rsidR="00D1452C" w:rsidRPr="009D5A23" w:rsidRDefault="00D1452C" w:rsidP="009452F1">
            <w:pPr>
              <w:pStyle w:val="Chaptitle"/>
              <w:keepLines w:val="0"/>
              <w:tabs>
                <w:tab w:val="clear" w:pos="794"/>
                <w:tab w:val="clear" w:pos="1191"/>
                <w:tab w:val="clear" w:pos="1588"/>
                <w:tab w:val="clear" w:pos="1985"/>
              </w:tabs>
              <w:overflowPunct/>
              <w:spacing w:before="140"/>
              <w:textAlignment w:val="auto"/>
              <w:rPr>
                <w:sz w:val="22"/>
                <w:szCs w:val="22"/>
              </w:rPr>
            </w:pPr>
            <w:r w:rsidRPr="009D5A23">
              <w:rPr>
                <w:sz w:val="22"/>
                <w:szCs w:val="22"/>
              </w:rPr>
              <w:t xml:space="preserve">Séries des Recommandations UIT-R </w:t>
            </w:r>
          </w:p>
          <w:p w:rsidR="00D1452C" w:rsidRPr="009D5A23" w:rsidRDefault="00D1452C" w:rsidP="009452F1">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9D5A23">
              <w:rPr>
                <w:b w:val="0"/>
                <w:sz w:val="18"/>
                <w:szCs w:val="18"/>
              </w:rPr>
              <w:t xml:space="preserve">(Egalement disponible en ligne: </w:t>
            </w:r>
            <w:hyperlink r:id="rId11" w:history="1">
              <w:r w:rsidRPr="009D5A23">
                <w:rPr>
                  <w:rStyle w:val="Hyperlink"/>
                  <w:b w:val="0"/>
                  <w:bCs/>
                  <w:sz w:val="18"/>
                  <w:szCs w:val="18"/>
                </w:rPr>
                <w:t>http://www.itu.int/publ/R-REC/fr</w:t>
              </w:r>
            </w:hyperlink>
            <w:r w:rsidRPr="009D5A23">
              <w:rPr>
                <w:b w:val="0"/>
                <w:bCs/>
                <w:sz w:val="18"/>
                <w:szCs w:val="18"/>
              </w:rPr>
              <w:t>)</w:t>
            </w:r>
          </w:p>
        </w:tc>
      </w:tr>
      <w:tr w:rsidR="00D1452C" w:rsidRPr="009D5A23" w:rsidTr="00CC0AA6">
        <w:tc>
          <w:tcPr>
            <w:tcW w:w="1140" w:type="dxa"/>
            <w:tcBorders>
              <w:bottom w:val="nil"/>
            </w:tcBorders>
          </w:tcPr>
          <w:p w:rsidR="00D1452C" w:rsidRPr="009D5A23" w:rsidRDefault="00D1452C" w:rsidP="009452F1">
            <w:pPr>
              <w:spacing w:before="90" w:after="100"/>
              <w:ind w:left="57"/>
              <w:rPr>
                <w:b/>
                <w:bCs/>
                <w:sz w:val="20"/>
              </w:rPr>
            </w:pPr>
            <w:r w:rsidRPr="009D5A23">
              <w:rPr>
                <w:b/>
                <w:bCs/>
                <w:sz w:val="20"/>
              </w:rPr>
              <w:t>Séries</w:t>
            </w:r>
          </w:p>
        </w:tc>
        <w:tc>
          <w:tcPr>
            <w:tcW w:w="8220" w:type="dxa"/>
            <w:tcBorders>
              <w:bottom w:val="nil"/>
            </w:tcBorders>
          </w:tcPr>
          <w:p w:rsidR="00D1452C" w:rsidRPr="009D5A23" w:rsidRDefault="00D1452C" w:rsidP="009452F1">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9D5A23">
              <w:rPr>
                <w:bCs/>
                <w:sz w:val="20"/>
              </w:rPr>
              <w:t>Titre</w:t>
            </w:r>
          </w:p>
        </w:tc>
      </w:tr>
      <w:tr w:rsidR="00D1452C" w:rsidRPr="009D5A23" w:rsidTr="00CC0AA6">
        <w:tc>
          <w:tcPr>
            <w:tcW w:w="1140" w:type="dxa"/>
            <w:tcBorders>
              <w:top w:val="nil"/>
              <w:bottom w:val="nil"/>
            </w:tcBorders>
            <w:shd w:val="clear" w:color="auto" w:fill="auto"/>
          </w:tcPr>
          <w:p w:rsidR="00D1452C" w:rsidRPr="009D5A23" w:rsidRDefault="00D1452C" w:rsidP="009452F1">
            <w:pPr>
              <w:spacing w:before="30" w:after="30"/>
              <w:ind w:left="57"/>
              <w:jc w:val="left"/>
              <w:rPr>
                <w:b/>
                <w:bCs/>
                <w:sz w:val="20"/>
              </w:rPr>
            </w:pPr>
            <w:r w:rsidRPr="009D5A23">
              <w:rPr>
                <w:b/>
                <w:bCs/>
                <w:sz w:val="20"/>
              </w:rPr>
              <w:t>BO</w:t>
            </w:r>
          </w:p>
        </w:tc>
        <w:tc>
          <w:tcPr>
            <w:tcW w:w="8220" w:type="dxa"/>
            <w:tcBorders>
              <w:top w:val="nil"/>
              <w:bottom w:val="nil"/>
            </w:tcBorders>
            <w:shd w:val="clear" w:color="auto" w:fill="auto"/>
          </w:tcPr>
          <w:p w:rsidR="00D1452C" w:rsidRPr="009D5A23" w:rsidRDefault="00D1452C" w:rsidP="009452F1">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9D5A23">
              <w:rPr>
                <w:b w:val="0"/>
                <w:sz w:val="20"/>
              </w:rPr>
              <w:t>Diffusion par satellite</w:t>
            </w:r>
          </w:p>
        </w:tc>
      </w:tr>
      <w:tr w:rsidR="00D1452C" w:rsidRPr="009D5A23" w:rsidTr="00CC0AA6">
        <w:tc>
          <w:tcPr>
            <w:tcW w:w="1140" w:type="dxa"/>
            <w:tcBorders>
              <w:top w:val="nil"/>
              <w:bottom w:val="nil"/>
            </w:tcBorders>
          </w:tcPr>
          <w:p w:rsidR="00D1452C" w:rsidRPr="009D5A23" w:rsidRDefault="00D1452C" w:rsidP="009452F1">
            <w:pPr>
              <w:spacing w:before="30" w:after="30"/>
              <w:ind w:left="57"/>
              <w:jc w:val="left"/>
              <w:rPr>
                <w:b/>
                <w:bCs/>
                <w:sz w:val="20"/>
              </w:rPr>
            </w:pPr>
            <w:r w:rsidRPr="009D5A23">
              <w:rPr>
                <w:b/>
                <w:bCs/>
                <w:sz w:val="20"/>
              </w:rPr>
              <w:t>BR</w:t>
            </w:r>
          </w:p>
        </w:tc>
        <w:tc>
          <w:tcPr>
            <w:tcW w:w="8220" w:type="dxa"/>
            <w:tcBorders>
              <w:top w:val="nil"/>
              <w:bottom w:val="nil"/>
            </w:tcBorders>
          </w:tcPr>
          <w:p w:rsidR="00D1452C" w:rsidRPr="009D5A23" w:rsidRDefault="00D1452C" w:rsidP="009452F1">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9D5A23">
              <w:rPr>
                <w:b w:val="0"/>
                <w:bCs/>
                <w:sz w:val="20"/>
              </w:rPr>
              <w:t>Enregistrement pour la production, l'archivage et la diffusion; films pour la télévision</w:t>
            </w:r>
          </w:p>
        </w:tc>
      </w:tr>
      <w:tr w:rsidR="00D1452C" w:rsidRPr="009D5A23" w:rsidTr="00CC0AA6">
        <w:tc>
          <w:tcPr>
            <w:tcW w:w="1140" w:type="dxa"/>
            <w:tcBorders>
              <w:top w:val="nil"/>
              <w:bottom w:val="nil"/>
            </w:tcBorders>
            <w:shd w:val="clear" w:color="auto" w:fill="auto"/>
          </w:tcPr>
          <w:p w:rsidR="00D1452C" w:rsidRPr="009D5A23" w:rsidRDefault="00D1452C" w:rsidP="009452F1">
            <w:pPr>
              <w:spacing w:before="30" w:after="30"/>
              <w:ind w:left="57"/>
              <w:jc w:val="left"/>
              <w:rPr>
                <w:b/>
                <w:bCs/>
                <w:sz w:val="20"/>
              </w:rPr>
            </w:pPr>
            <w:r w:rsidRPr="009D5A23">
              <w:rPr>
                <w:b/>
                <w:bCs/>
                <w:sz w:val="20"/>
              </w:rPr>
              <w:t>BS</w:t>
            </w:r>
          </w:p>
        </w:tc>
        <w:tc>
          <w:tcPr>
            <w:tcW w:w="8220" w:type="dxa"/>
            <w:tcBorders>
              <w:top w:val="nil"/>
              <w:bottom w:val="nil"/>
            </w:tcBorders>
            <w:shd w:val="clear" w:color="auto" w:fill="auto"/>
          </w:tcPr>
          <w:p w:rsidR="00D1452C" w:rsidRPr="009D5A23" w:rsidRDefault="00D1452C" w:rsidP="009452F1">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9D5A23">
              <w:rPr>
                <w:b w:val="0"/>
                <w:sz w:val="20"/>
              </w:rPr>
              <w:t>Service de radiodiffusion sonore</w:t>
            </w:r>
          </w:p>
        </w:tc>
      </w:tr>
      <w:tr w:rsidR="00D1452C" w:rsidRPr="009D5A23" w:rsidTr="00CC0AA6">
        <w:tc>
          <w:tcPr>
            <w:tcW w:w="1140" w:type="dxa"/>
            <w:tcBorders>
              <w:top w:val="nil"/>
              <w:bottom w:val="nil"/>
            </w:tcBorders>
            <w:shd w:val="clear" w:color="auto" w:fill="auto"/>
          </w:tcPr>
          <w:p w:rsidR="00D1452C" w:rsidRPr="009D5A23" w:rsidRDefault="00D1452C" w:rsidP="009452F1">
            <w:pPr>
              <w:spacing w:before="30" w:after="30"/>
              <w:ind w:left="57"/>
              <w:jc w:val="left"/>
              <w:rPr>
                <w:b/>
                <w:bCs/>
                <w:sz w:val="20"/>
              </w:rPr>
            </w:pPr>
            <w:r w:rsidRPr="009D5A23">
              <w:rPr>
                <w:b/>
                <w:bCs/>
                <w:sz w:val="20"/>
              </w:rPr>
              <w:t>BT</w:t>
            </w:r>
          </w:p>
        </w:tc>
        <w:tc>
          <w:tcPr>
            <w:tcW w:w="8220" w:type="dxa"/>
            <w:tcBorders>
              <w:top w:val="nil"/>
              <w:bottom w:val="nil"/>
            </w:tcBorders>
            <w:shd w:val="clear" w:color="auto" w:fill="auto"/>
          </w:tcPr>
          <w:p w:rsidR="00D1452C" w:rsidRPr="009D5A23" w:rsidRDefault="00D1452C" w:rsidP="009452F1">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9D5A23">
              <w:rPr>
                <w:b w:val="0"/>
                <w:bCs/>
                <w:sz w:val="20"/>
              </w:rPr>
              <w:t>Service de radiodiffusion télévisuelle</w:t>
            </w:r>
          </w:p>
        </w:tc>
      </w:tr>
      <w:tr w:rsidR="00D1452C" w:rsidRPr="009D5A23" w:rsidTr="00CC0AA6">
        <w:tc>
          <w:tcPr>
            <w:tcW w:w="1140" w:type="dxa"/>
            <w:tcBorders>
              <w:top w:val="nil"/>
              <w:bottom w:val="nil"/>
            </w:tcBorders>
            <w:shd w:val="clear" w:color="auto" w:fill="auto"/>
          </w:tcPr>
          <w:p w:rsidR="00D1452C" w:rsidRPr="009D5A23" w:rsidRDefault="00D1452C" w:rsidP="009452F1">
            <w:pPr>
              <w:spacing w:before="30" w:after="30"/>
              <w:ind w:left="57"/>
              <w:jc w:val="left"/>
              <w:rPr>
                <w:b/>
                <w:bCs/>
                <w:sz w:val="20"/>
              </w:rPr>
            </w:pPr>
            <w:r w:rsidRPr="009D5A23">
              <w:rPr>
                <w:b/>
                <w:bCs/>
                <w:sz w:val="20"/>
              </w:rPr>
              <w:t>F</w:t>
            </w:r>
          </w:p>
        </w:tc>
        <w:tc>
          <w:tcPr>
            <w:tcW w:w="8220" w:type="dxa"/>
            <w:tcBorders>
              <w:top w:val="nil"/>
              <w:bottom w:val="nil"/>
            </w:tcBorders>
            <w:shd w:val="clear" w:color="auto" w:fill="auto"/>
          </w:tcPr>
          <w:p w:rsidR="00D1452C" w:rsidRPr="009D5A23" w:rsidRDefault="00D1452C" w:rsidP="009452F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9D5A23">
              <w:rPr>
                <w:sz w:val="20"/>
              </w:rPr>
              <w:t>Service fixe</w:t>
            </w:r>
          </w:p>
        </w:tc>
      </w:tr>
      <w:tr w:rsidR="00D1452C" w:rsidRPr="009D5A23" w:rsidTr="00CC0AA6">
        <w:tc>
          <w:tcPr>
            <w:tcW w:w="1140" w:type="dxa"/>
            <w:tcBorders>
              <w:top w:val="nil"/>
              <w:bottom w:val="nil"/>
            </w:tcBorders>
            <w:shd w:val="clear" w:color="auto" w:fill="auto"/>
          </w:tcPr>
          <w:p w:rsidR="00D1452C" w:rsidRPr="009D5A23" w:rsidRDefault="00D1452C" w:rsidP="009452F1">
            <w:pPr>
              <w:spacing w:before="30" w:after="30"/>
              <w:ind w:left="57"/>
              <w:jc w:val="left"/>
              <w:rPr>
                <w:b/>
                <w:bCs/>
                <w:sz w:val="20"/>
              </w:rPr>
            </w:pPr>
            <w:r w:rsidRPr="009D5A23">
              <w:rPr>
                <w:b/>
                <w:bCs/>
                <w:sz w:val="20"/>
              </w:rPr>
              <w:t>M</w:t>
            </w:r>
          </w:p>
        </w:tc>
        <w:tc>
          <w:tcPr>
            <w:tcW w:w="8220" w:type="dxa"/>
            <w:tcBorders>
              <w:top w:val="nil"/>
              <w:bottom w:val="nil"/>
            </w:tcBorders>
            <w:shd w:val="clear" w:color="auto" w:fill="auto"/>
          </w:tcPr>
          <w:p w:rsidR="00D1452C" w:rsidRPr="009D5A23" w:rsidRDefault="00D1452C" w:rsidP="009452F1">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9D5A23">
              <w:rPr>
                <w:b w:val="0"/>
                <w:sz w:val="20"/>
              </w:rPr>
              <w:t>Services mobile, de radiorepérage et d'amateur y compris les services par satellite associés</w:t>
            </w:r>
          </w:p>
        </w:tc>
      </w:tr>
      <w:tr w:rsidR="00D1452C" w:rsidRPr="009D5A23" w:rsidTr="00CC0AA6">
        <w:tc>
          <w:tcPr>
            <w:tcW w:w="1140" w:type="dxa"/>
            <w:tcBorders>
              <w:top w:val="nil"/>
              <w:bottom w:val="nil"/>
            </w:tcBorders>
            <w:shd w:val="clear" w:color="auto" w:fill="F3F3F3"/>
          </w:tcPr>
          <w:p w:rsidR="00D1452C" w:rsidRPr="009D5A23" w:rsidRDefault="00D1452C" w:rsidP="009452F1">
            <w:pPr>
              <w:spacing w:before="30" w:after="30"/>
              <w:ind w:left="57"/>
              <w:jc w:val="left"/>
              <w:rPr>
                <w:b/>
                <w:bCs/>
                <w:color w:val="000080"/>
                <w:sz w:val="20"/>
              </w:rPr>
            </w:pPr>
            <w:r w:rsidRPr="009D5A23">
              <w:rPr>
                <w:b/>
                <w:bCs/>
                <w:color w:val="000080"/>
                <w:sz w:val="20"/>
              </w:rPr>
              <w:t>P</w:t>
            </w:r>
          </w:p>
        </w:tc>
        <w:tc>
          <w:tcPr>
            <w:tcW w:w="8220" w:type="dxa"/>
            <w:tcBorders>
              <w:top w:val="nil"/>
              <w:bottom w:val="nil"/>
            </w:tcBorders>
            <w:shd w:val="clear" w:color="auto" w:fill="F3F3F3"/>
          </w:tcPr>
          <w:p w:rsidR="00D1452C" w:rsidRPr="009D5A23" w:rsidRDefault="00D1452C" w:rsidP="009452F1">
            <w:pPr>
              <w:spacing w:before="30" w:after="30"/>
              <w:jc w:val="left"/>
              <w:rPr>
                <w:b/>
                <w:bCs/>
                <w:color w:val="000080"/>
                <w:sz w:val="20"/>
              </w:rPr>
            </w:pPr>
            <w:r w:rsidRPr="009D5A23">
              <w:rPr>
                <w:b/>
                <w:bCs/>
                <w:color w:val="000080"/>
                <w:sz w:val="20"/>
              </w:rPr>
              <w:t>Propagation des ondes radioélectriques</w:t>
            </w:r>
          </w:p>
        </w:tc>
      </w:tr>
      <w:tr w:rsidR="00D1452C" w:rsidRPr="009D5A23" w:rsidTr="00CC0AA6">
        <w:tc>
          <w:tcPr>
            <w:tcW w:w="1140" w:type="dxa"/>
            <w:tcBorders>
              <w:top w:val="nil"/>
            </w:tcBorders>
          </w:tcPr>
          <w:p w:rsidR="00D1452C" w:rsidRPr="009D5A23" w:rsidRDefault="00D1452C" w:rsidP="009452F1">
            <w:pPr>
              <w:spacing w:before="30" w:after="30"/>
              <w:ind w:left="57"/>
              <w:jc w:val="left"/>
              <w:rPr>
                <w:b/>
                <w:bCs/>
                <w:sz w:val="20"/>
              </w:rPr>
            </w:pPr>
            <w:r w:rsidRPr="009D5A23">
              <w:rPr>
                <w:b/>
                <w:bCs/>
                <w:sz w:val="20"/>
              </w:rPr>
              <w:t>RA</w:t>
            </w:r>
          </w:p>
        </w:tc>
        <w:tc>
          <w:tcPr>
            <w:tcW w:w="8220" w:type="dxa"/>
            <w:tcBorders>
              <w:top w:val="nil"/>
            </w:tcBorders>
          </w:tcPr>
          <w:p w:rsidR="00D1452C" w:rsidRPr="009D5A23" w:rsidRDefault="00D1452C" w:rsidP="009452F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9D5A23">
              <w:rPr>
                <w:sz w:val="20"/>
              </w:rPr>
              <w:t>Radio astronomie</w:t>
            </w:r>
          </w:p>
        </w:tc>
      </w:tr>
      <w:tr w:rsidR="00D1452C" w:rsidRPr="009D5A23">
        <w:tc>
          <w:tcPr>
            <w:tcW w:w="1140" w:type="dxa"/>
          </w:tcPr>
          <w:p w:rsidR="00D1452C" w:rsidRPr="009D5A23" w:rsidRDefault="00D1452C" w:rsidP="009452F1">
            <w:pPr>
              <w:spacing w:before="30" w:after="30"/>
              <w:ind w:left="57"/>
              <w:jc w:val="left"/>
              <w:rPr>
                <w:b/>
                <w:bCs/>
                <w:sz w:val="20"/>
              </w:rPr>
            </w:pPr>
            <w:r w:rsidRPr="009D5A23">
              <w:rPr>
                <w:b/>
                <w:bCs/>
                <w:sz w:val="20"/>
              </w:rPr>
              <w:t>RS</w:t>
            </w:r>
          </w:p>
        </w:tc>
        <w:tc>
          <w:tcPr>
            <w:tcW w:w="8220" w:type="dxa"/>
          </w:tcPr>
          <w:p w:rsidR="00D1452C" w:rsidRPr="009D5A23" w:rsidRDefault="00D1452C" w:rsidP="009452F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9D5A23">
              <w:rPr>
                <w:sz w:val="20"/>
              </w:rPr>
              <w:t>Systèmes de télédétection</w:t>
            </w:r>
          </w:p>
        </w:tc>
      </w:tr>
      <w:tr w:rsidR="00D1452C" w:rsidRPr="009D5A23">
        <w:tc>
          <w:tcPr>
            <w:tcW w:w="1140" w:type="dxa"/>
          </w:tcPr>
          <w:p w:rsidR="00D1452C" w:rsidRPr="009D5A23" w:rsidRDefault="00D1452C" w:rsidP="009452F1">
            <w:pPr>
              <w:spacing w:before="30" w:after="30"/>
              <w:ind w:left="57"/>
              <w:jc w:val="left"/>
              <w:rPr>
                <w:b/>
                <w:bCs/>
                <w:sz w:val="20"/>
              </w:rPr>
            </w:pPr>
            <w:r w:rsidRPr="009D5A23">
              <w:rPr>
                <w:b/>
                <w:bCs/>
                <w:sz w:val="20"/>
              </w:rPr>
              <w:t>S</w:t>
            </w:r>
          </w:p>
        </w:tc>
        <w:tc>
          <w:tcPr>
            <w:tcW w:w="8220" w:type="dxa"/>
          </w:tcPr>
          <w:p w:rsidR="00D1452C" w:rsidRPr="009D5A23" w:rsidRDefault="00D1452C" w:rsidP="009452F1">
            <w:pPr>
              <w:spacing w:before="30" w:after="30"/>
              <w:jc w:val="left"/>
              <w:rPr>
                <w:sz w:val="20"/>
              </w:rPr>
            </w:pPr>
            <w:r w:rsidRPr="009D5A23">
              <w:rPr>
                <w:sz w:val="20"/>
              </w:rPr>
              <w:t>Service fixe par satellite</w:t>
            </w:r>
          </w:p>
        </w:tc>
      </w:tr>
      <w:tr w:rsidR="00D1452C" w:rsidRPr="009D5A23">
        <w:tc>
          <w:tcPr>
            <w:tcW w:w="1140" w:type="dxa"/>
          </w:tcPr>
          <w:p w:rsidR="00D1452C" w:rsidRPr="009D5A23" w:rsidRDefault="00D1452C" w:rsidP="009452F1">
            <w:pPr>
              <w:spacing w:before="30" w:after="30"/>
              <w:ind w:left="57"/>
              <w:jc w:val="left"/>
              <w:rPr>
                <w:b/>
                <w:bCs/>
                <w:sz w:val="20"/>
              </w:rPr>
            </w:pPr>
            <w:r w:rsidRPr="009D5A23">
              <w:rPr>
                <w:b/>
                <w:bCs/>
                <w:sz w:val="20"/>
              </w:rPr>
              <w:t>SA</w:t>
            </w:r>
          </w:p>
        </w:tc>
        <w:tc>
          <w:tcPr>
            <w:tcW w:w="8220" w:type="dxa"/>
          </w:tcPr>
          <w:p w:rsidR="00D1452C" w:rsidRPr="009D5A23" w:rsidRDefault="00D1452C" w:rsidP="009452F1">
            <w:pPr>
              <w:spacing w:before="30" w:after="30"/>
              <w:jc w:val="left"/>
              <w:rPr>
                <w:sz w:val="20"/>
              </w:rPr>
            </w:pPr>
            <w:r w:rsidRPr="009D5A23">
              <w:rPr>
                <w:sz w:val="20"/>
              </w:rPr>
              <w:t>Applications spatiales et météorologie</w:t>
            </w:r>
          </w:p>
        </w:tc>
      </w:tr>
      <w:tr w:rsidR="00D1452C" w:rsidRPr="009D5A23">
        <w:tc>
          <w:tcPr>
            <w:tcW w:w="1140" w:type="dxa"/>
          </w:tcPr>
          <w:p w:rsidR="00D1452C" w:rsidRPr="009D5A23" w:rsidRDefault="00D1452C" w:rsidP="009452F1">
            <w:pPr>
              <w:spacing w:before="30" w:after="30"/>
              <w:ind w:left="57"/>
              <w:jc w:val="left"/>
              <w:rPr>
                <w:b/>
                <w:bCs/>
                <w:sz w:val="20"/>
              </w:rPr>
            </w:pPr>
            <w:r w:rsidRPr="009D5A23">
              <w:rPr>
                <w:b/>
                <w:bCs/>
                <w:sz w:val="20"/>
              </w:rPr>
              <w:t>SF</w:t>
            </w:r>
          </w:p>
        </w:tc>
        <w:tc>
          <w:tcPr>
            <w:tcW w:w="8220" w:type="dxa"/>
          </w:tcPr>
          <w:p w:rsidR="00D1452C" w:rsidRPr="009D5A23" w:rsidRDefault="00D1452C" w:rsidP="009452F1">
            <w:pPr>
              <w:spacing w:before="30" w:after="30"/>
              <w:jc w:val="left"/>
              <w:rPr>
                <w:sz w:val="20"/>
              </w:rPr>
            </w:pPr>
            <w:r w:rsidRPr="009D5A23">
              <w:rPr>
                <w:sz w:val="20"/>
              </w:rPr>
              <w:t>Partage des fréquences et coordination entre les systèmes du service fixe par satellite et du service fixe</w:t>
            </w:r>
          </w:p>
        </w:tc>
      </w:tr>
      <w:tr w:rsidR="00D1452C" w:rsidRPr="009D5A23">
        <w:tc>
          <w:tcPr>
            <w:tcW w:w="1140" w:type="dxa"/>
            <w:shd w:val="clear" w:color="auto" w:fill="auto"/>
          </w:tcPr>
          <w:p w:rsidR="00D1452C" w:rsidRPr="009D5A23" w:rsidRDefault="00D1452C" w:rsidP="009452F1">
            <w:pPr>
              <w:spacing w:before="30" w:after="30"/>
              <w:ind w:left="57"/>
              <w:jc w:val="left"/>
              <w:rPr>
                <w:b/>
                <w:bCs/>
                <w:sz w:val="20"/>
              </w:rPr>
            </w:pPr>
            <w:r w:rsidRPr="009D5A23">
              <w:rPr>
                <w:b/>
                <w:bCs/>
                <w:sz w:val="20"/>
              </w:rPr>
              <w:t>SM</w:t>
            </w:r>
          </w:p>
        </w:tc>
        <w:tc>
          <w:tcPr>
            <w:tcW w:w="8220" w:type="dxa"/>
            <w:shd w:val="clear" w:color="auto" w:fill="auto"/>
          </w:tcPr>
          <w:p w:rsidR="00D1452C" w:rsidRPr="009D5A23" w:rsidRDefault="00D1452C" w:rsidP="009452F1">
            <w:pPr>
              <w:spacing w:before="30" w:after="30"/>
              <w:jc w:val="left"/>
              <w:rPr>
                <w:sz w:val="20"/>
              </w:rPr>
            </w:pPr>
            <w:r w:rsidRPr="009D5A23">
              <w:rPr>
                <w:sz w:val="20"/>
              </w:rPr>
              <w:t>Gestion du spectre</w:t>
            </w:r>
          </w:p>
        </w:tc>
      </w:tr>
      <w:tr w:rsidR="00D1452C" w:rsidRPr="009D5A23">
        <w:tc>
          <w:tcPr>
            <w:tcW w:w="1140" w:type="dxa"/>
          </w:tcPr>
          <w:p w:rsidR="00D1452C" w:rsidRPr="009D5A23" w:rsidRDefault="00D1452C" w:rsidP="009452F1">
            <w:pPr>
              <w:spacing w:before="30" w:after="30"/>
              <w:ind w:left="57"/>
              <w:jc w:val="left"/>
              <w:rPr>
                <w:b/>
                <w:bCs/>
                <w:sz w:val="20"/>
              </w:rPr>
            </w:pPr>
            <w:r w:rsidRPr="009D5A23">
              <w:rPr>
                <w:b/>
                <w:bCs/>
                <w:sz w:val="20"/>
              </w:rPr>
              <w:t>SNG</w:t>
            </w:r>
          </w:p>
        </w:tc>
        <w:tc>
          <w:tcPr>
            <w:tcW w:w="8220" w:type="dxa"/>
          </w:tcPr>
          <w:p w:rsidR="00D1452C" w:rsidRPr="009D5A23" w:rsidRDefault="00D1452C" w:rsidP="009452F1">
            <w:pPr>
              <w:spacing w:before="30" w:after="30"/>
              <w:jc w:val="left"/>
              <w:rPr>
                <w:sz w:val="20"/>
              </w:rPr>
            </w:pPr>
            <w:r w:rsidRPr="009D5A23">
              <w:rPr>
                <w:sz w:val="20"/>
              </w:rPr>
              <w:t>Reportage d'actualités par satellite</w:t>
            </w:r>
          </w:p>
        </w:tc>
      </w:tr>
      <w:tr w:rsidR="00D1452C" w:rsidRPr="009D5A23">
        <w:tc>
          <w:tcPr>
            <w:tcW w:w="1140" w:type="dxa"/>
          </w:tcPr>
          <w:p w:rsidR="00D1452C" w:rsidRPr="009D5A23" w:rsidRDefault="00D1452C" w:rsidP="009452F1">
            <w:pPr>
              <w:spacing w:before="30" w:after="30"/>
              <w:ind w:left="57"/>
              <w:jc w:val="left"/>
              <w:rPr>
                <w:b/>
                <w:bCs/>
                <w:sz w:val="20"/>
              </w:rPr>
            </w:pPr>
            <w:r w:rsidRPr="009D5A23">
              <w:rPr>
                <w:b/>
                <w:bCs/>
                <w:sz w:val="20"/>
              </w:rPr>
              <w:t>TF</w:t>
            </w:r>
          </w:p>
        </w:tc>
        <w:tc>
          <w:tcPr>
            <w:tcW w:w="8220" w:type="dxa"/>
          </w:tcPr>
          <w:p w:rsidR="00D1452C" w:rsidRPr="009D5A23" w:rsidRDefault="00D1452C" w:rsidP="009452F1">
            <w:pPr>
              <w:spacing w:before="30" w:after="30"/>
              <w:jc w:val="left"/>
              <w:rPr>
                <w:sz w:val="20"/>
              </w:rPr>
            </w:pPr>
            <w:r w:rsidRPr="009D5A23">
              <w:rPr>
                <w:sz w:val="20"/>
              </w:rPr>
              <w:t>Emissions de fréquences étalon et de signaux horaires</w:t>
            </w:r>
          </w:p>
        </w:tc>
      </w:tr>
      <w:tr w:rsidR="00D1452C" w:rsidRPr="009D5A23">
        <w:tc>
          <w:tcPr>
            <w:tcW w:w="1140" w:type="dxa"/>
          </w:tcPr>
          <w:p w:rsidR="00D1452C" w:rsidRPr="009D5A23" w:rsidRDefault="00D1452C" w:rsidP="009452F1">
            <w:pPr>
              <w:spacing w:before="30" w:after="30"/>
              <w:ind w:left="57"/>
              <w:jc w:val="left"/>
              <w:rPr>
                <w:b/>
                <w:bCs/>
                <w:sz w:val="20"/>
              </w:rPr>
            </w:pPr>
            <w:r w:rsidRPr="009D5A23">
              <w:rPr>
                <w:b/>
                <w:bCs/>
                <w:sz w:val="20"/>
              </w:rPr>
              <w:t>V</w:t>
            </w:r>
          </w:p>
        </w:tc>
        <w:tc>
          <w:tcPr>
            <w:tcW w:w="8220" w:type="dxa"/>
          </w:tcPr>
          <w:p w:rsidR="00D1452C" w:rsidRPr="009D5A23" w:rsidRDefault="00D1452C" w:rsidP="009452F1">
            <w:pPr>
              <w:spacing w:before="30" w:after="140"/>
              <w:jc w:val="left"/>
              <w:rPr>
                <w:sz w:val="20"/>
              </w:rPr>
            </w:pPr>
            <w:r w:rsidRPr="009D5A23">
              <w:rPr>
                <w:sz w:val="20"/>
              </w:rPr>
              <w:t>Vocabulaire et sujets associés</w:t>
            </w:r>
          </w:p>
        </w:tc>
      </w:tr>
    </w:tbl>
    <w:p w:rsidR="00D1452C" w:rsidRPr="009D5A23" w:rsidRDefault="00D1452C" w:rsidP="009452F1">
      <w:pPr>
        <w:spacing w:before="0"/>
        <w:jc w:val="center"/>
        <w:rPr>
          <w:sz w:val="20"/>
        </w:rPr>
      </w:pPr>
    </w:p>
    <w:p w:rsidR="00D1452C" w:rsidRPr="009D5A23" w:rsidRDefault="00D1452C" w:rsidP="009452F1">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D1452C" w:rsidRPr="009D5A23">
        <w:tc>
          <w:tcPr>
            <w:tcW w:w="9360" w:type="dxa"/>
          </w:tcPr>
          <w:p w:rsidR="00D1452C" w:rsidRPr="009D5A23" w:rsidRDefault="00D1452C" w:rsidP="009452F1">
            <w:pPr>
              <w:spacing w:before="80" w:after="80"/>
              <w:jc w:val="left"/>
              <w:rPr>
                <w:i/>
                <w:iCs/>
                <w:sz w:val="20"/>
              </w:rPr>
            </w:pPr>
            <w:r w:rsidRPr="009D5A23">
              <w:rPr>
                <w:b/>
                <w:bCs/>
                <w:i/>
                <w:iCs/>
                <w:sz w:val="20"/>
              </w:rPr>
              <w:t xml:space="preserve">    Note</w:t>
            </w:r>
            <w:r w:rsidRPr="009D5A23">
              <w:rPr>
                <w:i/>
                <w:iCs/>
                <w:sz w:val="20"/>
              </w:rPr>
              <w:t>: Cette Recommandation UIT-R a été approuvée en anglais aux termes de la procédure détaillée dans la</w:t>
            </w:r>
            <w:r w:rsidRPr="009D5A23">
              <w:rPr>
                <w:i/>
                <w:iCs/>
                <w:sz w:val="20"/>
              </w:rPr>
              <w:br/>
              <w:t xml:space="preserve">   Résolution UIT-R 1. </w:t>
            </w:r>
          </w:p>
        </w:tc>
      </w:tr>
    </w:tbl>
    <w:p w:rsidR="00D1452C" w:rsidRPr="009D5A23" w:rsidRDefault="00D1452C" w:rsidP="009452F1">
      <w:pPr>
        <w:spacing w:before="0"/>
        <w:jc w:val="center"/>
        <w:rPr>
          <w:sz w:val="22"/>
        </w:rPr>
      </w:pPr>
    </w:p>
    <w:p w:rsidR="00D1452C" w:rsidRPr="009D5A23" w:rsidRDefault="00D1452C" w:rsidP="009452F1">
      <w:pPr>
        <w:spacing w:before="100"/>
        <w:jc w:val="right"/>
        <w:rPr>
          <w:i/>
          <w:iCs/>
          <w:sz w:val="20"/>
        </w:rPr>
      </w:pPr>
      <w:r w:rsidRPr="009D5A23">
        <w:rPr>
          <w:i/>
          <w:iCs/>
          <w:sz w:val="20"/>
        </w:rPr>
        <w:t>Publication électronique</w:t>
      </w:r>
    </w:p>
    <w:p w:rsidR="00D1452C" w:rsidRPr="009D5A23" w:rsidRDefault="00D1452C" w:rsidP="00EF2657">
      <w:pPr>
        <w:spacing w:before="0"/>
        <w:jc w:val="right"/>
        <w:rPr>
          <w:sz w:val="20"/>
        </w:rPr>
      </w:pPr>
      <w:r w:rsidRPr="009D5A23">
        <w:rPr>
          <w:sz w:val="20"/>
        </w:rPr>
        <w:t>Genève, 201</w:t>
      </w:r>
      <w:r w:rsidR="00EF2657">
        <w:rPr>
          <w:sz w:val="20"/>
        </w:rPr>
        <w:t>6</w:t>
      </w:r>
    </w:p>
    <w:p w:rsidR="00D1452C" w:rsidRPr="009D5A23" w:rsidRDefault="00D1452C" w:rsidP="00EF2657">
      <w:pPr>
        <w:spacing w:before="200"/>
        <w:jc w:val="center"/>
        <w:rPr>
          <w:sz w:val="20"/>
        </w:rPr>
      </w:pPr>
      <w:r w:rsidRPr="009D5A23">
        <w:rPr>
          <w:sz w:val="20"/>
        </w:rPr>
        <w:sym w:font="Symbol" w:char="F0E3"/>
      </w:r>
      <w:r w:rsidRPr="009D5A23">
        <w:rPr>
          <w:sz w:val="20"/>
        </w:rPr>
        <w:t xml:space="preserve"> UIT </w:t>
      </w:r>
      <w:bookmarkStart w:id="1" w:name="iiannee"/>
      <w:bookmarkEnd w:id="1"/>
      <w:r w:rsidRPr="009D5A23">
        <w:rPr>
          <w:sz w:val="20"/>
        </w:rPr>
        <w:t>201</w:t>
      </w:r>
      <w:r w:rsidR="00EF2657">
        <w:rPr>
          <w:sz w:val="20"/>
        </w:rPr>
        <w:t>6</w:t>
      </w:r>
    </w:p>
    <w:p w:rsidR="00D1452C" w:rsidRPr="009D5A23" w:rsidRDefault="00D1452C" w:rsidP="009452F1">
      <w:pPr>
        <w:rPr>
          <w:sz w:val="18"/>
          <w:szCs w:val="18"/>
        </w:rPr>
      </w:pPr>
      <w:r w:rsidRPr="009D5A23">
        <w:rPr>
          <w:sz w:val="18"/>
          <w:szCs w:val="18"/>
        </w:rPr>
        <w:t>Tous droits réservés. Aucune partie de cette publication ne peut être reproduite, par quelque procédé que ce soit, sans l’accord écrit préalable de l’UIT.</w:t>
      </w:r>
    </w:p>
    <w:p w:rsidR="00D1452C" w:rsidRPr="009D5A23" w:rsidRDefault="00D1452C" w:rsidP="009452F1">
      <w:pPr>
        <w:spacing w:before="160"/>
        <w:rPr>
          <w:i/>
          <w:sz w:val="20"/>
          <w:highlight w:val="yellow"/>
        </w:rPr>
        <w:sectPr w:rsidR="00D1452C" w:rsidRPr="009D5A23" w:rsidSect="00CC0AA6">
          <w:headerReference w:type="even" r:id="rId12"/>
          <w:headerReference w:type="default" r:id="rId13"/>
          <w:footerReference w:type="even" r:id="rId14"/>
          <w:pgSz w:w="11907" w:h="16834" w:code="9"/>
          <w:pgMar w:top="1418" w:right="1134" w:bottom="1134" w:left="1134" w:header="720" w:footer="482" w:gutter="0"/>
          <w:pgNumType w:fmt="lowerRoman" w:start="2"/>
          <w:cols w:space="720"/>
        </w:sectPr>
      </w:pPr>
    </w:p>
    <w:p w:rsidR="00D1452C" w:rsidRPr="009D5A23" w:rsidRDefault="00D1452C" w:rsidP="009452F1">
      <w:pPr>
        <w:pStyle w:val="RecNo"/>
        <w:spacing w:before="0"/>
      </w:pPr>
      <w:bookmarkStart w:id="2" w:name="irecnoe"/>
      <w:bookmarkEnd w:id="2"/>
      <w:r w:rsidRPr="009D5A23">
        <w:lastRenderedPageBreak/>
        <w:t xml:space="preserve">RECOMMANDATION  </w:t>
      </w:r>
      <w:r w:rsidRPr="009D5A23">
        <w:rPr>
          <w:rStyle w:val="href"/>
        </w:rPr>
        <w:t>UIT-R  P.681-</w:t>
      </w:r>
      <w:r w:rsidR="00FC5AE8" w:rsidRPr="009D5A23">
        <w:rPr>
          <w:rStyle w:val="href"/>
        </w:rPr>
        <w:t>8</w:t>
      </w:r>
      <w:r w:rsidRPr="009D5A23">
        <w:rPr>
          <w:rStyle w:val="FootnoteReference"/>
        </w:rPr>
        <w:footnoteReference w:customMarkFollows="1" w:id="1"/>
        <w:t>*</w:t>
      </w:r>
      <w:r w:rsidR="00686D5B">
        <w:t xml:space="preserve">, </w:t>
      </w:r>
      <w:r w:rsidR="00686D5B">
        <w:rPr>
          <w:rStyle w:val="FootnoteReference"/>
        </w:rPr>
        <w:footnoteReference w:customMarkFollows="1" w:id="2"/>
        <w:t>**</w:t>
      </w:r>
    </w:p>
    <w:p w:rsidR="00D1452C" w:rsidRPr="009D5A23" w:rsidRDefault="00D1452C" w:rsidP="009452F1">
      <w:pPr>
        <w:pStyle w:val="Rectitle"/>
      </w:pPr>
      <w:bookmarkStart w:id="4" w:name="Pre_title"/>
      <w:r w:rsidRPr="009D5A23">
        <w:t>Données de propagation nécessaires pour la conception de systèmes de télécommunication mobiles terrestres Terre-espace</w:t>
      </w:r>
      <w:bookmarkEnd w:id="4"/>
    </w:p>
    <w:p w:rsidR="00D1452C" w:rsidRPr="009D5A23" w:rsidRDefault="00D1452C" w:rsidP="009452F1">
      <w:pPr>
        <w:pStyle w:val="Recref"/>
      </w:pPr>
      <w:r w:rsidRPr="009D5A23">
        <w:t>(Question UIT-R 207/3)</w:t>
      </w:r>
    </w:p>
    <w:p w:rsidR="00DE5EDE" w:rsidRPr="009D5A23" w:rsidRDefault="00DE5EDE" w:rsidP="009452F1">
      <w:pPr>
        <w:pStyle w:val="Recdate"/>
        <w:spacing w:before="0"/>
      </w:pPr>
      <w:bookmarkStart w:id="5" w:name="Revision_history"/>
      <w:bookmarkStart w:id="6" w:name="Related_Questions"/>
    </w:p>
    <w:p w:rsidR="00D1452C" w:rsidRPr="009D5A23" w:rsidRDefault="00D1452C" w:rsidP="009452F1">
      <w:pPr>
        <w:pStyle w:val="Recdate"/>
      </w:pPr>
      <w:r w:rsidRPr="009D5A23">
        <w:t>(1990-1994-1995-1997-1999-2001-2003-2009</w:t>
      </w:r>
      <w:r w:rsidR="00FC5AE8" w:rsidRPr="009D5A23">
        <w:t>-2015</w:t>
      </w:r>
      <w:r w:rsidRPr="009D5A23">
        <w:t>)</w:t>
      </w:r>
      <w:bookmarkEnd w:id="5"/>
      <w:bookmarkEnd w:id="6"/>
    </w:p>
    <w:p w:rsidR="00D1452C" w:rsidRPr="009D5A23" w:rsidRDefault="00787DE5" w:rsidP="00177789">
      <w:pPr>
        <w:pStyle w:val="HeadingSum"/>
        <w:spacing w:before="120"/>
        <w:rPr>
          <w:lang w:val="fr-FR"/>
        </w:rPr>
      </w:pPr>
      <w:r>
        <w:rPr>
          <w:lang w:val="fr-FR"/>
        </w:rPr>
        <w:t>Domaine</w:t>
      </w:r>
      <w:r w:rsidR="00D1452C" w:rsidRPr="009D5A23">
        <w:rPr>
          <w:lang w:val="fr-FR"/>
        </w:rPr>
        <w:t xml:space="preserve"> d'application</w:t>
      </w:r>
    </w:p>
    <w:p w:rsidR="00D1452C" w:rsidRPr="009D5A23" w:rsidRDefault="00D1452C" w:rsidP="009452F1">
      <w:pPr>
        <w:pStyle w:val="Summary"/>
        <w:rPr>
          <w:lang w:val="fr-FR"/>
        </w:rPr>
      </w:pPr>
      <w:r w:rsidRPr="009D5A23">
        <w:rPr>
          <w:lang w:val="fr-FR"/>
        </w:rPr>
        <w:t>La présente Recommandation porte sur la prévision des divers paramètres de propagation nécessaires pour la planification des systèmes du service mobile terrestre par satellite (SMTS) Terre-espace.</w:t>
      </w:r>
    </w:p>
    <w:p w:rsidR="00D1452C" w:rsidRPr="009D5A23" w:rsidRDefault="00D1452C" w:rsidP="00177789">
      <w:pPr>
        <w:pStyle w:val="Normalaftertitle"/>
        <w:spacing w:before="240"/>
      </w:pPr>
      <w:r w:rsidRPr="009D5A23">
        <w:t>L'Assemblée des radiocommunications de l'UIT,</w:t>
      </w:r>
    </w:p>
    <w:p w:rsidR="00D1452C" w:rsidRPr="009D5A23" w:rsidRDefault="00D1452C" w:rsidP="009452F1">
      <w:pPr>
        <w:pStyle w:val="Call"/>
      </w:pPr>
      <w:r w:rsidRPr="009D5A23">
        <w:t>considérant</w:t>
      </w:r>
    </w:p>
    <w:p w:rsidR="00D1452C" w:rsidRPr="009D5A23" w:rsidRDefault="00D1452C" w:rsidP="009452F1">
      <w:r w:rsidRPr="004F76EB">
        <w:rPr>
          <w:i/>
          <w:iCs/>
        </w:rPr>
        <w:t>a)</w:t>
      </w:r>
      <w:r w:rsidRPr="009D5A23">
        <w:tab/>
        <w:t>que, pour planifier convenablement les systèmes de télécommunication mobiles terrestres Terre-espace, il est nécessaire de disposer de données de propagation et de méthodes de prévision appropriées;</w:t>
      </w:r>
    </w:p>
    <w:p w:rsidR="00D1452C" w:rsidRPr="009D5A23" w:rsidRDefault="00D1452C" w:rsidP="009452F1">
      <w:r w:rsidRPr="004F76EB">
        <w:rPr>
          <w:i/>
          <w:iCs/>
        </w:rPr>
        <w:t>b)</w:t>
      </w:r>
      <w:r w:rsidRPr="009D5A23">
        <w:tab/>
        <w:t>que les méthodes de la Recommandation UIT-R P.618 sont recommandées pour la planification des systèmes de télécommunication Terre-espace;</w:t>
      </w:r>
    </w:p>
    <w:p w:rsidR="00D1452C" w:rsidRPr="009D5A23" w:rsidRDefault="00D1452C" w:rsidP="009452F1">
      <w:r w:rsidRPr="004F76EB">
        <w:rPr>
          <w:i/>
          <w:iCs/>
        </w:rPr>
        <w:t>c)</w:t>
      </w:r>
      <w:r w:rsidRPr="009D5A23">
        <w:tab/>
        <w:t>que de nouveaux développements des méthodes de prévision pour des applications spécifiques aux systèmes mobiles terrestres par satellite sont nécessaires pour donner une précision adéquate dans toutes les régions du monde et dans toutes les conditions d'exploitation;</w:t>
      </w:r>
    </w:p>
    <w:p w:rsidR="00D1452C" w:rsidRPr="009D5A23" w:rsidRDefault="00D1452C" w:rsidP="009452F1">
      <w:r w:rsidRPr="004F76EB">
        <w:rPr>
          <w:i/>
          <w:iCs/>
        </w:rPr>
        <w:t>d)</w:t>
      </w:r>
      <w:r w:rsidRPr="009D5A23">
        <w:tab/>
        <w:t>qu'il existe toutefois des méthodes donnant une précision suffisante pour de nombreuses applications,</w:t>
      </w:r>
    </w:p>
    <w:p w:rsidR="00D1452C" w:rsidRPr="009D5A23" w:rsidRDefault="00D1452C" w:rsidP="009452F1">
      <w:pPr>
        <w:pStyle w:val="Call"/>
      </w:pPr>
      <w:r w:rsidRPr="009D5A23">
        <w:t>recommande</w:t>
      </w:r>
    </w:p>
    <w:p w:rsidR="00D1452C" w:rsidRPr="009D5A23" w:rsidRDefault="00D1452C" w:rsidP="009452F1">
      <w:r w:rsidRPr="009D5A23">
        <w:rPr>
          <w:b/>
        </w:rPr>
        <w:t>1</w:t>
      </w:r>
      <w:r w:rsidRPr="009D5A23">
        <w:tab/>
        <w:t>d'adopter les méthodes figurant à l'Annexe 1 pour la planification de systèmes de télécommunication mobiles terrestres Terre-espace, en plus des méthodes préconisées dans la Recommandation UIT</w:t>
      </w:r>
      <w:r w:rsidRPr="009D5A23">
        <w:noBreakHyphen/>
        <w:t>R P.618.</w:t>
      </w:r>
    </w:p>
    <w:p w:rsidR="00CC0AA6" w:rsidRPr="009D5A23" w:rsidRDefault="00CC0AA6" w:rsidP="009452F1"/>
    <w:p w:rsidR="00965FFA" w:rsidRPr="009D5A23" w:rsidRDefault="00965FFA" w:rsidP="009452F1"/>
    <w:p w:rsidR="00D1452C" w:rsidRPr="009D5A23" w:rsidRDefault="00D1452C" w:rsidP="004F76EB">
      <w:pPr>
        <w:pStyle w:val="AnnexNoTitle"/>
      </w:pPr>
      <w:r w:rsidRPr="009D5A23">
        <w:t>Annexe 1</w:t>
      </w:r>
    </w:p>
    <w:p w:rsidR="00D1452C" w:rsidRPr="009D5A23" w:rsidRDefault="00D1452C" w:rsidP="009452F1">
      <w:pPr>
        <w:pStyle w:val="Heading1"/>
      </w:pPr>
      <w:bookmarkStart w:id="7" w:name="_Toc398375787"/>
      <w:r w:rsidRPr="009D5A23">
        <w:t>1</w:t>
      </w:r>
      <w:r w:rsidRPr="009D5A23">
        <w:tab/>
        <w:t>Introduction</w:t>
      </w:r>
      <w:bookmarkEnd w:id="7"/>
    </w:p>
    <w:p w:rsidR="00D1452C" w:rsidRPr="009D5A23" w:rsidRDefault="00D1452C" w:rsidP="009452F1">
      <w:r w:rsidRPr="009D5A23">
        <w:t xml:space="preserve">Les effets de propagation affectant le service mobile terrestre par satellite (SMTS) diffèrent principalement de ceux qui affectent le service fixe par satellite (SFS) par la plus grande influence des effets du terrain. Dans le SFS, il est généralement possible de se protéger des effets d'écran, d'occultation et de trajets multiples en utilisant une antenne à forte directivité placée en des sites </w:t>
      </w:r>
      <w:r w:rsidRPr="009D5A23">
        <w:lastRenderedPageBreak/>
        <w:t>dégagés. Par conséquent, le SMTS offre de plus faibles pourcentages de disponibilité que le SFS. La gamme de disponibilité intéressant principalement les concepteurs de systèmes est généralement comprise entre 80% et 99%.</w:t>
      </w:r>
    </w:p>
    <w:p w:rsidR="00D1452C" w:rsidRPr="009D5A23" w:rsidRDefault="00D1452C" w:rsidP="009452F1">
      <w:r w:rsidRPr="009D5A23">
        <w:t>La présente Annexe concerne les données et modèles dont on a plus particulièrement besoin pour prévoir les dégradations dues à la propagation affectant les liaisons du SMTS, qui comprennent les effets troposphériques, les effets ionosphériques, les trajets multipl</w:t>
      </w:r>
      <w:r w:rsidR="00177789">
        <w:t>es, les effets d'occultation et </w:t>
      </w:r>
      <w:r w:rsidRPr="009D5A23">
        <w:t>d'écran. Elle s'appuie sur des mesures allant de 870 MHz dans la bande d'ondes décimétriques jusqu'à 20 GHz.</w:t>
      </w:r>
    </w:p>
    <w:p w:rsidR="00D1452C" w:rsidRPr="009D5A23" w:rsidRDefault="00D1452C" w:rsidP="009452F1">
      <w:pPr>
        <w:pStyle w:val="Heading1"/>
      </w:pPr>
      <w:bookmarkStart w:id="8" w:name="_Toc398375788"/>
      <w:r w:rsidRPr="009D5A23">
        <w:t>2</w:t>
      </w:r>
      <w:r w:rsidRPr="009D5A23">
        <w:tab/>
        <w:t>Effets troposphériques</w:t>
      </w:r>
      <w:bookmarkEnd w:id="8"/>
    </w:p>
    <w:p w:rsidR="00D1452C" w:rsidRPr="009D5A23" w:rsidRDefault="00D1452C" w:rsidP="009452F1">
      <w:pPr>
        <w:pStyle w:val="Heading2"/>
      </w:pPr>
      <w:bookmarkStart w:id="9" w:name="_Toc398375789"/>
      <w:r w:rsidRPr="009D5A23">
        <w:t>2.1</w:t>
      </w:r>
      <w:r w:rsidRPr="009D5A23">
        <w:tab/>
        <w:t>Affaiblissement</w:t>
      </w:r>
      <w:bookmarkEnd w:id="9"/>
    </w:p>
    <w:p w:rsidR="00D1452C" w:rsidRPr="009D5A23" w:rsidRDefault="00D1452C" w:rsidP="009452F1">
      <w:r w:rsidRPr="009D5A23">
        <w:t>Les affaiblissements des signaux dans la troposphère sont provoqués par les gaz atmosphériques, la pluie, le brouillard et les nuages. Excepté pour les faibles angles d'élévation, l'affaiblissement troposphérique est négligeable aux fréquences inférieures à environ 1 GHz et est généralement faible jusqu'à des fréquences d'environ 10 GHz. Au-delà de 10 GHz, l'affaiblissement peut être important pendant des pourcentages de temps significatifs sur de nombreux trajets. On dispose de méthodes de prévision pour estimer l'absorption gazeuse (Recommandation UIT-R P.676) et l'affaiblissement dû à la pluie (Recommandation UIT</w:t>
      </w:r>
      <w:r w:rsidRPr="009D5A23">
        <w:noBreakHyphen/>
        <w:t>R P.618). L'affaiblissement dû au brouillard et aux nuages est généralement négligeable jusqu'à des fréquences de 10 GHz.</w:t>
      </w:r>
    </w:p>
    <w:p w:rsidR="00D1452C" w:rsidRPr="009D5A23" w:rsidRDefault="00D1452C" w:rsidP="009452F1">
      <w:pPr>
        <w:pStyle w:val="Heading2"/>
      </w:pPr>
      <w:bookmarkStart w:id="10" w:name="_Toc398375790"/>
      <w:r w:rsidRPr="009D5A23">
        <w:t>2.2</w:t>
      </w:r>
      <w:r w:rsidRPr="009D5A23">
        <w:tab/>
        <w:t>Scintillations</w:t>
      </w:r>
      <w:bookmarkEnd w:id="10"/>
    </w:p>
    <w:p w:rsidR="00D1452C" w:rsidRPr="009D5A23" w:rsidRDefault="00D1452C" w:rsidP="009452F1">
      <w:r w:rsidRPr="009D5A23">
        <w:t>Des variations irrégulières du niveau du signal reçu et de l'angle d'arrivée sont provoquées tant par la turbulence troposphérique que par les trajets multiples atmosphériques. Ces effets sont d'autant plus importants que la fréquence augmente et que l'angle d'élévation diminue, à l'exception du fait que les fluctuations d'angle d'arrivée provoquées par la turbulence sont indépendantes de la fréquence. L'ouverture du faisceau de l'antenne affecte également l'importance de ces scintillations. On a pu observer que ces effets atteignaient un maximum en été. Une méthode de prévision est donnée dans la Recommandation UIT</w:t>
      </w:r>
      <w:r w:rsidRPr="009D5A23">
        <w:noBreakHyphen/>
        <w:t>R P.618.</w:t>
      </w:r>
    </w:p>
    <w:p w:rsidR="00D1452C" w:rsidRPr="009D5A23" w:rsidRDefault="00D1452C" w:rsidP="009452F1">
      <w:pPr>
        <w:pStyle w:val="Heading1"/>
      </w:pPr>
      <w:bookmarkStart w:id="11" w:name="_Toc398375791"/>
      <w:r w:rsidRPr="009D5A23">
        <w:t>3</w:t>
      </w:r>
      <w:r w:rsidRPr="009D5A23">
        <w:tab/>
        <w:t>Effets ionosphériques</w:t>
      </w:r>
      <w:bookmarkEnd w:id="11"/>
    </w:p>
    <w:p w:rsidR="00D1452C" w:rsidRPr="009D5A23" w:rsidRDefault="00D1452C" w:rsidP="009452F1">
      <w:r w:rsidRPr="009D5A23">
        <w:t>Les effets ionosphériques affectant les trajets Terre-espace sont traités dans la Recommandation UIT-R P.531. Les valeurs des effets ionosphériques pour des fréquences dans une bande de 0,1 à 10 GHz sont données dans les Tableaux 1 et 2 de la Recommandation UIT</w:t>
      </w:r>
      <w:r w:rsidRPr="009D5A23">
        <w:noBreakHyphen/>
        <w:t>R P.680.</w:t>
      </w:r>
    </w:p>
    <w:p w:rsidR="00D1452C" w:rsidRPr="009D5A23" w:rsidRDefault="00D1452C" w:rsidP="009452F1">
      <w:pPr>
        <w:pStyle w:val="Heading1"/>
      </w:pPr>
      <w:bookmarkStart w:id="12" w:name="_Toc398375792"/>
      <w:r w:rsidRPr="009D5A23">
        <w:t>4</w:t>
      </w:r>
      <w:r w:rsidRPr="009D5A23">
        <w:tab/>
        <w:t>Effets d'écran</w:t>
      </w:r>
      <w:bookmarkEnd w:id="12"/>
    </w:p>
    <w:p w:rsidR="00D1452C" w:rsidRPr="009D5A23" w:rsidRDefault="00D1452C" w:rsidP="009452F1">
      <w:pPr>
        <w:pStyle w:val="Heading2"/>
      </w:pPr>
      <w:r w:rsidRPr="009D5A23">
        <w:t>4.1</w:t>
      </w:r>
      <w:r w:rsidRPr="009D5A23">
        <w:tab/>
        <w:t>Modèle d'effet d'écran dû aux arbres plantés sur les accotements</w:t>
      </w:r>
    </w:p>
    <w:p w:rsidR="00D1452C" w:rsidRPr="009D5A23" w:rsidRDefault="00D1452C" w:rsidP="009452F1">
      <w:r w:rsidRPr="009D5A23">
        <w:t>On a utilisé des mesures de distributions cumulatives des évanouissements à 870 MHz, 1,6 GHz et 20 GHz pour mettre au point le modèle empirique étendu d'effet d'écran des accotements. On représente l'importance des arbres plantés sur les accotements par le pourcentage d'effet d'écran optique dû à ces arbres pour un angle d'élévation du trajet de 45° dans la direction de la source du signal. Le modèle est valable lorsque ce pourcentage est compris entre 55% et 75%.</w:t>
      </w:r>
    </w:p>
    <w:p w:rsidR="00D1452C" w:rsidRPr="009D5A23" w:rsidRDefault="00D1452C" w:rsidP="009452F1">
      <w:pPr>
        <w:pStyle w:val="Heading3"/>
      </w:pPr>
      <w:bookmarkStart w:id="13" w:name="_Toc398375793"/>
      <w:r w:rsidRPr="009D5A23">
        <w:lastRenderedPageBreak/>
        <w:t>4.1.1</w:t>
      </w:r>
      <w:r w:rsidRPr="009D5A23">
        <w:tab/>
        <w:t>Calcul des évanouissements dus à l'effet d'écran des arbres plantés sur les accotements</w:t>
      </w:r>
      <w:bookmarkEnd w:id="13"/>
    </w:p>
    <w:p w:rsidR="00D1452C" w:rsidRPr="009D5A23" w:rsidRDefault="00D1452C" w:rsidP="009452F1">
      <w:r w:rsidRPr="009D5A23">
        <w:t>La procédure ci-après permet d'évaluer l'effet d'écran des accotements aux fréquences comprises entre 800 MHz et 20 GHz, pour des angles d'élévation du trajet compris entre 7</w:t>
      </w:r>
      <w:r w:rsidR="00907410" w:rsidRPr="009D5A23">
        <w:t>°</w:t>
      </w:r>
      <w:r w:rsidRPr="009D5A23">
        <w:t xml:space="preserve"> et 60</w:t>
      </w:r>
      <w:r w:rsidR="00907410" w:rsidRPr="009D5A23">
        <w:t>°</w:t>
      </w:r>
      <w:r w:rsidRPr="009D5A23">
        <w:t xml:space="preserve"> et pour des pourcentages de distance parcourue compris entre 1% et 80%. Le modèle empirique correspond à des conditions de propagation moyennes dans lesquelles les véhicules circulent sur les voies de droite et de gauche des grandes routes (les files proches et les files éloignées des arbres plantés sur les accotements sont incluses). Les prévisions de distributions des évanouissements s'appliquent aux autoroutes et aux routes de campagne pour lesquelles le trajet de propagation est la plupart du temps perpendiculaire aux rangées d'arbres plantés sur les accotements et aux poteaux électriques. On suppose que la principale cause d'affaiblissement des signaux du SMTS est l'effet d'écran du feuillage (voir la Recommandation UIT</w:t>
      </w:r>
      <w:r w:rsidRPr="009D5A23">
        <w:noBreakHyphen/>
        <w:t>R P.833).</w:t>
      </w:r>
    </w:p>
    <w:p w:rsidR="00D1452C" w:rsidRPr="009D5A23" w:rsidRDefault="00D1452C" w:rsidP="009452F1">
      <w:r w:rsidRPr="009D5A23">
        <w:t>Les paramètres nécessaires sont les suivants:</w:t>
      </w:r>
    </w:p>
    <w:p w:rsidR="00D1452C" w:rsidRPr="009D5A23" w:rsidRDefault="00D1452C" w:rsidP="009452F1">
      <w:pPr>
        <w:pStyle w:val="enumlev1"/>
        <w:tabs>
          <w:tab w:val="clear" w:pos="794"/>
          <w:tab w:val="clear" w:pos="1191"/>
          <w:tab w:val="clear" w:pos="1588"/>
          <w:tab w:val="clear" w:pos="1985"/>
          <w:tab w:val="left" w:pos="397"/>
        </w:tabs>
      </w:pPr>
      <w:r w:rsidRPr="009D5A23">
        <w:rPr>
          <w:i/>
        </w:rPr>
        <w:t>f</w:t>
      </w:r>
      <w:r w:rsidRPr="009D5A23">
        <w:rPr>
          <w:rFonts w:ascii="Tms Rmn" w:hAnsi="Tms Rmn"/>
          <w:iCs/>
          <w:sz w:val="12"/>
        </w:rPr>
        <w:t> </w:t>
      </w:r>
      <w:r w:rsidRPr="009D5A23">
        <w:t>:</w:t>
      </w:r>
      <w:r w:rsidRPr="009D5A23">
        <w:tab/>
        <w:t>fréquence (GHz)</w:t>
      </w:r>
    </w:p>
    <w:p w:rsidR="00D1452C" w:rsidRPr="009D5A23" w:rsidRDefault="00D1452C" w:rsidP="009452F1">
      <w:pPr>
        <w:pStyle w:val="enumlev1"/>
        <w:tabs>
          <w:tab w:val="clear" w:pos="794"/>
          <w:tab w:val="clear" w:pos="1191"/>
          <w:tab w:val="clear" w:pos="1588"/>
          <w:tab w:val="clear" w:pos="1985"/>
          <w:tab w:val="left" w:pos="397"/>
        </w:tabs>
      </w:pPr>
      <w:r w:rsidRPr="009D5A23">
        <w:sym w:font="Symbol" w:char="F071"/>
      </w:r>
      <w:r w:rsidRPr="009D5A23">
        <w:rPr>
          <w:rFonts w:ascii="Tms Rmn" w:hAnsi="Tms Rmn"/>
          <w:iCs/>
          <w:sz w:val="12"/>
        </w:rPr>
        <w:t> </w:t>
      </w:r>
      <w:r w:rsidRPr="009D5A23">
        <w:t>:</w:t>
      </w:r>
      <w:r w:rsidRPr="009D5A23">
        <w:tab/>
        <w:t>angle d'élévation du trajet en direction du satellite (degrés)</w:t>
      </w:r>
    </w:p>
    <w:p w:rsidR="00D1452C" w:rsidRPr="009D5A23" w:rsidRDefault="00D1452C" w:rsidP="009452F1">
      <w:pPr>
        <w:pStyle w:val="enumlev1"/>
        <w:tabs>
          <w:tab w:val="clear" w:pos="794"/>
          <w:tab w:val="clear" w:pos="1191"/>
          <w:tab w:val="clear" w:pos="1588"/>
          <w:tab w:val="clear" w:pos="1985"/>
          <w:tab w:val="left" w:pos="397"/>
        </w:tabs>
      </w:pPr>
      <w:r w:rsidRPr="009D5A23">
        <w:rPr>
          <w:i/>
        </w:rPr>
        <w:t>p</w:t>
      </w:r>
      <w:r w:rsidRPr="009D5A23">
        <w:rPr>
          <w:rFonts w:ascii="Tms Rmn" w:hAnsi="Tms Rmn"/>
          <w:iCs/>
          <w:sz w:val="12"/>
        </w:rPr>
        <w:t> </w:t>
      </w:r>
      <w:r w:rsidRPr="009D5A23">
        <w:t>:</w:t>
      </w:r>
      <w:r w:rsidRPr="009D5A23">
        <w:tab/>
        <w:t>pourcentage de distance parcourue sur laquelle le seuil d'évanouissement est dépassé.</w:t>
      </w:r>
    </w:p>
    <w:p w:rsidR="00D1452C" w:rsidRPr="009D5A23" w:rsidRDefault="000D782F" w:rsidP="009452F1">
      <w:r w:rsidRPr="009D5A23">
        <w:rPr>
          <w:i/>
        </w:rPr>
        <w:t>E</w:t>
      </w:r>
      <w:r w:rsidR="00E12ACA" w:rsidRPr="009D5A23">
        <w:rPr>
          <w:i/>
        </w:rPr>
        <w:t>tape</w:t>
      </w:r>
      <w:r w:rsidR="00D1452C" w:rsidRPr="009D5A23">
        <w:rPr>
          <w:i/>
        </w:rPr>
        <w:t> 1</w:t>
      </w:r>
      <w:r w:rsidR="00D1452C" w:rsidRPr="009D5A23">
        <w:rPr>
          <w:iCs/>
        </w:rPr>
        <w:t>:  </w:t>
      </w:r>
      <w:r w:rsidR="00D1452C" w:rsidRPr="009D5A23">
        <w:t xml:space="preserve">Calculer comme suit la distribution des évanouissements à 1,5 GHz, valable pour des pourcentages de distance parcourue tels que 20% </w:t>
      </w:r>
      <w:r w:rsidR="00907410" w:rsidRPr="009D5A23">
        <w:sym w:font="Symbol" w:char="F0B3"/>
      </w:r>
      <w:r w:rsidR="00D1452C" w:rsidRPr="009D5A23">
        <w:t xml:space="preserve"> </w:t>
      </w:r>
      <w:r w:rsidR="00D1452C" w:rsidRPr="009D5A23">
        <w:rPr>
          <w:i/>
        </w:rPr>
        <w:t>p</w:t>
      </w:r>
      <w:r w:rsidR="00D1452C" w:rsidRPr="009D5A23">
        <w:t xml:space="preserve"> </w:t>
      </w:r>
      <w:r w:rsidR="00907410" w:rsidRPr="009D5A23">
        <w:sym w:font="Symbol" w:char="F0B3"/>
      </w:r>
      <w:r w:rsidR="00D1452C" w:rsidRPr="009D5A23">
        <w:t xml:space="preserve"> 1% et pour des angles d'élévation du trajet tels que 60</w:t>
      </w:r>
      <w:r w:rsidR="00907410" w:rsidRPr="009D5A23">
        <w:t>°</w:t>
      </w:r>
      <w:r w:rsidR="00D1452C" w:rsidRPr="009D5A23">
        <w:t> </w:t>
      </w:r>
      <w:r w:rsidR="00907410" w:rsidRPr="009D5A23">
        <w:sym w:font="Symbol" w:char="F0B3"/>
      </w:r>
      <w:r w:rsidR="00D1452C" w:rsidRPr="009D5A23">
        <w:t> </w:t>
      </w:r>
      <w:r w:rsidR="00907410" w:rsidRPr="009D5A23">
        <w:sym w:font="Symbol" w:char="F071"/>
      </w:r>
      <w:r w:rsidR="00D1452C" w:rsidRPr="009D5A23">
        <w:t> </w:t>
      </w:r>
      <w:r w:rsidR="00907410" w:rsidRPr="009D5A23">
        <w:sym w:font="Symbol" w:char="F0B3"/>
      </w:r>
      <w:r w:rsidR="00D1452C" w:rsidRPr="009D5A23">
        <w:t> 20</w:t>
      </w:r>
      <w:r w:rsidR="00907410" w:rsidRPr="009D5A23">
        <w:t>°</w:t>
      </w:r>
      <w:r w:rsidR="00D1452C" w:rsidRPr="009D5A23">
        <w:t>:</w:t>
      </w:r>
    </w:p>
    <w:p w:rsidR="00D1452C" w:rsidRPr="009D5A23" w:rsidRDefault="00D1452C" w:rsidP="009452F1">
      <w:pPr>
        <w:pStyle w:val="Equation"/>
      </w:pPr>
      <w:r w:rsidRPr="009D5A23">
        <w:tab/>
      </w:r>
      <w:r w:rsidRPr="009D5A23">
        <w:tab/>
      </w:r>
      <w:r w:rsidRPr="009D5A23">
        <w:rPr>
          <w:i/>
        </w:rPr>
        <w:t>A</w:t>
      </w:r>
      <w:r w:rsidRPr="009D5A23">
        <w:rPr>
          <w:i/>
          <w:vertAlign w:val="subscript"/>
        </w:rPr>
        <w:t>L</w:t>
      </w:r>
      <w:r w:rsidRPr="009D5A23">
        <w:t>(</w:t>
      </w:r>
      <w:r w:rsidRPr="009D5A23">
        <w:rPr>
          <w:rFonts w:ascii="Tms Rmn" w:hAnsi="Tms Rmn"/>
          <w:sz w:val="12"/>
        </w:rPr>
        <w:t> </w:t>
      </w:r>
      <w:r w:rsidRPr="009D5A23">
        <w:rPr>
          <w:i/>
        </w:rPr>
        <w:t>p</w:t>
      </w:r>
      <w:r w:rsidRPr="009D5A23">
        <w:t>,</w:t>
      </w:r>
      <w:r w:rsidR="00907410" w:rsidRPr="009D5A23">
        <w:sym w:font="Symbol" w:char="F071"/>
      </w:r>
      <w:r w:rsidRPr="009D5A23">
        <w:t>) </w:t>
      </w:r>
      <w:r w:rsidR="00907410" w:rsidRPr="009D5A23">
        <w:t>=</w:t>
      </w:r>
      <w:r w:rsidRPr="009D5A23">
        <w:t> –</w:t>
      </w:r>
      <w:r w:rsidRPr="009D5A23">
        <w:rPr>
          <w:sz w:val="8"/>
        </w:rPr>
        <w:t> </w:t>
      </w:r>
      <w:r w:rsidRPr="009D5A23">
        <w:rPr>
          <w:i/>
        </w:rPr>
        <w:t>M</w:t>
      </w:r>
      <w:r w:rsidRPr="009D5A23">
        <w:t>(</w:t>
      </w:r>
      <w:r w:rsidR="00907410" w:rsidRPr="009D5A23">
        <w:sym w:font="Symbol" w:char="F071"/>
      </w:r>
      <w:r w:rsidRPr="009D5A23">
        <w:t>) ln (</w:t>
      </w:r>
      <w:r w:rsidRPr="009D5A23">
        <w:rPr>
          <w:rFonts w:ascii="Tms Rmn" w:hAnsi="Tms Rmn"/>
          <w:sz w:val="12"/>
        </w:rPr>
        <w:t> </w:t>
      </w:r>
      <w:r w:rsidRPr="009D5A23">
        <w:rPr>
          <w:i/>
        </w:rPr>
        <w:t>p</w:t>
      </w:r>
      <w:r w:rsidRPr="009D5A23">
        <w:t>) </w:t>
      </w:r>
      <w:r w:rsidR="00907410" w:rsidRPr="009D5A23">
        <w:t>+</w:t>
      </w:r>
      <w:r w:rsidRPr="009D5A23">
        <w:t> </w:t>
      </w:r>
      <w:r w:rsidRPr="009D5A23">
        <w:rPr>
          <w:i/>
        </w:rPr>
        <w:t>N</w:t>
      </w:r>
      <w:r w:rsidRPr="009D5A23">
        <w:t>(</w:t>
      </w:r>
      <w:r w:rsidR="00907410" w:rsidRPr="009D5A23">
        <w:sym w:font="Symbol" w:char="F071"/>
      </w:r>
      <w:r w:rsidRPr="009D5A23">
        <w:t>)</w:t>
      </w:r>
      <w:r w:rsidRPr="009D5A23">
        <w:tab/>
        <w:t>(1)</w:t>
      </w:r>
    </w:p>
    <w:p w:rsidR="00D1452C" w:rsidRPr="009D5A23" w:rsidRDefault="00D1452C" w:rsidP="009452F1">
      <w:r w:rsidRPr="009D5A23">
        <w:t>où:</w:t>
      </w:r>
    </w:p>
    <w:p w:rsidR="00D1452C" w:rsidRPr="009D5A23" w:rsidRDefault="00D1452C" w:rsidP="009452F1">
      <w:pPr>
        <w:pStyle w:val="Equation"/>
      </w:pPr>
      <w:r w:rsidRPr="009D5A23">
        <w:tab/>
      </w:r>
      <w:r w:rsidRPr="009D5A23">
        <w:tab/>
      </w:r>
      <w:r w:rsidRPr="009D5A23">
        <w:rPr>
          <w:i/>
        </w:rPr>
        <w:t>M</w:t>
      </w:r>
      <w:r w:rsidRPr="009D5A23">
        <w:t>(</w:t>
      </w:r>
      <w:r w:rsidR="00907410" w:rsidRPr="009D5A23">
        <w:sym w:font="Symbol" w:char="F071"/>
      </w:r>
      <w:r w:rsidRPr="009D5A23">
        <w:t>) </w:t>
      </w:r>
      <w:r w:rsidR="00907410" w:rsidRPr="009D5A23">
        <w:t>=</w:t>
      </w:r>
      <w:r w:rsidRPr="009D5A23">
        <w:t> 3,44 </w:t>
      </w:r>
      <w:r w:rsidR="00907410" w:rsidRPr="009D5A23">
        <w:t>+</w:t>
      </w:r>
      <w:r w:rsidRPr="009D5A23">
        <w:t> 0,0975 </w:t>
      </w:r>
      <w:r w:rsidR="00907410" w:rsidRPr="009D5A23">
        <w:sym w:font="Symbol" w:char="F071"/>
      </w:r>
      <w:r w:rsidRPr="009D5A23">
        <w:t> – 0,002 </w:t>
      </w:r>
      <w:r w:rsidR="00907410" w:rsidRPr="009D5A23">
        <w:sym w:font="Symbol" w:char="F071"/>
      </w:r>
      <w:r w:rsidRPr="009D5A23">
        <w:rPr>
          <w:vertAlign w:val="superscript"/>
        </w:rPr>
        <w:t>2</w:t>
      </w:r>
      <w:r w:rsidRPr="009D5A23">
        <w:tab/>
        <w:t>(2)</w:t>
      </w:r>
    </w:p>
    <w:p w:rsidR="00D1452C" w:rsidRPr="009D5A23" w:rsidRDefault="00D1452C" w:rsidP="009452F1">
      <w:pPr>
        <w:pStyle w:val="Equation"/>
      </w:pPr>
      <w:r w:rsidRPr="009D5A23">
        <w:tab/>
      </w:r>
      <w:r w:rsidRPr="009D5A23">
        <w:tab/>
      </w:r>
      <w:r w:rsidRPr="009D5A23">
        <w:rPr>
          <w:i/>
        </w:rPr>
        <w:t>N</w:t>
      </w:r>
      <w:r w:rsidRPr="009D5A23">
        <w:t>(</w:t>
      </w:r>
      <w:r w:rsidR="00907410" w:rsidRPr="009D5A23">
        <w:sym w:font="Symbol" w:char="F071"/>
      </w:r>
      <w:r w:rsidRPr="009D5A23">
        <w:t>) </w:t>
      </w:r>
      <w:r w:rsidR="00907410" w:rsidRPr="009D5A23">
        <w:t>=</w:t>
      </w:r>
      <w:r w:rsidRPr="009D5A23">
        <w:t> –</w:t>
      </w:r>
      <w:r w:rsidRPr="009D5A23">
        <w:rPr>
          <w:sz w:val="8"/>
        </w:rPr>
        <w:t> </w:t>
      </w:r>
      <w:r w:rsidRPr="009D5A23">
        <w:t>0,443 </w:t>
      </w:r>
      <w:r w:rsidR="00907410" w:rsidRPr="009D5A23">
        <w:sym w:font="Symbol" w:char="F071"/>
      </w:r>
      <w:r w:rsidRPr="009D5A23">
        <w:t> </w:t>
      </w:r>
      <w:r w:rsidR="00907410" w:rsidRPr="009D5A23">
        <w:t>+</w:t>
      </w:r>
      <w:r w:rsidRPr="009D5A23">
        <w:t> 34,76</w:t>
      </w:r>
      <w:r w:rsidRPr="009D5A23">
        <w:tab/>
        <w:t>(3)</w:t>
      </w:r>
    </w:p>
    <w:p w:rsidR="00D1452C" w:rsidRPr="009D5A23" w:rsidRDefault="000D782F" w:rsidP="009452F1">
      <w:r w:rsidRPr="009D5A23">
        <w:rPr>
          <w:i/>
        </w:rPr>
        <w:t>E</w:t>
      </w:r>
      <w:r w:rsidR="00E12ACA" w:rsidRPr="009D5A23">
        <w:rPr>
          <w:i/>
        </w:rPr>
        <w:t>tape</w:t>
      </w:r>
      <w:r w:rsidR="00D1452C" w:rsidRPr="009D5A23">
        <w:rPr>
          <w:i/>
        </w:rPr>
        <w:t> 2</w:t>
      </w:r>
      <w:r w:rsidR="004F76EB">
        <w:t>: </w:t>
      </w:r>
      <w:r w:rsidR="00D1452C" w:rsidRPr="009D5A23">
        <w:t>Compte tenu de la distribution obtenue à l'</w:t>
      </w:r>
      <w:r w:rsidRPr="009D5A23">
        <w:t>E</w:t>
      </w:r>
      <w:r w:rsidR="00E12ACA" w:rsidRPr="009D5A23">
        <w:t>tape</w:t>
      </w:r>
      <w:r w:rsidR="00D1452C" w:rsidRPr="009D5A23">
        <w:t xml:space="preserve"> 1, valable pour 20% </w:t>
      </w:r>
      <w:r w:rsidR="00907410" w:rsidRPr="009D5A23">
        <w:sym w:font="Symbol" w:char="F0B3"/>
      </w:r>
      <w:r w:rsidR="00D1452C" w:rsidRPr="009D5A23">
        <w:t> </w:t>
      </w:r>
      <w:r w:rsidR="00D1452C" w:rsidRPr="009D5A23">
        <w:rPr>
          <w:i/>
        </w:rPr>
        <w:t>p</w:t>
      </w:r>
      <w:r w:rsidR="00D1452C" w:rsidRPr="009D5A23">
        <w:t> </w:t>
      </w:r>
      <w:r w:rsidR="00907410" w:rsidRPr="009D5A23">
        <w:sym w:font="Symbol" w:char="F0B3"/>
      </w:r>
      <w:r w:rsidR="00D1452C" w:rsidRPr="009D5A23">
        <w:t xml:space="preserve"> 1%, calculer comme suit la distribution des évanouissements pour les fréquences </w:t>
      </w:r>
      <w:r w:rsidR="00D1452C" w:rsidRPr="009D5A23">
        <w:rPr>
          <w:i/>
        </w:rPr>
        <w:t>f</w:t>
      </w:r>
      <w:r w:rsidR="00D1452C" w:rsidRPr="009D5A23">
        <w:t xml:space="preserve"> (GHz) telles que 0,8 GHz </w:t>
      </w:r>
      <w:r w:rsidR="00907410" w:rsidRPr="009D5A23">
        <w:sym w:font="Symbol" w:char="F0A3"/>
      </w:r>
      <w:r w:rsidR="00D1452C" w:rsidRPr="009D5A23">
        <w:t> </w:t>
      </w:r>
      <w:r w:rsidR="00D1452C" w:rsidRPr="009D5A23">
        <w:rPr>
          <w:i/>
        </w:rPr>
        <w:t>f</w:t>
      </w:r>
      <w:r w:rsidR="00D1452C" w:rsidRPr="009D5A23">
        <w:t> </w:t>
      </w:r>
      <w:r w:rsidR="00907410" w:rsidRPr="009D5A23">
        <w:sym w:font="Symbol" w:char="F0A3"/>
      </w:r>
      <w:r w:rsidR="00D1452C" w:rsidRPr="009D5A23">
        <w:t> 20 GHz:</w:t>
      </w:r>
    </w:p>
    <w:p w:rsidR="00D1452C" w:rsidRPr="009D5A23" w:rsidRDefault="00D1452C" w:rsidP="009452F1">
      <w:pPr>
        <w:pStyle w:val="Equation"/>
      </w:pPr>
      <w:r w:rsidRPr="009D5A23">
        <w:tab/>
      </w:r>
      <w:r w:rsidRPr="009D5A23">
        <w:tab/>
      </w:r>
      <w:r w:rsidRPr="009D5A23">
        <w:rPr>
          <w:position w:val="-40"/>
        </w:rPr>
        <w:object w:dxaOrig="4740" w:dyaOrig="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pt;height:46.5pt" o:ole="">
            <v:imagedata r:id="rId15" o:title=""/>
          </v:shape>
          <o:OLEObject Type="Embed" ProgID="Equation.3" ShapeID="_x0000_i1025" DrawAspect="Content" ObjectID="_1548833021" r:id="rId16"/>
        </w:object>
      </w:r>
      <w:r w:rsidRPr="009D5A23">
        <w:tab/>
        <w:t>(4)</w:t>
      </w:r>
    </w:p>
    <w:p w:rsidR="00D1452C" w:rsidRPr="009D5A23" w:rsidRDefault="000D782F" w:rsidP="009452F1">
      <w:r w:rsidRPr="009D5A23">
        <w:rPr>
          <w:i/>
        </w:rPr>
        <w:t>E</w:t>
      </w:r>
      <w:r w:rsidR="00E12ACA" w:rsidRPr="009D5A23">
        <w:rPr>
          <w:i/>
        </w:rPr>
        <w:t>tape</w:t>
      </w:r>
      <w:r w:rsidR="00D1452C" w:rsidRPr="009D5A23">
        <w:rPr>
          <w:i/>
        </w:rPr>
        <w:t> 3</w:t>
      </w:r>
      <w:r w:rsidR="00D1452C" w:rsidRPr="009D5A23">
        <w:t>:  Calculer comme suit la distribution des évanouissements pour les pourcentages de distance parcourue tels que 80% </w:t>
      </w:r>
      <w:r w:rsidR="00907410" w:rsidRPr="009D5A23">
        <w:sym w:font="Symbol" w:char="F0B3"/>
      </w:r>
      <w:r w:rsidR="00D1452C" w:rsidRPr="009D5A23">
        <w:t> </w:t>
      </w:r>
      <w:r w:rsidR="00D1452C" w:rsidRPr="009D5A23">
        <w:rPr>
          <w:i/>
        </w:rPr>
        <w:t>p</w:t>
      </w:r>
      <w:r w:rsidR="00D1452C" w:rsidRPr="009D5A23">
        <w:t> </w:t>
      </w:r>
      <w:r w:rsidR="00907410" w:rsidRPr="009D5A23">
        <w:t>&gt;</w:t>
      </w:r>
      <w:r w:rsidR="00D1452C" w:rsidRPr="009D5A23">
        <w:t> 20% et pour la gamme de fréquences telles que 0,85 GHz </w:t>
      </w:r>
      <w:r w:rsidR="00907410" w:rsidRPr="009D5A23">
        <w:sym w:font="Symbol" w:char="F0A3"/>
      </w:r>
      <w:r w:rsidR="00D1452C" w:rsidRPr="009D5A23">
        <w:t> </w:t>
      </w:r>
      <w:r w:rsidR="00D1452C" w:rsidRPr="009D5A23">
        <w:rPr>
          <w:i/>
        </w:rPr>
        <w:t>f</w:t>
      </w:r>
      <w:r w:rsidR="00D1452C" w:rsidRPr="009D5A23">
        <w:t> </w:t>
      </w:r>
      <w:r w:rsidR="00907410" w:rsidRPr="009D5A23">
        <w:sym w:font="Symbol" w:char="F0A3"/>
      </w:r>
      <w:r w:rsidR="00D1452C" w:rsidRPr="009D5A23">
        <w:t> 20 GHz:</w:t>
      </w:r>
    </w:p>
    <w:p w:rsidR="00D1452C" w:rsidRPr="009D5A23" w:rsidRDefault="00D1452C" w:rsidP="009452F1">
      <w:pPr>
        <w:pStyle w:val="Equation"/>
        <w:tabs>
          <w:tab w:val="left" w:pos="5500"/>
        </w:tabs>
      </w:pPr>
      <w:r w:rsidRPr="009D5A23">
        <w:rPr>
          <w:i/>
        </w:rPr>
        <w:tab/>
      </w:r>
      <w:r w:rsidRPr="009D5A23">
        <w:rPr>
          <w:position w:val="-30"/>
        </w:rPr>
        <w:object w:dxaOrig="4040" w:dyaOrig="720">
          <v:shape id="_x0000_i1026" type="#_x0000_t75" style="width:203pt;height:37pt" o:ole="">
            <v:imagedata r:id="rId17" o:title=""/>
          </v:shape>
          <o:OLEObject Type="Embed" ProgID="Equation.3" ShapeID="_x0000_i1026" DrawAspect="Content" ObjectID="_1548833022" r:id="rId18"/>
        </w:object>
      </w:r>
      <w:r w:rsidRPr="009D5A23">
        <w:tab/>
        <w:t>pour     80% </w:t>
      </w:r>
      <w:r w:rsidR="00907410" w:rsidRPr="009D5A23">
        <w:sym w:font="Symbol" w:char="F0B3"/>
      </w:r>
      <w:r w:rsidRPr="009D5A23">
        <w:t> </w:t>
      </w:r>
      <w:r w:rsidRPr="009D5A23">
        <w:rPr>
          <w:i/>
        </w:rPr>
        <w:t>p</w:t>
      </w:r>
      <w:r w:rsidRPr="009D5A23">
        <w:t> </w:t>
      </w:r>
      <w:r w:rsidR="00907410" w:rsidRPr="009D5A23">
        <w:t>&gt;</w:t>
      </w:r>
      <w:r w:rsidRPr="009D5A23">
        <w:t> 20%</w:t>
      </w:r>
      <w:r w:rsidRPr="009D5A23">
        <w:rPr>
          <w:position w:val="-26"/>
        </w:rPr>
        <w:tab/>
        <w:t>(5)</w:t>
      </w:r>
    </w:p>
    <w:p w:rsidR="00D1452C" w:rsidRPr="009D5A23" w:rsidRDefault="00D1452C" w:rsidP="009452F1">
      <w:pPr>
        <w:pStyle w:val="Equation"/>
        <w:tabs>
          <w:tab w:val="left" w:pos="5500"/>
        </w:tabs>
        <w:spacing w:before="0"/>
      </w:pPr>
      <w:r w:rsidRPr="009D5A23">
        <w:tab/>
      </w:r>
      <w:r w:rsidRPr="009D5A23">
        <w:rPr>
          <w:position w:val="-12"/>
        </w:rPr>
        <w:object w:dxaOrig="2540" w:dyaOrig="360">
          <v:shape id="_x0000_i1027" type="#_x0000_t75" style="width:128.5pt;height:18.5pt" o:ole="">
            <v:imagedata r:id="rId19" o:title=""/>
          </v:shape>
          <o:OLEObject Type="Embed" ProgID="Equation.3" ShapeID="_x0000_i1027" DrawAspect="Content" ObjectID="_1548833023" r:id="rId20"/>
        </w:object>
      </w:r>
      <w:r w:rsidRPr="009D5A23">
        <w:tab/>
      </w:r>
      <w:r w:rsidRPr="009D5A23">
        <w:tab/>
        <w:t>pour     20% </w:t>
      </w:r>
      <w:r w:rsidR="00907410" w:rsidRPr="009D5A23">
        <w:sym w:font="Symbol" w:char="F0B3"/>
      </w:r>
      <w:r w:rsidRPr="009D5A23">
        <w:t> </w:t>
      </w:r>
      <w:r w:rsidRPr="009D5A23">
        <w:rPr>
          <w:i/>
        </w:rPr>
        <w:t>p</w:t>
      </w:r>
      <w:r w:rsidRPr="009D5A23">
        <w:t> </w:t>
      </w:r>
      <w:r w:rsidR="00907410" w:rsidRPr="009D5A23">
        <w:t>&gt;</w:t>
      </w:r>
      <w:r w:rsidRPr="009D5A23">
        <w:t> 1%</w:t>
      </w:r>
    </w:p>
    <w:p w:rsidR="00D1452C" w:rsidRPr="009D5A23" w:rsidRDefault="000D782F" w:rsidP="009452F1">
      <w:r w:rsidRPr="009D5A23">
        <w:rPr>
          <w:i/>
        </w:rPr>
        <w:t>E</w:t>
      </w:r>
      <w:r w:rsidR="00E12ACA" w:rsidRPr="009D5A23">
        <w:rPr>
          <w:i/>
        </w:rPr>
        <w:t>tape</w:t>
      </w:r>
      <w:r w:rsidR="00D1452C" w:rsidRPr="009D5A23">
        <w:rPr>
          <w:i/>
        </w:rPr>
        <w:t> 4</w:t>
      </w:r>
      <w:r w:rsidR="00D1452C" w:rsidRPr="009D5A23">
        <w:t>:  Pour chacun des angles d'élévation du trajet compris dans l'intervalle 20</w:t>
      </w:r>
      <w:r w:rsidR="00907410" w:rsidRPr="009D5A23">
        <w:t>°</w:t>
      </w:r>
      <w:r w:rsidR="00D1452C" w:rsidRPr="009D5A23">
        <w:t> </w:t>
      </w:r>
      <w:r w:rsidR="00907410" w:rsidRPr="009D5A23">
        <w:t>&gt;</w:t>
      </w:r>
      <w:r w:rsidR="00D1452C" w:rsidRPr="009D5A23">
        <w:t> </w:t>
      </w:r>
      <w:r w:rsidR="00907410" w:rsidRPr="009D5A23">
        <w:sym w:font="Symbol" w:char="F071"/>
      </w:r>
      <w:r w:rsidR="00D1452C" w:rsidRPr="009D5A23">
        <w:t> </w:t>
      </w:r>
      <w:r w:rsidR="00907410" w:rsidRPr="009D5A23">
        <w:sym w:font="Symbol" w:char="F0B3"/>
      </w:r>
      <w:r w:rsidR="00D1452C" w:rsidRPr="009D5A23">
        <w:t> 7</w:t>
      </w:r>
      <w:r w:rsidR="00907410" w:rsidRPr="009D5A23">
        <w:t>°</w:t>
      </w:r>
      <w:r w:rsidR="00D1452C" w:rsidRPr="009D5A23">
        <w:t xml:space="preserve">, la distribution des évanouissements est supposée être la même que pour </w:t>
      </w:r>
      <w:r w:rsidR="00907410" w:rsidRPr="009D5A23">
        <w:sym w:font="Symbol" w:char="F071"/>
      </w:r>
      <w:r w:rsidR="00D1452C" w:rsidRPr="009D5A23">
        <w:t> </w:t>
      </w:r>
      <w:r w:rsidR="00907410" w:rsidRPr="009D5A23">
        <w:t>=</w:t>
      </w:r>
      <w:r w:rsidR="00D1452C" w:rsidRPr="009D5A23">
        <w:t> 20</w:t>
      </w:r>
      <w:r w:rsidR="00907410" w:rsidRPr="009D5A23">
        <w:t>°</w:t>
      </w:r>
      <w:r w:rsidR="00D1452C" w:rsidRPr="009D5A23">
        <w:t>.</w:t>
      </w:r>
    </w:p>
    <w:p w:rsidR="00D1452C" w:rsidRPr="009D5A23" w:rsidRDefault="00D1452C" w:rsidP="009452F1">
      <w:r w:rsidRPr="009D5A23">
        <w:t>La Fig. 1 montre l'évanouissement dépassé à 1,5 GHz en fonction de l'angle d'élévation compris entre 10</w:t>
      </w:r>
      <w:r w:rsidR="00907410" w:rsidRPr="009D5A23">
        <w:t>°</w:t>
      </w:r>
      <w:r w:rsidRPr="009D5A23">
        <w:t xml:space="preserve"> et 60</w:t>
      </w:r>
      <w:r w:rsidR="00907410" w:rsidRPr="009D5A23">
        <w:t>°</w:t>
      </w:r>
      <w:r w:rsidRPr="009D5A23">
        <w:t>, et pour une famille de pourcentages égaux de distance parcourue compris entre 1% et 50%.</w:t>
      </w:r>
    </w:p>
    <w:p w:rsidR="00D1452C" w:rsidRPr="009D5A23" w:rsidRDefault="00D1452C" w:rsidP="009452F1">
      <w:pPr>
        <w:pStyle w:val="Heading4"/>
      </w:pPr>
      <w:bookmarkStart w:id="14" w:name="_Toc398375794"/>
      <w:r w:rsidRPr="009D5A23">
        <w:t>4.1.1.1</w:t>
      </w:r>
      <w:r w:rsidRPr="009D5A23">
        <w:tab/>
        <w:t>Extension à des angles d'élévation supérieurs à 60</w:t>
      </w:r>
      <w:bookmarkEnd w:id="14"/>
      <w:r w:rsidR="00907410" w:rsidRPr="009D5A23">
        <w:t>°</w:t>
      </w:r>
    </w:p>
    <w:p w:rsidR="00D1452C" w:rsidRPr="009D5A23" w:rsidRDefault="00D1452C" w:rsidP="009452F1">
      <w:r w:rsidRPr="009D5A23">
        <w:t>En procédant comme indiqué ci-après, il est possible d'étendre aux angles d'élévation du trajet supérieur à 60</w:t>
      </w:r>
      <w:r w:rsidR="00907410" w:rsidRPr="009D5A23">
        <w:t>°</w:t>
      </w:r>
      <w:r w:rsidRPr="009D5A23">
        <w:t xml:space="preserve"> le modèle d'effet d'écran dû aux accotements pour les fréquences 1,6 et 2,6 GHz:</w:t>
      </w:r>
    </w:p>
    <w:p w:rsidR="00D1452C" w:rsidRPr="009D5A23" w:rsidRDefault="00D1452C" w:rsidP="009452F1">
      <w:pPr>
        <w:pStyle w:val="enumlev1"/>
      </w:pPr>
      <w:r w:rsidRPr="009D5A23">
        <w:lastRenderedPageBreak/>
        <w:t>–</w:t>
      </w:r>
      <w:r w:rsidRPr="009D5A23">
        <w:tab/>
        <w:t>appliquer pour les fréquences indiquées ci-dessus, les équations (1) à (5) pour un angle d'élévation de 60</w:t>
      </w:r>
      <w:r w:rsidR="00907410" w:rsidRPr="009D5A23">
        <w:t>°</w:t>
      </w:r>
      <w:r w:rsidRPr="009D5A23">
        <w:t>;</w:t>
      </w:r>
    </w:p>
    <w:p w:rsidR="00D1452C" w:rsidRPr="009D5A23" w:rsidRDefault="00D1452C" w:rsidP="009452F1">
      <w:pPr>
        <w:pStyle w:val="enumlev1"/>
      </w:pPr>
      <w:r w:rsidRPr="009D5A23">
        <w:t>–</w:t>
      </w:r>
      <w:r w:rsidRPr="009D5A23">
        <w:tab/>
        <w:t>effectuer une interpolation linéaire entre la valeur calculée pour 60</w:t>
      </w:r>
      <w:r w:rsidR="00907410" w:rsidRPr="009D5A23">
        <w:t>°</w:t>
      </w:r>
      <w:r w:rsidRPr="009D5A23">
        <w:t xml:space="preserve"> et les valeurs d'évanouissement correspondant à un angle d'élévation de 80</w:t>
      </w:r>
      <w:r w:rsidR="00907410" w:rsidRPr="009D5A23">
        <w:t>°</w:t>
      </w:r>
      <w:r w:rsidRPr="009D5A23">
        <w:t xml:space="preserve"> (voir le Tableau 1);</w:t>
      </w:r>
    </w:p>
    <w:p w:rsidR="00D1452C" w:rsidRPr="009D5A23" w:rsidRDefault="00D1452C" w:rsidP="009452F1">
      <w:pPr>
        <w:pStyle w:val="enumlev1"/>
      </w:pPr>
      <w:r w:rsidRPr="009D5A23">
        <w:t>–</w:t>
      </w:r>
      <w:r w:rsidRPr="009D5A23">
        <w:tab/>
        <w:t>effectuer une interpolation linéaire entre les valeurs du Tableau 1 et une valeur nulle pour 90</w:t>
      </w:r>
      <w:r w:rsidR="00907410" w:rsidRPr="009D5A23">
        <w:t>°</w:t>
      </w:r>
      <w:r w:rsidRPr="009D5A23">
        <w:t>.</w:t>
      </w:r>
    </w:p>
    <w:p w:rsidR="00A47253" w:rsidRPr="009D5A23" w:rsidRDefault="00A47253" w:rsidP="002F1DF3">
      <w:pPr>
        <w:pStyle w:val="FigureNo"/>
      </w:pPr>
      <w:r w:rsidRPr="009D5A23">
        <w:t>Figure 1</w:t>
      </w:r>
    </w:p>
    <w:p w:rsidR="00A47253" w:rsidRPr="009D5A23" w:rsidRDefault="002F1DF3" w:rsidP="002F1DF3">
      <w:pPr>
        <w:pStyle w:val="Figuretitle"/>
      </w:pPr>
      <w:r w:rsidRPr="009D5A23">
        <w:t>E</w:t>
      </w:r>
      <w:r w:rsidR="00E12ACA" w:rsidRPr="009D5A23">
        <w:t>vanouissements</w:t>
      </w:r>
      <w:r w:rsidR="00A47253" w:rsidRPr="009D5A23">
        <w:t xml:space="preserve"> à 1,5 GHz dus à l'effet d'écran des accotements</w:t>
      </w:r>
      <w:r w:rsidR="00A47253" w:rsidRPr="009D5A23">
        <w:br/>
        <w:t>en fonction de l'angle d'élévation du trajet</w:t>
      </w:r>
    </w:p>
    <w:p w:rsidR="00E265A1" w:rsidRPr="009D5A23" w:rsidRDefault="00E265A1" w:rsidP="00E265A1">
      <w:pPr>
        <w:pStyle w:val="Figure"/>
      </w:pPr>
      <w:r w:rsidRPr="009D5A23">
        <w:object w:dxaOrig="4937" w:dyaOrig="4846">
          <v:shape id="_x0000_i1028" type="#_x0000_t75" style="width:296pt;height:291pt" o:ole="">
            <v:imagedata r:id="rId21" o:title=""/>
          </v:shape>
          <o:OLEObject Type="Embed" ProgID="CorelDraw.Graphic.16" ShapeID="_x0000_i1028" DrawAspect="Content" ObjectID="_1548833024" r:id="rId22"/>
        </w:object>
      </w:r>
    </w:p>
    <w:p w:rsidR="00D1452C" w:rsidRPr="009D5A23" w:rsidRDefault="004F76EB" w:rsidP="009452F1">
      <w:pPr>
        <w:pStyle w:val="TableNo"/>
      </w:pPr>
      <w:r>
        <w:t xml:space="preserve">TABLEAU </w:t>
      </w:r>
      <w:r w:rsidR="00D1452C" w:rsidRPr="009D5A23">
        <w:t>1</w:t>
      </w:r>
    </w:p>
    <w:p w:rsidR="00D1452C" w:rsidRPr="009D5A23" w:rsidRDefault="00DB5728" w:rsidP="009452F1">
      <w:pPr>
        <w:pStyle w:val="Tabletitle"/>
      </w:pPr>
      <w:r w:rsidRPr="009D5A23">
        <w:t>E</w:t>
      </w:r>
      <w:r w:rsidR="00E12ACA" w:rsidRPr="009D5A23">
        <w:t>vanouissements</w:t>
      </w:r>
      <w:r w:rsidR="00D1452C" w:rsidRPr="009D5A23">
        <w:t xml:space="preserve"> dépassés (dB) pour un angle d'élévation de 80</w:t>
      </w:r>
      <w:r w:rsidR="00907410" w:rsidRPr="009D5A23">
        <w:t>°</w:t>
      </w:r>
    </w:p>
    <w:tbl>
      <w:tblPr>
        <w:tblW w:w="0" w:type="auto"/>
        <w:jc w:val="center"/>
        <w:tblLayout w:type="fixed"/>
        <w:tblLook w:val="0000" w:firstRow="0" w:lastRow="0" w:firstColumn="0" w:lastColumn="0" w:noHBand="0" w:noVBand="0"/>
      </w:tblPr>
      <w:tblGrid>
        <w:gridCol w:w="2268"/>
        <w:gridCol w:w="2268"/>
        <w:gridCol w:w="2268"/>
      </w:tblGrid>
      <w:tr w:rsidR="00D1452C" w:rsidRPr="009D5A23" w:rsidTr="00FB6BF7">
        <w:trPr>
          <w:cantSplit/>
          <w:jc w:val="center"/>
        </w:trPr>
        <w:tc>
          <w:tcPr>
            <w:tcW w:w="2268" w:type="dxa"/>
            <w:vMerge w:val="restart"/>
            <w:tcBorders>
              <w:top w:val="single" w:sz="6" w:space="0" w:color="auto"/>
              <w:left w:val="single" w:sz="6" w:space="0" w:color="auto"/>
              <w:right w:val="single" w:sz="6" w:space="0" w:color="auto"/>
            </w:tcBorders>
            <w:vAlign w:val="center"/>
          </w:tcPr>
          <w:p w:rsidR="00D1452C" w:rsidRPr="009D5A23" w:rsidRDefault="00D1452C" w:rsidP="009452F1">
            <w:pPr>
              <w:pStyle w:val="Tablehead0"/>
            </w:pPr>
            <w:r w:rsidRPr="009D5A23">
              <w:rPr>
                <w:i/>
              </w:rPr>
              <w:t>p</w:t>
            </w:r>
            <w:r w:rsidRPr="009D5A23">
              <w:br/>
              <w:t>(%)</w:t>
            </w:r>
          </w:p>
        </w:tc>
        <w:tc>
          <w:tcPr>
            <w:tcW w:w="4536" w:type="dxa"/>
            <w:gridSpan w:val="2"/>
            <w:tcBorders>
              <w:top w:val="single" w:sz="6" w:space="0" w:color="auto"/>
              <w:left w:val="single" w:sz="6" w:space="0" w:color="auto"/>
              <w:bottom w:val="single" w:sz="6" w:space="0" w:color="auto"/>
              <w:right w:val="single" w:sz="6" w:space="0" w:color="auto"/>
            </w:tcBorders>
          </w:tcPr>
          <w:p w:rsidR="00D1452C" w:rsidRPr="009D5A23" w:rsidRDefault="00D1452C" w:rsidP="009452F1">
            <w:pPr>
              <w:pStyle w:val="Tablehead0"/>
            </w:pPr>
            <w:r w:rsidRPr="009D5A23">
              <w:t>Effet d'écran des arbres</w:t>
            </w:r>
          </w:p>
        </w:tc>
      </w:tr>
      <w:tr w:rsidR="00D1452C" w:rsidRPr="009D5A23" w:rsidTr="00FB6BF7">
        <w:trPr>
          <w:cantSplit/>
          <w:jc w:val="center"/>
        </w:trPr>
        <w:tc>
          <w:tcPr>
            <w:tcW w:w="2268" w:type="dxa"/>
            <w:vMerge/>
            <w:tcBorders>
              <w:left w:val="single" w:sz="6" w:space="0" w:color="auto"/>
              <w:bottom w:val="single" w:sz="6" w:space="0" w:color="auto"/>
              <w:right w:val="single" w:sz="6" w:space="0" w:color="auto"/>
            </w:tcBorders>
          </w:tcPr>
          <w:p w:rsidR="00D1452C" w:rsidRPr="009D5A23" w:rsidRDefault="00D1452C" w:rsidP="009452F1">
            <w:pPr>
              <w:pStyle w:val="Tablehead0"/>
            </w:pPr>
          </w:p>
        </w:tc>
        <w:tc>
          <w:tcPr>
            <w:tcW w:w="2268" w:type="dxa"/>
            <w:tcBorders>
              <w:top w:val="single" w:sz="6" w:space="0" w:color="auto"/>
              <w:left w:val="single" w:sz="6" w:space="0" w:color="auto"/>
              <w:right w:val="single" w:sz="6" w:space="0" w:color="auto"/>
            </w:tcBorders>
          </w:tcPr>
          <w:p w:rsidR="00D1452C" w:rsidRPr="009D5A23" w:rsidRDefault="00D1452C" w:rsidP="009452F1">
            <w:pPr>
              <w:pStyle w:val="Tablehead0"/>
            </w:pPr>
            <w:r w:rsidRPr="009D5A23">
              <w:t>1,6 GHz</w:t>
            </w:r>
          </w:p>
        </w:tc>
        <w:tc>
          <w:tcPr>
            <w:tcW w:w="2268" w:type="dxa"/>
            <w:tcBorders>
              <w:top w:val="single" w:sz="6" w:space="0" w:color="auto"/>
              <w:left w:val="single" w:sz="6" w:space="0" w:color="auto"/>
              <w:right w:val="single" w:sz="6" w:space="0" w:color="auto"/>
            </w:tcBorders>
          </w:tcPr>
          <w:p w:rsidR="00D1452C" w:rsidRPr="009D5A23" w:rsidRDefault="00D1452C" w:rsidP="009452F1">
            <w:pPr>
              <w:pStyle w:val="Tablehead0"/>
            </w:pPr>
            <w:r w:rsidRPr="009D5A23">
              <w:t>2,6 GHz</w:t>
            </w:r>
          </w:p>
        </w:tc>
      </w:tr>
      <w:tr w:rsidR="00D1452C" w:rsidRPr="009D5A23" w:rsidTr="00FB6BF7">
        <w:trPr>
          <w:cantSplit/>
          <w:jc w:val="center"/>
        </w:trPr>
        <w:tc>
          <w:tcPr>
            <w:tcW w:w="2268" w:type="dxa"/>
            <w:tcBorders>
              <w:left w:val="single" w:sz="6" w:space="0" w:color="auto"/>
              <w:right w:val="single" w:sz="6" w:space="0" w:color="auto"/>
            </w:tcBorders>
          </w:tcPr>
          <w:p w:rsidR="00D1452C" w:rsidRPr="009D5A23" w:rsidRDefault="00D1452C" w:rsidP="009452F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after="20"/>
              <w:jc w:val="center"/>
            </w:pPr>
            <w:r w:rsidRPr="009D5A23">
              <w:t> </w:t>
            </w:r>
            <w:r w:rsidRPr="009D5A23">
              <w:t>1</w:t>
            </w:r>
          </w:p>
        </w:tc>
        <w:tc>
          <w:tcPr>
            <w:tcW w:w="2268" w:type="dxa"/>
            <w:tcBorders>
              <w:top w:val="single" w:sz="6" w:space="0" w:color="auto"/>
              <w:right w:val="single" w:sz="6" w:space="0" w:color="auto"/>
            </w:tcBorders>
          </w:tcPr>
          <w:p w:rsidR="00D1452C" w:rsidRPr="009D5A23" w:rsidRDefault="00D1452C" w:rsidP="009452F1">
            <w:pPr>
              <w:pStyle w:val="Tabletext"/>
              <w:spacing w:after="20"/>
              <w:jc w:val="center"/>
            </w:pPr>
            <w:r w:rsidRPr="009D5A23">
              <w:t>4,1</w:t>
            </w:r>
          </w:p>
        </w:tc>
        <w:tc>
          <w:tcPr>
            <w:tcW w:w="2268" w:type="dxa"/>
            <w:tcBorders>
              <w:top w:val="single" w:sz="6" w:space="0" w:color="auto"/>
              <w:right w:val="single" w:sz="6" w:space="0" w:color="auto"/>
            </w:tcBorders>
          </w:tcPr>
          <w:p w:rsidR="00D1452C" w:rsidRPr="009D5A23" w:rsidRDefault="00D1452C" w:rsidP="009452F1">
            <w:pPr>
              <w:pStyle w:val="Tabletext"/>
              <w:spacing w:after="20"/>
              <w:jc w:val="center"/>
            </w:pPr>
            <w:r w:rsidRPr="009D5A23">
              <w:t>9,0</w:t>
            </w:r>
          </w:p>
        </w:tc>
      </w:tr>
      <w:tr w:rsidR="00D1452C" w:rsidRPr="009D5A23" w:rsidTr="00FB6BF7">
        <w:trPr>
          <w:cantSplit/>
          <w:jc w:val="center"/>
        </w:trPr>
        <w:tc>
          <w:tcPr>
            <w:tcW w:w="2268" w:type="dxa"/>
            <w:tcBorders>
              <w:left w:val="single" w:sz="6" w:space="0" w:color="auto"/>
              <w:right w:val="single" w:sz="6" w:space="0" w:color="auto"/>
            </w:tcBorders>
          </w:tcPr>
          <w:p w:rsidR="00D1452C" w:rsidRPr="009D5A23" w:rsidRDefault="00D1452C" w:rsidP="009452F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pPr>
            <w:r w:rsidRPr="009D5A23">
              <w:t> </w:t>
            </w:r>
            <w:r w:rsidRPr="009D5A23">
              <w:t>5</w:t>
            </w:r>
          </w:p>
        </w:tc>
        <w:tc>
          <w:tcPr>
            <w:tcW w:w="2268" w:type="dxa"/>
            <w:tcBorders>
              <w:right w:val="single" w:sz="6" w:space="0" w:color="auto"/>
            </w:tcBorders>
          </w:tcPr>
          <w:p w:rsidR="00D1452C" w:rsidRPr="009D5A23" w:rsidRDefault="00D1452C" w:rsidP="009452F1">
            <w:pPr>
              <w:pStyle w:val="Tabletext"/>
              <w:spacing w:before="20" w:after="20"/>
              <w:jc w:val="center"/>
            </w:pPr>
            <w:r w:rsidRPr="009D5A23">
              <w:t>2,0</w:t>
            </w:r>
          </w:p>
        </w:tc>
        <w:tc>
          <w:tcPr>
            <w:tcW w:w="2268" w:type="dxa"/>
            <w:tcBorders>
              <w:right w:val="single" w:sz="6" w:space="0" w:color="auto"/>
            </w:tcBorders>
          </w:tcPr>
          <w:p w:rsidR="00D1452C" w:rsidRPr="009D5A23" w:rsidRDefault="00D1452C" w:rsidP="009452F1">
            <w:pPr>
              <w:pStyle w:val="Tabletext"/>
              <w:spacing w:before="20" w:after="20"/>
              <w:jc w:val="center"/>
            </w:pPr>
            <w:r w:rsidRPr="009D5A23">
              <w:t>5,2</w:t>
            </w:r>
          </w:p>
        </w:tc>
      </w:tr>
      <w:tr w:rsidR="00D1452C" w:rsidRPr="009D5A23" w:rsidTr="00FB6BF7">
        <w:trPr>
          <w:cantSplit/>
          <w:jc w:val="center"/>
        </w:trPr>
        <w:tc>
          <w:tcPr>
            <w:tcW w:w="2268" w:type="dxa"/>
            <w:tcBorders>
              <w:left w:val="single" w:sz="6" w:space="0" w:color="auto"/>
              <w:right w:val="single" w:sz="6" w:space="0" w:color="auto"/>
            </w:tcBorders>
          </w:tcPr>
          <w:p w:rsidR="00D1452C" w:rsidRPr="009D5A23" w:rsidRDefault="00D1452C" w:rsidP="009452F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pPr>
            <w:r w:rsidRPr="009D5A23">
              <w:t>10</w:t>
            </w:r>
          </w:p>
        </w:tc>
        <w:tc>
          <w:tcPr>
            <w:tcW w:w="2268" w:type="dxa"/>
            <w:tcBorders>
              <w:right w:val="single" w:sz="6" w:space="0" w:color="auto"/>
            </w:tcBorders>
          </w:tcPr>
          <w:p w:rsidR="00D1452C" w:rsidRPr="009D5A23" w:rsidRDefault="00D1452C" w:rsidP="009452F1">
            <w:pPr>
              <w:pStyle w:val="Tabletext"/>
              <w:spacing w:before="20" w:after="20"/>
              <w:jc w:val="center"/>
            </w:pPr>
            <w:r w:rsidRPr="009D5A23">
              <w:t>1,5</w:t>
            </w:r>
          </w:p>
        </w:tc>
        <w:tc>
          <w:tcPr>
            <w:tcW w:w="2268" w:type="dxa"/>
            <w:tcBorders>
              <w:right w:val="single" w:sz="6" w:space="0" w:color="auto"/>
            </w:tcBorders>
          </w:tcPr>
          <w:p w:rsidR="00D1452C" w:rsidRPr="009D5A23" w:rsidRDefault="00D1452C" w:rsidP="009452F1">
            <w:pPr>
              <w:pStyle w:val="Tabletext"/>
              <w:spacing w:before="20" w:after="20"/>
              <w:jc w:val="center"/>
            </w:pPr>
            <w:r w:rsidRPr="009D5A23">
              <w:t>3,8</w:t>
            </w:r>
          </w:p>
        </w:tc>
      </w:tr>
      <w:tr w:rsidR="00D1452C" w:rsidRPr="009D5A23" w:rsidTr="00FB6BF7">
        <w:trPr>
          <w:cantSplit/>
          <w:jc w:val="center"/>
        </w:trPr>
        <w:tc>
          <w:tcPr>
            <w:tcW w:w="2268" w:type="dxa"/>
            <w:tcBorders>
              <w:left w:val="single" w:sz="6" w:space="0" w:color="auto"/>
              <w:right w:val="single" w:sz="6" w:space="0" w:color="auto"/>
            </w:tcBorders>
          </w:tcPr>
          <w:p w:rsidR="00D1452C" w:rsidRPr="009D5A23" w:rsidRDefault="00D1452C" w:rsidP="009452F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pPr>
            <w:r w:rsidRPr="009D5A23">
              <w:t>15</w:t>
            </w:r>
          </w:p>
        </w:tc>
        <w:tc>
          <w:tcPr>
            <w:tcW w:w="2268" w:type="dxa"/>
            <w:tcBorders>
              <w:right w:val="single" w:sz="6" w:space="0" w:color="auto"/>
            </w:tcBorders>
          </w:tcPr>
          <w:p w:rsidR="00D1452C" w:rsidRPr="009D5A23" w:rsidRDefault="00D1452C" w:rsidP="009452F1">
            <w:pPr>
              <w:pStyle w:val="Tabletext"/>
              <w:spacing w:before="20" w:after="20"/>
              <w:jc w:val="center"/>
            </w:pPr>
            <w:r w:rsidRPr="009D5A23">
              <w:t>1,4</w:t>
            </w:r>
          </w:p>
        </w:tc>
        <w:tc>
          <w:tcPr>
            <w:tcW w:w="2268" w:type="dxa"/>
            <w:tcBorders>
              <w:right w:val="single" w:sz="6" w:space="0" w:color="auto"/>
            </w:tcBorders>
          </w:tcPr>
          <w:p w:rsidR="00D1452C" w:rsidRPr="009D5A23" w:rsidRDefault="00D1452C" w:rsidP="009452F1">
            <w:pPr>
              <w:pStyle w:val="Tabletext"/>
              <w:spacing w:before="20" w:after="20"/>
              <w:jc w:val="center"/>
            </w:pPr>
            <w:r w:rsidRPr="009D5A23">
              <w:t>3,2</w:t>
            </w:r>
          </w:p>
        </w:tc>
      </w:tr>
      <w:tr w:rsidR="00D1452C" w:rsidRPr="009D5A23" w:rsidTr="00FB6BF7">
        <w:trPr>
          <w:cantSplit/>
          <w:jc w:val="center"/>
        </w:trPr>
        <w:tc>
          <w:tcPr>
            <w:tcW w:w="2268" w:type="dxa"/>
            <w:tcBorders>
              <w:left w:val="single" w:sz="6" w:space="0" w:color="auto"/>
              <w:right w:val="single" w:sz="6" w:space="0" w:color="auto"/>
            </w:tcBorders>
          </w:tcPr>
          <w:p w:rsidR="00D1452C" w:rsidRPr="009D5A23" w:rsidRDefault="00D1452C" w:rsidP="009452F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pPr>
            <w:r w:rsidRPr="009D5A23">
              <w:t>20</w:t>
            </w:r>
          </w:p>
        </w:tc>
        <w:tc>
          <w:tcPr>
            <w:tcW w:w="2268" w:type="dxa"/>
            <w:tcBorders>
              <w:right w:val="single" w:sz="6" w:space="0" w:color="auto"/>
            </w:tcBorders>
          </w:tcPr>
          <w:p w:rsidR="00D1452C" w:rsidRPr="009D5A23" w:rsidRDefault="00D1452C" w:rsidP="009452F1">
            <w:pPr>
              <w:pStyle w:val="Tabletext"/>
              <w:spacing w:before="20" w:after="20"/>
              <w:jc w:val="center"/>
            </w:pPr>
            <w:r w:rsidRPr="009D5A23">
              <w:t>1,3</w:t>
            </w:r>
          </w:p>
        </w:tc>
        <w:tc>
          <w:tcPr>
            <w:tcW w:w="2268" w:type="dxa"/>
            <w:tcBorders>
              <w:right w:val="single" w:sz="6" w:space="0" w:color="auto"/>
            </w:tcBorders>
          </w:tcPr>
          <w:p w:rsidR="00D1452C" w:rsidRPr="009D5A23" w:rsidRDefault="00D1452C" w:rsidP="009452F1">
            <w:pPr>
              <w:pStyle w:val="Tabletext"/>
              <w:spacing w:before="20" w:after="20"/>
              <w:jc w:val="center"/>
            </w:pPr>
            <w:r w:rsidRPr="009D5A23">
              <w:t>2,8</w:t>
            </w:r>
          </w:p>
        </w:tc>
      </w:tr>
      <w:tr w:rsidR="00D1452C" w:rsidRPr="009D5A23" w:rsidTr="00FB6BF7">
        <w:trPr>
          <w:cantSplit/>
          <w:jc w:val="center"/>
        </w:trPr>
        <w:tc>
          <w:tcPr>
            <w:tcW w:w="2268" w:type="dxa"/>
            <w:tcBorders>
              <w:left w:val="single" w:sz="6" w:space="0" w:color="auto"/>
              <w:bottom w:val="single" w:sz="6" w:space="0" w:color="auto"/>
              <w:right w:val="single" w:sz="6" w:space="0" w:color="auto"/>
            </w:tcBorders>
          </w:tcPr>
          <w:p w:rsidR="00D1452C" w:rsidRPr="009D5A23" w:rsidRDefault="00D1452C" w:rsidP="009452F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jc w:val="center"/>
            </w:pPr>
            <w:r w:rsidRPr="009D5A23">
              <w:t>30</w:t>
            </w:r>
          </w:p>
        </w:tc>
        <w:tc>
          <w:tcPr>
            <w:tcW w:w="2268" w:type="dxa"/>
            <w:tcBorders>
              <w:left w:val="single" w:sz="6" w:space="0" w:color="auto"/>
              <w:bottom w:val="single" w:sz="6" w:space="0" w:color="auto"/>
              <w:right w:val="single" w:sz="6" w:space="0" w:color="auto"/>
            </w:tcBorders>
          </w:tcPr>
          <w:p w:rsidR="00D1452C" w:rsidRPr="009D5A23" w:rsidRDefault="00D1452C" w:rsidP="009452F1">
            <w:pPr>
              <w:pStyle w:val="Tabletext"/>
              <w:spacing w:before="20"/>
              <w:jc w:val="center"/>
            </w:pPr>
            <w:r w:rsidRPr="009D5A23">
              <w:t>1,2</w:t>
            </w:r>
          </w:p>
        </w:tc>
        <w:tc>
          <w:tcPr>
            <w:tcW w:w="2268" w:type="dxa"/>
            <w:tcBorders>
              <w:left w:val="single" w:sz="6" w:space="0" w:color="auto"/>
              <w:bottom w:val="single" w:sz="6" w:space="0" w:color="auto"/>
              <w:right w:val="single" w:sz="6" w:space="0" w:color="auto"/>
            </w:tcBorders>
          </w:tcPr>
          <w:p w:rsidR="00D1452C" w:rsidRPr="009D5A23" w:rsidRDefault="00D1452C" w:rsidP="009452F1">
            <w:pPr>
              <w:pStyle w:val="Tabletext"/>
              <w:spacing w:before="20"/>
              <w:jc w:val="center"/>
            </w:pPr>
            <w:r w:rsidRPr="009D5A23">
              <w:t>2,5</w:t>
            </w:r>
          </w:p>
        </w:tc>
      </w:tr>
    </w:tbl>
    <w:p w:rsidR="00D1452C" w:rsidRPr="009D5A23" w:rsidRDefault="00D1452C" w:rsidP="009452F1">
      <w:pPr>
        <w:pStyle w:val="Tablefin"/>
        <w:rPr>
          <w:lang w:val="fr-FR"/>
        </w:rPr>
      </w:pPr>
    </w:p>
    <w:p w:rsidR="00D1452C" w:rsidRPr="009D5A23" w:rsidRDefault="00D1452C" w:rsidP="009452F1">
      <w:pPr>
        <w:pStyle w:val="Heading4"/>
      </w:pPr>
      <w:bookmarkStart w:id="15" w:name="_Toc398375795"/>
      <w:r w:rsidRPr="009D5A23">
        <w:t>4.1.1.2</w:t>
      </w:r>
      <w:r w:rsidRPr="009D5A23">
        <w:tab/>
        <w:t>Application du modèle d'effet d'écran des accotements à des systèmes mobiles par satellite à satellites non géostationnaires (non OSG</w:t>
      </w:r>
      <w:bookmarkEnd w:id="15"/>
      <w:r w:rsidRPr="009D5A23">
        <w:t>)</w:t>
      </w:r>
    </w:p>
    <w:p w:rsidR="00D1452C" w:rsidRPr="009D5A23" w:rsidRDefault="00D1452C" w:rsidP="009452F1">
      <w:r w:rsidRPr="009D5A23">
        <w:t xml:space="preserve">La méthode de prévision décrite plus haut a été élaborée pour des géométries SMTS dans lesquelles l'angle d'élévation demeure constant, et elle est appliquée à ces géométries. Pour les systèmes non </w:t>
      </w:r>
      <w:r w:rsidRPr="009D5A23">
        <w:lastRenderedPageBreak/>
        <w:t>OSG, où l'angle d'élévation est variable, on peut procéder comme suit pour calculer la disponibilité d'une liaison:</w:t>
      </w:r>
    </w:p>
    <w:p w:rsidR="00D1452C" w:rsidRPr="009D5A23" w:rsidRDefault="00D1452C" w:rsidP="009452F1">
      <w:pPr>
        <w:pStyle w:val="enumlev1"/>
      </w:pPr>
      <w:r w:rsidRPr="009D5A23">
        <w:t>a)</w:t>
      </w:r>
      <w:r w:rsidRPr="009D5A23">
        <w:tab/>
        <w:t>calculer le pourcentage de temps correspondant à chaque angle d'élévation (ou à chaque gamme d'angles d'élévation) sous lequel la station terminale verra l'engin spatial;</w:t>
      </w:r>
    </w:p>
    <w:p w:rsidR="00D1452C" w:rsidRPr="009D5A23" w:rsidRDefault="00D1452C" w:rsidP="009452F1">
      <w:pPr>
        <w:pStyle w:val="enumlev1"/>
      </w:pPr>
      <w:r w:rsidRPr="009D5A23">
        <w:t>b)</w:t>
      </w:r>
      <w:r w:rsidRPr="009D5A23">
        <w:tab/>
        <w:t>pour une marge de propagation donnée (ordonnées de la Fig. 1), déterminer le pourcentage d'indisponibilité pour chaque angle d'élévation;</w:t>
      </w:r>
    </w:p>
    <w:p w:rsidR="00D1452C" w:rsidRPr="009D5A23" w:rsidRDefault="00D1452C" w:rsidP="009452F1">
      <w:pPr>
        <w:pStyle w:val="enumlev1"/>
      </w:pPr>
      <w:r w:rsidRPr="009D5A23">
        <w:t>c)</w:t>
      </w:r>
      <w:r w:rsidRPr="009D5A23">
        <w:tab/>
        <w:t>pour chaque angle d'élévation, multiplier le résultat de a) par celui de b), et diviser par 100; cela donne le pourcentage d'indisponibilité du système pour l'angle d'élévation considéré;</w:t>
      </w:r>
    </w:p>
    <w:p w:rsidR="00D1452C" w:rsidRPr="009D5A23" w:rsidRDefault="00D1452C" w:rsidP="009452F1">
      <w:pPr>
        <w:pStyle w:val="enumlev1"/>
      </w:pPr>
      <w:r w:rsidRPr="009D5A23">
        <w:t>d)</w:t>
      </w:r>
      <w:r w:rsidRPr="009D5A23">
        <w:tab/>
        <w:t>additionner toutes les valeurs d'indisponibilité obtenues en c), pour obtenir l'indisponibilité totale du système.</w:t>
      </w:r>
    </w:p>
    <w:p w:rsidR="00D1452C" w:rsidRPr="009D5A23" w:rsidRDefault="00D1452C" w:rsidP="009452F1">
      <w:r w:rsidRPr="009D5A23">
        <w:t>Si l'antenne de la station terminale mobile n'a pas un diagramme isotrope, le gain d'antenne correspondant à chaque angle d'élévation doit être retranché de la marge de protection contre les évanouissements, au b) ci-dessus.</w:t>
      </w:r>
    </w:p>
    <w:p w:rsidR="00D1452C" w:rsidRPr="009D5A23" w:rsidRDefault="00D1452C" w:rsidP="009452F1">
      <w:r w:rsidRPr="009D5A23">
        <w:t>Dans le cas des constellations de satellites à multivisibilité fonctionnant avec diversité de trajet de satellite (c'est-à-dire avec commutation sur le trajet le moins dégradé), on peut faire un calcul approché, avec l'hypothèse que l'engin spatial utilisé est celui dont l'angle d'élévation est le plus grand.</w:t>
      </w:r>
    </w:p>
    <w:p w:rsidR="00D1452C" w:rsidRPr="009D5A23" w:rsidRDefault="00D1452C" w:rsidP="009452F1">
      <w:pPr>
        <w:pStyle w:val="Heading3"/>
      </w:pPr>
      <w:bookmarkStart w:id="16" w:name="_Toc398375796"/>
      <w:r w:rsidRPr="009D5A23">
        <w:t>4.1.2</w:t>
      </w:r>
      <w:r w:rsidRPr="009D5A23">
        <w:tab/>
        <w:t>Modèle de distribution de la durée des évanouissements</w:t>
      </w:r>
      <w:bookmarkEnd w:id="16"/>
    </w:p>
    <w:p w:rsidR="00D1452C" w:rsidRPr="009D5A23" w:rsidRDefault="00D1452C" w:rsidP="009452F1">
      <w:r w:rsidRPr="009D5A23">
        <w:t xml:space="preserve">Pour optimiser les récepteurs de SMTS, il faut disposer des statistiques sur les durées d'évanouissement qui peuvent être représentées en unités de distance parcourue (m) ou (s). Des mesures de durée d'évanouissement ont conduit au modèle empirique suivant, valable pour des durées d'évanouissement en distance </w:t>
      </w:r>
      <w:r w:rsidRPr="009D5A23">
        <w:rPr>
          <w:i/>
        </w:rPr>
        <w:t>dd</w:t>
      </w:r>
      <w:r w:rsidRPr="009D5A23">
        <w:t> </w:t>
      </w:r>
      <w:r w:rsidR="00907410" w:rsidRPr="009D5A23">
        <w:sym w:font="Symbol" w:char="F0B3"/>
      </w:r>
      <w:r w:rsidRPr="009D5A23">
        <w:t> 0,02 m:</w:t>
      </w:r>
    </w:p>
    <w:p w:rsidR="00D1452C" w:rsidRPr="009D5A23" w:rsidRDefault="00D1452C" w:rsidP="009452F1">
      <w:pPr>
        <w:pStyle w:val="Equation"/>
      </w:pPr>
      <w:r w:rsidRPr="009D5A23">
        <w:tab/>
      </w:r>
      <w:r w:rsidRPr="009D5A23">
        <w:tab/>
      </w:r>
      <w:r w:rsidRPr="009D5A23">
        <w:rPr>
          <w:position w:val="-34"/>
        </w:rPr>
        <w:object w:dxaOrig="5040" w:dyaOrig="800">
          <v:shape id="_x0000_i1029" type="#_x0000_t75" style="width:253pt;height:41pt" o:ole="">
            <v:imagedata r:id="rId23" o:title=""/>
          </v:shape>
          <o:OLEObject Type="Embed" ProgID="Equation.3" ShapeID="_x0000_i1029" DrawAspect="Content" ObjectID="_1548833025" r:id="rId24"/>
        </w:object>
      </w:r>
      <w:r w:rsidRPr="009D5A23">
        <w:tab/>
        <w:t>(6)</w:t>
      </w:r>
    </w:p>
    <w:p w:rsidR="00D1452C" w:rsidRPr="009D5A23" w:rsidRDefault="00D1452C" w:rsidP="009452F1">
      <w:r w:rsidRPr="009D5A23">
        <w:t xml:space="preserve">où </w:t>
      </w:r>
      <w:r w:rsidRPr="009D5A23">
        <w:rPr>
          <w:position w:val="-16"/>
        </w:rPr>
        <w:object w:dxaOrig="2040" w:dyaOrig="400">
          <v:shape id="_x0000_i1030" type="#_x0000_t75" style="width:102pt;height:20.5pt" o:ole="">
            <v:imagedata r:id="rId25" o:title=""/>
          </v:shape>
          <o:OLEObject Type="Embed" ProgID="Equation.3" ShapeID="_x0000_i1030" DrawAspect="Content" ObjectID="_1548833026" r:id="rId26"/>
        </w:object>
      </w:r>
      <w:r w:rsidRPr="009D5A23">
        <w:t xml:space="preserve"> représente la probabilité que la durée d'évanouissement en distance </w:t>
      </w:r>
      <w:r w:rsidRPr="009D5A23">
        <w:rPr>
          <w:i/>
        </w:rPr>
        <w:t>FD</w:t>
      </w:r>
      <w:r w:rsidRPr="009D5A23">
        <w:t xml:space="preserve">, dépasse la distance </w:t>
      </w:r>
      <w:r w:rsidRPr="009D5A23">
        <w:rPr>
          <w:i/>
        </w:rPr>
        <w:t>dd</w:t>
      </w:r>
      <w:r w:rsidRPr="009D5A23">
        <w:t xml:space="preserve"> (m) si l'affaiblissement </w:t>
      </w:r>
      <w:r w:rsidRPr="009D5A23">
        <w:rPr>
          <w:i/>
        </w:rPr>
        <w:t>A</w:t>
      </w:r>
      <w:r w:rsidRPr="009D5A23">
        <w:t xml:space="preserve"> dépasse la valeur </w:t>
      </w:r>
      <w:r w:rsidRPr="009D5A23">
        <w:rPr>
          <w:i/>
        </w:rPr>
        <w:t>A</w:t>
      </w:r>
      <w:r w:rsidRPr="009D5A23">
        <w:rPr>
          <w:i/>
          <w:iCs/>
          <w:vertAlign w:val="subscript"/>
        </w:rPr>
        <w:t>q</w:t>
      </w:r>
      <w:r w:rsidRPr="009D5A23">
        <w:t xml:space="preserve">. Le terme «erf» représente la fonction d'erreur, </w:t>
      </w:r>
      <w:r w:rsidR="00907410" w:rsidRPr="009D5A23">
        <w:sym w:font="Symbol" w:char="F073"/>
      </w:r>
      <w:r w:rsidRPr="009D5A23">
        <w:t xml:space="preserve"> est l'écart type de ln(</w:t>
      </w:r>
      <w:r w:rsidRPr="009D5A23">
        <w:rPr>
          <w:i/>
        </w:rPr>
        <w:t>dd</w:t>
      </w:r>
      <w:r w:rsidRPr="009D5A23">
        <w:rPr>
          <w:rFonts w:ascii="Tms Rmn" w:hAnsi="Tms Rmn"/>
          <w:i/>
          <w:sz w:val="8"/>
        </w:rPr>
        <w:t> </w:t>
      </w:r>
      <w:r w:rsidRPr="009D5A23">
        <w:t>) et ln(</w:t>
      </w:r>
      <w:r w:rsidR="00907410" w:rsidRPr="009D5A23">
        <w:sym w:font="Symbol" w:char="F061"/>
      </w:r>
      <w:r w:rsidRPr="009D5A23">
        <w:t>) est la valeur moyenne de ln(</w:t>
      </w:r>
      <w:r w:rsidRPr="009D5A23">
        <w:rPr>
          <w:i/>
        </w:rPr>
        <w:t>dd</w:t>
      </w:r>
      <w:r w:rsidRPr="009D5A23">
        <w:t xml:space="preserve">). La partie gauche de l'équation (6) a été estimée en calculant le pourcentage «d'événements de durée» dépassant </w:t>
      </w:r>
      <w:r w:rsidRPr="009D5A23">
        <w:rPr>
          <w:i/>
        </w:rPr>
        <w:t>dd</w:t>
      </w:r>
      <w:r w:rsidRPr="009D5A23">
        <w:t xml:space="preserve"> par rapport au nombre total d'événements au cours desquels </w:t>
      </w:r>
      <w:r w:rsidRPr="009D5A23">
        <w:rPr>
          <w:i/>
        </w:rPr>
        <w:t>A</w:t>
      </w:r>
      <w:r w:rsidRPr="009D5A23">
        <w:t> </w:t>
      </w:r>
      <w:r w:rsidR="00907410" w:rsidRPr="009D5A23">
        <w:t>&gt;</w:t>
      </w:r>
      <w:r w:rsidRPr="009D5A23">
        <w:t> </w:t>
      </w:r>
      <w:r w:rsidRPr="009D5A23">
        <w:rPr>
          <w:i/>
        </w:rPr>
        <w:t>A</w:t>
      </w:r>
      <w:r w:rsidRPr="009D5A23">
        <w:rPr>
          <w:i/>
          <w:iCs/>
          <w:vertAlign w:val="subscript"/>
        </w:rPr>
        <w:t>q</w:t>
      </w:r>
      <w:r w:rsidRPr="009D5A23">
        <w:t xml:space="preserve"> dans les données obtenues à partir de mesures effectuées aux </w:t>
      </w:r>
      <w:r w:rsidR="000D782F" w:rsidRPr="009D5A23">
        <w:t>E</w:t>
      </w:r>
      <w:r w:rsidR="00E12ACA" w:rsidRPr="009D5A23">
        <w:t>tats-Unis</w:t>
      </w:r>
      <w:r w:rsidRPr="009D5A23">
        <w:t xml:space="preserve"> d'Amérique et en Australie. Les valeurs de régression les mieux ajustées sont </w:t>
      </w:r>
      <w:r w:rsidR="00907410" w:rsidRPr="009D5A23">
        <w:sym w:font="Symbol" w:char="F061"/>
      </w:r>
      <w:r w:rsidRPr="009D5A23">
        <w:t> </w:t>
      </w:r>
      <w:r w:rsidR="00907410" w:rsidRPr="009D5A23">
        <w:t>=</w:t>
      </w:r>
      <w:r w:rsidRPr="009D5A23">
        <w:t xml:space="preserve"> 0,22 et </w:t>
      </w:r>
      <w:r w:rsidR="00907410" w:rsidRPr="009D5A23">
        <w:sym w:font="Symbol" w:char="F073"/>
      </w:r>
      <w:r w:rsidRPr="009D5A23">
        <w:t> </w:t>
      </w:r>
      <w:r w:rsidR="00907410" w:rsidRPr="009D5A23">
        <w:t>=</w:t>
      </w:r>
      <w:r w:rsidRPr="009D5A23">
        <w:t> 1,215.</w:t>
      </w:r>
    </w:p>
    <w:p w:rsidR="00D1452C" w:rsidRPr="009D5A23" w:rsidRDefault="00D1452C" w:rsidP="009452F1">
      <w:r w:rsidRPr="009D5A23">
        <w:t xml:space="preserve">La Fig. 2 contient un tracé de </w:t>
      </w:r>
      <w:r w:rsidRPr="009D5A23">
        <w:rPr>
          <w:i/>
        </w:rPr>
        <w:t>P</w:t>
      </w:r>
      <w:r w:rsidRPr="009D5A23">
        <w:t xml:space="preserve"> (exprimé en pourcentage, </w:t>
      </w:r>
      <w:r w:rsidRPr="009D5A23">
        <w:rPr>
          <w:i/>
        </w:rPr>
        <w:t>p</w:t>
      </w:r>
      <w:r w:rsidRPr="009D5A23">
        <w:t xml:space="preserve">) en fonction de </w:t>
      </w:r>
      <w:r w:rsidRPr="009D5A23">
        <w:rPr>
          <w:i/>
        </w:rPr>
        <w:t>dd</w:t>
      </w:r>
      <w:r w:rsidRPr="009D5A23">
        <w:t>, pour un seuil de 5 dB.</w:t>
      </w:r>
    </w:p>
    <w:p w:rsidR="00D1452C" w:rsidRPr="009D5A23" w:rsidRDefault="00D1452C" w:rsidP="009452F1">
      <w:r w:rsidRPr="009D5A23">
        <w:t>Le modèle exprimé par l'équation (6) se fonde sur des mesures faites à un angle d'élévation de 51</w:t>
      </w:r>
      <w:r w:rsidR="00907410" w:rsidRPr="009D5A23">
        <w:t>°</w:t>
      </w:r>
      <w:r w:rsidRPr="009D5A23">
        <w:t xml:space="preserve"> et s'applique à des effets d'écran allant de modéré à important (pourcentage d'effet d'écran optique 55%</w:t>
      </w:r>
      <w:r w:rsidRPr="009D5A23">
        <w:noBreakHyphen/>
        <w:t>90%). Des essais effectués à 30</w:t>
      </w:r>
      <w:r w:rsidR="00907410" w:rsidRPr="009D5A23">
        <w:t>°</w:t>
      </w:r>
      <w:r w:rsidRPr="009D5A23">
        <w:t xml:space="preserve"> et 60</w:t>
      </w:r>
      <w:r w:rsidR="00907410" w:rsidRPr="009D5A23">
        <w:t>°</w:t>
      </w:r>
      <w:r w:rsidRPr="009D5A23">
        <w:t xml:space="preserve"> ont montré que l'angle d'élévation a une influence modeste: pour un pourcentage fixe, la durée des évanouissements est d'autant plus grande que l'angle d'élévation est plus petit. Par exemple, la durée de l'évanouissement à 30</w:t>
      </w:r>
      <w:r w:rsidR="00907410" w:rsidRPr="009D5A23">
        <w:t>°</w:t>
      </w:r>
      <w:r w:rsidRPr="009D5A23">
        <w:t xml:space="preserve"> est approximativement le double de la durée d'évanouissement à 60</w:t>
      </w:r>
      <w:r w:rsidR="00907410" w:rsidRPr="009D5A23">
        <w:t>°</w:t>
      </w:r>
      <w:r w:rsidRPr="009D5A23">
        <w:t>, pour le même pourcentage.</w:t>
      </w:r>
    </w:p>
    <w:p w:rsidR="00D1452C" w:rsidRPr="009D5A23" w:rsidRDefault="00D1452C" w:rsidP="009452F1">
      <w:pPr>
        <w:pStyle w:val="Heading3"/>
      </w:pPr>
      <w:bookmarkStart w:id="17" w:name="_Toc398375797"/>
      <w:r w:rsidRPr="009D5A23">
        <w:t>4.1.3</w:t>
      </w:r>
      <w:r w:rsidRPr="009D5A23">
        <w:tab/>
        <w:t>Modèle de distribution des périodes sans évanouissement</w:t>
      </w:r>
      <w:bookmarkEnd w:id="17"/>
    </w:p>
    <w:p w:rsidR="00D1452C" w:rsidRPr="009D5A23" w:rsidRDefault="00D1452C" w:rsidP="009452F1">
      <w:r w:rsidRPr="009D5A23">
        <w:t xml:space="preserve">Une période sans évanouissement correspondant à une distance </w:t>
      </w:r>
      <w:r w:rsidRPr="009D5A23">
        <w:rPr>
          <w:i/>
        </w:rPr>
        <w:t>dd</w:t>
      </w:r>
      <w:r w:rsidRPr="009D5A23">
        <w:t>, est définie comme la distance sur laquelle les niveaux des évanouissements sont inférieurs au seuil d'évanouissement spécifié. Le modèle de périodes sans évanouissement, est donné par l'expression suivante:</w:t>
      </w:r>
    </w:p>
    <w:p w:rsidR="00D1452C" w:rsidRPr="009D5A23" w:rsidRDefault="00D1452C" w:rsidP="009452F1">
      <w:pPr>
        <w:pStyle w:val="Equation"/>
      </w:pPr>
      <w:r w:rsidRPr="009D5A23">
        <w:tab/>
      </w:r>
      <w:r w:rsidRPr="009D5A23">
        <w:tab/>
      </w:r>
      <w:r w:rsidRPr="009D5A23">
        <w:rPr>
          <w:position w:val="-16"/>
        </w:rPr>
        <w:object w:dxaOrig="3280" w:dyaOrig="480">
          <v:shape id="_x0000_i1031" type="#_x0000_t75" style="width:164.5pt;height:24pt" o:ole="">
            <v:imagedata r:id="rId27" o:title=""/>
          </v:shape>
          <o:OLEObject Type="Embed" ProgID="Equation.3" ShapeID="_x0000_i1031" DrawAspect="Content" ObjectID="_1548833027" r:id="rId28"/>
        </w:object>
      </w:r>
      <w:r w:rsidRPr="009D5A23">
        <w:tab/>
        <w:t>(7)</w:t>
      </w:r>
    </w:p>
    <w:p w:rsidR="00D1452C" w:rsidRPr="009D5A23" w:rsidRDefault="00D1452C" w:rsidP="009452F1">
      <w:r w:rsidRPr="009D5A23">
        <w:lastRenderedPageBreak/>
        <w:t xml:space="preserve">où </w:t>
      </w:r>
      <w:r w:rsidRPr="009D5A23">
        <w:rPr>
          <w:position w:val="-16"/>
        </w:rPr>
        <w:object w:dxaOrig="2200" w:dyaOrig="400">
          <v:shape id="_x0000_i1032" type="#_x0000_t75" style="width:109.5pt;height:20.5pt" o:ole="">
            <v:imagedata r:id="rId29" o:title=""/>
          </v:shape>
          <o:OLEObject Type="Embed" ProgID="Equation.3" ShapeID="_x0000_i1032" DrawAspect="Content" ObjectID="_1548833028" r:id="rId30"/>
        </w:object>
      </w:r>
      <w:r w:rsidRPr="009D5A23">
        <w:t xml:space="preserve">est la probabilité en pourcentage que la distance correspondant à une période continue sans évanouissement </w:t>
      </w:r>
      <w:r w:rsidRPr="009D5A23">
        <w:rPr>
          <w:i/>
        </w:rPr>
        <w:t>NFD</w:t>
      </w:r>
      <w:r w:rsidRPr="009D5A23">
        <w:t xml:space="preserve">, dépasse la distance </w:t>
      </w:r>
      <w:r w:rsidRPr="009D5A23">
        <w:rPr>
          <w:i/>
        </w:rPr>
        <w:t>dd</w:t>
      </w:r>
      <w:r w:rsidRPr="009D5A23">
        <w:t xml:space="preserve">, l'évanouissement étant inférieur au seuil </w:t>
      </w:r>
      <w:r w:rsidRPr="009D5A23">
        <w:rPr>
          <w:i/>
        </w:rPr>
        <w:t>A</w:t>
      </w:r>
      <w:r w:rsidRPr="009D5A23">
        <w:rPr>
          <w:i/>
          <w:iCs/>
          <w:vertAlign w:val="subscript"/>
        </w:rPr>
        <w:t>q</w:t>
      </w:r>
      <w:r w:rsidRPr="009D5A23">
        <w:t xml:space="preserve">. Le Tableau 2 contient les valeurs de </w:t>
      </w:r>
      <w:r w:rsidR="00907410" w:rsidRPr="009D5A23">
        <w:sym w:font="Symbol" w:char="F062"/>
      </w:r>
      <w:r w:rsidRPr="009D5A23">
        <w:t xml:space="preserve"> et </w:t>
      </w:r>
      <w:r w:rsidR="00907410" w:rsidRPr="009D5A23">
        <w:sym w:font="Symbol" w:char="F067"/>
      </w:r>
      <w:r w:rsidRPr="009D5A23">
        <w:t xml:space="preserve"> pour les routes sur lesquelles l'effet d'écran est modéré ou très important, c'est-à-dire les pourcentages d'effet d'écran optique de 55%</w:t>
      </w:r>
      <w:r w:rsidRPr="009D5A23">
        <w:noBreakHyphen/>
        <w:t>75% et 75%</w:t>
      </w:r>
      <w:r w:rsidRPr="009D5A23">
        <w:noBreakHyphen/>
        <w:t>90%, respectivement. On utilise un seuil d'évanouissement de 5 dB pour </w:t>
      </w:r>
      <w:r w:rsidRPr="009D5A23">
        <w:rPr>
          <w:i/>
        </w:rPr>
        <w:t>A</w:t>
      </w:r>
      <w:r w:rsidRPr="009D5A23">
        <w:rPr>
          <w:i/>
          <w:iCs/>
          <w:vertAlign w:val="subscript"/>
        </w:rPr>
        <w:t>q</w:t>
      </w:r>
      <w:r w:rsidRPr="009D5A23">
        <w:t>.</w:t>
      </w:r>
    </w:p>
    <w:p w:rsidR="00E265A1" w:rsidRPr="009D5A23" w:rsidRDefault="002F1DF3" w:rsidP="00E265A1">
      <w:pPr>
        <w:pStyle w:val="FigureNo"/>
      </w:pPr>
      <w:r w:rsidRPr="009D5A23">
        <w:t>figure 2</w:t>
      </w:r>
    </w:p>
    <w:p w:rsidR="00E265A1" w:rsidRPr="009D5A23" w:rsidRDefault="002F1DF3" w:rsidP="002F1DF3">
      <w:pPr>
        <w:pStyle w:val="Figuretitle"/>
      </w:pPr>
      <w:r w:rsidRPr="009D5A23">
        <w:t xml:space="preserve">Distribution cumulative des évanouissements la mieux ajustée pour un effet d'écran dû </w:t>
      </w:r>
      <w:r w:rsidRPr="009D5A23">
        <w:br/>
        <w:t>aux arbres placés le long des routes avec un seuil de 5 dB</w:t>
      </w:r>
    </w:p>
    <w:p w:rsidR="00E265A1" w:rsidRPr="009D5A23" w:rsidRDefault="00E265A1" w:rsidP="00E265A1">
      <w:pPr>
        <w:pStyle w:val="Figure"/>
      </w:pPr>
      <w:r w:rsidRPr="009D5A23">
        <w:object w:dxaOrig="5826" w:dyaOrig="6304">
          <v:shape id="_x0000_i1033" type="#_x0000_t75" style="width:292pt;height:316pt" o:ole="">
            <v:imagedata r:id="rId31" o:title=""/>
          </v:shape>
          <o:OLEObject Type="Embed" ProgID="CorelDraw.Graphic.16" ShapeID="_x0000_i1033" DrawAspect="Content" ObjectID="_1548833029" r:id="rId32"/>
        </w:object>
      </w:r>
    </w:p>
    <w:p w:rsidR="00D1452C" w:rsidRPr="009D5A23" w:rsidRDefault="004F76EB" w:rsidP="009452F1">
      <w:pPr>
        <w:pStyle w:val="TableNo"/>
      </w:pPr>
      <w:r>
        <w:t xml:space="preserve">TABLEAU </w:t>
      </w:r>
      <w:r w:rsidR="00D1452C" w:rsidRPr="009D5A23">
        <w:t>2</w:t>
      </w:r>
    </w:p>
    <w:p w:rsidR="00D1452C" w:rsidRPr="009D5A23" w:rsidRDefault="00D1452C" w:rsidP="009452F1">
      <w:pPr>
        <w:pStyle w:val="Tabletitle"/>
      </w:pPr>
      <w:r w:rsidRPr="009D5A23">
        <w:t>Valeurs de régression des périodes sans évanouissement pour un seuil</w:t>
      </w:r>
      <w:r w:rsidRPr="009D5A23">
        <w:br/>
        <w:t>d'évanouissement de 5 dB et un angle d'élévation de 51</w:t>
      </w:r>
      <w:r w:rsidR="00907410" w:rsidRPr="009D5A23">
        <w:t>°</w:t>
      </w:r>
    </w:p>
    <w:tbl>
      <w:tblPr>
        <w:tblW w:w="0" w:type="auto"/>
        <w:jc w:val="center"/>
        <w:tblLayout w:type="fixed"/>
        <w:tblLook w:val="0000" w:firstRow="0" w:lastRow="0" w:firstColumn="0" w:lastColumn="0" w:noHBand="0" w:noVBand="0"/>
      </w:tblPr>
      <w:tblGrid>
        <w:gridCol w:w="3402"/>
        <w:gridCol w:w="1985"/>
        <w:gridCol w:w="1985"/>
      </w:tblGrid>
      <w:tr w:rsidR="00D1452C" w:rsidRPr="009D5A23" w:rsidTr="00E3480F">
        <w:trPr>
          <w:cantSplit/>
          <w:jc w:val="center"/>
        </w:trPr>
        <w:tc>
          <w:tcPr>
            <w:tcW w:w="3402" w:type="dxa"/>
            <w:tcBorders>
              <w:top w:val="single" w:sz="6" w:space="0" w:color="auto"/>
              <w:left w:val="single" w:sz="6" w:space="0" w:color="auto"/>
              <w:bottom w:val="single" w:sz="6" w:space="0" w:color="auto"/>
              <w:right w:val="single" w:sz="6" w:space="0" w:color="auto"/>
            </w:tcBorders>
          </w:tcPr>
          <w:p w:rsidR="00D1452C" w:rsidRPr="009D5A23" w:rsidRDefault="00D1452C" w:rsidP="009452F1">
            <w:pPr>
              <w:pStyle w:val="Tablehead0"/>
            </w:pPr>
            <w:r w:rsidRPr="009D5A23">
              <w:t>Niveau d'effet d'écran</w:t>
            </w:r>
          </w:p>
        </w:tc>
        <w:tc>
          <w:tcPr>
            <w:tcW w:w="1985" w:type="dxa"/>
            <w:tcBorders>
              <w:top w:val="single" w:sz="6" w:space="0" w:color="auto"/>
              <w:left w:val="single" w:sz="6" w:space="0" w:color="auto"/>
              <w:bottom w:val="single" w:sz="6" w:space="0" w:color="auto"/>
              <w:right w:val="single" w:sz="6" w:space="0" w:color="auto"/>
            </w:tcBorders>
          </w:tcPr>
          <w:p w:rsidR="00D1452C" w:rsidRPr="009D5A23" w:rsidRDefault="00907410" w:rsidP="009452F1">
            <w:pPr>
              <w:pStyle w:val="Tablehead0"/>
            </w:pPr>
            <w:r w:rsidRPr="009D5A23">
              <w:sym w:font="Symbol" w:char="F062"/>
            </w:r>
          </w:p>
        </w:tc>
        <w:tc>
          <w:tcPr>
            <w:tcW w:w="1985" w:type="dxa"/>
            <w:tcBorders>
              <w:top w:val="single" w:sz="6" w:space="0" w:color="auto"/>
              <w:left w:val="single" w:sz="6" w:space="0" w:color="auto"/>
              <w:bottom w:val="single" w:sz="6" w:space="0" w:color="auto"/>
              <w:right w:val="single" w:sz="6" w:space="0" w:color="auto"/>
            </w:tcBorders>
          </w:tcPr>
          <w:p w:rsidR="00D1452C" w:rsidRPr="009D5A23" w:rsidRDefault="00907410" w:rsidP="009452F1">
            <w:pPr>
              <w:pStyle w:val="Tablehead0"/>
            </w:pPr>
            <w:r w:rsidRPr="009D5A23">
              <w:sym w:font="Symbol" w:char="F067"/>
            </w:r>
          </w:p>
        </w:tc>
      </w:tr>
      <w:tr w:rsidR="00D1452C" w:rsidRPr="009D5A23" w:rsidTr="00E3480F">
        <w:trPr>
          <w:cantSplit/>
          <w:jc w:val="center"/>
        </w:trPr>
        <w:tc>
          <w:tcPr>
            <w:tcW w:w="3402" w:type="dxa"/>
            <w:tcBorders>
              <w:top w:val="single" w:sz="6" w:space="0" w:color="auto"/>
              <w:left w:val="single" w:sz="6" w:space="0" w:color="auto"/>
              <w:bottom w:val="single" w:sz="6" w:space="0" w:color="auto"/>
              <w:right w:val="single" w:sz="6" w:space="0" w:color="auto"/>
            </w:tcBorders>
          </w:tcPr>
          <w:p w:rsidR="00D1452C" w:rsidRPr="009D5A23" w:rsidRDefault="00D1452C" w:rsidP="009452F1">
            <w:pPr>
              <w:pStyle w:val="Tabletext"/>
              <w:keepNext/>
              <w:jc w:val="center"/>
            </w:pPr>
            <w:r w:rsidRPr="009D5A23">
              <w:t>Modéré</w:t>
            </w:r>
          </w:p>
        </w:tc>
        <w:tc>
          <w:tcPr>
            <w:tcW w:w="1985" w:type="dxa"/>
            <w:tcBorders>
              <w:top w:val="single" w:sz="6" w:space="0" w:color="auto"/>
              <w:left w:val="single" w:sz="6" w:space="0" w:color="auto"/>
              <w:bottom w:val="single" w:sz="6" w:space="0" w:color="auto"/>
              <w:right w:val="single" w:sz="6" w:space="0" w:color="auto"/>
            </w:tcBorders>
          </w:tcPr>
          <w:p w:rsidR="00D1452C" w:rsidRPr="009D5A23" w:rsidRDefault="00D1452C" w:rsidP="009452F1">
            <w:pPr>
              <w:pStyle w:val="Tabletext"/>
              <w:keepN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rsidRPr="009D5A23">
              <w:t>20,54</w:t>
            </w:r>
          </w:p>
        </w:tc>
        <w:tc>
          <w:tcPr>
            <w:tcW w:w="1985" w:type="dxa"/>
            <w:tcBorders>
              <w:top w:val="single" w:sz="6" w:space="0" w:color="auto"/>
              <w:left w:val="single" w:sz="6" w:space="0" w:color="auto"/>
              <w:bottom w:val="single" w:sz="6" w:space="0" w:color="auto"/>
              <w:right w:val="single" w:sz="6" w:space="0" w:color="auto"/>
            </w:tcBorders>
          </w:tcPr>
          <w:p w:rsidR="00D1452C" w:rsidRPr="009D5A23" w:rsidRDefault="00D1452C" w:rsidP="009452F1">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0"/>
              </w:tabs>
            </w:pPr>
            <w:r w:rsidRPr="009D5A23">
              <w:t>0,58</w:t>
            </w:r>
          </w:p>
        </w:tc>
      </w:tr>
      <w:tr w:rsidR="00D1452C" w:rsidRPr="009D5A23" w:rsidTr="00E3480F">
        <w:trPr>
          <w:cantSplit/>
          <w:jc w:val="center"/>
        </w:trPr>
        <w:tc>
          <w:tcPr>
            <w:tcW w:w="3402" w:type="dxa"/>
            <w:tcBorders>
              <w:top w:val="single" w:sz="6" w:space="0" w:color="auto"/>
              <w:left w:val="single" w:sz="6" w:space="0" w:color="auto"/>
              <w:bottom w:val="single" w:sz="6" w:space="0" w:color="auto"/>
              <w:right w:val="single" w:sz="6" w:space="0" w:color="auto"/>
            </w:tcBorders>
          </w:tcPr>
          <w:p w:rsidR="00D1452C" w:rsidRPr="009D5A23" w:rsidRDefault="00D1452C" w:rsidP="009452F1">
            <w:pPr>
              <w:pStyle w:val="Tabletext"/>
              <w:jc w:val="center"/>
            </w:pPr>
            <w:r w:rsidRPr="009D5A23">
              <w:t>Extrême</w:t>
            </w:r>
          </w:p>
        </w:tc>
        <w:tc>
          <w:tcPr>
            <w:tcW w:w="1985" w:type="dxa"/>
            <w:tcBorders>
              <w:top w:val="single" w:sz="6" w:space="0" w:color="auto"/>
              <w:left w:val="single" w:sz="6" w:space="0" w:color="auto"/>
              <w:bottom w:val="single" w:sz="6" w:space="0" w:color="auto"/>
              <w:right w:val="single" w:sz="6" w:space="0" w:color="auto"/>
            </w:tcBorders>
          </w:tcPr>
          <w:p w:rsidR="00D1452C" w:rsidRPr="009D5A23" w:rsidRDefault="00D1452C" w:rsidP="009452F1">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rsidRPr="009D5A23">
              <w:t>11,71</w:t>
            </w:r>
          </w:p>
        </w:tc>
        <w:tc>
          <w:tcPr>
            <w:tcW w:w="1985" w:type="dxa"/>
            <w:tcBorders>
              <w:top w:val="single" w:sz="6" w:space="0" w:color="auto"/>
              <w:left w:val="single" w:sz="6" w:space="0" w:color="auto"/>
              <w:bottom w:val="single" w:sz="6" w:space="0" w:color="auto"/>
              <w:right w:val="single" w:sz="6" w:space="0" w:color="auto"/>
            </w:tcBorders>
          </w:tcPr>
          <w:p w:rsidR="00D1452C" w:rsidRPr="009D5A23" w:rsidRDefault="00D1452C" w:rsidP="009452F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0"/>
              </w:tabs>
            </w:pPr>
            <w:r w:rsidRPr="009D5A23">
              <w:t>0,8371</w:t>
            </w:r>
          </w:p>
        </w:tc>
      </w:tr>
    </w:tbl>
    <w:p w:rsidR="00D1452C" w:rsidRPr="009D5A23" w:rsidRDefault="00D1452C" w:rsidP="009452F1">
      <w:pPr>
        <w:pStyle w:val="Tablefin"/>
        <w:rPr>
          <w:lang w:val="fr-FR"/>
        </w:rPr>
      </w:pPr>
    </w:p>
    <w:p w:rsidR="00D1452C" w:rsidRPr="009D5A23" w:rsidRDefault="00D1452C" w:rsidP="009452F1">
      <w:pPr>
        <w:pStyle w:val="Heading2"/>
      </w:pPr>
      <w:r w:rsidRPr="009D5A23">
        <w:t>4.2</w:t>
      </w:r>
      <w:r w:rsidRPr="009D5A23">
        <w:tab/>
        <w:t>Modèle d'effet d'écran dû aux bâtiments construits en bordure des routes</w:t>
      </w:r>
    </w:p>
    <w:p w:rsidR="00D1452C" w:rsidRPr="009D5A23" w:rsidRDefault="00D1452C" w:rsidP="009452F1">
      <w:r w:rsidRPr="009D5A23">
        <w:t>Il est possible de modéliser l'effet d'écran dû aux bâtiments construits en bordure des routes dans une zone urbaine en prenant pour hypothèse une distribution de Rayleigh des hauteurs des bâtiments. La Fig. 3 illustre cette configuration.</w:t>
      </w:r>
    </w:p>
    <w:p w:rsidR="00824B95" w:rsidRPr="009D5A23" w:rsidRDefault="00824B95" w:rsidP="009452F1">
      <w:pPr>
        <w:pStyle w:val="FigureNo"/>
      </w:pPr>
      <w:r w:rsidRPr="009D5A23">
        <w:lastRenderedPageBreak/>
        <w:t>figure 3</w:t>
      </w:r>
    </w:p>
    <w:p w:rsidR="00824B95" w:rsidRPr="009D5A23" w:rsidRDefault="00824B95" w:rsidP="009452F1">
      <w:pPr>
        <w:pStyle w:val="Figuretitle"/>
      </w:pPr>
      <w:r w:rsidRPr="009D5A23">
        <w:t>Géométrie du modèle d'effet d'écran dû aux bâtiments construits en bordure des routes</w:t>
      </w:r>
    </w:p>
    <w:p w:rsidR="00D1452C" w:rsidRPr="009D5A23" w:rsidRDefault="00DB5728" w:rsidP="009452F1">
      <w:pPr>
        <w:pStyle w:val="Figure"/>
      </w:pPr>
      <w:r w:rsidRPr="009D5A23">
        <w:object w:dxaOrig="6340" w:dyaOrig="3953">
          <v:shape id="_x0000_i1034" type="#_x0000_t75" style="width:380.5pt;height:236.5pt" o:ole="">
            <v:imagedata r:id="rId33" o:title=""/>
          </v:shape>
          <o:OLEObject Type="Embed" ProgID="CorelDraw.Graphic.16" ShapeID="_x0000_i1034" DrawAspect="Content" ObjectID="_1548833030" r:id="rId34"/>
        </w:object>
      </w:r>
    </w:p>
    <w:p w:rsidR="00D1452C" w:rsidRPr="009D5A23" w:rsidRDefault="00D1452C" w:rsidP="009452F1">
      <w:pPr>
        <w:pStyle w:val="Normalaftertitle"/>
      </w:pPr>
      <w:r w:rsidRPr="009D5A23">
        <w:t>La probabilité en pourcentage d'occultation due aux bâtiments est donnée par la formule suivante:</w:t>
      </w:r>
    </w:p>
    <w:p w:rsidR="00D1452C" w:rsidRPr="009D5A23" w:rsidRDefault="00D1452C" w:rsidP="009452F1">
      <w:pPr>
        <w:pStyle w:val="Equation"/>
      </w:pPr>
      <w:r w:rsidRPr="009D5A23">
        <w:tab/>
      </w:r>
      <w:r w:rsidRPr="009D5A23">
        <w:tab/>
      </w:r>
      <w:r w:rsidRPr="009D5A23">
        <w:rPr>
          <w:position w:val="-12"/>
        </w:rPr>
        <w:object w:dxaOrig="5420" w:dyaOrig="499">
          <v:shape id="_x0000_i1035" type="#_x0000_t75" style="width:270pt;height:25pt" o:ole="">
            <v:imagedata r:id="rId35" o:title=""/>
          </v:shape>
          <o:OLEObject Type="Embed" ProgID="Equation.3" ShapeID="_x0000_i1035" DrawAspect="Content" ObjectID="_1548833031" r:id="rId36"/>
        </w:object>
      </w:r>
      <w:r w:rsidRPr="009D5A23">
        <w:tab/>
        <w:t>(8)</w:t>
      </w:r>
    </w:p>
    <w:p w:rsidR="00D1452C" w:rsidRPr="009D5A23" w:rsidRDefault="00D1452C" w:rsidP="009452F1">
      <w:r w:rsidRPr="009D5A23">
        <w:t>où:</w:t>
      </w:r>
    </w:p>
    <w:p w:rsidR="00D1452C" w:rsidRPr="009D5A23" w:rsidRDefault="00D1452C" w:rsidP="009452F1">
      <w:pPr>
        <w:pStyle w:val="Equationlegend"/>
        <w:rPr>
          <w:lang w:val="fr-FR"/>
        </w:rPr>
      </w:pPr>
      <w:r w:rsidRPr="009D5A23">
        <w:rPr>
          <w:lang w:val="fr-FR"/>
        </w:rPr>
        <w:tab/>
      </w:r>
      <w:r w:rsidRPr="009D5A23">
        <w:rPr>
          <w:i/>
          <w:iCs/>
          <w:lang w:val="fr-FR"/>
        </w:rPr>
        <w:t>h</w:t>
      </w:r>
      <w:r w:rsidRPr="009D5A23">
        <w:rPr>
          <w:vertAlign w:val="subscript"/>
          <w:lang w:val="fr-FR"/>
        </w:rPr>
        <w:t>1</w:t>
      </w:r>
      <w:r w:rsidRPr="009D5A23">
        <w:rPr>
          <w:rFonts w:ascii="Tms Rmn" w:hAnsi="Tms Rmn"/>
          <w:sz w:val="12"/>
          <w:lang w:val="fr-FR"/>
        </w:rPr>
        <w:t> </w:t>
      </w:r>
      <w:r w:rsidRPr="009D5A23">
        <w:rPr>
          <w:lang w:val="fr-FR"/>
        </w:rPr>
        <w:t>:</w:t>
      </w:r>
      <w:r w:rsidRPr="009D5A23">
        <w:rPr>
          <w:lang w:val="fr-FR"/>
        </w:rPr>
        <w:tab/>
        <w:t>hauteur du rayon au-dessus du sol au niveau de la façade des bâtiments, donnée par:</w:t>
      </w:r>
    </w:p>
    <w:p w:rsidR="00D1452C" w:rsidRPr="009D5A23" w:rsidRDefault="00D1452C" w:rsidP="009452F1">
      <w:pPr>
        <w:pStyle w:val="Equation"/>
      </w:pPr>
      <w:r w:rsidRPr="009D5A23">
        <w:tab/>
      </w:r>
      <w:r w:rsidRPr="009D5A23">
        <w:tab/>
      </w:r>
      <w:r w:rsidR="00FC5AE8" w:rsidRPr="009D5A23">
        <w:rPr>
          <w:position w:val="-12"/>
        </w:rPr>
        <w:object w:dxaOrig="2700" w:dyaOrig="360">
          <v:shape id="_x0000_i1036" type="#_x0000_t75" style="width:134pt;height:18.5pt" o:ole="">
            <v:imagedata r:id="rId37" o:title=""/>
          </v:shape>
          <o:OLEObject Type="Embed" ProgID="Equation.3" ShapeID="_x0000_i1036" DrawAspect="Content" ObjectID="_1548833032" r:id="rId38"/>
        </w:object>
      </w:r>
      <w:r w:rsidRPr="009D5A23">
        <w:tab/>
        <w:t>(8a)</w:t>
      </w:r>
    </w:p>
    <w:p w:rsidR="00D1452C" w:rsidRPr="009D5A23" w:rsidRDefault="00D1452C" w:rsidP="009452F1">
      <w:pPr>
        <w:pStyle w:val="Equationlegend"/>
        <w:rPr>
          <w:lang w:val="fr-FR"/>
        </w:rPr>
      </w:pPr>
      <w:r w:rsidRPr="009D5A23">
        <w:rPr>
          <w:lang w:val="fr-FR"/>
        </w:rPr>
        <w:tab/>
      </w:r>
      <w:r w:rsidRPr="009D5A23">
        <w:rPr>
          <w:i/>
          <w:iCs/>
          <w:lang w:val="fr-FR"/>
        </w:rPr>
        <w:t>h</w:t>
      </w:r>
      <w:r w:rsidRPr="009D5A23">
        <w:rPr>
          <w:vertAlign w:val="subscript"/>
          <w:lang w:val="fr-FR"/>
        </w:rPr>
        <w:t>2</w:t>
      </w:r>
      <w:r w:rsidRPr="009D5A23">
        <w:rPr>
          <w:rFonts w:ascii="Tms Rmn" w:hAnsi="Tms Rmn"/>
          <w:sz w:val="12"/>
          <w:lang w:val="fr-FR"/>
        </w:rPr>
        <w:t> </w:t>
      </w:r>
      <w:r w:rsidRPr="009D5A23">
        <w:rPr>
          <w:lang w:val="fr-FR"/>
        </w:rPr>
        <w:t>:</w:t>
      </w:r>
      <w:r w:rsidRPr="009D5A23">
        <w:rPr>
          <w:lang w:val="fr-FR"/>
        </w:rPr>
        <w:tab/>
        <w:t>distance de dégagement de Fresnel nécessaire au-dessus des bâtiments, donnée par:</w:t>
      </w:r>
    </w:p>
    <w:p w:rsidR="00D1452C" w:rsidRPr="009D5A23" w:rsidRDefault="00D1452C" w:rsidP="009452F1">
      <w:pPr>
        <w:pStyle w:val="Equation"/>
      </w:pPr>
      <w:r w:rsidRPr="009D5A23">
        <w:tab/>
      </w:r>
      <w:r w:rsidRPr="009D5A23">
        <w:tab/>
      </w:r>
      <w:r w:rsidRPr="009D5A23">
        <w:rPr>
          <w:position w:val="-16"/>
        </w:rPr>
        <w:object w:dxaOrig="1760" w:dyaOrig="480">
          <v:shape id="_x0000_i1037" type="#_x0000_t75" style="width:88.5pt;height:24pt" o:ole="">
            <v:imagedata r:id="rId39" o:title=""/>
          </v:shape>
          <o:OLEObject Type="Embed" ProgID="Equation.3" ShapeID="_x0000_i1037" DrawAspect="Content" ObjectID="_1548833033" r:id="rId40"/>
        </w:object>
      </w:r>
      <w:r w:rsidRPr="009D5A23">
        <w:tab/>
        <w:t>(8b)</w:t>
      </w:r>
    </w:p>
    <w:p w:rsidR="00D1452C" w:rsidRPr="009D5A23" w:rsidRDefault="00D1452C" w:rsidP="009452F1">
      <w:pPr>
        <w:pStyle w:val="Equationlegend"/>
        <w:rPr>
          <w:lang w:val="fr-FR"/>
        </w:rPr>
      </w:pPr>
      <w:r w:rsidRPr="009D5A23">
        <w:rPr>
          <w:lang w:val="fr-FR"/>
        </w:rPr>
        <w:tab/>
      </w:r>
      <w:r w:rsidRPr="009D5A23">
        <w:rPr>
          <w:i/>
          <w:iCs/>
          <w:lang w:val="fr-FR"/>
        </w:rPr>
        <w:t>h</w:t>
      </w:r>
      <w:r w:rsidRPr="009D5A23">
        <w:rPr>
          <w:i/>
          <w:iCs/>
          <w:vertAlign w:val="subscript"/>
          <w:lang w:val="fr-FR"/>
        </w:rPr>
        <w:t>b</w:t>
      </w:r>
      <w:r w:rsidRPr="009D5A23">
        <w:rPr>
          <w:sz w:val="12"/>
          <w:lang w:val="fr-FR"/>
        </w:rPr>
        <w:t> </w:t>
      </w:r>
      <w:r w:rsidRPr="009D5A23">
        <w:rPr>
          <w:lang w:val="fr-FR"/>
        </w:rPr>
        <w:t>:</w:t>
      </w:r>
      <w:r w:rsidRPr="009D5A23">
        <w:rPr>
          <w:lang w:val="fr-FR"/>
        </w:rPr>
        <w:tab/>
        <w:t>hauteur de bâtiment la plus courante (hauteur modale)</w:t>
      </w:r>
    </w:p>
    <w:p w:rsidR="00D1452C" w:rsidRPr="009D5A23" w:rsidRDefault="00D1452C" w:rsidP="009452F1">
      <w:pPr>
        <w:pStyle w:val="Equationlegend"/>
        <w:rPr>
          <w:lang w:val="fr-FR"/>
        </w:rPr>
      </w:pPr>
      <w:r w:rsidRPr="009D5A23">
        <w:rPr>
          <w:lang w:val="fr-FR"/>
        </w:rPr>
        <w:tab/>
      </w:r>
      <w:r w:rsidRPr="009D5A23">
        <w:rPr>
          <w:i/>
          <w:iCs/>
          <w:lang w:val="fr-FR"/>
        </w:rPr>
        <w:t>h</w:t>
      </w:r>
      <w:r w:rsidRPr="009D5A23">
        <w:rPr>
          <w:i/>
          <w:iCs/>
          <w:vertAlign w:val="subscript"/>
          <w:lang w:val="fr-FR"/>
        </w:rPr>
        <w:t>m</w:t>
      </w:r>
      <w:r w:rsidRPr="009D5A23">
        <w:rPr>
          <w:sz w:val="12"/>
          <w:lang w:val="fr-FR"/>
        </w:rPr>
        <w:t> </w:t>
      </w:r>
      <w:r w:rsidRPr="009D5A23">
        <w:rPr>
          <w:lang w:val="fr-FR"/>
        </w:rPr>
        <w:t>:</w:t>
      </w:r>
      <w:r w:rsidRPr="009D5A23">
        <w:rPr>
          <w:lang w:val="fr-FR"/>
        </w:rPr>
        <w:tab/>
        <w:t>hauteur du mobile au-dessus du sol</w:t>
      </w:r>
    </w:p>
    <w:p w:rsidR="00D1452C" w:rsidRPr="009D5A23" w:rsidRDefault="00D1452C" w:rsidP="009452F1">
      <w:pPr>
        <w:pStyle w:val="Equationlegend"/>
        <w:rPr>
          <w:lang w:val="fr-FR"/>
        </w:rPr>
      </w:pPr>
      <w:r w:rsidRPr="009D5A23">
        <w:rPr>
          <w:lang w:val="fr-FR"/>
        </w:rPr>
        <w:tab/>
      </w:r>
      <w:r w:rsidR="00907410" w:rsidRPr="009D5A23">
        <w:rPr>
          <w:lang w:val="fr-FR"/>
        </w:rPr>
        <w:sym w:font="Symbol" w:char="F071"/>
      </w:r>
      <w:r w:rsidRPr="009D5A23">
        <w:rPr>
          <w:rFonts w:ascii="Tms Rmn" w:hAnsi="Tms Rmn"/>
          <w:sz w:val="12"/>
          <w:lang w:val="fr-FR"/>
        </w:rPr>
        <w:t> </w:t>
      </w:r>
      <w:r w:rsidRPr="009D5A23">
        <w:rPr>
          <w:lang w:val="fr-FR"/>
        </w:rPr>
        <w:t>:</w:t>
      </w:r>
      <w:r w:rsidRPr="009D5A23">
        <w:rPr>
          <w:lang w:val="fr-FR"/>
        </w:rPr>
        <w:tab/>
        <w:t>angle d'élévation du rayon en direction du satellite au-dessus du plan horizontal</w:t>
      </w:r>
    </w:p>
    <w:p w:rsidR="00D1452C" w:rsidRPr="009D5A23" w:rsidRDefault="00D1452C" w:rsidP="009452F1">
      <w:pPr>
        <w:pStyle w:val="Equationlegend"/>
        <w:rPr>
          <w:lang w:val="fr-FR"/>
        </w:rPr>
      </w:pPr>
      <w:r w:rsidRPr="009D5A23">
        <w:rPr>
          <w:lang w:val="fr-FR"/>
        </w:rPr>
        <w:tab/>
      </w:r>
      <w:r w:rsidR="00907410" w:rsidRPr="009D5A23">
        <w:rPr>
          <w:lang w:val="fr-FR"/>
        </w:rPr>
        <w:sym w:font="Symbol" w:char="F06A"/>
      </w:r>
      <w:r w:rsidRPr="009D5A23">
        <w:rPr>
          <w:rFonts w:ascii="Tms Rmn" w:hAnsi="Tms Rmn"/>
          <w:sz w:val="12"/>
          <w:lang w:val="fr-FR"/>
        </w:rPr>
        <w:t> </w:t>
      </w:r>
      <w:r w:rsidRPr="009D5A23">
        <w:rPr>
          <w:lang w:val="fr-FR"/>
        </w:rPr>
        <w:t>:</w:t>
      </w:r>
      <w:r w:rsidRPr="009D5A23">
        <w:rPr>
          <w:lang w:val="fr-FR"/>
        </w:rPr>
        <w:tab/>
        <w:t>angle d'azimut du rayon par rapport à la direction de la rue</w:t>
      </w:r>
    </w:p>
    <w:p w:rsidR="00D1452C" w:rsidRPr="009D5A23" w:rsidRDefault="00D1452C" w:rsidP="009452F1">
      <w:pPr>
        <w:pStyle w:val="Equationlegend"/>
        <w:rPr>
          <w:lang w:val="fr-FR"/>
        </w:rPr>
      </w:pPr>
      <w:r w:rsidRPr="009D5A23">
        <w:rPr>
          <w:lang w:val="fr-FR"/>
        </w:rPr>
        <w:tab/>
      </w:r>
      <w:r w:rsidRPr="009D5A23">
        <w:rPr>
          <w:i/>
          <w:iCs/>
          <w:lang w:val="fr-FR"/>
        </w:rPr>
        <w:t>d</w:t>
      </w:r>
      <w:r w:rsidRPr="009D5A23">
        <w:rPr>
          <w:i/>
          <w:iCs/>
          <w:vertAlign w:val="subscript"/>
          <w:lang w:val="fr-FR"/>
        </w:rPr>
        <w:t>m</w:t>
      </w:r>
      <w:r w:rsidRPr="009D5A23">
        <w:rPr>
          <w:rFonts w:ascii="Tms Rmn" w:hAnsi="Tms Rmn"/>
          <w:sz w:val="12"/>
          <w:lang w:val="fr-FR"/>
        </w:rPr>
        <w:t> </w:t>
      </w:r>
      <w:r w:rsidRPr="009D5A23">
        <w:rPr>
          <w:lang w:val="fr-FR"/>
        </w:rPr>
        <w:t>:</w:t>
      </w:r>
      <w:r w:rsidRPr="009D5A23">
        <w:rPr>
          <w:lang w:val="fr-FR"/>
        </w:rPr>
        <w:tab/>
        <w:t>distance du mobile par rapport à la façade des bâtiments</w:t>
      </w:r>
    </w:p>
    <w:p w:rsidR="00D1452C" w:rsidRPr="009D5A23" w:rsidRDefault="00D1452C" w:rsidP="009452F1">
      <w:pPr>
        <w:pStyle w:val="Equationlegend"/>
        <w:rPr>
          <w:lang w:val="fr-FR"/>
        </w:rPr>
      </w:pPr>
      <w:r w:rsidRPr="009D5A23">
        <w:rPr>
          <w:lang w:val="fr-FR"/>
        </w:rPr>
        <w:tab/>
      </w:r>
      <w:r w:rsidRPr="009D5A23">
        <w:rPr>
          <w:i/>
          <w:iCs/>
          <w:lang w:val="fr-FR"/>
        </w:rPr>
        <w:t>d</w:t>
      </w:r>
      <w:r w:rsidRPr="009D5A23">
        <w:rPr>
          <w:i/>
          <w:iCs/>
          <w:vertAlign w:val="subscript"/>
          <w:lang w:val="fr-FR"/>
        </w:rPr>
        <w:t>r</w:t>
      </w:r>
      <w:r w:rsidRPr="009D5A23">
        <w:rPr>
          <w:sz w:val="12"/>
          <w:lang w:val="fr-FR"/>
        </w:rPr>
        <w:t> </w:t>
      </w:r>
      <w:r w:rsidRPr="009D5A23">
        <w:rPr>
          <w:lang w:val="fr-FR"/>
        </w:rPr>
        <w:t>:</w:t>
      </w:r>
      <w:r w:rsidRPr="009D5A23">
        <w:rPr>
          <w:lang w:val="fr-FR"/>
        </w:rPr>
        <w:tab/>
        <w:t>distance inclinée entre le mobile et la position le long du rayon verticalement au</w:t>
      </w:r>
      <w:r w:rsidRPr="009D5A23">
        <w:rPr>
          <w:lang w:val="fr-FR"/>
        </w:rPr>
        <w:noBreakHyphen/>
        <w:t>dessus de la façade des bâtiments donnée par:</w:t>
      </w:r>
    </w:p>
    <w:p w:rsidR="00D1452C" w:rsidRPr="009D5A23" w:rsidRDefault="00D1452C" w:rsidP="009452F1">
      <w:pPr>
        <w:pStyle w:val="Equation"/>
      </w:pPr>
      <w:r w:rsidRPr="009D5A23">
        <w:tab/>
      </w:r>
      <w:r w:rsidRPr="009D5A23">
        <w:tab/>
      </w:r>
      <w:r w:rsidRPr="009D5A23">
        <w:rPr>
          <w:position w:val="-12"/>
        </w:rPr>
        <w:object w:dxaOrig="2320" w:dyaOrig="360">
          <v:shape id="_x0000_i1038" type="#_x0000_t75" style="width:116pt;height:18.5pt" o:ole="">
            <v:imagedata r:id="rId41" o:title=""/>
          </v:shape>
          <o:OLEObject Type="Embed" ProgID="Equation.3" ShapeID="_x0000_i1038" DrawAspect="Content" ObjectID="_1548833034" r:id="rId42"/>
        </w:object>
      </w:r>
      <w:r w:rsidRPr="009D5A23">
        <w:tab/>
        <w:t>(8c)</w:t>
      </w:r>
    </w:p>
    <w:p w:rsidR="00D1452C" w:rsidRPr="009D5A23" w:rsidRDefault="00D1452C" w:rsidP="009452F1">
      <w:pPr>
        <w:pStyle w:val="Equationlegend"/>
        <w:rPr>
          <w:lang w:val="fr-FR"/>
        </w:rPr>
      </w:pPr>
      <w:r w:rsidRPr="009D5A23">
        <w:rPr>
          <w:lang w:val="fr-FR"/>
        </w:rPr>
        <w:tab/>
      </w:r>
      <w:r w:rsidRPr="009D5A23">
        <w:rPr>
          <w:i/>
          <w:iCs/>
          <w:lang w:val="fr-FR"/>
        </w:rPr>
        <w:t>C</w:t>
      </w:r>
      <w:r w:rsidRPr="009D5A23">
        <w:rPr>
          <w:i/>
          <w:iCs/>
          <w:vertAlign w:val="subscript"/>
          <w:lang w:val="fr-FR"/>
        </w:rPr>
        <w:t>f</w:t>
      </w:r>
      <w:r w:rsidRPr="009D5A23">
        <w:rPr>
          <w:rFonts w:ascii="Tms Rmn" w:hAnsi="Tms Rmn"/>
          <w:sz w:val="12"/>
          <w:lang w:val="fr-FR"/>
        </w:rPr>
        <w:t> </w:t>
      </w:r>
      <w:r w:rsidRPr="009D5A23">
        <w:rPr>
          <w:rFonts w:ascii="Tms Rmn" w:hAnsi="Tms Rmn"/>
          <w:lang w:val="fr-FR"/>
        </w:rPr>
        <w:t>:</w:t>
      </w:r>
      <w:r w:rsidRPr="009D5A23">
        <w:rPr>
          <w:lang w:val="fr-FR"/>
        </w:rPr>
        <w:tab/>
        <w:t xml:space="preserve">dégagement nécessaire exprimé sous forme d'une fraction de la première zone de Fresnel </w:t>
      </w:r>
    </w:p>
    <w:p w:rsidR="00D1452C" w:rsidRPr="009D5A23" w:rsidRDefault="00D1452C" w:rsidP="009452F1">
      <w:pPr>
        <w:pStyle w:val="Equationlegend"/>
        <w:rPr>
          <w:lang w:val="fr-FR"/>
        </w:rPr>
      </w:pPr>
      <w:r w:rsidRPr="009D5A23">
        <w:rPr>
          <w:lang w:val="fr-FR"/>
        </w:rPr>
        <w:tab/>
      </w:r>
      <w:r w:rsidRPr="009D5A23">
        <w:rPr>
          <w:lang w:val="fr-FR"/>
        </w:rPr>
        <w:sym w:font="Symbol" w:char="F06C"/>
      </w:r>
      <w:r w:rsidRPr="009D5A23">
        <w:rPr>
          <w:rFonts w:ascii="Tms Rmn" w:hAnsi="Tms Rmn"/>
          <w:sz w:val="12"/>
          <w:lang w:val="fr-FR"/>
        </w:rPr>
        <w:t> </w:t>
      </w:r>
      <w:r w:rsidRPr="009D5A23">
        <w:rPr>
          <w:lang w:val="fr-FR"/>
        </w:rPr>
        <w:t>:</w:t>
      </w:r>
      <w:r w:rsidRPr="009D5A23">
        <w:rPr>
          <w:lang w:val="fr-FR"/>
        </w:rPr>
        <w:tab/>
        <w:t>longueur d'onde</w:t>
      </w:r>
    </w:p>
    <w:p w:rsidR="00D1452C" w:rsidRPr="009D5A23" w:rsidRDefault="00D1452C" w:rsidP="009452F1">
      <w:r w:rsidRPr="009D5A23">
        <w:t xml:space="preserve">et les valeurs </w:t>
      </w:r>
      <w:r w:rsidRPr="009D5A23">
        <w:rPr>
          <w:i/>
          <w:iCs/>
        </w:rPr>
        <w:t>h</w:t>
      </w:r>
      <w:r w:rsidRPr="009D5A23">
        <w:rPr>
          <w:vertAlign w:val="subscript"/>
        </w:rPr>
        <w:t>1</w:t>
      </w:r>
      <w:r w:rsidRPr="009D5A23">
        <w:t xml:space="preserve">, </w:t>
      </w:r>
      <w:r w:rsidRPr="009D5A23">
        <w:rPr>
          <w:i/>
          <w:iCs/>
        </w:rPr>
        <w:t>h</w:t>
      </w:r>
      <w:r w:rsidRPr="009D5A23">
        <w:rPr>
          <w:vertAlign w:val="subscript"/>
        </w:rPr>
        <w:t>2</w:t>
      </w:r>
      <w:r w:rsidRPr="009D5A23">
        <w:t xml:space="preserve">, </w:t>
      </w:r>
      <w:r w:rsidRPr="009D5A23">
        <w:rPr>
          <w:i/>
          <w:iCs/>
        </w:rPr>
        <w:t>h</w:t>
      </w:r>
      <w:r w:rsidRPr="009D5A23">
        <w:rPr>
          <w:i/>
          <w:iCs/>
          <w:vertAlign w:val="subscript"/>
        </w:rPr>
        <w:t>ub</w:t>
      </w:r>
      <w:r w:rsidRPr="009D5A23">
        <w:t xml:space="preserve">, </w:t>
      </w:r>
      <w:r w:rsidRPr="009D5A23">
        <w:rPr>
          <w:i/>
          <w:iCs/>
        </w:rPr>
        <w:t>h</w:t>
      </w:r>
      <w:r w:rsidRPr="009D5A23">
        <w:rPr>
          <w:i/>
          <w:iCs/>
          <w:vertAlign w:val="subscript"/>
        </w:rPr>
        <w:t>m</w:t>
      </w:r>
      <w:r w:rsidRPr="009D5A23">
        <w:t xml:space="preserve">, </w:t>
      </w:r>
      <w:r w:rsidRPr="009D5A23">
        <w:rPr>
          <w:i/>
          <w:iCs/>
        </w:rPr>
        <w:t>d</w:t>
      </w:r>
      <w:r w:rsidRPr="009D5A23">
        <w:rPr>
          <w:i/>
          <w:iCs/>
          <w:vertAlign w:val="subscript"/>
        </w:rPr>
        <w:t>m</w:t>
      </w:r>
      <w:r w:rsidRPr="009D5A23">
        <w:t xml:space="preserve">, </w:t>
      </w:r>
      <w:r w:rsidRPr="009D5A23">
        <w:rPr>
          <w:i/>
          <w:iCs/>
        </w:rPr>
        <w:t>d</w:t>
      </w:r>
      <w:r w:rsidRPr="009D5A23">
        <w:rPr>
          <w:i/>
          <w:iCs/>
          <w:position w:val="-4"/>
          <w:sz w:val="16"/>
        </w:rPr>
        <w:t>r</w:t>
      </w:r>
      <w:r w:rsidRPr="009D5A23">
        <w:t xml:space="preserve"> et </w:t>
      </w:r>
      <w:r w:rsidRPr="009D5A23">
        <w:sym w:font="Symbol" w:char="F06C"/>
      </w:r>
      <w:r w:rsidRPr="009D5A23">
        <w:t xml:space="preserve"> sont toutes exprimées dans la même unité et </w:t>
      </w:r>
      <w:r w:rsidRPr="009D5A23">
        <w:rPr>
          <w:i/>
          <w:iCs/>
        </w:rPr>
        <w:t>h</w:t>
      </w:r>
      <w:r w:rsidRPr="009D5A23">
        <w:rPr>
          <w:vertAlign w:val="subscript"/>
        </w:rPr>
        <w:t>1</w:t>
      </w:r>
      <w:r w:rsidRPr="009D5A23">
        <w:t xml:space="preserve"> </w:t>
      </w:r>
      <w:r w:rsidR="00907410" w:rsidRPr="009D5A23">
        <w:t>&gt;</w:t>
      </w:r>
      <w:r w:rsidRPr="009D5A23">
        <w:t xml:space="preserve"> </w:t>
      </w:r>
      <w:r w:rsidRPr="009D5A23">
        <w:rPr>
          <w:i/>
          <w:iCs/>
        </w:rPr>
        <w:t>h</w:t>
      </w:r>
      <w:r w:rsidRPr="009D5A23">
        <w:rPr>
          <w:vertAlign w:val="subscript"/>
        </w:rPr>
        <w:t>2</w:t>
      </w:r>
      <w:r w:rsidRPr="009D5A23">
        <w:t>.</w:t>
      </w:r>
    </w:p>
    <w:p w:rsidR="00D1452C" w:rsidRPr="009D5A23" w:rsidRDefault="00D1452C" w:rsidP="009452F1">
      <w:r w:rsidRPr="009D5A23">
        <w:lastRenderedPageBreak/>
        <w:t>On notera que les équations (8a), (8b) et (8c) sont valables pour 0 </w:t>
      </w:r>
      <w:r w:rsidR="00907410" w:rsidRPr="009D5A23">
        <w:t>&lt;</w:t>
      </w:r>
      <w:r w:rsidRPr="009D5A23">
        <w:t> </w:t>
      </w:r>
      <w:r w:rsidR="00907410" w:rsidRPr="009D5A23">
        <w:sym w:font="Symbol" w:char="F071"/>
      </w:r>
      <w:r w:rsidRPr="009D5A23">
        <w:t> </w:t>
      </w:r>
      <w:r w:rsidR="00907410" w:rsidRPr="009D5A23">
        <w:t>&lt;</w:t>
      </w:r>
      <w:r w:rsidRPr="009D5A23">
        <w:t> 90</w:t>
      </w:r>
      <w:r w:rsidR="00907410" w:rsidRPr="009D5A23">
        <w:t>°</w:t>
      </w:r>
      <w:r w:rsidRPr="009D5A23">
        <w:t xml:space="preserve"> et pour 0 </w:t>
      </w:r>
      <w:r w:rsidR="00907410" w:rsidRPr="009D5A23">
        <w:t>&lt;</w:t>
      </w:r>
      <w:r w:rsidRPr="009D5A23">
        <w:t> </w:t>
      </w:r>
      <w:r w:rsidR="00907410" w:rsidRPr="009D5A23">
        <w:sym w:font="Symbol" w:char="F06A"/>
      </w:r>
      <w:r w:rsidRPr="009D5A23">
        <w:t> </w:t>
      </w:r>
      <w:r w:rsidR="00907410" w:rsidRPr="009D5A23">
        <w:t>&lt;</w:t>
      </w:r>
      <w:r w:rsidRPr="009D5A23">
        <w:t> 180</w:t>
      </w:r>
      <w:r w:rsidR="00907410" w:rsidRPr="009D5A23">
        <w:t>°</w:t>
      </w:r>
      <w:r w:rsidRPr="009D5A23">
        <w:t>. Les valeurs limitatives proprement dites ne devraient pas être utilisées.</w:t>
      </w:r>
    </w:p>
    <w:p w:rsidR="00D1452C" w:rsidRPr="009D5A23" w:rsidRDefault="00D1452C" w:rsidP="009452F1">
      <w:r w:rsidRPr="009D5A23">
        <w:t>La Fig. 4 donne des exemples d'effet d'écran dû aux bâtiments construits en bordure des routes, lequel est calculé à l'aide des équations ci-dessus pour:</w:t>
      </w:r>
    </w:p>
    <w:p w:rsidR="00D1452C" w:rsidRPr="009D5A23" w:rsidRDefault="00D1452C" w:rsidP="009452F1">
      <w:pPr>
        <w:pStyle w:val="enumlev1"/>
      </w:pPr>
      <w:r w:rsidRPr="009D5A23">
        <w:tab/>
      </w:r>
      <w:r w:rsidRPr="009D5A23">
        <w:rPr>
          <w:i/>
          <w:iCs/>
        </w:rPr>
        <w:t>h</w:t>
      </w:r>
      <w:r w:rsidRPr="009D5A23">
        <w:rPr>
          <w:i/>
          <w:iCs/>
          <w:vertAlign w:val="subscript"/>
        </w:rPr>
        <w:t>b</w:t>
      </w:r>
      <w:r w:rsidRPr="009D5A23">
        <w:t> </w:t>
      </w:r>
      <w:r w:rsidR="00907410" w:rsidRPr="009D5A23">
        <w:t>=</w:t>
      </w:r>
      <w:r w:rsidRPr="009D5A23">
        <w:t> 15 m</w:t>
      </w:r>
    </w:p>
    <w:p w:rsidR="00D1452C" w:rsidRPr="009D5A23" w:rsidRDefault="00D1452C" w:rsidP="009452F1">
      <w:pPr>
        <w:pStyle w:val="enumlev1"/>
      </w:pPr>
      <w:r w:rsidRPr="009D5A23">
        <w:tab/>
      </w:r>
      <w:r w:rsidRPr="009D5A23">
        <w:rPr>
          <w:i/>
          <w:iCs/>
        </w:rPr>
        <w:t>h</w:t>
      </w:r>
      <w:r w:rsidRPr="009D5A23">
        <w:rPr>
          <w:i/>
          <w:iCs/>
          <w:vertAlign w:val="subscript"/>
        </w:rPr>
        <w:t>m</w:t>
      </w:r>
      <w:r w:rsidRPr="009D5A23">
        <w:t> </w:t>
      </w:r>
      <w:r w:rsidR="00907410" w:rsidRPr="009D5A23">
        <w:t>=</w:t>
      </w:r>
      <w:r w:rsidRPr="009D5A23">
        <w:t> 1,5 m</w:t>
      </w:r>
    </w:p>
    <w:p w:rsidR="00D1452C" w:rsidRPr="009D5A23" w:rsidRDefault="00D1452C" w:rsidP="009452F1">
      <w:pPr>
        <w:pStyle w:val="enumlev1"/>
      </w:pPr>
      <w:r w:rsidRPr="009D5A23">
        <w:tab/>
      </w:r>
      <w:r w:rsidRPr="009D5A23">
        <w:rPr>
          <w:i/>
          <w:iCs/>
        </w:rPr>
        <w:t>d</w:t>
      </w:r>
      <w:r w:rsidRPr="009D5A23">
        <w:rPr>
          <w:i/>
          <w:iCs/>
          <w:vertAlign w:val="subscript"/>
        </w:rPr>
        <w:t>m</w:t>
      </w:r>
      <w:r w:rsidRPr="009D5A23">
        <w:t> </w:t>
      </w:r>
      <w:r w:rsidR="00907410" w:rsidRPr="009D5A23">
        <w:t>=</w:t>
      </w:r>
      <w:r w:rsidRPr="009D5A23">
        <w:t> 17,5 m</w:t>
      </w:r>
    </w:p>
    <w:p w:rsidR="00D1452C" w:rsidRPr="009D5A23" w:rsidRDefault="00D1452C" w:rsidP="009452F1">
      <w:pPr>
        <w:pStyle w:val="enumlev1"/>
      </w:pPr>
      <w:r w:rsidRPr="009D5A23">
        <w:tab/>
        <w:t>Fréquence </w:t>
      </w:r>
      <w:r w:rsidR="00907410" w:rsidRPr="009D5A23">
        <w:t>=</w:t>
      </w:r>
      <w:r w:rsidRPr="009D5A23">
        <w:t> 1,6 GHz.</w:t>
      </w:r>
    </w:p>
    <w:p w:rsidR="00824B95" w:rsidRPr="009D5A23" w:rsidRDefault="00824B95" w:rsidP="009452F1">
      <w:pPr>
        <w:pStyle w:val="FigureNo"/>
      </w:pPr>
      <w:r w:rsidRPr="009D5A23">
        <w:t>figure 4</w:t>
      </w:r>
    </w:p>
    <w:p w:rsidR="00824B95" w:rsidRPr="009D5A23" w:rsidRDefault="00824B95" w:rsidP="009452F1">
      <w:pPr>
        <w:pStyle w:val="Figuretitle"/>
      </w:pPr>
      <w:r w:rsidRPr="009D5A23">
        <w:t>Exemples d'effet d'écran dû aux bâtiments construits en bordure des routes</w:t>
      </w:r>
      <w:r w:rsidRPr="009D5A23">
        <w:br/>
      </w:r>
      <w:r w:rsidRPr="009D5A23">
        <w:rPr>
          <w:rFonts w:ascii="Times New Roman"/>
          <w:b w:val="0"/>
        </w:rPr>
        <w:t>(voir le texte pour les valeurs des param</w:t>
      </w:r>
      <w:r w:rsidRPr="009D5A23">
        <w:rPr>
          <w:rFonts w:ascii="Times New Roman"/>
          <w:b w:val="0"/>
        </w:rPr>
        <w:t>è</w:t>
      </w:r>
      <w:r w:rsidRPr="009D5A23">
        <w:rPr>
          <w:rFonts w:ascii="Times New Roman"/>
          <w:b w:val="0"/>
        </w:rPr>
        <w:t>tres)</w:t>
      </w:r>
    </w:p>
    <w:p w:rsidR="00D1452C" w:rsidRPr="009D5A23" w:rsidRDefault="00177789" w:rsidP="009452F1">
      <w:pPr>
        <w:pStyle w:val="Figure"/>
      </w:pPr>
      <w:r w:rsidRPr="009D5A23">
        <w:object w:dxaOrig="3778" w:dyaOrig="3532">
          <v:shape id="_x0000_i1039" type="#_x0000_t75" style="width:283.5pt;height:266pt" o:ole="">
            <v:imagedata r:id="rId43" o:title=""/>
          </v:shape>
          <o:OLEObject Type="Embed" ProgID="CorelDRAW.Graphic.14" ShapeID="_x0000_i1039" DrawAspect="Content" ObjectID="_1548833035" r:id="rId44"/>
        </w:object>
      </w:r>
    </w:p>
    <w:p w:rsidR="00D1452C" w:rsidRPr="009D5A23" w:rsidRDefault="00D1452C" w:rsidP="009452F1">
      <w:pPr>
        <w:pStyle w:val="Normalaftertitle"/>
      </w:pPr>
      <w:r w:rsidRPr="009D5A23">
        <w:t>Dans la Fig. 4, les courbes en pointillés correspondent au cas où on estime qu'il y a occultation si le dégagement du rayon est inférieur à 0,7 de la première zone de Fresnel verticalement au-dessus de la façade du bâtiment. Les courbes en traits pleins correspondent au cas où on considère qu'il y a occultation uniquement s'il n'y a pas de visibilité directe.</w:t>
      </w:r>
    </w:p>
    <w:p w:rsidR="00D1452C" w:rsidRPr="009D5A23" w:rsidRDefault="00D1452C" w:rsidP="009452F1">
      <w:r w:rsidRPr="009D5A23">
        <w:t>Le modèle fait apparaître qu'il n'y a pas d'occultation pour les angles d'élévation les plus élevés du trajet mais les utilisateurs doivent être conscients du fait qu'il peut y avoir occasionnellement effet d'écran ou occultation en raison de la présence d'échangeurs, de structures suspendues ou de bretelles d'accès, etc.</w:t>
      </w:r>
    </w:p>
    <w:p w:rsidR="00D1452C" w:rsidRPr="009D5A23" w:rsidRDefault="00D1452C" w:rsidP="009452F1">
      <w:pPr>
        <w:pStyle w:val="Heading2"/>
      </w:pPr>
      <w:bookmarkStart w:id="18" w:name="_Toc398375798"/>
      <w:r w:rsidRPr="009D5A23">
        <w:t>4.3</w:t>
      </w:r>
      <w:r w:rsidRPr="009D5A23">
        <w:tab/>
        <w:t>Cas particulier des équipements terminaux tenus à la main (occultation par l'utilisateur)</w:t>
      </w:r>
      <w:bookmarkEnd w:id="18"/>
    </w:p>
    <w:p w:rsidR="00D1452C" w:rsidRPr="009D5A23" w:rsidRDefault="00D1452C" w:rsidP="009452F1">
      <w:r w:rsidRPr="009D5A23">
        <w:t>En cas d'utilisation d'équipements terminaux de télécommunication tenus à la main, la tête ou le corps de l'opérateur se trouve dans le champ proche de l'antenne et modifie le diagramme de rayonnement de celle-ci. Si les satellites du système ne sont pas sur orbites terrestres basses (LEO, </w:t>
      </w:r>
      <w:r w:rsidRPr="009D5A23">
        <w:rPr>
          <w:i/>
          <w:iCs/>
        </w:rPr>
        <w:t>low Earth orbit</w:t>
      </w:r>
      <w:r w:rsidRPr="009D5A23">
        <w:t xml:space="preserve">) (systèmes GSO, à satellites sur orbite terrestre haute (HEO), ICO), on attend de l'utilisateur d'un tel </w:t>
      </w:r>
      <w:r w:rsidRPr="009D5A23">
        <w:lastRenderedPageBreak/>
        <w:t>équipement qu'il soit coopératif, c'est-à-dire qu'il se place dans une position telle qu'il n'y ait pas d'occultation par sa tête (ou son corps), ni par le milieu ambiant. Il n'est pas possible de faire cette hypothèse dans le cas des systèmes LEO. On peut évaluer l'influence de la tête (ou du corps) en introduisant le diagramme d'antenne modifié (qu'il faudra mesurer) dans le calcul de la disponibilité de la liaison (voir le § 4.1.1.2). En admettant par hypothèse une distribution uniforme des angles d'azimut sous lesquels est vu le satellite, on peut appliquer un diagramme d'élévation avec azimut moyen. Il est possible aussi de faire une moyenne des petits mouvements de la tête ou de la main qui provoquent de petites variations de l'angle d'élévation apparent.</w:t>
      </w:r>
    </w:p>
    <w:p w:rsidR="00D1452C" w:rsidRPr="009D5A23" w:rsidRDefault="00D1452C" w:rsidP="009452F1">
      <w:r w:rsidRPr="009D5A23">
        <w:t>Cet effet a été l'objet d'une expérience en vraie grandeur au Japon. La Fig. 5a montre la géométrie de la tête d'un opérateur et de l'antenne dans cette expérience. L'angle d'élévation du satellite est de 32</w:t>
      </w:r>
      <w:r w:rsidR="00907410" w:rsidRPr="009D5A23">
        <w:t>°</w:t>
      </w:r>
      <w:r w:rsidRPr="009D5A23">
        <w:t xml:space="preserve"> et la fréquence du signal du satellite est de 1,5 GHz. L'antenne, longue de 10 cm, a un gain de 1 dBi. La Fig. 5b montre comment le niveau relatif du signal varie en fonction de l'angle d'azimut </w:t>
      </w:r>
      <w:r w:rsidR="00907410" w:rsidRPr="009D5A23">
        <w:sym w:font="Symbol" w:char="F06A"/>
      </w:r>
      <w:r w:rsidRPr="009D5A23">
        <w:t xml:space="preserve"> de la Fig. 5a. On voit, dans la Fig. 5b, que la diminution maximale du niveau du signal sous l'effet de l'occultation provoquée par l'utilisateur est d'environ 6 dB lorsque l'équipement se trouve dans la zone d'ombre de la tête.</w:t>
      </w:r>
    </w:p>
    <w:p w:rsidR="00D1452C" w:rsidRPr="009D5A23" w:rsidRDefault="00D1452C" w:rsidP="009452F1">
      <w:r w:rsidRPr="009D5A23">
        <w:t>Les résultats donnés dans la Fig. 5b ont valeur d'illustration seulement. En effet, ils correspondent à un seul angle d'élévation et à un seul diagramme d'antenne. Par ailleurs, il n'est pas tenu compte d'effets éventuels de la réflexion spéculaire, qui pourrait avoir une influence importante dans le cas d'un équipement tenu à la main, présentant une faible directivité.</w:t>
      </w:r>
    </w:p>
    <w:p w:rsidR="00D1452C" w:rsidRPr="009D5A23" w:rsidRDefault="00D1452C" w:rsidP="009452F1">
      <w:r w:rsidRPr="009D5A23">
        <w:t>On trouvera dans la Recommandation UIT-R P.679 les données de propagation relatives à l'affaiblissement du signal dû à la pénétration à l'intérieur des bâtiments ou de véhicules, données qui présentent un intérêt tout particulier pour les portables.</w:t>
      </w:r>
    </w:p>
    <w:p w:rsidR="00D1452C" w:rsidRPr="009D5A23" w:rsidRDefault="00D1452C" w:rsidP="009452F1">
      <w:pPr>
        <w:pStyle w:val="Heading2"/>
      </w:pPr>
      <w:r w:rsidRPr="009D5A23">
        <w:t>4.4</w:t>
      </w:r>
      <w:r w:rsidRPr="009D5A23">
        <w:tab/>
        <w:t>Modélisation des effets d'occultation par les bâtiments au moyen de fonctions de masquage des rues</w:t>
      </w:r>
    </w:p>
    <w:p w:rsidR="00D1452C" w:rsidRPr="009D5A23" w:rsidRDefault="00D1452C" w:rsidP="009452F1">
      <w:r w:rsidRPr="009D5A23">
        <w:t xml:space="preserve">La quantification des effets d'occultation par les bâtiments est également possible en faisant appel à des fonctions de masquage (MKF, </w:t>
      </w:r>
      <w:r w:rsidRPr="009D5A23">
        <w:rPr>
          <w:i/>
          <w:iCs/>
        </w:rPr>
        <w:t>masking functions</w:t>
      </w:r>
      <w:r w:rsidRPr="009D5A23">
        <w:t>) des rues indiquant les azimuts et les angles d'élévation pour lesquels une liaison peut ou non être établie. Des fonctions de ce type ont souvent été obtenues à l'aide d'études photogrammétriques ou de techniques de tracé de rayon. Le concept de fonction de masquage est applicable à des scénarios simplifiés, de manière à pouvoir définir un nombre restreint de fonctions de ce type et, par la suite, établir rapidement des évaluations approchées de la disponibilité combinée dans différentes configurations à satellites multiples.</w:t>
      </w:r>
    </w:p>
    <w:p w:rsidR="00D1452C" w:rsidRPr="009D5A23" w:rsidRDefault="00D1452C" w:rsidP="009452F1">
      <w:r w:rsidRPr="009D5A23">
        <w:t xml:space="preserve">Une zone urbaine donnée peut être décrite, en première approximation, par un angle de masquage (MKA, </w:t>
      </w:r>
      <w:r w:rsidRPr="009D5A23">
        <w:rPr>
          <w:i/>
          <w:iCs/>
        </w:rPr>
        <w:t>masking angle</w:t>
      </w:r>
      <w:r w:rsidRPr="009D5A23">
        <w:t>) moyen (degrés).</w:t>
      </w:r>
    </w:p>
    <w:p w:rsidR="00D1452C" w:rsidRPr="009D5A23" w:rsidRDefault="00D1452C" w:rsidP="009452F1">
      <w:r w:rsidRPr="009D5A23">
        <w:t>On définit le MKA comme étant égal à l'élévation du satellite pour une incidence rasante aux sommets des bâtiments lorsque la liaison est perpendiculaire à la rue, ce qui mathématiquement s'exprime comme suit:</w:t>
      </w:r>
    </w:p>
    <w:p w:rsidR="00D1452C" w:rsidRPr="009D5A23" w:rsidRDefault="00D1452C" w:rsidP="009452F1">
      <w:pPr>
        <w:pStyle w:val="Equation"/>
      </w:pPr>
      <w:r w:rsidRPr="009D5A23">
        <w:tab/>
      </w:r>
      <w:r w:rsidRPr="009D5A23">
        <w:tab/>
      </w:r>
      <w:r w:rsidR="00FC5AE8" w:rsidRPr="009D5A23">
        <w:rPr>
          <w:position w:val="-28"/>
        </w:rPr>
        <w:object w:dxaOrig="2140" w:dyaOrig="680">
          <v:shape id="_x0000_i1040" type="#_x0000_t75" style="width:107pt;height:34.5pt" o:ole="" fillcolor="window">
            <v:imagedata r:id="rId45" o:title=""/>
          </v:shape>
          <o:OLEObject Type="Embed" ProgID="Equation.3" ShapeID="_x0000_i1040" DrawAspect="Content" ObjectID="_1548833036" r:id="rId46"/>
        </w:object>
      </w:r>
      <w:r w:rsidRPr="009D5A23">
        <w:t>                degrés</w:t>
      </w:r>
      <w:r w:rsidRPr="009D5A23">
        <w:tab/>
        <w:t>(9)</w:t>
      </w:r>
    </w:p>
    <w:p w:rsidR="00D1452C" w:rsidRPr="009D5A23" w:rsidRDefault="00D1452C" w:rsidP="009452F1">
      <w:r w:rsidRPr="009D5A23">
        <w:t>où:</w:t>
      </w:r>
    </w:p>
    <w:p w:rsidR="00D1452C" w:rsidRPr="009D5A23" w:rsidRDefault="00D1452C" w:rsidP="009452F1">
      <w:pPr>
        <w:pStyle w:val="Equationlegend"/>
        <w:rPr>
          <w:lang w:val="fr-FR"/>
        </w:rPr>
      </w:pPr>
      <w:r w:rsidRPr="009D5A23">
        <w:rPr>
          <w:lang w:val="fr-FR"/>
        </w:rPr>
        <w:tab/>
      </w:r>
      <w:r w:rsidRPr="009D5A23">
        <w:rPr>
          <w:i/>
          <w:iCs/>
          <w:lang w:val="fr-FR"/>
        </w:rPr>
        <w:t>h</w:t>
      </w:r>
      <w:r w:rsidRPr="009D5A23">
        <w:rPr>
          <w:rFonts w:ascii="Tms Rmn" w:hAnsi="Tms Rmn"/>
          <w:sz w:val="12"/>
          <w:lang w:val="fr-FR"/>
        </w:rPr>
        <w:t> </w:t>
      </w:r>
      <w:r w:rsidRPr="009D5A23">
        <w:rPr>
          <w:lang w:val="fr-FR"/>
        </w:rPr>
        <w:t>:</w:t>
      </w:r>
      <w:r w:rsidRPr="009D5A23">
        <w:rPr>
          <w:lang w:val="fr-FR"/>
        </w:rPr>
        <w:tab/>
        <w:t>hauteur moyenne des bâtiments</w:t>
      </w:r>
    </w:p>
    <w:p w:rsidR="00D1452C" w:rsidRPr="009D5A23" w:rsidRDefault="00D1452C" w:rsidP="009452F1">
      <w:pPr>
        <w:pStyle w:val="Equationlegend"/>
        <w:rPr>
          <w:lang w:val="fr-FR"/>
        </w:rPr>
      </w:pPr>
      <w:r w:rsidRPr="009D5A23">
        <w:rPr>
          <w:lang w:val="fr-FR"/>
        </w:rPr>
        <w:tab/>
      </w:r>
      <w:r w:rsidRPr="009D5A23">
        <w:rPr>
          <w:i/>
          <w:iCs/>
          <w:lang w:val="fr-FR"/>
        </w:rPr>
        <w:t>w</w:t>
      </w:r>
      <w:r w:rsidRPr="009D5A23">
        <w:rPr>
          <w:rFonts w:ascii="Tms Rmn" w:hAnsi="Tms Rmn"/>
          <w:sz w:val="12"/>
          <w:lang w:val="fr-FR"/>
        </w:rPr>
        <w:t> </w:t>
      </w:r>
      <w:r w:rsidRPr="009D5A23">
        <w:rPr>
          <w:lang w:val="fr-FR"/>
        </w:rPr>
        <w:t>:</w:t>
      </w:r>
      <w:r w:rsidRPr="009D5A23">
        <w:rPr>
          <w:lang w:val="fr-FR"/>
        </w:rPr>
        <w:tab/>
        <w:t>largeur moyenne des rues.</w:t>
      </w:r>
    </w:p>
    <w:p w:rsidR="00D1452C" w:rsidRPr="009D5A23" w:rsidRDefault="00D1452C" w:rsidP="009452F1">
      <w:r w:rsidRPr="009D5A23">
        <w:t>De plus, un scénario urbain caractérisé par un MKA donné peut être supposé constitué d'un petit</w:t>
      </w:r>
      <w:r w:rsidR="00CC0AA6" w:rsidRPr="009D5A23">
        <w:t xml:space="preserve"> </w:t>
      </w:r>
      <w:r w:rsidRPr="009D5A23">
        <w:t xml:space="preserve">nombre de configurations types (scénarios dits de base ou constitutifs), à savoir canyons urbains (scy), carrefours (scr), jonctions droite ou gauche (T-j), simples parois (sw), chacune dotée d'une probabilité d'occurrence propre (voir la Fig. 5). De manière analogue, il est possible de définir un vecteur de </w:t>
      </w:r>
      <w:r w:rsidRPr="009D5A23">
        <w:lastRenderedPageBreak/>
        <w:t xml:space="preserve">trajet mixte, </w:t>
      </w:r>
      <w:r w:rsidRPr="009D5A23">
        <w:rPr>
          <w:rFonts w:ascii="Times" w:hAnsi="Times"/>
          <w:position w:val="-8"/>
          <w:vertAlign w:val="subscript"/>
        </w:rPr>
        <w:object w:dxaOrig="360" w:dyaOrig="520">
          <v:shape id="_x0000_i1041" type="#_x0000_t75" style="width:18.5pt;height:25pt" o:ole="">
            <v:imagedata r:id="rId47" o:title=""/>
          </v:shape>
          <o:OLEObject Type="Embed" ProgID="Equation.3" ShapeID="_x0000_i1041" DrawAspect="Content" ObjectID="_1548833037" r:id="rId48"/>
        </w:object>
      </w:r>
      <w:r w:rsidRPr="009D5A23">
        <w:t xml:space="preserve"> indiquant pour une zone construite donnée, les probabilités d'occurrence de chacun des scénarios constitutifs </w:t>
      </w:r>
      <w:r w:rsidRPr="009D5A23">
        <w:rPr>
          <w:position w:val="-4"/>
        </w:rPr>
        <w:object w:dxaOrig="320" w:dyaOrig="480">
          <v:shape id="_x0000_i1042" type="#_x0000_t75" style="width:16.5pt;height:24pt" o:ole="">
            <v:imagedata r:id="rId49" o:title=""/>
          </v:shape>
          <o:OLEObject Type="Embed" ProgID="Equation.3" ShapeID="_x0000_i1042" DrawAspect="Content" ObjectID="_1548833038" r:id="rId50"/>
        </w:object>
      </w:r>
      <w:r w:rsidRPr="009D5A23">
        <w:t>(</w:t>
      </w:r>
      <w:r w:rsidRPr="009D5A23">
        <w:rPr>
          <w:i/>
          <w:iCs/>
        </w:rPr>
        <w:t>w</w:t>
      </w:r>
      <w:r w:rsidRPr="009D5A23">
        <w:rPr>
          <w:i/>
          <w:iCs/>
          <w:vertAlign w:val="subscript"/>
        </w:rPr>
        <w:t>scy</w:t>
      </w:r>
      <w:r w:rsidRPr="009D5A23">
        <w:t xml:space="preserve">, </w:t>
      </w:r>
      <w:r w:rsidRPr="009D5A23">
        <w:rPr>
          <w:i/>
          <w:iCs/>
        </w:rPr>
        <w:t>w</w:t>
      </w:r>
      <w:r w:rsidRPr="009D5A23">
        <w:rPr>
          <w:i/>
          <w:iCs/>
          <w:vertAlign w:val="subscript"/>
        </w:rPr>
        <w:t>scr</w:t>
      </w:r>
      <w:r w:rsidRPr="009D5A23">
        <w:t xml:space="preserve">, </w:t>
      </w:r>
      <w:r w:rsidRPr="009D5A23">
        <w:rPr>
          <w:i/>
          <w:iCs/>
        </w:rPr>
        <w:t>w</w:t>
      </w:r>
      <w:r w:rsidRPr="009D5A23">
        <w:rPr>
          <w:i/>
          <w:iCs/>
          <w:vertAlign w:val="subscript"/>
        </w:rPr>
        <w:t>T-j</w:t>
      </w:r>
      <w:r w:rsidRPr="009D5A23">
        <w:t xml:space="preserve">, </w:t>
      </w:r>
      <w:r w:rsidRPr="009D5A23">
        <w:rPr>
          <w:i/>
          <w:iCs/>
        </w:rPr>
        <w:t>w</w:t>
      </w:r>
      <w:r w:rsidRPr="009D5A23">
        <w:rPr>
          <w:i/>
          <w:iCs/>
          <w:vertAlign w:val="subscript"/>
        </w:rPr>
        <w:t>sw</w:t>
      </w:r>
      <w:r w:rsidRPr="009D5A23">
        <w:t xml:space="preserve">), avec </w:t>
      </w:r>
      <w:r w:rsidRPr="009D5A23">
        <w:rPr>
          <w:position w:val="-12"/>
        </w:rPr>
        <w:object w:dxaOrig="840" w:dyaOrig="360">
          <v:shape id="_x0000_i1043" type="#_x0000_t75" style="width:41.5pt;height:18.5pt" o:ole="">
            <v:imagedata r:id="rId51" o:title=""/>
          </v:shape>
          <o:OLEObject Type="Embed" ProgID="Equation.3" ShapeID="_x0000_i1043" DrawAspect="Content" ObjectID="_1548833039" r:id="rId52"/>
        </w:object>
      </w:r>
      <w:r w:rsidRPr="009D5A23">
        <w:t>. L'observation de l'environnement urbain ou l'étude des cartes municipales permet d'obtenir les données d'entrées nécessaires à ce modèle.</w:t>
      </w:r>
    </w:p>
    <w:p w:rsidR="00C85557" w:rsidRPr="009D5A23" w:rsidRDefault="00C85557" w:rsidP="00C85557">
      <w:pPr>
        <w:pStyle w:val="FigureNo"/>
      </w:pPr>
      <w:r w:rsidRPr="009D5A23">
        <w:t>figure 5</w:t>
      </w:r>
    </w:p>
    <w:p w:rsidR="00C85557" w:rsidRPr="009D5A23" w:rsidRDefault="00C85557" w:rsidP="00C85557">
      <w:pPr>
        <w:pStyle w:val="Figuretitle"/>
      </w:pPr>
      <w:r w:rsidRPr="009D5A23">
        <w:t>Scénarios de base/constitutifs de description d'une zone urbaine donnée</w:t>
      </w:r>
    </w:p>
    <w:p w:rsidR="00C85557" w:rsidRPr="009D5A23" w:rsidRDefault="00C85557" w:rsidP="00C85557">
      <w:pPr>
        <w:pStyle w:val="Figure"/>
      </w:pPr>
      <w:r w:rsidRPr="009D5A23">
        <w:object w:dxaOrig="7294" w:dyaOrig="4314">
          <v:shape id="_x0000_i1044" type="#_x0000_t75" style="width:437.5pt;height:258.5pt" o:ole="" o:allowoverlap="f">
            <v:imagedata r:id="rId53" o:title=""/>
          </v:shape>
          <o:OLEObject Type="Embed" ProgID="CorelDraw.Graphic.16" ShapeID="_x0000_i1044" DrawAspect="Content" ObjectID="_1548833040" r:id="rId54"/>
        </w:object>
      </w:r>
    </w:p>
    <w:p w:rsidR="00D1452C" w:rsidRPr="009D5A23" w:rsidRDefault="00D1452C" w:rsidP="009452F1">
      <w:pPr>
        <w:pStyle w:val="Normalaftertitle"/>
      </w:pPr>
      <w:bookmarkStart w:id="19" w:name="_Toc398375799"/>
      <w:r w:rsidRPr="009D5A23">
        <w:t>Si des probabilités de disponibilité sont calculées pour ces quatre scénarios constitutifs, alors la disponibilité globale peut être assimilée en première approximation à la somme pondérée des disponibilités de chaque scénario:</w:t>
      </w:r>
    </w:p>
    <w:p w:rsidR="00D1452C" w:rsidRPr="009D5A23" w:rsidRDefault="00D1452C" w:rsidP="009452F1">
      <w:pPr>
        <w:pStyle w:val="Equation"/>
      </w:pPr>
      <w:r w:rsidRPr="009D5A23">
        <w:tab/>
      </w:r>
      <w:r w:rsidRPr="009D5A23">
        <w:tab/>
      </w:r>
      <w:r w:rsidRPr="009D5A23">
        <w:rPr>
          <w:position w:val="-16"/>
        </w:rPr>
        <w:object w:dxaOrig="4560" w:dyaOrig="400">
          <v:shape id="_x0000_i1045" type="#_x0000_t75" style="width:229pt;height:20.5pt" o:ole="">
            <v:imagedata r:id="rId55" o:title=""/>
          </v:shape>
          <o:OLEObject Type="Embed" ProgID="Equation.3" ShapeID="_x0000_i1045" DrawAspect="Content" ObjectID="_1548833041" r:id="rId56"/>
        </w:object>
      </w:r>
      <w:r w:rsidRPr="009D5A23">
        <w:tab/>
        <w:t>(10)</w:t>
      </w:r>
    </w:p>
    <w:p w:rsidR="00D1452C" w:rsidRPr="009D5A23" w:rsidRDefault="00D1452C" w:rsidP="009452F1">
      <w:r w:rsidRPr="009D5A23">
        <w:t xml:space="preserve">Les MKF relatives à ces quatre scénarios de base ont été déterminées à l'aide de simples considérations géométriques en supposant que l'utilisateur se trouve au milieu de la scène (voir la Fig. 5). Si l'on considère un modèle de propagation simple, de type tout ou rien, ou encore en visibilité directe ou non (comme dans le § 4.2 avec une distance de dégagement de Fresnel nulle), les MKF correspondant aux quatre scénarios urbains constitutifs sont présentées à la Fig. 6, avec en ordonnée les angles d'élévation, et en abscisse, les azimuts ou plutôt les orientations </w:t>
      </w:r>
      <w:r w:rsidR="00907410" w:rsidRPr="009D5A23">
        <w:sym w:font="Symbol" w:char="F078"/>
      </w:r>
      <w:r w:rsidRPr="009D5A23">
        <w:t xml:space="preserve"> des rues, par rapport à la liaison. Le demi-plan supérieur représente les azimuts positifs, et le demi-plan inférieur les azimuts négatifs. Une fonction MKF indique les régions de l'hémisphère céleste dans lesquelles une liaison peut (zone non grisée) ou ne peut pas (zone grisée) être établie. Les contours délimitant les zones «interdites» des fonctions de masquage sont définis par des points et des segments. Les plus significatifs sont représentés à la Fig. 6 et correspondent aux formules suivantes:</w:t>
      </w:r>
    </w:p>
    <w:p w:rsidR="00D1452C" w:rsidRPr="009874EE" w:rsidRDefault="00D1452C" w:rsidP="009452F1">
      <w:pPr>
        <w:pStyle w:val="Equation"/>
        <w:rPr>
          <w:lang w:val="es-ES_tradnl"/>
        </w:rPr>
      </w:pPr>
      <w:r w:rsidRPr="009D5A23">
        <w:tab/>
      </w:r>
      <w:r w:rsidRPr="009D5A23">
        <w:tab/>
      </w:r>
      <w:r w:rsidR="00FC5AE8" w:rsidRPr="009D5A23">
        <w:rPr>
          <w:position w:val="-40"/>
        </w:rPr>
        <w:object w:dxaOrig="3760" w:dyaOrig="920">
          <v:shape id="_x0000_i1046" type="#_x0000_t75" style="width:188pt;height:46pt" o:ole="" fillcolor="window">
            <v:imagedata r:id="rId57" o:title=""/>
          </v:shape>
          <o:OLEObject Type="Embed" ProgID="Equation.3" ShapeID="_x0000_i1046" DrawAspect="Content" ObjectID="_1548833042" r:id="rId58"/>
        </w:object>
      </w:r>
      <w:r w:rsidRPr="009874EE">
        <w:rPr>
          <w:lang w:val="es-ES_tradnl"/>
        </w:rPr>
        <w:tab/>
        <w:t>(11a)</w:t>
      </w:r>
    </w:p>
    <w:p w:rsidR="00D1452C" w:rsidRPr="009874EE" w:rsidRDefault="00D1452C" w:rsidP="009452F1">
      <w:pPr>
        <w:pStyle w:val="Equation"/>
        <w:rPr>
          <w:lang w:val="es-ES_tradnl"/>
        </w:rPr>
      </w:pPr>
      <w:r w:rsidRPr="009874EE">
        <w:rPr>
          <w:lang w:val="es-ES_tradnl"/>
        </w:rPr>
        <w:lastRenderedPageBreak/>
        <w:tab/>
      </w:r>
      <w:r w:rsidRPr="009874EE">
        <w:rPr>
          <w:lang w:val="es-ES_tradnl"/>
        </w:rPr>
        <w:tab/>
      </w:r>
      <w:r w:rsidR="00FC5AE8" w:rsidRPr="009D5A23">
        <w:rPr>
          <w:position w:val="-30"/>
        </w:rPr>
        <w:object w:dxaOrig="3379" w:dyaOrig="720">
          <v:shape id="_x0000_i1047" type="#_x0000_t75" style="width:168.5pt;height:37pt" o:ole="">
            <v:imagedata r:id="rId59" o:title=""/>
          </v:shape>
          <o:OLEObject Type="Embed" ProgID="Equation.3" ShapeID="_x0000_i1047" DrawAspect="Content" ObjectID="_1548833043" r:id="rId60"/>
        </w:object>
      </w:r>
      <w:r w:rsidRPr="009874EE">
        <w:rPr>
          <w:lang w:val="es-ES_tradnl"/>
        </w:rPr>
        <w:tab/>
        <w:t>(11b)</w:t>
      </w:r>
    </w:p>
    <w:p w:rsidR="00D1452C" w:rsidRPr="009874EE" w:rsidRDefault="00D1452C" w:rsidP="009452F1">
      <w:pPr>
        <w:pStyle w:val="Equation"/>
        <w:rPr>
          <w:lang w:val="es-ES_tradnl"/>
        </w:rPr>
      </w:pPr>
      <w:r w:rsidRPr="009874EE">
        <w:rPr>
          <w:lang w:val="es-ES_tradnl"/>
        </w:rPr>
        <w:tab/>
      </w:r>
      <w:r w:rsidRPr="009874EE">
        <w:rPr>
          <w:lang w:val="es-ES_tradnl"/>
        </w:rPr>
        <w:tab/>
      </w:r>
      <w:r w:rsidR="00A23FF8" w:rsidRPr="009D5A23">
        <w:rPr>
          <w:position w:val="-40"/>
        </w:rPr>
        <w:object w:dxaOrig="3879" w:dyaOrig="920">
          <v:shape id="_x0000_i1048" type="#_x0000_t75" style="width:194pt;height:46pt" o:ole="" fillcolor="window">
            <v:imagedata r:id="rId61" o:title=""/>
          </v:shape>
          <o:OLEObject Type="Embed" ProgID="Equation.3" ShapeID="_x0000_i1048" DrawAspect="Content" ObjectID="_1548833044" r:id="rId62"/>
        </w:object>
      </w:r>
      <w:r w:rsidRPr="009874EE">
        <w:rPr>
          <w:lang w:val="es-ES_tradnl"/>
        </w:rPr>
        <w:tab/>
        <w:t>(11c)</w:t>
      </w:r>
    </w:p>
    <w:p w:rsidR="00D1452C" w:rsidRPr="009874EE" w:rsidRDefault="00D1452C" w:rsidP="009452F1">
      <w:pPr>
        <w:pStyle w:val="Equation"/>
        <w:rPr>
          <w:lang w:val="es-ES_tradnl"/>
        </w:rPr>
      </w:pPr>
      <w:r w:rsidRPr="009874EE">
        <w:rPr>
          <w:lang w:val="es-ES_tradnl"/>
        </w:rPr>
        <w:tab/>
      </w:r>
      <w:r w:rsidRPr="009874EE">
        <w:rPr>
          <w:lang w:val="es-ES_tradnl"/>
        </w:rPr>
        <w:tab/>
      </w:r>
      <w:r w:rsidR="00A23FF8" w:rsidRPr="009D5A23">
        <w:rPr>
          <w:position w:val="-40"/>
        </w:rPr>
        <w:object w:dxaOrig="4580" w:dyaOrig="920">
          <v:shape id="_x0000_i1049" type="#_x0000_t75" style="width:229pt;height:46pt" o:ole="" fillcolor="window">
            <v:imagedata r:id="rId63" o:title=""/>
          </v:shape>
          <o:OLEObject Type="Embed" ProgID="Equation.3" ShapeID="_x0000_i1049" DrawAspect="Content" ObjectID="_1548833045" r:id="rId64"/>
        </w:object>
      </w:r>
      <w:r w:rsidRPr="009874EE">
        <w:rPr>
          <w:lang w:val="es-ES_tradnl"/>
        </w:rPr>
        <w:tab/>
        <w:t>(11d)</w:t>
      </w:r>
    </w:p>
    <w:p w:rsidR="00D1452C" w:rsidRPr="009874EE" w:rsidRDefault="00D1452C" w:rsidP="009452F1">
      <w:pPr>
        <w:pStyle w:val="Equation"/>
        <w:rPr>
          <w:lang w:val="es-ES_tradnl"/>
        </w:rPr>
      </w:pPr>
      <w:r w:rsidRPr="009874EE">
        <w:rPr>
          <w:lang w:val="es-ES_tradnl"/>
        </w:rPr>
        <w:tab/>
      </w:r>
      <w:r w:rsidRPr="009874EE">
        <w:rPr>
          <w:lang w:val="es-ES_tradnl"/>
        </w:rPr>
        <w:tab/>
      </w:r>
      <w:r w:rsidR="00A23FF8" w:rsidRPr="009D5A23">
        <w:rPr>
          <w:position w:val="-42"/>
        </w:rPr>
        <w:object w:dxaOrig="6000" w:dyaOrig="960">
          <v:shape id="_x0000_i1050" type="#_x0000_t75" style="width:301pt;height:48pt" o:ole="" fillcolor="window">
            <v:imagedata r:id="rId65" o:title=""/>
          </v:shape>
          <o:OLEObject Type="Embed" ProgID="Equation.3" ShapeID="_x0000_i1050" DrawAspect="Content" ObjectID="_1548833046" r:id="rId66"/>
        </w:object>
      </w:r>
      <w:r w:rsidRPr="009874EE">
        <w:rPr>
          <w:lang w:val="es-ES_tradnl"/>
        </w:rPr>
        <w:tab/>
        <w:t>(11e)</w:t>
      </w:r>
    </w:p>
    <w:p w:rsidR="00732F4C" w:rsidRPr="009874EE" w:rsidRDefault="00732F4C" w:rsidP="009452F1">
      <w:pPr>
        <w:pStyle w:val="FigureNo"/>
        <w:rPr>
          <w:lang w:val="es-ES_tradnl"/>
        </w:rPr>
      </w:pPr>
      <w:r w:rsidRPr="009874EE">
        <w:rPr>
          <w:lang w:val="es-ES_tradnl"/>
        </w:rPr>
        <w:t>figure 6</w:t>
      </w:r>
    </w:p>
    <w:p w:rsidR="00732F4C" w:rsidRPr="009D5A23" w:rsidRDefault="00732F4C" w:rsidP="009452F1">
      <w:pPr>
        <w:pStyle w:val="Figuretitle"/>
      </w:pPr>
      <w:r w:rsidRPr="009D5A23">
        <w:t>MKF a) d'un canyon urbain, b) d'une paroi simple, c) d'un carrefour et</w:t>
      </w:r>
      <w:r w:rsidRPr="009D5A23">
        <w:br/>
        <w:t>d) d'une jonction</w:t>
      </w:r>
    </w:p>
    <w:p w:rsidR="00D1452C" w:rsidRPr="009D5A23" w:rsidRDefault="00732F4C" w:rsidP="009452F1">
      <w:pPr>
        <w:pStyle w:val="Figure"/>
      </w:pPr>
      <w:r w:rsidRPr="009D5A23">
        <w:object w:dxaOrig="8575" w:dyaOrig="7869">
          <v:shape id="_x0000_i1051" type="#_x0000_t75" style="width:430pt;height:393.5pt" o:ole="">
            <v:imagedata r:id="rId67" o:title=""/>
          </v:shape>
          <o:OLEObject Type="Embed" ProgID="CorelDRAW.Graphic.14" ShapeID="_x0000_i1051" DrawAspect="Content" ObjectID="_1548833047" r:id="rId68"/>
        </w:object>
      </w:r>
    </w:p>
    <w:p w:rsidR="00177789" w:rsidRDefault="00177789" w:rsidP="009452F1">
      <w:r>
        <w:br w:type="page"/>
      </w:r>
    </w:p>
    <w:p w:rsidR="000D2C54" w:rsidRPr="009D5A23" w:rsidRDefault="000D2C54" w:rsidP="009452F1">
      <w:r w:rsidRPr="009D5A23">
        <w:lastRenderedPageBreak/>
        <w:t xml:space="preserve">La disponibilité correspondant à un scénario de base particulier et à un satellite géostationnaire (OSG) donné peut être calculée en tenant compte de toutes les orientations de rue possibles </w:t>
      </w:r>
      <w:r w:rsidRPr="009D5A23">
        <w:sym w:font="Symbol" w:char="F078"/>
      </w:r>
      <w:r w:rsidRPr="009D5A23">
        <w:t>, par rapport à la liaison utilisateur-satellite. La Fig. 7 indique la position d'un satellite OSG par rapport à une jonction; dans le cas en question, toutes les orientations possibles sont obtenues en effectuant un balayage de tous les points du segment A-B qui correspondent à un angle d'élévation constant et à toutes les orientations de rue. La disponibilité est égale à la fraction du segment de droite A</w:t>
      </w:r>
      <w:r w:rsidRPr="009D5A23">
        <w:noBreakHyphen/>
        <w:t>B située dans la partie non grisée du diagramme MKF. De manière analogue, il est possible de représenter un tracé correspondant à une orbite non OSG sur un diagramme MKF. La disponibilité globale peut être calculée dans ce cas en considérant toutes les orientations de rue possibles par rapport à toutes les directions envisageables de la liaison utilisateur-satellite.</w:t>
      </w:r>
    </w:p>
    <w:p w:rsidR="00CC0AA6" w:rsidRPr="009D5A23" w:rsidRDefault="00732F4C" w:rsidP="009452F1">
      <w:pPr>
        <w:pStyle w:val="FigureNo"/>
      </w:pPr>
      <w:r w:rsidRPr="009D5A23">
        <w:t>Figure 7</w:t>
      </w:r>
    </w:p>
    <w:p w:rsidR="00732F4C" w:rsidRPr="009D5A23" w:rsidRDefault="000B060B" w:rsidP="009452F1">
      <w:pPr>
        <w:pStyle w:val="Figuretitle"/>
      </w:pPr>
      <w:r w:rsidRPr="009D5A23">
        <w:t>Calcul de disponibilité relatif à une jonction et à un satellite OSG</w:t>
      </w:r>
    </w:p>
    <w:p w:rsidR="00CC0AA6" w:rsidRPr="009D5A23" w:rsidRDefault="000B060B" w:rsidP="00AB566C">
      <w:pPr>
        <w:pStyle w:val="Figure"/>
      </w:pPr>
      <w:r w:rsidRPr="009D5A23">
        <w:object w:dxaOrig="7560" w:dyaOrig="4743">
          <v:shape id="_x0000_i1052" type="#_x0000_t75" style="width:378.5pt;height:236.5pt" o:ole="">
            <v:imagedata r:id="rId69" o:title=""/>
          </v:shape>
          <o:OLEObject Type="Embed" ProgID="CorelDRAW.Graphic.14" ShapeID="_x0000_i1052" DrawAspect="Content" ObjectID="_1548833048" r:id="rId70"/>
        </w:object>
      </w:r>
    </w:p>
    <w:p w:rsidR="00D1452C" w:rsidRPr="009D5A23" w:rsidRDefault="00D1452C" w:rsidP="009452F1">
      <w:pPr>
        <w:pStyle w:val="Heading1"/>
      </w:pPr>
      <w:r w:rsidRPr="009D5A23">
        <w:t>5</w:t>
      </w:r>
      <w:r w:rsidRPr="009D5A23">
        <w:tab/>
        <w:t xml:space="preserve">Modèles de trajets multiples en visibilité directe </w:t>
      </w:r>
      <w:bookmarkEnd w:id="19"/>
      <w:r w:rsidRPr="009D5A23">
        <w:t>en environnement dégagé</w:t>
      </w:r>
    </w:p>
    <w:p w:rsidR="00D1452C" w:rsidRPr="009D5A23" w:rsidRDefault="00D1452C" w:rsidP="009452F1">
      <w:r w:rsidRPr="009D5A23">
        <w:t>Dans de nombreux cas, le terminal mobile est en visibilité directe en environnement dégagé (effet d'écran négligeable) par rapport au satellite mobile. Même dans ces circonstances, une dégradation du signal peut se produire du fait des trajets multiples provoqués par le terrain. Le terminal mobile reçoit la somme vectorielle du signal en visibilité directe et de plusieurs signaux empruntant des trajets multiples. Ces signaux empruntant des trajets multiples peuvent s'ajouter de façon constructive ou destructive et conduire à un renforcement ou à un affaiblissement du signal. Les caractéristiques des signaux sur les trajets multiples dépendent de la section efficace de diffusion des surfaces réfléchissantes intervenant dans la propagation par trajets multiples, de leur nombre, des distances par rapport à l'antenne de réception, des polarisations du champ et du diagramme de rayonnement de l'antenne de réception.</w:t>
      </w:r>
    </w:p>
    <w:p w:rsidR="00D1452C" w:rsidRPr="009D5A23" w:rsidRDefault="00D1452C" w:rsidP="009452F1">
      <w:r w:rsidRPr="009D5A23">
        <w:t>Les modèles de dégradation par trajets multiples introduits dans les paragraphes suivants se fondent sur des mesures effectuées au moyen d'une antenne présentant les caractéristiques suivantes:</w:t>
      </w:r>
    </w:p>
    <w:p w:rsidR="00D1452C" w:rsidRPr="009D5A23" w:rsidRDefault="00D1452C" w:rsidP="009452F1">
      <w:pPr>
        <w:pStyle w:val="enumlev1"/>
      </w:pPr>
      <w:r w:rsidRPr="009D5A23">
        <w:t>–</w:t>
      </w:r>
      <w:r w:rsidRPr="009D5A23">
        <w:tab/>
        <w:t>omnidirectionnelle en azimut;</w:t>
      </w:r>
    </w:p>
    <w:p w:rsidR="00D1452C" w:rsidRPr="009D5A23" w:rsidRDefault="00D1452C" w:rsidP="009452F1">
      <w:pPr>
        <w:pStyle w:val="enumlev1"/>
      </w:pPr>
      <w:r w:rsidRPr="009D5A23">
        <w:t>–</w:t>
      </w:r>
      <w:r w:rsidRPr="009D5A23">
        <w:tab/>
        <w:t>variation de gain, inférieure à 3 dB, entre 15° et 75° d'élévation;</w:t>
      </w:r>
    </w:p>
    <w:p w:rsidR="00D1452C" w:rsidRPr="009D5A23" w:rsidRDefault="00D1452C" w:rsidP="009452F1">
      <w:pPr>
        <w:pStyle w:val="enumlev1"/>
      </w:pPr>
      <w:r w:rsidRPr="009D5A23">
        <w:t>–</w:t>
      </w:r>
      <w:r w:rsidRPr="009D5A23">
        <w:tab/>
        <w:t>sous l'horizon (angles d'élévation négatifs) le gain d'antenne est réduit d'au moins 10 dB.</w:t>
      </w:r>
    </w:p>
    <w:p w:rsidR="00A23FF8" w:rsidRPr="009D5A23" w:rsidRDefault="00A23FF8" w:rsidP="009452F1">
      <w:pPr>
        <w:keepNext/>
        <w:keepLines/>
        <w:spacing w:before="480" w:after="80"/>
        <w:jc w:val="center"/>
        <w:rPr>
          <w:caps/>
          <w:sz w:val="18"/>
        </w:rPr>
      </w:pPr>
      <w:r w:rsidRPr="009D5A23">
        <w:rPr>
          <w:caps/>
          <w:sz w:val="18"/>
        </w:rPr>
        <w:lastRenderedPageBreak/>
        <w:t>figure 8</w:t>
      </w:r>
    </w:p>
    <w:p w:rsidR="00A23FF8" w:rsidRPr="009D5A23" w:rsidRDefault="00A23FF8" w:rsidP="009452F1">
      <w:pPr>
        <w:keepNext/>
        <w:spacing w:before="0" w:after="120"/>
        <w:jc w:val="center"/>
        <w:rPr>
          <w:rFonts w:ascii="Times New Roman Bold" w:hAnsi="Times New Roman Bold"/>
          <w:b/>
          <w:sz w:val="18"/>
        </w:rPr>
      </w:pPr>
      <w:r w:rsidRPr="009D5A23">
        <w:rPr>
          <w:rFonts w:ascii="Times New Roman Bold" w:hAnsi="Times New Roman Bold"/>
          <w:b/>
          <w:sz w:val="18"/>
        </w:rPr>
        <w:t>a) Positions respectives de la tête de</w:t>
      </w:r>
      <w:r w:rsidR="00E12ACA" w:rsidRPr="009D5A23">
        <w:rPr>
          <w:rFonts w:ascii="Times New Roman Bold" w:hAnsi="Times New Roman Bold"/>
          <w:b/>
          <w:sz w:val="18"/>
        </w:rPr>
        <w:t xml:space="preserve"> </w:t>
      </w:r>
      <w:r w:rsidRPr="009D5A23">
        <w:rPr>
          <w:rFonts w:ascii="Times New Roman Bold" w:hAnsi="Times New Roman Bold"/>
          <w:b/>
          <w:sz w:val="18"/>
        </w:rPr>
        <w:t>l'utilisateur et de l'antenne;</w:t>
      </w:r>
    </w:p>
    <w:p w:rsidR="00A23FF8" w:rsidRPr="009D5A23" w:rsidRDefault="00A23FF8" w:rsidP="009452F1">
      <w:pPr>
        <w:keepNext/>
        <w:spacing w:before="0" w:after="120"/>
        <w:jc w:val="center"/>
        <w:rPr>
          <w:rFonts w:ascii="Times New Roman Bold" w:hAnsi="Times New Roman Bold"/>
          <w:b/>
          <w:sz w:val="18"/>
        </w:rPr>
      </w:pPr>
      <w:r w:rsidRPr="009D5A23">
        <w:rPr>
          <w:rFonts w:ascii="Times New Roman Bold" w:hAnsi="Times New Roman Bold"/>
          <w:b/>
          <w:sz w:val="18"/>
        </w:rPr>
        <w:t>b) Niveau relatif du signal correspondant à la configuration de la Fig. 8a</w:t>
      </w:r>
    </w:p>
    <w:bookmarkStart w:id="20" w:name="_Toc398375800"/>
    <w:p w:rsidR="00D1452C" w:rsidRPr="009D5A23" w:rsidRDefault="000C4E8A" w:rsidP="009452F1">
      <w:pPr>
        <w:pStyle w:val="FigureNo"/>
      </w:pPr>
      <w:r w:rsidRPr="009D5A23">
        <w:object w:dxaOrig="4659" w:dyaOrig="6582">
          <v:shape id="_x0000_i1053" type="#_x0000_t75" style="width:348.5pt;height:493.5pt;mso-position-horizontal:absolute" o:ole="">
            <v:imagedata r:id="rId71" o:title=""/>
          </v:shape>
          <o:OLEObject Type="Embed" ProgID="CorelDRAW.Graphic.14" ShapeID="_x0000_i1053" DrawAspect="Content" ObjectID="_1548833049" r:id="rId72"/>
        </w:object>
      </w:r>
    </w:p>
    <w:p w:rsidR="00D1452C" w:rsidRPr="009D5A23" w:rsidRDefault="00D1452C" w:rsidP="009452F1">
      <w:pPr>
        <w:pStyle w:val="Heading2"/>
      </w:pPr>
      <w:r w:rsidRPr="009D5A23">
        <w:t>5.1</w:t>
      </w:r>
      <w:r w:rsidRPr="009D5A23">
        <w:tab/>
        <w:t>Trajets multiples dans un environnement montagneux</w:t>
      </w:r>
      <w:bookmarkEnd w:id="20"/>
    </w:p>
    <w:p w:rsidR="00D1452C" w:rsidRPr="009D5A23" w:rsidRDefault="00D1452C" w:rsidP="009452F1">
      <w:r w:rsidRPr="009D5A23">
        <w:t>La distribution des profondeurs d'évanouissement dû aux trajets multiples en terrain montagneux est modélisée par l'expression suivante:</w:t>
      </w:r>
    </w:p>
    <w:p w:rsidR="00D1452C" w:rsidRPr="009D5A23" w:rsidRDefault="00D1452C" w:rsidP="009452F1">
      <w:pPr>
        <w:pStyle w:val="Equation"/>
      </w:pPr>
      <w:r w:rsidRPr="009D5A23">
        <w:tab/>
      </w:r>
      <w:r w:rsidRPr="009D5A23">
        <w:tab/>
      </w:r>
      <w:r w:rsidRPr="009D5A23">
        <w:rPr>
          <w:position w:val="-10"/>
        </w:rPr>
        <w:object w:dxaOrig="1040" w:dyaOrig="400">
          <v:shape id="_x0000_i1054" type="#_x0000_t75" style="width:51.5pt;height:20.5pt" o:ole="">
            <v:imagedata r:id="rId73" o:title=""/>
          </v:shape>
          <o:OLEObject Type="Embed" ProgID="Equation.3" ShapeID="_x0000_i1054" DrawAspect="Content" ObjectID="_1548833050" r:id="rId74"/>
        </w:object>
      </w:r>
      <w:r w:rsidRPr="009D5A23">
        <w:tab/>
        <w:t>(12)</w:t>
      </w:r>
    </w:p>
    <w:p w:rsidR="00D1452C" w:rsidRPr="009D5A23" w:rsidRDefault="00D1452C" w:rsidP="009452F1">
      <w:r w:rsidRPr="009D5A23">
        <w:t>pour:</w:t>
      </w:r>
    </w:p>
    <w:p w:rsidR="00D1452C" w:rsidRPr="009D5A23" w:rsidRDefault="00D1452C" w:rsidP="009452F1">
      <w:pPr>
        <w:pStyle w:val="Equation"/>
      </w:pPr>
      <w:r w:rsidRPr="009D5A23">
        <w:tab/>
      </w:r>
      <w:r w:rsidRPr="009D5A23">
        <w:tab/>
      </w:r>
      <w:r w:rsidRPr="009D5A23">
        <w:rPr>
          <w:position w:val="-10"/>
        </w:rPr>
        <w:object w:dxaOrig="1420" w:dyaOrig="320">
          <v:shape id="_x0000_i1055" type="#_x0000_t75" style="width:69.5pt;height:16.5pt" o:ole="">
            <v:imagedata r:id="rId75" o:title=""/>
          </v:shape>
          <o:OLEObject Type="Embed" ProgID="Equation.3" ShapeID="_x0000_i1055" DrawAspect="Content" ObjectID="_1548833051" r:id="rId76"/>
        </w:object>
      </w:r>
    </w:p>
    <w:p w:rsidR="00177789" w:rsidRDefault="00177789" w:rsidP="009452F1">
      <w:r>
        <w:br w:type="page"/>
      </w:r>
    </w:p>
    <w:p w:rsidR="00D1452C" w:rsidRPr="009D5A23" w:rsidRDefault="00D1452C" w:rsidP="009452F1">
      <w:r w:rsidRPr="009D5A23">
        <w:lastRenderedPageBreak/>
        <w:t>où:</w:t>
      </w:r>
    </w:p>
    <w:p w:rsidR="00D1452C" w:rsidRPr="009D5A23" w:rsidRDefault="00D1452C" w:rsidP="009452F1">
      <w:pPr>
        <w:pStyle w:val="Equationlegend"/>
        <w:rPr>
          <w:lang w:val="fr-FR"/>
        </w:rPr>
      </w:pPr>
      <w:r w:rsidRPr="009D5A23">
        <w:rPr>
          <w:lang w:val="fr-FR"/>
        </w:rPr>
        <w:tab/>
      </w:r>
      <w:r w:rsidRPr="009D5A23">
        <w:rPr>
          <w:i/>
          <w:lang w:val="fr-FR"/>
        </w:rPr>
        <w:t>p</w:t>
      </w:r>
      <w:r w:rsidRPr="009D5A23">
        <w:rPr>
          <w:rFonts w:ascii="Tms Rmn" w:hAnsi="Tms Rmn"/>
          <w:iCs/>
          <w:sz w:val="12"/>
          <w:lang w:val="fr-FR"/>
        </w:rPr>
        <w:t> </w:t>
      </w:r>
      <w:r w:rsidRPr="009D5A23">
        <w:rPr>
          <w:lang w:val="fr-FR"/>
        </w:rPr>
        <w:t>:</w:t>
      </w:r>
      <w:r w:rsidRPr="009D5A23">
        <w:rPr>
          <w:lang w:val="fr-FR"/>
        </w:rPr>
        <w:tab/>
        <w:t>pourcentage de distance sur laquelle le seuil d'évanouissement est dépassé</w:t>
      </w:r>
    </w:p>
    <w:p w:rsidR="00D1452C" w:rsidRPr="009D5A23" w:rsidRDefault="00D1452C" w:rsidP="009452F1">
      <w:pPr>
        <w:pStyle w:val="Equationlegend"/>
        <w:rPr>
          <w:lang w:val="fr-FR"/>
        </w:rPr>
      </w:pPr>
      <w:r w:rsidRPr="009D5A23">
        <w:rPr>
          <w:lang w:val="fr-FR"/>
        </w:rPr>
        <w:tab/>
      </w:r>
      <w:r w:rsidRPr="009D5A23">
        <w:rPr>
          <w:i/>
          <w:lang w:val="fr-FR"/>
        </w:rPr>
        <w:t>A</w:t>
      </w:r>
      <w:r w:rsidRPr="009D5A23">
        <w:rPr>
          <w:rFonts w:ascii="Tms Rmn" w:hAnsi="Tms Rmn"/>
          <w:iCs/>
          <w:sz w:val="12"/>
          <w:lang w:val="fr-FR"/>
        </w:rPr>
        <w:t> </w:t>
      </w:r>
      <w:r w:rsidRPr="009D5A23">
        <w:rPr>
          <w:lang w:val="fr-FR"/>
        </w:rPr>
        <w:t>:</w:t>
      </w:r>
      <w:r w:rsidRPr="009D5A23">
        <w:rPr>
          <w:lang w:val="fr-FR"/>
        </w:rPr>
        <w:tab/>
        <w:t>dépassement du seuil d'évanouissement (dB).</w:t>
      </w:r>
    </w:p>
    <w:p w:rsidR="00D1452C" w:rsidRPr="009D5A23" w:rsidRDefault="00D1452C" w:rsidP="009452F1">
      <w:r w:rsidRPr="009D5A23">
        <w:rPr>
          <w:i/>
        </w:rPr>
        <w:t>a</w:t>
      </w:r>
      <w:r w:rsidRPr="009D5A23">
        <w:t xml:space="preserve">, </w:t>
      </w:r>
      <w:r w:rsidRPr="009D5A23">
        <w:rPr>
          <w:i/>
        </w:rPr>
        <w:t xml:space="preserve">b </w:t>
      </w:r>
      <w:r w:rsidRPr="009D5A23">
        <w:t>sont les paramètres d'ajustement de la courbe. Ils figurent au Tableau 3 pour 1,5 GHz et 870 MHz. On notera que le modèle ci-dessus est valable lorsque l'effet d'écran est négligeable.</w:t>
      </w:r>
    </w:p>
    <w:p w:rsidR="00D1452C" w:rsidRPr="009D5A23" w:rsidRDefault="004F76EB" w:rsidP="009452F1">
      <w:pPr>
        <w:pStyle w:val="TableNo"/>
      </w:pPr>
      <w:r>
        <w:t xml:space="preserve">TABLEAU </w:t>
      </w:r>
      <w:r w:rsidR="00D1452C" w:rsidRPr="009D5A23">
        <w:t>3</w:t>
      </w:r>
    </w:p>
    <w:p w:rsidR="00D1452C" w:rsidRPr="009D5A23" w:rsidRDefault="00D1452C" w:rsidP="009452F1">
      <w:pPr>
        <w:pStyle w:val="Tabletitle"/>
      </w:pPr>
      <w:r w:rsidRPr="009D5A23">
        <w:t>Paramètres d'ajustement optimal de la distribution cumulative des</w:t>
      </w:r>
      <w:r w:rsidRPr="009D5A23">
        <w:br/>
        <w:t>évanouissements par trajets multiples en terrain montagneux</w:t>
      </w:r>
    </w:p>
    <w:tbl>
      <w:tblPr>
        <w:tblW w:w="9639" w:type="dxa"/>
        <w:jc w:val="center"/>
        <w:tblLayout w:type="fixed"/>
        <w:tblLook w:val="0000" w:firstRow="0" w:lastRow="0" w:firstColumn="0" w:lastColumn="0" w:noHBand="0" w:noVBand="0"/>
      </w:tblPr>
      <w:tblGrid>
        <w:gridCol w:w="2630"/>
        <w:gridCol w:w="1169"/>
        <w:gridCol w:w="1168"/>
        <w:gridCol w:w="1168"/>
        <w:gridCol w:w="1168"/>
        <w:gridCol w:w="1168"/>
        <w:gridCol w:w="1168"/>
      </w:tblGrid>
      <w:tr w:rsidR="00D1452C" w:rsidRPr="009D5A23" w:rsidTr="00185EC0">
        <w:trPr>
          <w:cantSplit/>
          <w:jc w:val="center"/>
        </w:trPr>
        <w:tc>
          <w:tcPr>
            <w:tcW w:w="2552" w:type="dxa"/>
            <w:vMerge w:val="restart"/>
            <w:tcBorders>
              <w:top w:val="single" w:sz="6" w:space="0" w:color="auto"/>
              <w:left w:val="single" w:sz="6" w:space="0" w:color="auto"/>
              <w:right w:val="single" w:sz="6" w:space="0" w:color="auto"/>
            </w:tcBorders>
            <w:vAlign w:val="center"/>
          </w:tcPr>
          <w:p w:rsidR="00D1452C" w:rsidRPr="009D5A23" w:rsidRDefault="00D1452C" w:rsidP="009452F1">
            <w:pPr>
              <w:pStyle w:val="Tablehead0"/>
              <w:spacing w:before="120" w:after="120"/>
            </w:pPr>
            <w:r w:rsidRPr="009D5A23">
              <w:t>Fréquence</w:t>
            </w:r>
            <w:r w:rsidRPr="009D5A23">
              <w:br/>
              <w:t>(GHz)</w:t>
            </w:r>
          </w:p>
        </w:tc>
        <w:tc>
          <w:tcPr>
            <w:tcW w:w="3402" w:type="dxa"/>
            <w:gridSpan w:val="3"/>
            <w:tcBorders>
              <w:top w:val="single" w:sz="6" w:space="0" w:color="auto"/>
              <w:left w:val="single" w:sz="6" w:space="0" w:color="auto"/>
              <w:bottom w:val="single" w:sz="6" w:space="0" w:color="auto"/>
              <w:right w:val="single" w:sz="6" w:space="0" w:color="auto"/>
            </w:tcBorders>
            <w:vAlign w:val="center"/>
          </w:tcPr>
          <w:p w:rsidR="00D1452C" w:rsidRPr="009D5A23" w:rsidRDefault="00D1452C" w:rsidP="009452F1">
            <w:pPr>
              <w:pStyle w:val="Tablehead0"/>
              <w:spacing w:before="120" w:after="120"/>
            </w:pPr>
            <w:r w:rsidRPr="009D5A23">
              <w:t xml:space="preserve">Angle d'élévation </w:t>
            </w:r>
            <w:r w:rsidR="00907410" w:rsidRPr="009D5A23">
              <w:t>=</w:t>
            </w:r>
            <w:r w:rsidRPr="009D5A23">
              <w:t xml:space="preserve"> 30°</w:t>
            </w:r>
          </w:p>
        </w:tc>
        <w:tc>
          <w:tcPr>
            <w:tcW w:w="3402" w:type="dxa"/>
            <w:gridSpan w:val="3"/>
            <w:tcBorders>
              <w:top w:val="single" w:sz="6" w:space="0" w:color="auto"/>
              <w:left w:val="single" w:sz="6" w:space="0" w:color="auto"/>
              <w:bottom w:val="single" w:sz="6" w:space="0" w:color="auto"/>
              <w:right w:val="single" w:sz="6" w:space="0" w:color="auto"/>
            </w:tcBorders>
            <w:vAlign w:val="center"/>
          </w:tcPr>
          <w:p w:rsidR="00D1452C" w:rsidRPr="009D5A23" w:rsidRDefault="00D1452C" w:rsidP="009452F1">
            <w:pPr>
              <w:pStyle w:val="Tablehead0"/>
              <w:spacing w:before="120" w:after="120"/>
            </w:pPr>
            <w:r w:rsidRPr="009D5A23">
              <w:t xml:space="preserve">Angle d'élévation </w:t>
            </w:r>
            <w:r w:rsidR="00907410" w:rsidRPr="009D5A23">
              <w:t>=</w:t>
            </w:r>
            <w:r w:rsidRPr="009D5A23">
              <w:t xml:space="preserve"> 45</w:t>
            </w:r>
            <w:r w:rsidR="00907410" w:rsidRPr="009D5A23">
              <w:t>°</w:t>
            </w:r>
          </w:p>
        </w:tc>
      </w:tr>
      <w:tr w:rsidR="00D1452C" w:rsidRPr="009D5A23" w:rsidTr="00185EC0">
        <w:trPr>
          <w:cantSplit/>
          <w:jc w:val="center"/>
        </w:trPr>
        <w:tc>
          <w:tcPr>
            <w:tcW w:w="2552" w:type="dxa"/>
            <w:vMerge/>
            <w:tcBorders>
              <w:left w:val="single" w:sz="6" w:space="0" w:color="auto"/>
              <w:bottom w:val="single" w:sz="6" w:space="0" w:color="auto"/>
              <w:right w:val="single" w:sz="6" w:space="0" w:color="auto"/>
            </w:tcBorders>
          </w:tcPr>
          <w:p w:rsidR="00D1452C" w:rsidRPr="009D5A23" w:rsidRDefault="00D1452C" w:rsidP="009452F1">
            <w:pPr>
              <w:pStyle w:val="Tablehead0"/>
              <w:spacing w:before="120" w:after="120"/>
            </w:pPr>
          </w:p>
        </w:tc>
        <w:tc>
          <w:tcPr>
            <w:tcW w:w="1134" w:type="dxa"/>
            <w:tcBorders>
              <w:top w:val="single" w:sz="6" w:space="0" w:color="auto"/>
              <w:left w:val="single" w:sz="6" w:space="0" w:color="auto"/>
              <w:bottom w:val="single" w:sz="6" w:space="0" w:color="auto"/>
              <w:right w:val="single" w:sz="6" w:space="0" w:color="auto"/>
            </w:tcBorders>
            <w:vAlign w:val="center"/>
          </w:tcPr>
          <w:p w:rsidR="00D1452C" w:rsidRPr="009D5A23" w:rsidRDefault="00D1452C" w:rsidP="009452F1">
            <w:pPr>
              <w:pStyle w:val="Tablehead0"/>
              <w:spacing w:before="120" w:after="120"/>
              <w:rPr>
                <w:i/>
                <w:iCs/>
              </w:rPr>
            </w:pPr>
            <w:r w:rsidRPr="009D5A23">
              <w:rPr>
                <w:i/>
                <w:iCs/>
              </w:rPr>
              <w:t>a</w:t>
            </w:r>
          </w:p>
        </w:tc>
        <w:tc>
          <w:tcPr>
            <w:tcW w:w="1134" w:type="dxa"/>
            <w:tcBorders>
              <w:top w:val="single" w:sz="6" w:space="0" w:color="auto"/>
              <w:left w:val="single" w:sz="6" w:space="0" w:color="auto"/>
              <w:bottom w:val="single" w:sz="6" w:space="0" w:color="auto"/>
              <w:right w:val="single" w:sz="6" w:space="0" w:color="auto"/>
            </w:tcBorders>
            <w:vAlign w:val="center"/>
          </w:tcPr>
          <w:p w:rsidR="00D1452C" w:rsidRPr="009D5A23" w:rsidRDefault="00D1452C" w:rsidP="009452F1">
            <w:pPr>
              <w:pStyle w:val="Tablehead0"/>
              <w:spacing w:before="120" w:after="120"/>
              <w:rPr>
                <w:i/>
                <w:iCs/>
              </w:rPr>
            </w:pPr>
            <w:r w:rsidRPr="009D5A23">
              <w:rPr>
                <w:i/>
                <w:iCs/>
              </w:rPr>
              <w:t>b</w:t>
            </w:r>
          </w:p>
        </w:tc>
        <w:tc>
          <w:tcPr>
            <w:tcW w:w="1134" w:type="dxa"/>
            <w:tcBorders>
              <w:top w:val="single" w:sz="6" w:space="0" w:color="auto"/>
              <w:left w:val="single" w:sz="6" w:space="0" w:color="auto"/>
              <w:bottom w:val="single" w:sz="6" w:space="0" w:color="auto"/>
              <w:right w:val="single" w:sz="6" w:space="0" w:color="auto"/>
            </w:tcBorders>
            <w:vAlign w:val="center"/>
          </w:tcPr>
          <w:p w:rsidR="00D1452C" w:rsidRPr="009D5A23" w:rsidRDefault="00D1452C" w:rsidP="009452F1">
            <w:pPr>
              <w:pStyle w:val="Tablehead0"/>
              <w:spacing w:before="120" w:after="120"/>
            </w:pPr>
            <w:r w:rsidRPr="009D5A23">
              <w:t>Intervalle</w:t>
            </w:r>
            <w:r w:rsidRPr="009D5A23">
              <w:br/>
              <w:t>(dB)</w:t>
            </w:r>
          </w:p>
        </w:tc>
        <w:tc>
          <w:tcPr>
            <w:tcW w:w="1134" w:type="dxa"/>
            <w:tcBorders>
              <w:top w:val="single" w:sz="6" w:space="0" w:color="auto"/>
              <w:left w:val="single" w:sz="6" w:space="0" w:color="auto"/>
              <w:bottom w:val="single" w:sz="6" w:space="0" w:color="auto"/>
              <w:right w:val="single" w:sz="6" w:space="0" w:color="auto"/>
            </w:tcBorders>
            <w:vAlign w:val="center"/>
          </w:tcPr>
          <w:p w:rsidR="00D1452C" w:rsidRPr="009D5A23" w:rsidRDefault="00D1452C" w:rsidP="009452F1">
            <w:pPr>
              <w:pStyle w:val="Tablehead0"/>
              <w:spacing w:before="120" w:after="120"/>
              <w:rPr>
                <w:i/>
                <w:iCs/>
              </w:rPr>
            </w:pPr>
            <w:r w:rsidRPr="009D5A23">
              <w:rPr>
                <w:i/>
                <w:iCs/>
              </w:rPr>
              <w:t>a</w:t>
            </w:r>
          </w:p>
        </w:tc>
        <w:tc>
          <w:tcPr>
            <w:tcW w:w="1134" w:type="dxa"/>
            <w:tcBorders>
              <w:top w:val="single" w:sz="6" w:space="0" w:color="auto"/>
              <w:left w:val="single" w:sz="6" w:space="0" w:color="auto"/>
              <w:bottom w:val="single" w:sz="6" w:space="0" w:color="auto"/>
              <w:right w:val="single" w:sz="6" w:space="0" w:color="auto"/>
            </w:tcBorders>
            <w:vAlign w:val="center"/>
          </w:tcPr>
          <w:p w:rsidR="00D1452C" w:rsidRPr="009D5A23" w:rsidRDefault="00D1452C" w:rsidP="009452F1">
            <w:pPr>
              <w:pStyle w:val="Tablehead0"/>
              <w:spacing w:before="120" w:after="120"/>
              <w:rPr>
                <w:i/>
                <w:iCs/>
              </w:rPr>
            </w:pPr>
            <w:r w:rsidRPr="009D5A23">
              <w:rPr>
                <w:i/>
                <w:iCs/>
              </w:rPr>
              <w:t>b</w:t>
            </w:r>
          </w:p>
        </w:tc>
        <w:tc>
          <w:tcPr>
            <w:tcW w:w="1134" w:type="dxa"/>
            <w:tcBorders>
              <w:top w:val="single" w:sz="6" w:space="0" w:color="auto"/>
              <w:left w:val="single" w:sz="6" w:space="0" w:color="auto"/>
              <w:bottom w:val="single" w:sz="6" w:space="0" w:color="auto"/>
              <w:right w:val="single" w:sz="6" w:space="0" w:color="auto"/>
            </w:tcBorders>
          </w:tcPr>
          <w:p w:rsidR="00D1452C" w:rsidRPr="009D5A23" w:rsidRDefault="00D1452C" w:rsidP="009452F1">
            <w:pPr>
              <w:pStyle w:val="Tablehead0"/>
              <w:spacing w:before="120" w:after="120"/>
            </w:pPr>
            <w:r w:rsidRPr="009D5A23">
              <w:t>Intervalle</w:t>
            </w:r>
            <w:r w:rsidRPr="009D5A23">
              <w:br/>
              <w:t>(dB)</w:t>
            </w:r>
          </w:p>
        </w:tc>
      </w:tr>
      <w:tr w:rsidR="00D1452C" w:rsidRPr="009D5A23" w:rsidTr="00185EC0">
        <w:trPr>
          <w:cantSplit/>
          <w:jc w:val="center"/>
        </w:trPr>
        <w:tc>
          <w:tcPr>
            <w:tcW w:w="2552" w:type="dxa"/>
            <w:tcBorders>
              <w:top w:val="single" w:sz="6" w:space="0" w:color="auto"/>
              <w:left w:val="single" w:sz="6" w:space="0" w:color="auto"/>
              <w:bottom w:val="single" w:sz="6" w:space="0" w:color="auto"/>
              <w:right w:val="single" w:sz="6" w:space="0" w:color="auto"/>
            </w:tcBorders>
          </w:tcPr>
          <w:p w:rsidR="00D1452C" w:rsidRPr="009D5A23" w:rsidRDefault="00D1452C" w:rsidP="009452F1">
            <w:pPr>
              <w:pStyle w:val="Tabletext"/>
              <w:spacing w:before="120" w:after="120"/>
              <w:jc w:val="center"/>
            </w:pPr>
            <w:r w:rsidRPr="009D5A23">
              <w:t>0,87</w:t>
            </w:r>
          </w:p>
        </w:tc>
        <w:tc>
          <w:tcPr>
            <w:tcW w:w="1134" w:type="dxa"/>
            <w:tcBorders>
              <w:top w:val="single" w:sz="6" w:space="0" w:color="auto"/>
              <w:left w:val="single" w:sz="6" w:space="0" w:color="auto"/>
              <w:bottom w:val="single" w:sz="6" w:space="0" w:color="auto"/>
              <w:right w:val="single" w:sz="6" w:space="0" w:color="auto"/>
            </w:tcBorders>
          </w:tcPr>
          <w:p w:rsidR="00D1452C" w:rsidRPr="009D5A23" w:rsidRDefault="00D1452C" w:rsidP="009452F1">
            <w:pPr>
              <w:pStyle w:val="Tabletext"/>
              <w:spacing w:before="120" w:after="120"/>
              <w:jc w:val="center"/>
            </w:pPr>
            <w:r w:rsidRPr="009D5A23">
              <w:t>34,52</w:t>
            </w:r>
          </w:p>
        </w:tc>
        <w:tc>
          <w:tcPr>
            <w:tcW w:w="1134" w:type="dxa"/>
            <w:tcBorders>
              <w:top w:val="single" w:sz="6" w:space="0" w:color="auto"/>
              <w:left w:val="single" w:sz="6" w:space="0" w:color="auto"/>
              <w:bottom w:val="single" w:sz="6" w:space="0" w:color="auto"/>
              <w:right w:val="single" w:sz="6" w:space="0" w:color="auto"/>
            </w:tcBorders>
          </w:tcPr>
          <w:p w:rsidR="00D1452C" w:rsidRPr="009D5A23" w:rsidRDefault="00D1452C" w:rsidP="009452F1">
            <w:pPr>
              <w:pStyle w:val="Tabletext"/>
              <w:spacing w:before="120" w:after="120"/>
              <w:jc w:val="center"/>
            </w:pPr>
            <w:r w:rsidRPr="009D5A23">
              <w:t>1,855</w:t>
            </w:r>
          </w:p>
        </w:tc>
        <w:tc>
          <w:tcPr>
            <w:tcW w:w="1134" w:type="dxa"/>
            <w:tcBorders>
              <w:top w:val="single" w:sz="6" w:space="0" w:color="auto"/>
              <w:left w:val="single" w:sz="6" w:space="0" w:color="auto"/>
              <w:bottom w:val="single" w:sz="6" w:space="0" w:color="auto"/>
              <w:right w:val="single" w:sz="6" w:space="0" w:color="auto"/>
            </w:tcBorders>
          </w:tcPr>
          <w:p w:rsidR="00D1452C" w:rsidRPr="009D5A23" w:rsidRDefault="00D1452C" w:rsidP="009452F1">
            <w:pPr>
              <w:pStyle w:val="Tabletext"/>
              <w:spacing w:before="120" w:after="120"/>
              <w:jc w:val="center"/>
            </w:pPr>
            <w:r w:rsidRPr="009D5A23">
              <w:t>2-7</w:t>
            </w:r>
          </w:p>
        </w:tc>
        <w:tc>
          <w:tcPr>
            <w:tcW w:w="1134" w:type="dxa"/>
            <w:tcBorders>
              <w:top w:val="single" w:sz="6" w:space="0" w:color="auto"/>
              <w:left w:val="single" w:sz="6" w:space="0" w:color="auto"/>
              <w:bottom w:val="single" w:sz="6" w:space="0" w:color="auto"/>
              <w:right w:val="single" w:sz="6" w:space="0" w:color="auto"/>
            </w:tcBorders>
          </w:tcPr>
          <w:p w:rsidR="00D1452C" w:rsidRPr="009D5A23" w:rsidRDefault="00D1452C" w:rsidP="009452F1">
            <w:pPr>
              <w:pStyle w:val="Tabletext"/>
              <w:spacing w:before="120" w:after="120"/>
              <w:jc w:val="center"/>
            </w:pPr>
            <w:r w:rsidRPr="009D5A23">
              <w:t>31,64</w:t>
            </w:r>
          </w:p>
        </w:tc>
        <w:tc>
          <w:tcPr>
            <w:tcW w:w="1134" w:type="dxa"/>
            <w:tcBorders>
              <w:top w:val="single" w:sz="6" w:space="0" w:color="auto"/>
              <w:left w:val="single" w:sz="6" w:space="0" w:color="auto"/>
              <w:bottom w:val="single" w:sz="6" w:space="0" w:color="auto"/>
              <w:right w:val="single" w:sz="6" w:space="0" w:color="auto"/>
            </w:tcBorders>
          </w:tcPr>
          <w:p w:rsidR="00D1452C" w:rsidRPr="009D5A23" w:rsidRDefault="00D1452C" w:rsidP="009452F1">
            <w:pPr>
              <w:pStyle w:val="Tabletext"/>
              <w:spacing w:before="120" w:after="120"/>
              <w:jc w:val="center"/>
            </w:pPr>
            <w:r w:rsidRPr="009D5A23">
              <w:t>2,464</w:t>
            </w:r>
          </w:p>
        </w:tc>
        <w:tc>
          <w:tcPr>
            <w:tcW w:w="1134" w:type="dxa"/>
            <w:tcBorders>
              <w:top w:val="single" w:sz="6" w:space="0" w:color="auto"/>
              <w:left w:val="single" w:sz="6" w:space="0" w:color="auto"/>
              <w:bottom w:val="single" w:sz="6" w:space="0" w:color="auto"/>
              <w:right w:val="single" w:sz="6" w:space="0" w:color="auto"/>
            </w:tcBorders>
          </w:tcPr>
          <w:p w:rsidR="00D1452C" w:rsidRPr="009D5A23" w:rsidRDefault="00D1452C" w:rsidP="009452F1">
            <w:pPr>
              <w:pStyle w:val="Tabletext"/>
              <w:spacing w:before="120" w:after="120"/>
              <w:jc w:val="center"/>
            </w:pPr>
            <w:r w:rsidRPr="009D5A23">
              <w:t>2-4</w:t>
            </w:r>
          </w:p>
        </w:tc>
      </w:tr>
      <w:tr w:rsidR="00D1452C" w:rsidRPr="009D5A23" w:rsidTr="00185EC0">
        <w:trPr>
          <w:cantSplit/>
          <w:jc w:val="center"/>
        </w:trPr>
        <w:tc>
          <w:tcPr>
            <w:tcW w:w="2552" w:type="dxa"/>
            <w:tcBorders>
              <w:top w:val="single" w:sz="6" w:space="0" w:color="auto"/>
              <w:left w:val="single" w:sz="6" w:space="0" w:color="auto"/>
              <w:bottom w:val="single" w:sz="6" w:space="0" w:color="auto"/>
              <w:right w:val="single" w:sz="6" w:space="0" w:color="auto"/>
            </w:tcBorders>
          </w:tcPr>
          <w:p w:rsidR="00D1452C" w:rsidRPr="009D5A23" w:rsidRDefault="00D1452C" w:rsidP="009452F1">
            <w:pPr>
              <w:pStyle w:val="Tabletext"/>
              <w:spacing w:before="120" w:after="120"/>
              <w:jc w:val="center"/>
            </w:pPr>
            <w:r w:rsidRPr="009D5A23">
              <w:t>1,5 </w:t>
            </w:r>
          </w:p>
        </w:tc>
        <w:tc>
          <w:tcPr>
            <w:tcW w:w="1134" w:type="dxa"/>
            <w:tcBorders>
              <w:top w:val="single" w:sz="6" w:space="0" w:color="auto"/>
              <w:left w:val="single" w:sz="6" w:space="0" w:color="auto"/>
              <w:bottom w:val="single" w:sz="6" w:space="0" w:color="auto"/>
              <w:right w:val="single" w:sz="6" w:space="0" w:color="auto"/>
            </w:tcBorders>
          </w:tcPr>
          <w:p w:rsidR="00D1452C" w:rsidRPr="009D5A23" w:rsidRDefault="00D1452C" w:rsidP="009452F1">
            <w:pPr>
              <w:pStyle w:val="Tabletext"/>
              <w:spacing w:before="120" w:after="120"/>
              <w:jc w:val="center"/>
            </w:pPr>
            <w:r w:rsidRPr="009D5A23">
              <w:t>33,19</w:t>
            </w:r>
          </w:p>
        </w:tc>
        <w:tc>
          <w:tcPr>
            <w:tcW w:w="1134" w:type="dxa"/>
            <w:tcBorders>
              <w:top w:val="single" w:sz="6" w:space="0" w:color="auto"/>
              <w:left w:val="single" w:sz="6" w:space="0" w:color="auto"/>
              <w:bottom w:val="single" w:sz="6" w:space="0" w:color="auto"/>
              <w:right w:val="single" w:sz="6" w:space="0" w:color="auto"/>
            </w:tcBorders>
          </w:tcPr>
          <w:p w:rsidR="00D1452C" w:rsidRPr="009D5A23" w:rsidRDefault="00D1452C" w:rsidP="009452F1">
            <w:pPr>
              <w:pStyle w:val="Tabletext"/>
              <w:spacing w:before="120" w:after="120"/>
              <w:jc w:val="center"/>
            </w:pPr>
            <w:r w:rsidRPr="009D5A23">
              <w:t>1,710</w:t>
            </w:r>
          </w:p>
        </w:tc>
        <w:tc>
          <w:tcPr>
            <w:tcW w:w="1134" w:type="dxa"/>
            <w:tcBorders>
              <w:top w:val="single" w:sz="6" w:space="0" w:color="auto"/>
              <w:left w:val="single" w:sz="6" w:space="0" w:color="auto"/>
              <w:bottom w:val="single" w:sz="6" w:space="0" w:color="auto"/>
              <w:right w:val="single" w:sz="6" w:space="0" w:color="auto"/>
            </w:tcBorders>
          </w:tcPr>
          <w:p w:rsidR="00D1452C" w:rsidRPr="009D5A23" w:rsidRDefault="00D1452C" w:rsidP="009452F1">
            <w:pPr>
              <w:pStyle w:val="Tabletext"/>
              <w:spacing w:before="120" w:after="120"/>
              <w:jc w:val="center"/>
            </w:pPr>
            <w:r w:rsidRPr="009D5A23">
              <w:t>2-8</w:t>
            </w:r>
          </w:p>
        </w:tc>
        <w:tc>
          <w:tcPr>
            <w:tcW w:w="1134" w:type="dxa"/>
            <w:tcBorders>
              <w:top w:val="single" w:sz="6" w:space="0" w:color="auto"/>
              <w:left w:val="single" w:sz="6" w:space="0" w:color="auto"/>
              <w:bottom w:val="single" w:sz="6" w:space="0" w:color="auto"/>
              <w:right w:val="single" w:sz="6" w:space="0" w:color="auto"/>
            </w:tcBorders>
          </w:tcPr>
          <w:p w:rsidR="00D1452C" w:rsidRPr="009D5A23" w:rsidRDefault="00D1452C" w:rsidP="009452F1">
            <w:pPr>
              <w:pStyle w:val="Tabletext"/>
              <w:spacing w:before="120" w:after="120"/>
              <w:jc w:val="center"/>
            </w:pPr>
            <w:r w:rsidRPr="009D5A23">
              <w:t>39,95</w:t>
            </w:r>
          </w:p>
        </w:tc>
        <w:tc>
          <w:tcPr>
            <w:tcW w:w="1134" w:type="dxa"/>
            <w:tcBorders>
              <w:top w:val="single" w:sz="6" w:space="0" w:color="auto"/>
              <w:left w:val="single" w:sz="6" w:space="0" w:color="auto"/>
              <w:bottom w:val="single" w:sz="6" w:space="0" w:color="auto"/>
              <w:right w:val="single" w:sz="6" w:space="0" w:color="auto"/>
            </w:tcBorders>
          </w:tcPr>
          <w:p w:rsidR="00D1452C" w:rsidRPr="009D5A23" w:rsidRDefault="00D1452C" w:rsidP="009452F1">
            <w:pPr>
              <w:pStyle w:val="Tabletext"/>
              <w:spacing w:before="120" w:after="120"/>
              <w:jc w:val="center"/>
            </w:pPr>
            <w:r w:rsidRPr="009D5A23">
              <w:t>2,321</w:t>
            </w:r>
          </w:p>
        </w:tc>
        <w:tc>
          <w:tcPr>
            <w:tcW w:w="1134" w:type="dxa"/>
            <w:tcBorders>
              <w:top w:val="single" w:sz="6" w:space="0" w:color="auto"/>
              <w:left w:val="single" w:sz="6" w:space="0" w:color="auto"/>
              <w:bottom w:val="single" w:sz="6" w:space="0" w:color="auto"/>
              <w:right w:val="single" w:sz="6" w:space="0" w:color="auto"/>
            </w:tcBorders>
          </w:tcPr>
          <w:p w:rsidR="00D1452C" w:rsidRPr="009D5A23" w:rsidRDefault="00D1452C" w:rsidP="009452F1">
            <w:pPr>
              <w:pStyle w:val="Tabletext"/>
              <w:spacing w:before="120" w:after="120"/>
              <w:jc w:val="center"/>
            </w:pPr>
            <w:r w:rsidRPr="009D5A23">
              <w:t>2-5</w:t>
            </w:r>
          </w:p>
        </w:tc>
      </w:tr>
    </w:tbl>
    <w:p w:rsidR="00D1452C" w:rsidRPr="009D5A23" w:rsidRDefault="00D1452C" w:rsidP="009452F1">
      <w:pPr>
        <w:pStyle w:val="Tablefin"/>
        <w:rPr>
          <w:lang w:val="fr-FR"/>
        </w:rPr>
      </w:pPr>
    </w:p>
    <w:p w:rsidR="00D1452C" w:rsidRPr="009D5A23" w:rsidRDefault="00D1452C" w:rsidP="009452F1">
      <w:r w:rsidRPr="009D5A23">
        <w:t>La Fig. 9 contient des courbes donnant les distributions cumulatives des évanouissements pour des angles d'élévation de 30° et 45° à 1,5 GHz et 870 MHz.</w:t>
      </w:r>
    </w:p>
    <w:p w:rsidR="00D1452C" w:rsidRPr="009D5A23" w:rsidRDefault="00D1452C" w:rsidP="009452F1">
      <w:pPr>
        <w:pStyle w:val="Heading2"/>
      </w:pPr>
      <w:bookmarkStart w:id="21" w:name="_Toc398375801"/>
      <w:r w:rsidRPr="009D5A23">
        <w:t>5.2</w:t>
      </w:r>
      <w:r w:rsidRPr="009D5A23">
        <w:tab/>
        <w:t>Trajets multiples le long des routes bordées d'arbres</w:t>
      </w:r>
      <w:bookmarkEnd w:id="21"/>
    </w:p>
    <w:p w:rsidR="00D1452C" w:rsidRPr="009D5A23" w:rsidRDefault="00D1452C" w:rsidP="009452F1">
      <w:r w:rsidRPr="009D5A23">
        <w:t xml:space="preserve">Des expériences effectuées le long de routes bordées d'arbres aux </w:t>
      </w:r>
      <w:r w:rsidR="000D782F" w:rsidRPr="009D5A23">
        <w:t>E</w:t>
      </w:r>
      <w:r w:rsidR="00E12ACA" w:rsidRPr="009D5A23">
        <w:t>tats-Unis</w:t>
      </w:r>
      <w:r w:rsidRPr="009D5A23">
        <w:t xml:space="preserve"> d'Amérique ont montré que les évanouissements par trajets multiples étaient relativement insensibles à l'angle d'élévation dans la gamme de 30° à 60°. Les données mesurées ont conduit au modèle suivant:</w:t>
      </w:r>
    </w:p>
    <w:p w:rsidR="00D1452C" w:rsidRPr="009D5A23" w:rsidRDefault="00D1452C" w:rsidP="009452F1">
      <w:pPr>
        <w:pStyle w:val="Equation"/>
      </w:pPr>
      <w:r w:rsidRPr="009D5A23">
        <w:tab/>
      </w:r>
      <w:r w:rsidRPr="009D5A23">
        <w:tab/>
      </w:r>
      <w:r w:rsidRPr="009D5A23">
        <w:rPr>
          <w:i/>
        </w:rPr>
        <w:t>p</w:t>
      </w:r>
      <w:r w:rsidRPr="009D5A23">
        <w:t xml:space="preserve"> </w:t>
      </w:r>
      <w:r w:rsidR="00907410" w:rsidRPr="009D5A23">
        <w:t>=</w:t>
      </w:r>
      <w:r w:rsidRPr="009D5A23">
        <w:t xml:space="preserve"> </w:t>
      </w:r>
      <w:r w:rsidRPr="009D5A23">
        <w:rPr>
          <w:i/>
        </w:rPr>
        <w:t>u</w:t>
      </w:r>
      <w:r w:rsidRPr="009D5A23">
        <w:t xml:space="preserve"> exp</w:t>
      </w:r>
      <w:r w:rsidRPr="009D5A23">
        <w:rPr>
          <w:sz w:val="12"/>
        </w:rPr>
        <w:t> </w:t>
      </w:r>
      <w:r w:rsidRPr="009D5A23">
        <w:t>(–</w:t>
      </w:r>
      <w:r w:rsidRPr="009D5A23">
        <w:rPr>
          <w:sz w:val="12"/>
        </w:rPr>
        <w:t> </w:t>
      </w:r>
      <w:r w:rsidRPr="009D5A23">
        <w:rPr>
          <w:i/>
        </w:rPr>
        <w:t>v</w:t>
      </w:r>
      <w:r w:rsidRPr="009D5A23">
        <w:rPr>
          <w:sz w:val="12"/>
        </w:rPr>
        <w:t> </w:t>
      </w:r>
      <w:r w:rsidRPr="009D5A23">
        <w:rPr>
          <w:i/>
        </w:rPr>
        <w:t>A</w:t>
      </w:r>
      <w:r w:rsidRPr="009D5A23">
        <w:t>)</w:t>
      </w:r>
      <w:r w:rsidRPr="009D5A23">
        <w:tab/>
        <w:t>(13)</w:t>
      </w:r>
    </w:p>
    <w:p w:rsidR="00D1452C" w:rsidRPr="009D5A23" w:rsidRDefault="00D1452C" w:rsidP="009452F1">
      <w:r w:rsidRPr="009D5A23">
        <w:t>pour:</w:t>
      </w:r>
    </w:p>
    <w:p w:rsidR="00D1452C" w:rsidRPr="009D5A23" w:rsidRDefault="00D1452C" w:rsidP="009452F1">
      <w:pPr>
        <w:pStyle w:val="Equation"/>
      </w:pPr>
      <w:r w:rsidRPr="009D5A23">
        <w:tab/>
      </w:r>
      <w:r w:rsidRPr="009D5A23">
        <w:tab/>
        <w:t>1% </w:t>
      </w:r>
      <w:r w:rsidR="00907410" w:rsidRPr="009D5A23">
        <w:t>&lt;</w:t>
      </w:r>
      <w:r w:rsidRPr="009D5A23">
        <w:t> </w:t>
      </w:r>
      <w:r w:rsidRPr="009D5A23">
        <w:rPr>
          <w:i/>
        </w:rPr>
        <w:t>p</w:t>
      </w:r>
      <w:r w:rsidRPr="009D5A23">
        <w:rPr>
          <w:iCs/>
        </w:rPr>
        <w:t> </w:t>
      </w:r>
      <w:r w:rsidR="00907410" w:rsidRPr="009D5A23">
        <w:t>&lt;</w:t>
      </w:r>
      <w:r w:rsidRPr="009D5A23">
        <w:t> 50%</w:t>
      </w:r>
    </w:p>
    <w:p w:rsidR="00D1452C" w:rsidRPr="009D5A23" w:rsidRDefault="00D1452C" w:rsidP="009452F1">
      <w:r w:rsidRPr="009D5A23">
        <w:t>où:</w:t>
      </w:r>
    </w:p>
    <w:p w:rsidR="00D1452C" w:rsidRPr="009D5A23" w:rsidRDefault="00D1452C" w:rsidP="009452F1">
      <w:pPr>
        <w:pStyle w:val="Equationlegend"/>
        <w:rPr>
          <w:lang w:val="fr-FR"/>
        </w:rPr>
      </w:pPr>
      <w:r w:rsidRPr="009D5A23">
        <w:rPr>
          <w:lang w:val="fr-FR"/>
        </w:rPr>
        <w:tab/>
      </w:r>
      <w:r w:rsidRPr="009D5A23">
        <w:rPr>
          <w:i/>
          <w:lang w:val="fr-FR"/>
        </w:rPr>
        <w:t>p</w:t>
      </w:r>
      <w:r w:rsidRPr="009D5A23">
        <w:rPr>
          <w:rFonts w:ascii="Tms Rmn" w:hAnsi="Tms Rmn"/>
          <w:iCs/>
          <w:sz w:val="12"/>
          <w:lang w:val="fr-FR"/>
        </w:rPr>
        <w:t> </w:t>
      </w:r>
      <w:r w:rsidRPr="009D5A23">
        <w:rPr>
          <w:lang w:val="fr-FR"/>
        </w:rPr>
        <w:t>:</w:t>
      </w:r>
      <w:r w:rsidRPr="009D5A23">
        <w:rPr>
          <w:lang w:val="fr-FR"/>
        </w:rPr>
        <w:tab/>
        <w:t>pourcentage de distance sur laquelle le seuil d'évanouissement est dépassé</w:t>
      </w:r>
    </w:p>
    <w:p w:rsidR="00D1452C" w:rsidRPr="009D5A23" w:rsidRDefault="00D1452C" w:rsidP="009452F1">
      <w:pPr>
        <w:pStyle w:val="Equationlegend"/>
        <w:rPr>
          <w:lang w:val="fr-FR"/>
        </w:rPr>
      </w:pPr>
      <w:r w:rsidRPr="009D5A23">
        <w:rPr>
          <w:lang w:val="fr-FR"/>
        </w:rPr>
        <w:tab/>
      </w:r>
      <w:r w:rsidRPr="009D5A23">
        <w:rPr>
          <w:i/>
          <w:lang w:val="fr-FR"/>
        </w:rPr>
        <w:t>A</w:t>
      </w:r>
      <w:r w:rsidRPr="009D5A23">
        <w:rPr>
          <w:rFonts w:ascii="Tms Rmn" w:hAnsi="Tms Rmn"/>
          <w:iCs/>
          <w:sz w:val="12"/>
          <w:lang w:val="fr-FR"/>
        </w:rPr>
        <w:t> </w:t>
      </w:r>
      <w:r w:rsidRPr="009D5A23">
        <w:rPr>
          <w:lang w:val="fr-FR"/>
        </w:rPr>
        <w:t>:</w:t>
      </w:r>
      <w:r w:rsidRPr="009D5A23">
        <w:rPr>
          <w:lang w:val="fr-FR"/>
        </w:rPr>
        <w:tab/>
        <w:t>dépassement du seuil d'évanouissement (dB).</w:t>
      </w:r>
    </w:p>
    <w:p w:rsidR="00D1452C" w:rsidRPr="009D5A23" w:rsidRDefault="00D1452C" w:rsidP="009452F1">
      <w:r w:rsidRPr="009D5A23">
        <w:t xml:space="preserve">On notera que le modèle ci-dessus suppose un effet d'écran négligeable. Les paramètres d'ajustement de la courbe, </w:t>
      </w:r>
      <w:r w:rsidRPr="009D5A23">
        <w:rPr>
          <w:i/>
        </w:rPr>
        <w:t>u</w:t>
      </w:r>
      <w:r w:rsidRPr="009D5A23">
        <w:t xml:space="preserve">, </w:t>
      </w:r>
      <w:r w:rsidRPr="009D5A23">
        <w:rPr>
          <w:i/>
        </w:rPr>
        <w:t>v</w:t>
      </w:r>
      <w:r w:rsidRPr="009D5A23">
        <w:t>, figurent au Tableau 4.</w:t>
      </w:r>
    </w:p>
    <w:p w:rsidR="00390935" w:rsidRPr="009D5A23" w:rsidRDefault="00390935" w:rsidP="009452F1">
      <w:pPr>
        <w:pStyle w:val="FigureNo"/>
      </w:pPr>
      <w:r w:rsidRPr="009D5A23">
        <w:lastRenderedPageBreak/>
        <w:t>Figure 9</w:t>
      </w:r>
    </w:p>
    <w:p w:rsidR="00390935" w:rsidRPr="009D5A23" w:rsidRDefault="00390935" w:rsidP="009452F1">
      <w:pPr>
        <w:pStyle w:val="Figuretitle"/>
      </w:pPr>
      <w:r w:rsidRPr="009D5A23">
        <w:t xml:space="preserve">Distributions cumulatives des évanouissements les mieux ajustées pour </w:t>
      </w:r>
      <w:r w:rsidRPr="009D5A23">
        <w:br/>
        <w:t>des évanouissements par trajets multiples en terrain montagneux</w:t>
      </w:r>
    </w:p>
    <w:p w:rsidR="00D1452C" w:rsidRPr="009D5A23" w:rsidRDefault="00390935" w:rsidP="009452F1">
      <w:pPr>
        <w:pStyle w:val="Figure"/>
      </w:pPr>
      <w:r w:rsidRPr="009D5A23">
        <w:object w:dxaOrig="5657" w:dyaOrig="8452">
          <v:shape id="_x0000_i1056" type="#_x0000_t75" style="width:283pt;height:424pt" o:ole="">
            <v:imagedata r:id="rId77" o:title=""/>
          </v:shape>
          <o:OLEObject Type="Embed" ProgID="CorelDRAW.Graphic.14" ShapeID="_x0000_i1056" DrawAspect="Content" ObjectID="_1548833052" r:id="rId78"/>
        </w:object>
      </w:r>
    </w:p>
    <w:p w:rsidR="00D1452C" w:rsidRPr="009D5A23" w:rsidRDefault="004F76EB" w:rsidP="009452F1">
      <w:pPr>
        <w:pStyle w:val="TableNo"/>
      </w:pPr>
      <w:r>
        <w:t xml:space="preserve">TABLEAU </w:t>
      </w:r>
      <w:r w:rsidR="00D1452C" w:rsidRPr="009D5A23">
        <w:t>4</w:t>
      </w:r>
    </w:p>
    <w:p w:rsidR="00D1452C" w:rsidRPr="009D5A23" w:rsidRDefault="00D1452C" w:rsidP="009452F1">
      <w:pPr>
        <w:pStyle w:val="Tabletitle"/>
      </w:pPr>
      <w:r w:rsidRPr="009D5A23">
        <w:t>Paramètres d'ajustement optimal des distributions cumulatives exponentielles</w:t>
      </w:r>
      <w:r w:rsidRPr="009D5A23">
        <w:br/>
        <w:t>des évanouissements par trajets multiples le long de routes bordées d'arbres</w:t>
      </w:r>
    </w:p>
    <w:tbl>
      <w:tblPr>
        <w:tblW w:w="0" w:type="auto"/>
        <w:jc w:val="center"/>
        <w:tblLayout w:type="fixed"/>
        <w:tblLook w:val="0000" w:firstRow="0" w:lastRow="0" w:firstColumn="0" w:lastColumn="0" w:noHBand="0" w:noVBand="0"/>
      </w:tblPr>
      <w:tblGrid>
        <w:gridCol w:w="1985"/>
        <w:gridCol w:w="1985"/>
        <w:gridCol w:w="1985"/>
        <w:gridCol w:w="2835"/>
      </w:tblGrid>
      <w:tr w:rsidR="00D1452C" w:rsidRPr="009D5A23" w:rsidTr="00FB6BF7">
        <w:trPr>
          <w:cantSplit/>
          <w:jc w:val="center"/>
        </w:trPr>
        <w:tc>
          <w:tcPr>
            <w:tcW w:w="1985" w:type="dxa"/>
            <w:tcBorders>
              <w:top w:val="single" w:sz="6" w:space="0" w:color="auto"/>
              <w:left w:val="single" w:sz="6" w:space="0" w:color="auto"/>
              <w:bottom w:val="single" w:sz="6" w:space="0" w:color="auto"/>
              <w:right w:val="single" w:sz="6" w:space="0" w:color="auto"/>
            </w:tcBorders>
            <w:vAlign w:val="center"/>
          </w:tcPr>
          <w:p w:rsidR="00D1452C" w:rsidRPr="009D5A23" w:rsidRDefault="00D1452C" w:rsidP="009452F1">
            <w:pPr>
              <w:pStyle w:val="Tablehead0"/>
              <w:spacing w:before="120" w:after="120"/>
            </w:pPr>
            <w:r w:rsidRPr="009D5A23">
              <w:t>Fréquence</w:t>
            </w:r>
            <w:r w:rsidRPr="009D5A23">
              <w:br/>
              <w:t>(GHz)</w:t>
            </w:r>
          </w:p>
        </w:tc>
        <w:tc>
          <w:tcPr>
            <w:tcW w:w="1985" w:type="dxa"/>
            <w:tcBorders>
              <w:top w:val="single" w:sz="6" w:space="0" w:color="auto"/>
              <w:left w:val="single" w:sz="6" w:space="0" w:color="auto"/>
              <w:bottom w:val="single" w:sz="6" w:space="0" w:color="auto"/>
              <w:right w:val="single" w:sz="6" w:space="0" w:color="auto"/>
            </w:tcBorders>
            <w:vAlign w:val="center"/>
          </w:tcPr>
          <w:p w:rsidR="00D1452C" w:rsidRPr="009D5A23" w:rsidRDefault="00D1452C" w:rsidP="009452F1">
            <w:pPr>
              <w:pStyle w:val="Tablehead0"/>
              <w:spacing w:before="120" w:after="120"/>
              <w:rPr>
                <w:i/>
                <w:iCs/>
              </w:rPr>
            </w:pPr>
            <w:r w:rsidRPr="009D5A23">
              <w:rPr>
                <w:i/>
                <w:iCs/>
              </w:rPr>
              <w:t>u</w:t>
            </w:r>
          </w:p>
        </w:tc>
        <w:tc>
          <w:tcPr>
            <w:tcW w:w="1985" w:type="dxa"/>
            <w:tcBorders>
              <w:top w:val="single" w:sz="6" w:space="0" w:color="auto"/>
              <w:left w:val="single" w:sz="6" w:space="0" w:color="auto"/>
              <w:bottom w:val="single" w:sz="6" w:space="0" w:color="auto"/>
              <w:right w:val="single" w:sz="6" w:space="0" w:color="auto"/>
            </w:tcBorders>
            <w:vAlign w:val="center"/>
          </w:tcPr>
          <w:p w:rsidR="00D1452C" w:rsidRPr="009D5A23" w:rsidRDefault="00D1452C" w:rsidP="009452F1">
            <w:pPr>
              <w:pStyle w:val="Tablehead0"/>
              <w:spacing w:before="120" w:after="120"/>
              <w:rPr>
                <w:i/>
                <w:iCs/>
              </w:rPr>
            </w:pPr>
            <w:r w:rsidRPr="009D5A23">
              <w:rPr>
                <w:i/>
                <w:iCs/>
              </w:rPr>
              <w:t>v</w:t>
            </w:r>
          </w:p>
        </w:tc>
        <w:tc>
          <w:tcPr>
            <w:tcW w:w="2835" w:type="dxa"/>
            <w:tcBorders>
              <w:top w:val="single" w:sz="6" w:space="0" w:color="auto"/>
              <w:left w:val="single" w:sz="6" w:space="0" w:color="auto"/>
              <w:bottom w:val="single" w:sz="6" w:space="0" w:color="auto"/>
              <w:right w:val="single" w:sz="6" w:space="0" w:color="auto"/>
            </w:tcBorders>
            <w:vAlign w:val="center"/>
          </w:tcPr>
          <w:p w:rsidR="00D1452C" w:rsidRPr="009D5A23" w:rsidRDefault="00D1452C" w:rsidP="009452F1">
            <w:pPr>
              <w:pStyle w:val="Tablehead0"/>
              <w:spacing w:before="120" w:after="120"/>
            </w:pPr>
            <w:r w:rsidRPr="009D5A23">
              <w:t>Gamme d'évanouissements</w:t>
            </w:r>
            <w:r w:rsidRPr="009D5A23">
              <w:br/>
              <w:t>(dB)</w:t>
            </w:r>
          </w:p>
        </w:tc>
      </w:tr>
      <w:tr w:rsidR="00D1452C" w:rsidRPr="009D5A23" w:rsidTr="00FB6BF7">
        <w:trPr>
          <w:cantSplit/>
          <w:jc w:val="center"/>
        </w:trPr>
        <w:tc>
          <w:tcPr>
            <w:tcW w:w="1985" w:type="dxa"/>
            <w:tcBorders>
              <w:top w:val="single" w:sz="6" w:space="0" w:color="auto"/>
              <w:left w:val="single" w:sz="6" w:space="0" w:color="auto"/>
              <w:bottom w:val="single" w:sz="6" w:space="0" w:color="auto"/>
              <w:right w:val="single" w:sz="6" w:space="0" w:color="auto"/>
            </w:tcBorders>
          </w:tcPr>
          <w:p w:rsidR="00D1452C" w:rsidRPr="009D5A23" w:rsidRDefault="00D1452C" w:rsidP="00AE1E12">
            <w:pPr>
              <w:pStyle w:val="Tabletext"/>
              <w:jc w:val="center"/>
            </w:pPr>
            <w:r w:rsidRPr="009D5A23">
              <w:t>0,870</w:t>
            </w:r>
          </w:p>
        </w:tc>
        <w:tc>
          <w:tcPr>
            <w:tcW w:w="1985" w:type="dxa"/>
            <w:tcBorders>
              <w:top w:val="single" w:sz="6" w:space="0" w:color="auto"/>
              <w:left w:val="single" w:sz="6" w:space="0" w:color="auto"/>
              <w:bottom w:val="single" w:sz="6" w:space="0" w:color="auto"/>
              <w:right w:val="single" w:sz="6" w:space="0" w:color="auto"/>
            </w:tcBorders>
          </w:tcPr>
          <w:p w:rsidR="00D1452C" w:rsidRPr="009D5A23" w:rsidRDefault="00D1452C" w:rsidP="00AE1E12">
            <w:pPr>
              <w:pStyle w:val="Tabletext"/>
              <w:jc w:val="center"/>
            </w:pPr>
            <w:r w:rsidRPr="009D5A23">
              <w:t>125,6</w:t>
            </w:r>
          </w:p>
        </w:tc>
        <w:tc>
          <w:tcPr>
            <w:tcW w:w="1985" w:type="dxa"/>
            <w:tcBorders>
              <w:top w:val="single" w:sz="6" w:space="0" w:color="auto"/>
              <w:left w:val="single" w:sz="6" w:space="0" w:color="auto"/>
              <w:bottom w:val="single" w:sz="6" w:space="0" w:color="auto"/>
              <w:right w:val="single" w:sz="6" w:space="0" w:color="auto"/>
            </w:tcBorders>
          </w:tcPr>
          <w:p w:rsidR="00D1452C" w:rsidRPr="009D5A23" w:rsidRDefault="00D1452C" w:rsidP="00AE1E12">
            <w:pPr>
              <w:pStyle w:val="Tabletext"/>
              <w:jc w:val="center"/>
            </w:pPr>
            <w:r w:rsidRPr="009D5A23">
              <w:t>1,116</w:t>
            </w:r>
          </w:p>
        </w:tc>
        <w:tc>
          <w:tcPr>
            <w:tcW w:w="2835" w:type="dxa"/>
            <w:tcBorders>
              <w:top w:val="single" w:sz="6" w:space="0" w:color="auto"/>
              <w:left w:val="single" w:sz="6" w:space="0" w:color="auto"/>
              <w:bottom w:val="single" w:sz="6" w:space="0" w:color="auto"/>
              <w:right w:val="single" w:sz="6" w:space="0" w:color="auto"/>
            </w:tcBorders>
          </w:tcPr>
          <w:p w:rsidR="00D1452C" w:rsidRPr="009D5A23" w:rsidRDefault="00D1452C" w:rsidP="00AE1E12">
            <w:pPr>
              <w:pStyle w:val="Tabletext"/>
              <w:jc w:val="center"/>
            </w:pPr>
            <w:r w:rsidRPr="009D5A23">
              <w:t>1-4,5</w:t>
            </w:r>
          </w:p>
        </w:tc>
      </w:tr>
      <w:tr w:rsidR="00D1452C" w:rsidRPr="009D5A23" w:rsidTr="00FB6BF7">
        <w:trPr>
          <w:cantSplit/>
          <w:jc w:val="center"/>
        </w:trPr>
        <w:tc>
          <w:tcPr>
            <w:tcW w:w="1985" w:type="dxa"/>
            <w:tcBorders>
              <w:top w:val="single" w:sz="6" w:space="0" w:color="auto"/>
              <w:left w:val="single" w:sz="6" w:space="0" w:color="auto"/>
              <w:bottom w:val="single" w:sz="6" w:space="0" w:color="auto"/>
              <w:right w:val="single" w:sz="6" w:space="0" w:color="auto"/>
            </w:tcBorders>
          </w:tcPr>
          <w:p w:rsidR="00D1452C" w:rsidRPr="009D5A23" w:rsidRDefault="00D1452C" w:rsidP="00AE1E12">
            <w:pPr>
              <w:pStyle w:val="Tabletext"/>
              <w:jc w:val="center"/>
            </w:pPr>
            <w:r w:rsidRPr="009D5A23">
              <w:t>1,5</w:t>
            </w:r>
          </w:p>
        </w:tc>
        <w:tc>
          <w:tcPr>
            <w:tcW w:w="1985" w:type="dxa"/>
            <w:tcBorders>
              <w:top w:val="single" w:sz="6" w:space="0" w:color="auto"/>
              <w:left w:val="single" w:sz="6" w:space="0" w:color="auto"/>
              <w:bottom w:val="single" w:sz="6" w:space="0" w:color="auto"/>
              <w:right w:val="single" w:sz="6" w:space="0" w:color="auto"/>
            </w:tcBorders>
          </w:tcPr>
          <w:p w:rsidR="00D1452C" w:rsidRPr="009D5A23" w:rsidRDefault="00D1452C" w:rsidP="00AE1E12">
            <w:pPr>
              <w:pStyle w:val="Tabletext"/>
              <w:jc w:val="center"/>
            </w:pPr>
            <w:r w:rsidRPr="009D5A23">
              <w:t>127,7</w:t>
            </w:r>
          </w:p>
        </w:tc>
        <w:tc>
          <w:tcPr>
            <w:tcW w:w="1985" w:type="dxa"/>
            <w:tcBorders>
              <w:top w:val="single" w:sz="6" w:space="0" w:color="auto"/>
              <w:left w:val="single" w:sz="6" w:space="0" w:color="auto"/>
              <w:bottom w:val="single" w:sz="6" w:space="0" w:color="auto"/>
              <w:right w:val="single" w:sz="6" w:space="0" w:color="auto"/>
            </w:tcBorders>
          </w:tcPr>
          <w:p w:rsidR="00D1452C" w:rsidRPr="009D5A23" w:rsidRDefault="00D1452C" w:rsidP="00AE1E12">
            <w:pPr>
              <w:pStyle w:val="Tabletext"/>
              <w:jc w:val="center"/>
            </w:pPr>
            <w:r w:rsidRPr="009D5A23">
              <w:t>0,8573</w:t>
            </w:r>
          </w:p>
        </w:tc>
        <w:tc>
          <w:tcPr>
            <w:tcW w:w="2835" w:type="dxa"/>
            <w:tcBorders>
              <w:top w:val="single" w:sz="6" w:space="0" w:color="auto"/>
              <w:left w:val="single" w:sz="6" w:space="0" w:color="auto"/>
              <w:bottom w:val="single" w:sz="6" w:space="0" w:color="auto"/>
              <w:right w:val="single" w:sz="6" w:space="0" w:color="auto"/>
            </w:tcBorders>
          </w:tcPr>
          <w:p w:rsidR="00D1452C" w:rsidRPr="009D5A23" w:rsidRDefault="00D1452C" w:rsidP="00AE1E12">
            <w:pPr>
              <w:pStyle w:val="Tabletext"/>
              <w:jc w:val="center"/>
            </w:pPr>
            <w:r w:rsidRPr="009D5A23">
              <w:t>1-6</w:t>
            </w:r>
          </w:p>
        </w:tc>
      </w:tr>
    </w:tbl>
    <w:p w:rsidR="004C0BA3" w:rsidRPr="009D5A23" w:rsidRDefault="004C0BA3" w:rsidP="009452F1">
      <w:pPr>
        <w:pStyle w:val="Tablefin"/>
        <w:rPr>
          <w:lang w:val="fr-FR"/>
        </w:rPr>
      </w:pPr>
    </w:p>
    <w:p w:rsidR="00D1452C" w:rsidRPr="009D5A23" w:rsidRDefault="00D1452C" w:rsidP="009452F1">
      <w:r w:rsidRPr="009D5A23">
        <w:t>La Fig. 10 contient les courbes des distributions cumulatives d</w:t>
      </w:r>
      <w:r w:rsidR="00177789">
        <w:t>es évanouissements à 1,5 GHz et </w:t>
      </w:r>
      <w:r w:rsidRPr="009D5A23">
        <w:t>870 MHz. Il peut se produire un renforcement de l'évanouissement imputable à la propagation par trajets multiples pour des angles d'élévation inférieurs (5° à 30°) là où un signal de diffusion avant peut être reçu, émanant de terrains légèrement vallonnés situés à de plus grandes distances.</w:t>
      </w:r>
    </w:p>
    <w:p w:rsidR="00AE1E12" w:rsidRPr="009D5A23" w:rsidRDefault="00AE1E12" w:rsidP="00AE1E12">
      <w:pPr>
        <w:pStyle w:val="FigureNo"/>
      </w:pPr>
      <w:r w:rsidRPr="009D5A23">
        <w:lastRenderedPageBreak/>
        <w:t>figure 10</w:t>
      </w:r>
    </w:p>
    <w:p w:rsidR="00AE1E12" w:rsidRPr="009D5A23" w:rsidRDefault="00AE1E12" w:rsidP="000D782F">
      <w:pPr>
        <w:pStyle w:val="Figuretitle"/>
      </w:pPr>
      <w:r w:rsidRPr="009D5A23">
        <w:t xml:space="preserve">Distributions cumulatives des évanouissements les mieux ajustées pour des évanouissements </w:t>
      </w:r>
      <w:r w:rsidRPr="009D5A23">
        <w:br/>
        <w:t xml:space="preserve">par trajets multiples </w:t>
      </w:r>
      <w:r w:rsidR="000D782F" w:rsidRPr="009D5A23">
        <w:t>le long des routes bordées d'arbres</w:t>
      </w:r>
    </w:p>
    <w:p w:rsidR="00D1452C" w:rsidRPr="009D5A23" w:rsidRDefault="00177789" w:rsidP="00622D10">
      <w:pPr>
        <w:pStyle w:val="Figure"/>
      </w:pPr>
      <w:r w:rsidRPr="009D5A23">
        <w:rPr>
          <w:noProof/>
          <w:lang w:eastAsia="zh-CN"/>
        </w:rPr>
        <w:object w:dxaOrig="3276" w:dyaOrig="4504">
          <v:shape id="_x0000_i1057" type="#_x0000_t75" style="width:246pt;height:338pt" o:ole="">
            <v:imagedata r:id="rId79" o:title=""/>
          </v:shape>
          <o:OLEObject Type="Embed" ProgID="CorelDRAW.Graphic.14" ShapeID="_x0000_i1057" DrawAspect="Content" ObjectID="_1548833053" r:id="rId80"/>
        </w:object>
      </w:r>
    </w:p>
    <w:p w:rsidR="00D1452C" w:rsidRPr="009D5A23" w:rsidRDefault="00D1452C" w:rsidP="009452F1">
      <w:pPr>
        <w:pStyle w:val="Heading1"/>
      </w:pPr>
      <w:r w:rsidRPr="009D5A23">
        <w:t>6</w:t>
      </w:r>
      <w:r w:rsidRPr="009D5A23">
        <w:tab/>
        <w:t>Modèle statistique pour des conditions de propagation mixtes</w:t>
      </w:r>
    </w:p>
    <w:p w:rsidR="00D1452C" w:rsidRPr="009D5A23" w:rsidRDefault="00D1452C" w:rsidP="00622D10">
      <w:r w:rsidRPr="009D5A23">
        <w:t xml:space="preserve">On trouve aux § 4.1 et 5 des modèles pour des conditions spécifiques, à savoir effet d'écran en bordure de routes ou visibilité directe en environnement dégagé, région montagneuse ou routes bordées d'arbres. Dans les environnements de propagation propres au SMTS (zones </w:t>
      </w:r>
      <w:r w:rsidR="00A23FF8" w:rsidRPr="009D5A23">
        <w:t xml:space="preserve">rurales, boisées, </w:t>
      </w:r>
      <w:r w:rsidRPr="009D5A23">
        <w:t xml:space="preserve">urbaines ou suburbaines), les conditions de propagation peuvent être mixtes. On peut calculer la fonction de distribution cumulative des niveaux du signal dans des conditions de propagation mixtes en utilisant le modèle suivant </w:t>
      </w:r>
      <w:r w:rsidR="00C52646" w:rsidRPr="009D5A23">
        <w:t xml:space="preserve">amélioré </w:t>
      </w:r>
      <w:r w:rsidRPr="009D5A23">
        <w:t xml:space="preserve">à </w:t>
      </w:r>
      <w:r w:rsidR="00C52646" w:rsidRPr="009D5A23">
        <w:t xml:space="preserve">deux </w:t>
      </w:r>
      <w:r w:rsidRPr="009D5A23">
        <w:t xml:space="preserve">états: </w:t>
      </w:r>
      <w:r w:rsidR="00C52646" w:rsidRPr="009D5A23">
        <w:t>état BON</w:t>
      </w:r>
      <w:r w:rsidR="00522A36" w:rsidRPr="009D5A23">
        <w:t xml:space="preserve">, correspondant à un </w:t>
      </w:r>
      <w:r w:rsidRPr="009D5A23">
        <w:t>léger effet d'écran</w:t>
      </w:r>
      <w:r w:rsidR="00522A36" w:rsidRPr="009D5A23">
        <w:t>,</w:t>
      </w:r>
      <w:r w:rsidRPr="009D5A23">
        <w:t xml:space="preserve"> et </w:t>
      </w:r>
      <w:r w:rsidR="00522A36" w:rsidRPr="009D5A23">
        <w:t>état MAUVAIS, correspondant à un effet d'</w:t>
      </w:r>
      <w:r w:rsidR="00622D10" w:rsidRPr="009D5A23">
        <w:t>écran</w:t>
      </w:r>
      <w:r w:rsidR="00522A36" w:rsidRPr="009D5A23">
        <w:t xml:space="preserve"> plus marqué </w:t>
      </w:r>
      <w:r w:rsidR="00522A36" w:rsidRPr="009D5A23">
        <w:rPr>
          <w:szCs w:val="24"/>
        </w:rPr>
        <w:t>(</w:t>
      </w:r>
      <w:r w:rsidR="0062337C" w:rsidRPr="009D5A23">
        <w:rPr>
          <w:szCs w:val="24"/>
        </w:rPr>
        <w:t xml:space="preserve">modèle appelé ci-après </w:t>
      </w:r>
      <w:r w:rsidR="00522A36" w:rsidRPr="009D5A23">
        <w:rPr>
          <w:szCs w:val="24"/>
        </w:rPr>
        <w:t>“</w:t>
      </w:r>
      <w:r w:rsidR="0062337C" w:rsidRPr="009D5A23">
        <w:rPr>
          <w:szCs w:val="24"/>
        </w:rPr>
        <w:t>modèle statistique</w:t>
      </w:r>
      <w:r w:rsidR="00522A36" w:rsidRPr="009D5A23">
        <w:rPr>
          <w:szCs w:val="24"/>
        </w:rPr>
        <w:t xml:space="preserve">”). </w:t>
      </w:r>
      <w:r w:rsidR="000D782F" w:rsidRPr="009D5A23">
        <w:rPr>
          <w:szCs w:val="24"/>
        </w:rPr>
        <w:t>A</w:t>
      </w:r>
      <w:r w:rsidR="0062337C" w:rsidRPr="009D5A23">
        <w:rPr>
          <w:szCs w:val="24"/>
        </w:rPr>
        <w:t xml:space="preserve"> partir des mêmes hypothèses d'analyse</w:t>
      </w:r>
      <w:r w:rsidR="00522A36" w:rsidRPr="009D5A23">
        <w:rPr>
          <w:szCs w:val="24"/>
        </w:rPr>
        <w:t xml:space="preserve">, </w:t>
      </w:r>
      <w:r w:rsidR="0062337C" w:rsidRPr="009D5A23">
        <w:rPr>
          <w:szCs w:val="24"/>
        </w:rPr>
        <w:t xml:space="preserve">on peut générer stochastiquement </w:t>
      </w:r>
      <w:r w:rsidR="00622D10" w:rsidRPr="009D5A23">
        <w:rPr>
          <w:szCs w:val="24"/>
        </w:rPr>
        <w:t>une</w:t>
      </w:r>
      <w:r w:rsidR="0062337C" w:rsidRPr="009D5A23">
        <w:rPr>
          <w:szCs w:val="24"/>
        </w:rPr>
        <w:t xml:space="preserve"> série </w:t>
      </w:r>
      <w:r w:rsidR="00622D10" w:rsidRPr="009D5A23">
        <w:rPr>
          <w:szCs w:val="24"/>
        </w:rPr>
        <w:t>temporelle</w:t>
      </w:r>
      <w:r w:rsidR="00522A36" w:rsidRPr="009D5A23">
        <w:rPr>
          <w:szCs w:val="24"/>
        </w:rPr>
        <w:t>/spa</w:t>
      </w:r>
      <w:r w:rsidR="0003713B" w:rsidRPr="009D5A23">
        <w:rPr>
          <w:szCs w:val="24"/>
        </w:rPr>
        <w:t xml:space="preserve">tiale de l'enveloppe complexe de niveau de puissance du </w:t>
      </w:r>
      <w:r w:rsidR="00522A36" w:rsidRPr="009D5A23">
        <w:rPr>
          <w:szCs w:val="24"/>
        </w:rPr>
        <w:t>signal (</w:t>
      </w:r>
      <w:r w:rsidR="0062337C" w:rsidRPr="009D5A23">
        <w:rPr>
          <w:szCs w:val="24"/>
        </w:rPr>
        <w:t xml:space="preserve">modèle appelé ci-après </w:t>
      </w:r>
      <w:r w:rsidR="00522A36" w:rsidRPr="009D5A23">
        <w:rPr>
          <w:szCs w:val="24"/>
        </w:rPr>
        <w:t>“</w:t>
      </w:r>
      <w:r w:rsidR="0062337C" w:rsidRPr="009D5A23">
        <w:rPr>
          <w:szCs w:val="24"/>
        </w:rPr>
        <w:t>modèle génératif</w:t>
      </w:r>
      <w:r w:rsidR="00522A36" w:rsidRPr="009D5A23">
        <w:rPr>
          <w:szCs w:val="24"/>
        </w:rPr>
        <w:t xml:space="preserve">”). </w:t>
      </w:r>
      <w:r w:rsidR="0003713B" w:rsidRPr="009D5A23">
        <w:rPr>
          <w:szCs w:val="24"/>
        </w:rPr>
        <w:t xml:space="preserve">Les paragraphes </w:t>
      </w:r>
      <w:r w:rsidR="00522A36" w:rsidRPr="009D5A23">
        <w:rPr>
          <w:szCs w:val="24"/>
        </w:rPr>
        <w:t xml:space="preserve">6.1 </w:t>
      </w:r>
      <w:r w:rsidR="0003713B" w:rsidRPr="009D5A23">
        <w:rPr>
          <w:szCs w:val="24"/>
        </w:rPr>
        <w:t xml:space="preserve">et </w:t>
      </w:r>
      <w:r w:rsidR="00522A36" w:rsidRPr="009D5A23">
        <w:rPr>
          <w:szCs w:val="24"/>
        </w:rPr>
        <w:t xml:space="preserve">6.2 </w:t>
      </w:r>
      <w:r w:rsidR="0003713B" w:rsidRPr="009D5A23">
        <w:rPr>
          <w:szCs w:val="24"/>
        </w:rPr>
        <w:t>décrivent les méthodes étape par étape permettant de mettre en oeuvre respectivement</w:t>
      </w:r>
      <w:r w:rsidR="00522A36" w:rsidRPr="009D5A23">
        <w:rPr>
          <w:szCs w:val="24"/>
        </w:rPr>
        <w:t xml:space="preserve"> </w:t>
      </w:r>
      <w:r w:rsidR="0003713B" w:rsidRPr="009D5A23">
        <w:rPr>
          <w:szCs w:val="24"/>
        </w:rPr>
        <w:t>le modèle statistique</w:t>
      </w:r>
      <w:r w:rsidR="00522A36" w:rsidRPr="009D5A23">
        <w:rPr>
          <w:szCs w:val="24"/>
        </w:rPr>
        <w:t xml:space="preserve"> </w:t>
      </w:r>
      <w:r w:rsidR="0003713B" w:rsidRPr="009D5A23">
        <w:rPr>
          <w:szCs w:val="24"/>
        </w:rPr>
        <w:t>et le modèle génératif</w:t>
      </w:r>
      <w:r w:rsidRPr="009D5A23">
        <w:t>. Le</w:t>
      </w:r>
      <w:r w:rsidR="0003713B" w:rsidRPr="009D5A23">
        <w:t>s deux</w:t>
      </w:r>
      <w:r w:rsidRPr="009D5A23">
        <w:t xml:space="preserve"> modèle</w:t>
      </w:r>
      <w:r w:rsidR="0003713B" w:rsidRPr="009D5A23">
        <w:t>s</w:t>
      </w:r>
      <w:r w:rsidRPr="009D5A23">
        <w:t xml:space="preserve"> </w:t>
      </w:r>
      <w:r w:rsidR="0003713B" w:rsidRPr="009D5A23">
        <w:t xml:space="preserve">sont </w:t>
      </w:r>
      <w:r w:rsidRPr="009D5A23">
        <w:t>valable</w:t>
      </w:r>
      <w:r w:rsidR="0003713B" w:rsidRPr="009D5A23">
        <w:t>s</w:t>
      </w:r>
      <w:r w:rsidRPr="009D5A23">
        <w:t xml:space="preserve"> pour le SMTS à bande étroite pour lequel la réponse en fréquence du canal a la même incidence sur toutes les fréquences comprises dans la largeur de bande du signal (canaux non sélectifs en fréquence).</w:t>
      </w:r>
    </w:p>
    <w:p w:rsidR="0003713B" w:rsidRPr="009D5A23" w:rsidRDefault="00D1452C" w:rsidP="00622D10">
      <w:pPr>
        <w:rPr>
          <w:szCs w:val="24"/>
        </w:rPr>
      </w:pPr>
      <w:r w:rsidRPr="009D5A23">
        <w:t xml:space="preserve">Il est possible de représenter les variations à long terme du signal reçu par une chaîne </w:t>
      </w:r>
      <w:r w:rsidR="0003713B" w:rsidRPr="009D5A23">
        <w:t>semi-markovienne comprenant l</w:t>
      </w:r>
      <w:r w:rsidR="00622D10" w:rsidRPr="009D5A23">
        <w:t xml:space="preserve">'état </w:t>
      </w:r>
      <w:r w:rsidR="0003713B" w:rsidRPr="009D5A23">
        <w:t xml:space="preserve">BON et </w:t>
      </w:r>
      <w:r w:rsidR="00622D10" w:rsidRPr="009D5A23">
        <w:t xml:space="preserve">l'état </w:t>
      </w:r>
      <w:r w:rsidR="0003713B" w:rsidRPr="009D5A23">
        <w:t xml:space="preserve">MAUVAIS (voir la Fig. 11). On considère que la durée de chaque état suit une distribution </w:t>
      </w:r>
      <w:r w:rsidR="0003713B" w:rsidRPr="009D5A23">
        <w:rPr>
          <w:szCs w:val="24"/>
        </w:rPr>
        <w:t xml:space="preserve">log-normale. </w:t>
      </w:r>
      <w:r w:rsidR="006F1521" w:rsidRPr="009D5A23">
        <w:rPr>
          <w:szCs w:val="24"/>
        </w:rPr>
        <w:t xml:space="preserve">Le </w:t>
      </w:r>
      <w:r w:rsidR="0003713B" w:rsidRPr="009D5A23">
        <w:rPr>
          <w:szCs w:val="24"/>
        </w:rPr>
        <w:t xml:space="preserve">signal </w:t>
      </w:r>
      <w:r w:rsidR="006F1521" w:rsidRPr="009D5A23">
        <w:rPr>
          <w:szCs w:val="24"/>
        </w:rPr>
        <w:t xml:space="preserve">dans les états Bon et Mauvais suit une </w:t>
      </w:r>
      <w:r w:rsidR="0003713B" w:rsidRPr="009D5A23">
        <w:rPr>
          <w:szCs w:val="24"/>
        </w:rPr>
        <w:t>distribution</w:t>
      </w:r>
      <w:r w:rsidR="006F1521" w:rsidRPr="009D5A23">
        <w:rPr>
          <w:szCs w:val="24"/>
        </w:rPr>
        <w:t xml:space="preserve"> de Loo</w:t>
      </w:r>
      <w:r w:rsidR="0003713B" w:rsidRPr="009D5A23">
        <w:rPr>
          <w:szCs w:val="24"/>
        </w:rPr>
        <w:t xml:space="preserve">. </w:t>
      </w:r>
      <w:r w:rsidR="006F1521" w:rsidRPr="009D5A23">
        <w:rPr>
          <w:szCs w:val="24"/>
        </w:rPr>
        <w:t xml:space="preserve">Dans la </w:t>
      </w:r>
      <w:r w:rsidR="0003713B" w:rsidRPr="009D5A23">
        <w:rPr>
          <w:szCs w:val="24"/>
        </w:rPr>
        <w:t xml:space="preserve">distribution </w:t>
      </w:r>
      <w:r w:rsidR="006F1521" w:rsidRPr="009D5A23">
        <w:rPr>
          <w:szCs w:val="24"/>
        </w:rPr>
        <w:t xml:space="preserve">de Loo, on considère que le </w:t>
      </w:r>
      <w:r w:rsidR="0003713B" w:rsidRPr="009D5A23">
        <w:rPr>
          <w:szCs w:val="24"/>
        </w:rPr>
        <w:t xml:space="preserve">signal </w:t>
      </w:r>
      <w:r w:rsidR="006F1521" w:rsidRPr="009D5A23">
        <w:rPr>
          <w:szCs w:val="24"/>
        </w:rPr>
        <w:t>reçu est la somme de deux composantes</w:t>
      </w:r>
      <w:r w:rsidR="0003713B" w:rsidRPr="009D5A23">
        <w:rPr>
          <w:szCs w:val="24"/>
        </w:rPr>
        <w:t xml:space="preserve">: </w:t>
      </w:r>
      <w:r w:rsidR="006F1521" w:rsidRPr="009D5A23">
        <w:rPr>
          <w:szCs w:val="24"/>
        </w:rPr>
        <w:t xml:space="preserve">le signal sur le trajet </w:t>
      </w:r>
      <w:r w:rsidR="0003713B" w:rsidRPr="009D5A23">
        <w:rPr>
          <w:szCs w:val="24"/>
        </w:rPr>
        <w:t xml:space="preserve">direct </w:t>
      </w:r>
      <w:r w:rsidR="006F1521" w:rsidRPr="009D5A23">
        <w:rPr>
          <w:szCs w:val="24"/>
        </w:rPr>
        <w:t>et la composante diffuse liée à la propagation par trajets multiples</w:t>
      </w:r>
      <w:r w:rsidR="0003713B" w:rsidRPr="009D5A23">
        <w:rPr>
          <w:szCs w:val="24"/>
        </w:rPr>
        <w:t xml:space="preserve">. </w:t>
      </w:r>
      <w:r w:rsidR="006F1521" w:rsidRPr="009D5A23">
        <w:rPr>
          <w:szCs w:val="24"/>
        </w:rPr>
        <w:t xml:space="preserve">On considère que l'amplitude moyenne sur le trajet </w:t>
      </w:r>
      <w:r w:rsidR="0003713B" w:rsidRPr="009D5A23">
        <w:rPr>
          <w:szCs w:val="24"/>
        </w:rPr>
        <w:t xml:space="preserve">direct </w:t>
      </w:r>
      <w:r w:rsidR="006F1521" w:rsidRPr="009D5A23">
        <w:rPr>
          <w:szCs w:val="24"/>
        </w:rPr>
        <w:t>suit une distribution normale</w:t>
      </w:r>
      <w:r w:rsidR="0003713B" w:rsidRPr="009D5A23">
        <w:rPr>
          <w:szCs w:val="24"/>
        </w:rPr>
        <w:t xml:space="preserve"> </w:t>
      </w:r>
      <w:r w:rsidR="006F1521" w:rsidRPr="009D5A23">
        <w:rPr>
          <w:szCs w:val="24"/>
        </w:rPr>
        <w:t xml:space="preserve">et </w:t>
      </w:r>
      <w:r w:rsidR="006F1521" w:rsidRPr="009D5A23">
        <w:rPr>
          <w:szCs w:val="24"/>
        </w:rPr>
        <w:lastRenderedPageBreak/>
        <w:t xml:space="preserve">que la composante </w:t>
      </w:r>
      <w:r w:rsidR="0003713B" w:rsidRPr="009D5A23">
        <w:rPr>
          <w:szCs w:val="24"/>
        </w:rPr>
        <w:t xml:space="preserve">diffuse </w:t>
      </w:r>
      <w:r w:rsidR="006F1521" w:rsidRPr="009D5A23">
        <w:rPr>
          <w:szCs w:val="24"/>
        </w:rPr>
        <w:t xml:space="preserve">liée à la propagation par trajets multiples suit une distribution de </w:t>
      </w:r>
      <w:r w:rsidR="0003713B" w:rsidRPr="009D5A23">
        <w:rPr>
          <w:szCs w:val="24"/>
        </w:rPr>
        <w:t xml:space="preserve">Rayleigh. </w:t>
      </w:r>
      <w:r w:rsidR="006F1521" w:rsidRPr="009D5A23">
        <w:rPr>
          <w:szCs w:val="24"/>
        </w:rPr>
        <w:t xml:space="preserve">L'écart type de l'amplitude sur le trajet </w:t>
      </w:r>
      <w:r w:rsidR="0003713B" w:rsidRPr="009D5A23">
        <w:rPr>
          <w:szCs w:val="24"/>
        </w:rPr>
        <w:t xml:space="preserve">direct </w:t>
      </w:r>
      <w:r w:rsidR="006F1521" w:rsidRPr="009D5A23">
        <w:rPr>
          <w:szCs w:val="24"/>
        </w:rPr>
        <w:t xml:space="preserve">et la puissance sur les trajets </w:t>
      </w:r>
      <w:r w:rsidR="0003713B" w:rsidRPr="009D5A23">
        <w:rPr>
          <w:szCs w:val="24"/>
        </w:rPr>
        <w:t>multip</w:t>
      </w:r>
      <w:r w:rsidR="006F1521" w:rsidRPr="009D5A23">
        <w:rPr>
          <w:szCs w:val="24"/>
        </w:rPr>
        <w:t xml:space="preserve">les </w:t>
      </w:r>
      <w:r w:rsidR="001C1587" w:rsidRPr="009D5A23">
        <w:rPr>
          <w:szCs w:val="24"/>
        </w:rPr>
        <w:t xml:space="preserve">dépendent linéairement de l'amplitude moyenne sur le trajet </w:t>
      </w:r>
      <w:r w:rsidR="0003713B" w:rsidRPr="009D5A23">
        <w:rPr>
          <w:szCs w:val="24"/>
        </w:rPr>
        <w:t>direct.</w:t>
      </w:r>
    </w:p>
    <w:p w:rsidR="0003713B" w:rsidRPr="009D5A23" w:rsidRDefault="0003713B" w:rsidP="009452F1">
      <w:pPr>
        <w:keepNext/>
        <w:keepLines/>
        <w:spacing w:before="480" w:after="80"/>
        <w:jc w:val="center"/>
        <w:rPr>
          <w:caps/>
          <w:sz w:val="18"/>
        </w:rPr>
      </w:pPr>
      <w:r w:rsidRPr="009D5A23">
        <w:rPr>
          <w:caps/>
          <w:sz w:val="18"/>
        </w:rPr>
        <w:t>Figure 11</w:t>
      </w:r>
    </w:p>
    <w:p w:rsidR="0003713B" w:rsidRPr="009D5A23" w:rsidRDefault="006F1521" w:rsidP="009452F1">
      <w:pPr>
        <w:keepNext/>
        <w:spacing w:before="0" w:after="120"/>
        <w:jc w:val="center"/>
        <w:rPr>
          <w:rFonts w:ascii="Times New Roman Bold" w:hAnsi="Times New Roman Bold"/>
          <w:b/>
          <w:sz w:val="18"/>
        </w:rPr>
      </w:pPr>
      <w:r w:rsidRPr="009D5A23">
        <w:rPr>
          <w:rFonts w:ascii="Times New Roman Bold" w:hAnsi="Times New Roman Bold"/>
          <w:b/>
          <w:sz w:val="18"/>
        </w:rPr>
        <w:t>Chaîne semi-markovienne à deux états</w:t>
      </w:r>
    </w:p>
    <w:p w:rsidR="0003713B" w:rsidRPr="009D5A23" w:rsidRDefault="00177789" w:rsidP="009452F1">
      <w:pPr>
        <w:keepLines/>
        <w:spacing w:before="0" w:after="240"/>
        <w:jc w:val="center"/>
        <w:rPr>
          <w:caps/>
          <w:sz w:val="18"/>
        </w:rPr>
      </w:pPr>
      <w:r w:rsidRPr="009D5A23">
        <w:rPr>
          <w:caps/>
          <w:sz w:val="18"/>
        </w:rPr>
        <w:object w:dxaOrig="4733" w:dyaOrig="1810">
          <v:shape id="_x0000_i1058" type="#_x0000_t75" style="width:354.5pt;height:136pt;mso-position-horizontal:absolute" o:ole="">
            <v:imagedata r:id="rId81" o:title=""/>
          </v:shape>
          <o:OLEObject Type="Embed" ProgID="CorelDraw.Graphic.16" ShapeID="_x0000_i1058" DrawAspect="Content" ObjectID="_1548833054" r:id="rId82"/>
        </w:object>
      </w:r>
    </w:p>
    <w:p w:rsidR="0003713B" w:rsidRPr="009D5A23" w:rsidRDefault="001C1587" w:rsidP="00622D10">
      <w:pPr>
        <w:rPr>
          <w:szCs w:val="24"/>
        </w:rPr>
      </w:pPr>
      <w:r w:rsidRPr="009D5A23">
        <w:rPr>
          <w:szCs w:val="24"/>
        </w:rPr>
        <w:t>Pour la synthèse stochastique de l'enveloppe complexe du canal</w:t>
      </w:r>
      <w:r w:rsidR="0003713B" w:rsidRPr="009D5A23">
        <w:rPr>
          <w:szCs w:val="24"/>
        </w:rPr>
        <w:t xml:space="preserve">, </w:t>
      </w:r>
      <w:r w:rsidR="002E7D27" w:rsidRPr="009D5A23">
        <w:rPr>
          <w:szCs w:val="24"/>
        </w:rPr>
        <w:t xml:space="preserve">il convient d'envisager une </w:t>
      </w:r>
      <w:r w:rsidR="00622D10" w:rsidRPr="009D5A23">
        <w:rPr>
          <w:szCs w:val="24"/>
        </w:rPr>
        <w:t>durée</w:t>
      </w:r>
      <w:r w:rsidR="002E7D27" w:rsidRPr="009D5A23">
        <w:rPr>
          <w:szCs w:val="24"/>
        </w:rPr>
        <w:t xml:space="preserve"> de corrélation fixe</w:t>
      </w:r>
      <w:r w:rsidR="0003713B" w:rsidRPr="009D5A23">
        <w:rPr>
          <w:szCs w:val="24"/>
        </w:rPr>
        <w:t xml:space="preserve"> </w:t>
      </w:r>
      <w:r w:rsidR="002E7D27" w:rsidRPr="009D5A23">
        <w:rPr>
          <w:szCs w:val="24"/>
        </w:rPr>
        <w:t>pour l'</w:t>
      </w:r>
      <w:r w:rsidR="0003713B" w:rsidRPr="009D5A23">
        <w:rPr>
          <w:szCs w:val="24"/>
        </w:rPr>
        <w:t xml:space="preserve">amplitude </w:t>
      </w:r>
      <w:r w:rsidR="002E7D27" w:rsidRPr="009D5A23">
        <w:rPr>
          <w:szCs w:val="24"/>
        </w:rPr>
        <w:t xml:space="preserve">sur le trajet direct et un spectre </w:t>
      </w:r>
      <w:r w:rsidR="0003713B" w:rsidRPr="009D5A23">
        <w:rPr>
          <w:szCs w:val="24"/>
        </w:rPr>
        <w:t xml:space="preserve">Doppler </w:t>
      </w:r>
      <w:r w:rsidR="002E7D27" w:rsidRPr="009D5A23">
        <w:rPr>
          <w:szCs w:val="24"/>
        </w:rPr>
        <w:t xml:space="preserve">fixe pour la composante </w:t>
      </w:r>
      <w:r w:rsidR="0003713B" w:rsidRPr="009D5A23">
        <w:rPr>
          <w:szCs w:val="24"/>
        </w:rPr>
        <w:t xml:space="preserve">diffuse </w:t>
      </w:r>
      <w:r w:rsidR="002E7D27" w:rsidRPr="009D5A23">
        <w:rPr>
          <w:szCs w:val="24"/>
        </w:rPr>
        <w:t>liée à la propagation par trajets multiples</w:t>
      </w:r>
      <w:r w:rsidR="0003713B" w:rsidRPr="009D5A23">
        <w:rPr>
          <w:szCs w:val="24"/>
        </w:rPr>
        <w:t xml:space="preserve">. </w:t>
      </w:r>
      <w:r w:rsidR="002E7D27" w:rsidRPr="009D5A23">
        <w:rPr>
          <w:szCs w:val="24"/>
        </w:rPr>
        <w:t>Entre deux événements successifs</w:t>
      </w:r>
      <w:r w:rsidR="0003713B" w:rsidRPr="009D5A23">
        <w:rPr>
          <w:szCs w:val="24"/>
        </w:rPr>
        <w:t xml:space="preserve"> (</w:t>
      </w:r>
      <w:r w:rsidR="002E7D27" w:rsidRPr="009D5A23">
        <w:rPr>
          <w:szCs w:val="24"/>
        </w:rPr>
        <w:t>appartenant nécessairement à des états différents</w:t>
      </w:r>
      <w:r w:rsidR="0003713B" w:rsidRPr="009D5A23">
        <w:rPr>
          <w:szCs w:val="24"/>
        </w:rPr>
        <w:t xml:space="preserve">), </w:t>
      </w:r>
      <w:r w:rsidR="003420F1" w:rsidRPr="009D5A23">
        <w:rPr>
          <w:szCs w:val="24"/>
        </w:rPr>
        <w:t xml:space="preserve">il faut envisager une durée de transition </w:t>
      </w:r>
      <w:r w:rsidR="00CE51E5" w:rsidRPr="009D5A23">
        <w:rPr>
          <w:szCs w:val="24"/>
        </w:rPr>
        <w:t>pendant l</w:t>
      </w:r>
      <w:r w:rsidR="003420F1" w:rsidRPr="009D5A23">
        <w:rPr>
          <w:szCs w:val="24"/>
        </w:rPr>
        <w:t>a</w:t>
      </w:r>
      <w:r w:rsidR="00CE51E5" w:rsidRPr="009D5A23">
        <w:rPr>
          <w:szCs w:val="24"/>
        </w:rPr>
        <w:t>quel</w:t>
      </w:r>
      <w:r w:rsidR="003420F1" w:rsidRPr="009D5A23">
        <w:rPr>
          <w:szCs w:val="24"/>
        </w:rPr>
        <w:t>le</w:t>
      </w:r>
      <w:r w:rsidR="00CE51E5" w:rsidRPr="009D5A23">
        <w:rPr>
          <w:szCs w:val="24"/>
        </w:rPr>
        <w:t xml:space="preserve"> la puissance de la composante </w:t>
      </w:r>
      <w:r w:rsidR="0003713B" w:rsidRPr="009D5A23">
        <w:rPr>
          <w:szCs w:val="24"/>
        </w:rPr>
        <w:t xml:space="preserve">diffuse </w:t>
      </w:r>
      <w:r w:rsidR="00CE51E5" w:rsidRPr="009D5A23">
        <w:rPr>
          <w:szCs w:val="24"/>
        </w:rPr>
        <w:t>liée à la propagation par trajets multiples augmente</w:t>
      </w:r>
      <w:r w:rsidR="0003713B" w:rsidRPr="009D5A23">
        <w:rPr>
          <w:szCs w:val="24"/>
        </w:rPr>
        <w:t>/</w:t>
      </w:r>
      <w:r w:rsidR="00CE51E5" w:rsidRPr="009D5A23">
        <w:rPr>
          <w:szCs w:val="24"/>
        </w:rPr>
        <w:t>diminue linéairement</w:t>
      </w:r>
      <w:r w:rsidR="0003713B" w:rsidRPr="009D5A23">
        <w:rPr>
          <w:szCs w:val="24"/>
        </w:rPr>
        <w:t xml:space="preserve">. </w:t>
      </w:r>
      <w:r w:rsidR="00CE51E5" w:rsidRPr="009D5A23">
        <w:rPr>
          <w:szCs w:val="24"/>
        </w:rPr>
        <w:t xml:space="preserve">Ces </w:t>
      </w:r>
      <w:r w:rsidR="003420F1" w:rsidRPr="009D5A23">
        <w:rPr>
          <w:szCs w:val="24"/>
        </w:rPr>
        <w:t>transition</w:t>
      </w:r>
      <w:r w:rsidR="00622D10" w:rsidRPr="009D5A23">
        <w:rPr>
          <w:szCs w:val="24"/>
        </w:rPr>
        <w:t>s</w:t>
      </w:r>
      <w:r w:rsidR="00CE51E5" w:rsidRPr="009D5A23">
        <w:rPr>
          <w:szCs w:val="24"/>
        </w:rPr>
        <w:t xml:space="preserve"> devraient être négligé</w:t>
      </w:r>
      <w:r w:rsidR="003420F1" w:rsidRPr="009D5A23">
        <w:rPr>
          <w:szCs w:val="24"/>
        </w:rPr>
        <w:t>e</w:t>
      </w:r>
      <w:r w:rsidR="00CE51E5" w:rsidRPr="009D5A23">
        <w:rPr>
          <w:szCs w:val="24"/>
        </w:rPr>
        <w:t>s pour la prévision statistique de l'enveloppe complexe du canal</w:t>
      </w:r>
      <w:r w:rsidR="0003713B" w:rsidRPr="009D5A23">
        <w:rPr>
          <w:szCs w:val="24"/>
        </w:rPr>
        <w:t>.</w:t>
      </w:r>
    </w:p>
    <w:p w:rsidR="0003713B" w:rsidRPr="009D5A23" w:rsidRDefault="001C1587" w:rsidP="009452F1">
      <w:pPr>
        <w:rPr>
          <w:szCs w:val="24"/>
        </w:rPr>
      </w:pPr>
      <w:r w:rsidRPr="009D5A23">
        <w:rPr>
          <w:szCs w:val="24"/>
        </w:rPr>
        <w:t>Les principales caractéristiques du modèle sont les suivantes</w:t>
      </w:r>
      <w:r w:rsidR="0003713B" w:rsidRPr="009D5A23">
        <w:rPr>
          <w:szCs w:val="24"/>
        </w:rPr>
        <w:t>:</w:t>
      </w:r>
    </w:p>
    <w:p w:rsidR="0003713B" w:rsidRPr="009D5A23" w:rsidRDefault="0003713B" w:rsidP="009452F1">
      <w:pPr>
        <w:spacing w:before="80"/>
        <w:ind w:left="794" w:hanging="794"/>
      </w:pPr>
      <w:r w:rsidRPr="009D5A23">
        <w:t>1)</w:t>
      </w:r>
      <w:r w:rsidRPr="009D5A23">
        <w:tab/>
      </w:r>
      <w:r w:rsidR="005A5C0D" w:rsidRPr="009D5A23">
        <w:t xml:space="preserve">Le </w:t>
      </w:r>
      <w:r w:rsidRPr="009D5A23">
        <w:t>mod</w:t>
      </w:r>
      <w:r w:rsidR="005A5C0D" w:rsidRPr="009D5A23">
        <w:t>èle repose sur deux états</w:t>
      </w:r>
      <w:r w:rsidRPr="009D5A23">
        <w:t xml:space="preserve">: </w:t>
      </w:r>
      <w:r w:rsidR="005A5C0D" w:rsidRPr="009D5A23">
        <w:t>Bon et Mauvais, ne correspondant pas nécessairement à la visibilité directe et à l'absence de visibilité directe</w:t>
      </w:r>
      <w:r w:rsidRPr="009D5A23">
        <w:t>.</w:t>
      </w:r>
    </w:p>
    <w:p w:rsidR="0003713B" w:rsidRPr="009D5A23" w:rsidRDefault="0003713B" w:rsidP="009452F1">
      <w:pPr>
        <w:spacing w:before="80"/>
        <w:ind w:left="794" w:hanging="794"/>
      </w:pPr>
      <w:r w:rsidRPr="009D5A23">
        <w:t>2)</w:t>
      </w:r>
      <w:r w:rsidRPr="009D5A23">
        <w:tab/>
      </w:r>
      <w:r w:rsidR="005A5C0D" w:rsidRPr="009D5A23">
        <w:t xml:space="preserve">La durée de chaque état est caractérisée par une distribution </w:t>
      </w:r>
      <w:r w:rsidRPr="009D5A23">
        <w:t>log</w:t>
      </w:r>
      <w:r w:rsidR="005A5C0D" w:rsidRPr="009D5A23">
        <w:t>-</w:t>
      </w:r>
      <w:r w:rsidRPr="009D5A23">
        <w:t>normal</w:t>
      </w:r>
      <w:r w:rsidR="005A5C0D" w:rsidRPr="009D5A23">
        <w:t>e</w:t>
      </w:r>
      <w:r w:rsidRPr="009D5A23">
        <w:t>:</w:t>
      </w:r>
    </w:p>
    <w:p w:rsidR="0003713B" w:rsidRPr="009D5A23" w:rsidRDefault="0003713B" w:rsidP="009452F1">
      <w:pPr>
        <w:tabs>
          <w:tab w:val="clear" w:pos="1191"/>
          <w:tab w:val="clear" w:pos="1588"/>
          <w:tab w:val="clear" w:pos="1985"/>
          <w:tab w:val="center" w:pos="4820"/>
          <w:tab w:val="right" w:pos="9639"/>
        </w:tabs>
        <w:rPr>
          <w:szCs w:val="24"/>
        </w:rPr>
      </w:pPr>
      <w:r w:rsidRPr="009D5A23">
        <w:tab/>
      </w:r>
      <w:r w:rsidRPr="009D5A23">
        <w:tab/>
      </w:r>
      <m:oMath>
        <m:sSub>
          <m:sSubPr>
            <m:ctrlPr>
              <w:rPr>
                <w:rFonts w:ascii="Cambria Math" w:hAnsi="Cambria Math"/>
              </w:rPr>
            </m:ctrlPr>
          </m:sSubPr>
          <m:e>
            <m:r>
              <w:rPr>
                <w:rFonts w:ascii="Cambria Math" w:hAnsi="Cambria Math"/>
              </w:rPr>
              <m:t>p</m:t>
            </m:r>
          </m:e>
          <m:sub>
            <m:r>
              <w:rPr>
                <w:rFonts w:ascii="Cambria Math" w:hAnsi="Cambria Math"/>
              </w:rPr>
              <m:t>lognormal</m:t>
            </m:r>
          </m:sub>
        </m:sSub>
        <m:d>
          <m:dPr>
            <m:ctrlPr>
              <w:rPr>
                <w:rFonts w:ascii="Cambria Math" w:hAnsi="Cambria Math"/>
              </w:rPr>
            </m:ctrlPr>
          </m:dPr>
          <m:e>
            <m:r>
              <w:rPr>
                <w:rFonts w:ascii="Cambria Math" w:hAnsi="Cambria Math"/>
              </w:rPr>
              <m:t>x</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σ</m:t>
                </m:r>
              </m:e>
              <m:sub>
                <m:r>
                  <w:rPr>
                    <w:rFonts w:ascii="Cambria Math" w:hAnsi="Cambria Math"/>
                  </w:rPr>
                  <m:t>i</m:t>
                </m:r>
              </m:sub>
            </m:sSub>
            <m:r>
              <w:rPr>
                <w:rFonts w:ascii="Cambria Math" w:hAnsi="Cambria Math"/>
              </w:rPr>
              <m:t>x</m:t>
            </m:r>
            <m:rad>
              <m:radPr>
                <m:degHide m:val="1"/>
                <m:ctrlPr>
                  <w:rPr>
                    <w:rFonts w:ascii="Cambria Math" w:hAnsi="Cambria Math"/>
                  </w:rPr>
                </m:ctrlPr>
              </m:radPr>
              <m:deg/>
              <m:e>
                <m:r>
                  <w:rPr>
                    <w:rFonts w:ascii="Cambria Math" w:hAnsi="Cambria Math"/>
                  </w:rPr>
                  <m:t>π</m:t>
                </m:r>
              </m:e>
            </m:rad>
          </m:den>
        </m:f>
        <m:r>
          <w:rPr>
            <w:rFonts w:ascii="Cambria Math" w:hAnsi="Cambria Math"/>
          </w:rPr>
          <m:t>exp</m:t>
        </m:r>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p"/>
                      </m:rPr>
                      <w:rPr>
                        <w:rFonts w:ascii="Cambria Math" w:hAnsi="Cambria Math"/>
                      </w:rPr>
                      <m:t>(</m:t>
                    </m:r>
                    <m:r>
                      <w:rPr>
                        <w:rFonts w:ascii="Cambria Math" w:hAnsi="Cambria Math"/>
                      </w:rPr>
                      <m:t>lnx</m:t>
                    </m:r>
                    <m:r>
                      <m:rPr>
                        <m:sty m:val="p"/>
                      </m:rPr>
                      <w:rPr>
                        <w:rFonts w:ascii="Cambria Math" w:hAnsi="Cambria Math"/>
                      </w:rPr>
                      <m:t>-</m:t>
                    </m:r>
                    <m:sSub>
                      <m:sSubPr>
                        <m:ctrlPr>
                          <w:rPr>
                            <w:rFonts w:ascii="Cambria Math" w:hAnsi="Cambria Math"/>
                          </w:rPr>
                        </m:ctrlPr>
                      </m:sSubPr>
                      <m:e>
                        <m:r>
                          <m:rPr>
                            <m:sty m:val="p"/>
                          </m:rPr>
                          <w:rPr>
                            <w:rFonts w:ascii="Cambria Math" w:hAnsi="Cambria Math"/>
                          </w:rPr>
                          <m:t>μ</m:t>
                        </m:r>
                      </m:e>
                      <m:sub>
                        <m:r>
                          <w:rPr>
                            <w:rFonts w:ascii="Cambria Math" w:hAnsi="Cambria Math"/>
                          </w:rPr>
                          <m:t>i</m:t>
                        </m:r>
                      </m:sub>
                    </m:sSub>
                    <m:r>
                      <m:rPr>
                        <m:sty m:val="p"/>
                      </m:rPr>
                      <w:rPr>
                        <w:rFonts w:ascii="Cambria Math" w:hAnsi="Cambria Math"/>
                      </w:rPr>
                      <m:t>)</m:t>
                    </m:r>
                  </m:e>
                  <m:sup>
                    <m:r>
                      <m:rPr>
                        <m:sty m:val="p"/>
                      </m:rPr>
                      <w:rPr>
                        <w:rFonts w:ascii="Cambria Math" w:hAnsi="Cambria Math"/>
                      </w:rPr>
                      <m:t>2</m:t>
                    </m:r>
                  </m:sup>
                </m:sSup>
              </m:num>
              <m:den>
                <m:r>
                  <m:rPr>
                    <m:sty m:val="p"/>
                  </m:rPr>
                  <w:rPr>
                    <w:rFonts w:ascii="Cambria Math" w:hAnsi="Cambria Math"/>
                  </w:rPr>
                  <m:t>2</m:t>
                </m:r>
                <m:sSup>
                  <m:sSupPr>
                    <m:ctrlPr>
                      <w:rPr>
                        <w:rFonts w:ascii="Cambria Math" w:hAnsi="Cambria Math"/>
                        <w:iCs/>
                      </w:rPr>
                    </m:ctrlPr>
                  </m:sSupPr>
                  <m:e>
                    <m:sSub>
                      <m:sSubPr>
                        <m:ctrlPr>
                          <w:rPr>
                            <w:rFonts w:ascii="Cambria Math" w:hAnsi="Cambria Math"/>
                            <w:iCs/>
                          </w:rPr>
                        </m:ctrlPr>
                      </m:sSubPr>
                      <m:e>
                        <m:r>
                          <m:rPr>
                            <m:sty m:val="p"/>
                          </m:rPr>
                          <w:rPr>
                            <w:rFonts w:ascii="Cambria Math" w:hAnsi="Cambria Math"/>
                          </w:rPr>
                          <m:t>σ</m:t>
                        </m:r>
                      </m:e>
                      <m:sub>
                        <m:r>
                          <m:rPr>
                            <m:sty m:val="p"/>
                          </m:rPr>
                          <w:rPr>
                            <w:rFonts w:ascii="Cambria Math" w:hAnsi="Cambria Math"/>
                          </w:rPr>
                          <m:t>i</m:t>
                        </m:r>
                      </m:sub>
                    </m:sSub>
                  </m:e>
                  <m:sup>
                    <m:r>
                      <m:rPr>
                        <m:sty m:val="p"/>
                      </m:rPr>
                      <w:rPr>
                        <w:rFonts w:ascii="Cambria Math" w:hAnsi="Cambria Math"/>
                      </w:rPr>
                      <m:t>2</m:t>
                    </m:r>
                  </m:sup>
                </m:sSup>
              </m:den>
            </m:f>
          </m:e>
        </m:d>
      </m:oMath>
      <w:r w:rsidRPr="009D5A23">
        <w:rPr>
          <w:szCs w:val="24"/>
        </w:rPr>
        <w:tab/>
        <w:t>(14)</w:t>
      </w:r>
    </w:p>
    <w:p w:rsidR="0003713B" w:rsidRPr="009D5A23" w:rsidRDefault="005A5C0D" w:rsidP="009452F1">
      <w:r w:rsidRPr="009D5A23">
        <w:t>où</w:t>
      </w:r>
      <w:r w:rsidR="0003713B" w:rsidRPr="009D5A23">
        <w:t>:</w:t>
      </w:r>
    </w:p>
    <w:p w:rsidR="0003713B" w:rsidRPr="009D5A23" w:rsidRDefault="0003713B" w:rsidP="009452F1">
      <w:pPr>
        <w:tabs>
          <w:tab w:val="right" w:pos="1871"/>
          <w:tab w:val="left" w:pos="2041"/>
        </w:tabs>
        <w:spacing w:before="80"/>
        <w:ind w:left="2041" w:hanging="2041"/>
      </w:pPr>
      <w:r w:rsidRPr="009D5A23">
        <w:rPr>
          <w:i/>
        </w:rPr>
        <w:tab/>
        <w:t xml:space="preserve">i </w:t>
      </w:r>
      <w:r w:rsidRPr="009D5A23">
        <w:t xml:space="preserve">= </w:t>
      </w:r>
      <w:r w:rsidRPr="009D5A23">
        <w:rPr>
          <w:i/>
        </w:rPr>
        <w:t>G</w:t>
      </w:r>
      <w:r w:rsidRPr="009D5A23">
        <w:t xml:space="preserve"> </w:t>
      </w:r>
      <w:r w:rsidRPr="009D5A23">
        <w:tab/>
      </w:r>
      <w:r w:rsidR="005A5C0D" w:rsidRPr="009D5A23">
        <w:t>pour l'état Bon</w:t>
      </w:r>
    </w:p>
    <w:p w:rsidR="0003713B" w:rsidRPr="009D5A23" w:rsidRDefault="0003713B" w:rsidP="009452F1">
      <w:pPr>
        <w:tabs>
          <w:tab w:val="right" w:pos="1871"/>
          <w:tab w:val="left" w:pos="2041"/>
        </w:tabs>
        <w:spacing w:before="80"/>
        <w:ind w:left="2041" w:hanging="2041"/>
      </w:pPr>
      <w:r w:rsidRPr="009D5A23">
        <w:tab/>
      </w:r>
      <w:r w:rsidRPr="009D5A23">
        <w:rPr>
          <w:i/>
        </w:rPr>
        <w:t xml:space="preserve">i </w:t>
      </w:r>
      <w:r w:rsidRPr="009D5A23">
        <w:t xml:space="preserve">= </w:t>
      </w:r>
      <w:r w:rsidRPr="009D5A23">
        <w:rPr>
          <w:i/>
        </w:rPr>
        <w:t xml:space="preserve">B </w:t>
      </w:r>
      <w:r w:rsidRPr="009D5A23">
        <w:rPr>
          <w:i/>
        </w:rPr>
        <w:tab/>
      </w:r>
      <w:r w:rsidR="005A5C0D" w:rsidRPr="009D5A23">
        <w:t>pour l'état Mauvais</w:t>
      </w:r>
    </w:p>
    <w:p w:rsidR="0003713B" w:rsidRPr="009D5A23" w:rsidRDefault="0003713B" w:rsidP="009452F1">
      <w:pPr>
        <w:tabs>
          <w:tab w:val="right" w:pos="1871"/>
          <w:tab w:val="left" w:pos="2041"/>
        </w:tabs>
        <w:spacing w:before="80"/>
        <w:ind w:left="2041" w:hanging="2041"/>
        <w:rPr>
          <w:szCs w:val="24"/>
        </w:rPr>
      </w:pPr>
      <w:r w:rsidRPr="009D5A23">
        <w:rPr>
          <w:i/>
          <w:szCs w:val="24"/>
        </w:rPr>
        <w:tab/>
      </w:r>
      <w:r w:rsidRPr="009D5A23">
        <w:rPr>
          <w:iCs/>
          <w:szCs w:val="24"/>
        </w:rPr>
        <w:t>µ</w:t>
      </w:r>
      <w:r w:rsidRPr="009D5A23">
        <w:rPr>
          <w:i/>
          <w:szCs w:val="24"/>
          <w:vertAlign w:val="subscript"/>
        </w:rPr>
        <w:t>G</w:t>
      </w:r>
      <w:r w:rsidRPr="009D5A23">
        <w:rPr>
          <w:szCs w:val="24"/>
        </w:rPr>
        <w:t xml:space="preserve"> </w:t>
      </w:r>
      <w:r w:rsidR="005A5C0D" w:rsidRPr="009D5A23">
        <w:rPr>
          <w:szCs w:val="24"/>
        </w:rPr>
        <w:t xml:space="preserve">et </w:t>
      </w:r>
      <w:r w:rsidRPr="009D5A23">
        <w:rPr>
          <w:iCs/>
          <w:szCs w:val="24"/>
        </w:rPr>
        <w:t>σ</w:t>
      </w:r>
      <w:r w:rsidRPr="009D5A23">
        <w:rPr>
          <w:i/>
          <w:szCs w:val="24"/>
          <w:vertAlign w:val="subscript"/>
        </w:rPr>
        <w:t>G</w:t>
      </w:r>
      <w:r w:rsidRPr="009D5A23">
        <w:rPr>
          <w:szCs w:val="24"/>
        </w:rPr>
        <w:t xml:space="preserve">: </w:t>
      </w:r>
      <w:r w:rsidR="005A5C0D" w:rsidRPr="009D5A23">
        <w:rPr>
          <w:szCs w:val="24"/>
        </w:rPr>
        <w:t>moyenne et écart type pour l'état Bon</w:t>
      </w:r>
    </w:p>
    <w:p w:rsidR="0003713B" w:rsidRPr="009D5A23" w:rsidRDefault="0003713B" w:rsidP="009452F1">
      <w:pPr>
        <w:tabs>
          <w:tab w:val="right" w:pos="1871"/>
          <w:tab w:val="left" w:pos="2041"/>
        </w:tabs>
        <w:spacing w:before="80"/>
        <w:ind w:left="2041" w:hanging="2041"/>
        <w:rPr>
          <w:szCs w:val="24"/>
        </w:rPr>
      </w:pPr>
      <w:r w:rsidRPr="009D5A23">
        <w:rPr>
          <w:i/>
          <w:szCs w:val="24"/>
        </w:rPr>
        <w:tab/>
      </w:r>
      <w:r w:rsidRPr="009D5A23">
        <w:rPr>
          <w:iCs/>
          <w:szCs w:val="24"/>
        </w:rPr>
        <w:t>µ</w:t>
      </w:r>
      <w:r w:rsidRPr="009D5A23">
        <w:rPr>
          <w:i/>
          <w:szCs w:val="24"/>
          <w:vertAlign w:val="subscript"/>
        </w:rPr>
        <w:t>B</w:t>
      </w:r>
      <w:r w:rsidRPr="009D5A23">
        <w:rPr>
          <w:szCs w:val="24"/>
        </w:rPr>
        <w:t xml:space="preserve"> </w:t>
      </w:r>
      <w:r w:rsidR="005A5C0D" w:rsidRPr="009D5A23">
        <w:rPr>
          <w:szCs w:val="24"/>
        </w:rPr>
        <w:t xml:space="preserve">et </w:t>
      </w:r>
      <w:r w:rsidRPr="009D5A23">
        <w:rPr>
          <w:iCs/>
          <w:szCs w:val="24"/>
        </w:rPr>
        <w:t>σ</w:t>
      </w:r>
      <w:r w:rsidRPr="009D5A23">
        <w:rPr>
          <w:i/>
          <w:szCs w:val="24"/>
          <w:vertAlign w:val="subscript"/>
        </w:rPr>
        <w:t>B</w:t>
      </w:r>
      <w:r w:rsidRPr="009D5A23">
        <w:rPr>
          <w:szCs w:val="24"/>
        </w:rPr>
        <w:t xml:space="preserve">: </w:t>
      </w:r>
      <w:r w:rsidRPr="009D5A23">
        <w:rPr>
          <w:szCs w:val="24"/>
        </w:rPr>
        <w:tab/>
      </w:r>
      <w:r w:rsidR="005A5C0D" w:rsidRPr="009D5A23">
        <w:rPr>
          <w:szCs w:val="24"/>
        </w:rPr>
        <w:t>moyenne et écart type pour l'état Mauvais</w:t>
      </w:r>
    </w:p>
    <w:p w:rsidR="0003713B" w:rsidRPr="009D5A23" w:rsidRDefault="0003713B" w:rsidP="009452F1">
      <w:pPr>
        <w:tabs>
          <w:tab w:val="left" w:pos="2608"/>
          <w:tab w:val="left" w:pos="3345"/>
        </w:tabs>
        <w:ind w:left="794" w:hanging="794"/>
        <w:rPr>
          <w:szCs w:val="24"/>
        </w:rPr>
      </w:pPr>
      <w:r w:rsidRPr="009D5A23">
        <w:rPr>
          <w:szCs w:val="24"/>
        </w:rPr>
        <w:t>3)</w:t>
      </w:r>
      <w:r w:rsidRPr="009D5A23">
        <w:rPr>
          <w:szCs w:val="24"/>
        </w:rPr>
        <w:tab/>
      </w:r>
      <w:r w:rsidR="005A5C0D" w:rsidRPr="009D5A23">
        <w:rPr>
          <w:szCs w:val="24"/>
        </w:rPr>
        <w:t xml:space="preserve">Les évanouissements </w:t>
      </w:r>
      <w:r w:rsidR="000D782F" w:rsidRPr="009D5A23">
        <w:rPr>
          <w:szCs w:val="24"/>
        </w:rPr>
        <w:t>(</w:t>
      </w:r>
      <w:r w:rsidR="000D782F" w:rsidRPr="009D5A23">
        <w:t>Fading</w:t>
      </w:r>
      <w:r w:rsidR="000D782F" w:rsidRPr="009D5A23">
        <w:rPr>
          <w:szCs w:val="24"/>
        </w:rPr>
        <w:t xml:space="preserve">) </w:t>
      </w:r>
      <w:r w:rsidR="005A5C0D" w:rsidRPr="009D5A23">
        <w:rPr>
          <w:szCs w:val="24"/>
        </w:rPr>
        <w:t xml:space="preserve">pour chaque état sont décrits par une </w:t>
      </w:r>
      <w:r w:rsidRPr="009D5A23">
        <w:rPr>
          <w:szCs w:val="24"/>
        </w:rPr>
        <w:t>distribution</w:t>
      </w:r>
      <w:r w:rsidR="005A5C0D" w:rsidRPr="009D5A23">
        <w:rPr>
          <w:szCs w:val="24"/>
        </w:rPr>
        <w:t xml:space="preserve"> de Loo</w:t>
      </w:r>
      <w:r w:rsidRPr="009D5A23">
        <w:rPr>
          <w:szCs w:val="24"/>
        </w:rPr>
        <w:t xml:space="preserve">, </w:t>
      </w:r>
      <w:r w:rsidR="005A5C0D" w:rsidRPr="009D5A23">
        <w:rPr>
          <w:szCs w:val="24"/>
        </w:rPr>
        <w:t xml:space="preserve">dans laquelle les paramètres du triplet de </w:t>
      </w:r>
      <w:r w:rsidRPr="009D5A23">
        <w:rPr>
          <w:szCs w:val="24"/>
        </w:rPr>
        <w:t xml:space="preserve">Loo </w:t>
      </w:r>
      <w:r w:rsidR="005A5C0D" w:rsidRPr="009D5A23">
        <w:rPr>
          <w:szCs w:val="24"/>
        </w:rPr>
        <w:t>ne sont pas fixes</w:t>
      </w:r>
      <w:r w:rsidRPr="009D5A23">
        <w:rPr>
          <w:szCs w:val="24"/>
        </w:rPr>
        <w:t>:</w:t>
      </w:r>
    </w:p>
    <w:p w:rsidR="0003713B" w:rsidRPr="009D5A23" w:rsidRDefault="0003713B" w:rsidP="009452F1">
      <w:pPr>
        <w:tabs>
          <w:tab w:val="clear" w:pos="1191"/>
          <w:tab w:val="clear" w:pos="1588"/>
          <w:tab w:val="clear" w:pos="1985"/>
          <w:tab w:val="center" w:pos="4820"/>
          <w:tab w:val="right" w:pos="9639"/>
        </w:tabs>
      </w:pPr>
      <w:r w:rsidRPr="009D5A23">
        <w:tab/>
      </w:r>
      <w:r w:rsidRPr="009D5A23">
        <w:tab/>
        <w:t>Fading~Loo(</w:t>
      </w:r>
      <w:r w:rsidRPr="009D5A23">
        <w:rPr>
          <w:i/>
        </w:rPr>
        <w:t>M</w:t>
      </w:r>
      <w:r w:rsidRPr="009D5A23">
        <w:rPr>
          <w:i/>
          <w:vertAlign w:val="subscript"/>
        </w:rPr>
        <w:t>Ai</w:t>
      </w:r>
      <w:r w:rsidRPr="009D5A23">
        <w:rPr>
          <w:i/>
        </w:rPr>
        <w:t xml:space="preserve">, </w:t>
      </w:r>
      <w:r w:rsidRPr="009D5A23">
        <w:rPr>
          <w:iCs/>
        </w:rPr>
        <w:t>Σ</w:t>
      </w:r>
      <w:r w:rsidRPr="009D5A23">
        <w:rPr>
          <w:i/>
          <w:vertAlign w:val="subscript"/>
        </w:rPr>
        <w:t>Ai</w:t>
      </w:r>
      <w:r w:rsidRPr="009D5A23">
        <w:rPr>
          <w:i/>
        </w:rPr>
        <w:t>, MP</w:t>
      </w:r>
      <w:r w:rsidRPr="009D5A23">
        <w:rPr>
          <w:i/>
          <w:vertAlign w:val="subscript"/>
        </w:rPr>
        <w:t>i</w:t>
      </w:r>
      <w:r w:rsidRPr="009D5A23">
        <w:t>),</w:t>
      </w:r>
    </w:p>
    <w:p w:rsidR="0003713B" w:rsidRPr="009D5A23" w:rsidRDefault="005A5C0D" w:rsidP="009452F1">
      <w:pPr>
        <w:keepNext/>
      </w:pPr>
      <w:r w:rsidRPr="009D5A23">
        <w:t>où</w:t>
      </w:r>
      <w:r w:rsidR="0003713B" w:rsidRPr="009D5A23">
        <w:t xml:space="preserve">: </w:t>
      </w:r>
    </w:p>
    <w:p w:rsidR="0003713B" w:rsidRPr="009D5A23" w:rsidRDefault="0003713B" w:rsidP="009452F1">
      <w:pPr>
        <w:tabs>
          <w:tab w:val="right" w:pos="1871"/>
          <w:tab w:val="left" w:pos="2041"/>
        </w:tabs>
        <w:spacing w:before="80"/>
        <w:ind w:left="2041" w:hanging="2041"/>
        <w:rPr>
          <w:szCs w:val="24"/>
        </w:rPr>
      </w:pPr>
      <w:r w:rsidRPr="009D5A23">
        <w:rPr>
          <w:i/>
          <w:iCs/>
          <w:szCs w:val="24"/>
        </w:rPr>
        <w:tab/>
        <w:t xml:space="preserve">i </w:t>
      </w:r>
      <w:r w:rsidRPr="009D5A23">
        <w:rPr>
          <w:szCs w:val="24"/>
        </w:rPr>
        <w:t xml:space="preserve">= </w:t>
      </w:r>
      <w:r w:rsidRPr="009D5A23">
        <w:rPr>
          <w:i/>
          <w:iCs/>
          <w:szCs w:val="24"/>
        </w:rPr>
        <w:t>G</w:t>
      </w:r>
      <w:r w:rsidRPr="009D5A23">
        <w:rPr>
          <w:szCs w:val="24"/>
        </w:rPr>
        <w:tab/>
      </w:r>
      <w:r w:rsidR="005A5C0D" w:rsidRPr="009D5A23">
        <w:t>pour l'état Bon</w:t>
      </w:r>
    </w:p>
    <w:p w:rsidR="0003713B" w:rsidRPr="009D5A23" w:rsidRDefault="0003713B" w:rsidP="009452F1">
      <w:pPr>
        <w:tabs>
          <w:tab w:val="right" w:pos="1871"/>
          <w:tab w:val="left" w:pos="2041"/>
        </w:tabs>
        <w:spacing w:before="80"/>
        <w:ind w:left="2041" w:hanging="2041"/>
        <w:rPr>
          <w:szCs w:val="24"/>
        </w:rPr>
      </w:pPr>
      <w:r w:rsidRPr="009D5A23">
        <w:rPr>
          <w:szCs w:val="24"/>
        </w:rPr>
        <w:tab/>
      </w:r>
      <w:r w:rsidRPr="009D5A23">
        <w:rPr>
          <w:i/>
          <w:iCs/>
          <w:szCs w:val="24"/>
        </w:rPr>
        <w:t xml:space="preserve">i </w:t>
      </w:r>
      <w:r w:rsidRPr="009D5A23">
        <w:rPr>
          <w:szCs w:val="24"/>
        </w:rPr>
        <w:t xml:space="preserve">= </w:t>
      </w:r>
      <w:r w:rsidRPr="009D5A23">
        <w:rPr>
          <w:i/>
          <w:iCs/>
          <w:szCs w:val="24"/>
        </w:rPr>
        <w:t>B</w:t>
      </w:r>
      <w:r w:rsidRPr="009D5A23">
        <w:rPr>
          <w:i/>
          <w:iCs/>
          <w:szCs w:val="24"/>
        </w:rPr>
        <w:tab/>
      </w:r>
      <w:r w:rsidR="005A5C0D" w:rsidRPr="009D5A23">
        <w:t>pour l'état Mauvais</w:t>
      </w:r>
    </w:p>
    <w:p w:rsidR="0003713B" w:rsidRPr="009D5A23" w:rsidRDefault="0003713B" w:rsidP="000D782F">
      <w:pPr>
        <w:keepNext/>
        <w:keepLines/>
        <w:tabs>
          <w:tab w:val="right" w:pos="1871"/>
          <w:tab w:val="left" w:pos="2041"/>
        </w:tabs>
        <w:spacing w:before="80"/>
        <w:ind w:left="2041" w:hanging="2041"/>
        <w:rPr>
          <w:szCs w:val="24"/>
        </w:rPr>
      </w:pPr>
      <w:r w:rsidRPr="009D5A23">
        <w:rPr>
          <w:i/>
          <w:szCs w:val="24"/>
        </w:rPr>
        <w:tab/>
        <w:t>M</w:t>
      </w:r>
      <w:r w:rsidRPr="009D5A23">
        <w:rPr>
          <w:i/>
          <w:szCs w:val="24"/>
          <w:vertAlign w:val="subscript"/>
        </w:rPr>
        <w:t>Ai</w:t>
      </w:r>
      <w:r w:rsidRPr="009D5A23">
        <w:rPr>
          <w:i/>
          <w:iCs/>
          <w:szCs w:val="24"/>
          <w:vertAlign w:val="subscript"/>
        </w:rPr>
        <w:tab/>
        <w:t>:</w:t>
      </w:r>
      <w:r w:rsidRPr="009D5A23">
        <w:rPr>
          <w:i/>
          <w:iCs/>
          <w:szCs w:val="24"/>
          <w:vertAlign w:val="subscript"/>
        </w:rPr>
        <w:tab/>
      </w:r>
      <w:r w:rsidRPr="009D5A23">
        <w:rPr>
          <w:szCs w:val="24"/>
        </w:rPr>
        <w:t>m</w:t>
      </w:r>
      <w:r w:rsidR="005A5C0D" w:rsidRPr="009D5A23">
        <w:rPr>
          <w:szCs w:val="24"/>
        </w:rPr>
        <w:t xml:space="preserve">oyenne du signal </w:t>
      </w:r>
      <w:r w:rsidRPr="009D5A23">
        <w:rPr>
          <w:szCs w:val="24"/>
        </w:rPr>
        <w:t xml:space="preserve">direct </w:t>
      </w:r>
    </w:p>
    <w:p w:rsidR="0003713B" w:rsidRPr="009D5A23" w:rsidRDefault="0003713B" w:rsidP="000D782F">
      <w:pPr>
        <w:keepNext/>
        <w:keepLines/>
        <w:tabs>
          <w:tab w:val="right" w:pos="1871"/>
          <w:tab w:val="left" w:pos="2041"/>
        </w:tabs>
        <w:spacing w:before="80"/>
        <w:ind w:left="2041" w:hanging="2041"/>
        <w:rPr>
          <w:i/>
          <w:iCs/>
          <w:szCs w:val="24"/>
        </w:rPr>
      </w:pPr>
      <w:r w:rsidRPr="009D5A23">
        <w:rPr>
          <w:i/>
          <w:szCs w:val="24"/>
        </w:rPr>
        <w:tab/>
      </w:r>
      <w:r w:rsidRPr="009D5A23">
        <w:rPr>
          <w:iCs/>
          <w:szCs w:val="24"/>
        </w:rPr>
        <w:t>Σ</w:t>
      </w:r>
      <w:r w:rsidRPr="009D5A23">
        <w:rPr>
          <w:i/>
          <w:szCs w:val="24"/>
          <w:vertAlign w:val="subscript"/>
        </w:rPr>
        <w:t>Ai</w:t>
      </w:r>
      <w:r w:rsidRPr="009D5A23">
        <w:rPr>
          <w:i/>
          <w:iCs/>
          <w:szCs w:val="24"/>
          <w:vertAlign w:val="subscript"/>
        </w:rPr>
        <w:t xml:space="preserve">  </w:t>
      </w:r>
      <w:r w:rsidRPr="009D5A23">
        <w:rPr>
          <w:i/>
          <w:iCs/>
          <w:szCs w:val="24"/>
          <w:vertAlign w:val="subscript"/>
        </w:rPr>
        <w:tab/>
        <w:t>:</w:t>
      </w:r>
      <w:r w:rsidRPr="009D5A23">
        <w:rPr>
          <w:i/>
          <w:iCs/>
          <w:szCs w:val="24"/>
          <w:vertAlign w:val="subscript"/>
        </w:rPr>
        <w:tab/>
      </w:r>
      <w:r w:rsidR="005A5C0D" w:rsidRPr="009D5A23">
        <w:rPr>
          <w:szCs w:val="24"/>
        </w:rPr>
        <w:t>écart type du signal direct</w:t>
      </w:r>
    </w:p>
    <w:p w:rsidR="0003713B" w:rsidRPr="009D5A23" w:rsidRDefault="0003713B" w:rsidP="009452F1">
      <w:pPr>
        <w:tabs>
          <w:tab w:val="right" w:pos="1871"/>
          <w:tab w:val="left" w:pos="2041"/>
        </w:tabs>
        <w:spacing w:before="80"/>
        <w:ind w:left="2041" w:hanging="2041"/>
        <w:rPr>
          <w:szCs w:val="24"/>
        </w:rPr>
      </w:pPr>
      <w:r w:rsidRPr="009D5A23">
        <w:rPr>
          <w:i/>
          <w:iCs/>
          <w:szCs w:val="24"/>
        </w:rPr>
        <w:tab/>
        <w:t>MP</w:t>
      </w:r>
      <w:r w:rsidRPr="009D5A23">
        <w:rPr>
          <w:i/>
          <w:iCs/>
          <w:szCs w:val="24"/>
          <w:vertAlign w:val="subscript"/>
        </w:rPr>
        <w:t>i :</w:t>
      </w:r>
      <w:r w:rsidRPr="009D5A23">
        <w:rPr>
          <w:i/>
          <w:iCs/>
          <w:szCs w:val="24"/>
          <w:vertAlign w:val="subscript"/>
        </w:rPr>
        <w:tab/>
      </w:r>
      <w:r w:rsidRPr="009D5A23">
        <w:rPr>
          <w:szCs w:val="24"/>
        </w:rPr>
        <w:t>m</w:t>
      </w:r>
      <w:r w:rsidR="005A5C0D" w:rsidRPr="009D5A23">
        <w:rPr>
          <w:szCs w:val="24"/>
        </w:rPr>
        <w:t xml:space="preserve">oyenne de la composante liée à la propagation par trajets multiples </w:t>
      </w:r>
    </w:p>
    <w:p w:rsidR="0003713B" w:rsidRPr="009D5A23" w:rsidRDefault="005A5C0D" w:rsidP="009452F1">
      <w:pPr>
        <w:keepNext/>
        <w:keepLines/>
      </w:pPr>
      <w:r w:rsidRPr="009D5A23">
        <w:lastRenderedPageBreak/>
        <w:t>avec</w:t>
      </w:r>
      <w:r w:rsidR="0003713B" w:rsidRPr="009D5A23">
        <w:t>:</w:t>
      </w:r>
    </w:p>
    <w:p w:rsidR="0003713B" w:rsidRPr="009D5A23" w:rsidRDefault="0003713B" w:rsidP="009452F1">
      <w:pPr>
        <w:keepNext/>
        <w:keepLines/>
        <w:tabs>
          <w:tab w:val="right" w:pos="1871"/>
          <w:tab w:val="left" w:pos="2041"/>
        </w:tabs>
        <w:spacing w:before="80"/>
        <w:ind w:left="2041" w:hanging="2041"/>
      </w:pPr>
      <w:r w:rsidRPr="009D5A23">
        <w:rPr>
          <w:i/>
          <w:iCs/>
        </w:rPr>
        <w:tab/>
        <w:t>M</w:t>
      </w:r>
      <w:r w:rsidRPr="009D5A23">
        <w:rPr>
          <w:i/>
          <w:iCs/>
          <w:vertAlign w:val="subscript"/>
        </w:rPr>
        <w:t>Ai</w:t>
      </w:r>
      <w:r w:rsidRPr="009D5A23">
        <w:t xml:space="preserve"> =</w:t>
      </w:r>
      <w:r w:rsidRPr="009D5A23">
        <w:tab/>
        <w:t xml:space="preserve">normal( </w:t>
      </w:r>
      <m:oMath>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w:rPr>
                    <w:rFonts w:ascii="Cambria Math" w:hAnsi="Cambria Math"/>
                  </w:rPr>
                  <m:t>M</m:t>
                </m:r>
              </m:e>
              <m:sub>
                <m:r>
                  <w:rPr>
                    <w:rFonts w:ascii="Cambria Math" w:hAnsi="Cambria Math"/>
                  </w:rPr>
                  <m:t>A</m:t>
                </m:r>
              </m:sub>
            </m:sSub>
          </m:sub>
        </m:sSub>
      </m:oMath>
      <w:r w:rsidRPr="009D5A23">
        <w:t xml:space="preserve"> , </w:t>
      </w:r>
      <m:oMath>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σ</m:t>
            </m:r>
          </m:e>
          <m:sub>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A</m:t>
                </m:r>
              </m:sub>
            </m:sSub>
          </m:sub>
        </m:sSub>
      </m:oMath>
      <w:r w:rsidRPr="009D5A23">
        <w:t xml:space="preserve"> )</w:t>
      </w:r>
    </w:p>
    <w:p w:rsidR="0003713B" w:rsidRPr="009874EE" w:rsidRDefault="0003713B" w:rsidP="009452F1">
      <w:pPr>
        <w:tabs>
          <w:tab w:val="right" w:pos="1871"/>
          <w:tab w:val="left" w:pos="2041"/>
        </w:tabs>
        <w:spacing w:before="80"/>
        <w:ind w:left="2041" w:hanging="2041"/>
        <w:rPr>
          <w:szCs w:val="24"/>
          <w:lang w:val="en-US"/>
        </w:rPr>
      </w:pPr>
      <w:r w:rsidRPr="009D5A23">
        <w:rPr>
          <w:i/>
          <w:szCs w:val="24"/>
        </w:rPr>
        <w:tab/>
      </w:r>
      <w:r w:rsidRPr="009D5A23">
        <w:rPr>
          <w:iCs/>
          <w:szCs w:val="24"/>
        </w:rPr>
        <w:t>Σ</w:t>
      </w:r>
      <w:r w:rsidRPr="009874EE">
        <w:rPr>
          <w:i/>
          <w:szCs w:val="24"/>
          <w:vertAlign w:val="subscript"/>
          <w:lang w:val="en-US"/>
        </w:rPr>
        <w:t>Ai</w:t>
      </w:r>
      <w:r w:rsidRPr="009874EE">
        <w:rPr>
          <w:szCs w:val="24"/>
          <w:lang w:val="en-US"/>
        </w:rPr>
        <w:t xml:space="preserve"> = </w:t>
      </w:r>
      <w:r w:rsidRPr="009874EE">
        <w:rPr>
          <w:szCs w:val="24"/>
          <w:lang w:val="en-US"/>
        </w:rPr>
        <w:tab/>
      </w:r>
      <w:r w:rsidRPr="009874EE">
        <w:rPr>
          <w:i/>
          <w:iCs/>
          <w:szCs w:val="24"/>
          <w:lang w:val="en-US"/>
        </w:rPr>
        <w:t>g</w:t>
      </w:r>
      <w:r w:rsidRPr="009874EE">
        <w:rPr>
          <w:szCs w:val="24"/>
          <w:vertAlign w:val="subscript"/>
          <w:lang w:val="en-US"/>
        </w:rPr>
        <w:t>1</w:t>
      </w:r>
      <w:r w:rsidRPr="009874EE">
        <w:rPr>
          <w:i/>
          <w:iCs/>
          <w:szCs w:val="24"/>
          <w:vertAlign w:val="subscript"/>
          <w:lang w:val="en-US"/>
        </w:rPr>
        <w:t>i</w:t>
      </w:r>
      <w:r w:rsidRPr="009874EE">
        <w:rPr>
          <w:i/>
          <w:iCs/>
          <w:szCs w:val="24"/>
          <w:lang w:val="en-US"/>
        </w:rPr>
        <w:t>M</w:t>
      </w:r>
      <w:r w:rsidRPr="009874EE">
        <w:rPr>
          <w:i/>
          <w:iCs/>
          <w:szCs w:val="24"/>
          <w:vertAlign w:val="subscript"/>
          <w:lang w:val="en-US"/>
        </w:rPr>
        <w:t xml:space="preserve">Ai </w:t>
      </w:r>
      <w:r w:rsidRPr="009874EE">
        <w:rPr>
          <w:i/>
          <w:iCs/>
          <w:szCs w:val="24"/>
          <w:lang w:val="en-US"/>
        </w:rPr>
        <w:t>+ g</w:t>
      </w:r>
      <w:r w:rsidRPr="009874EE">
        <w:rPr>
          <w:i/>
          <w:iCs/>
          <w:szCs w:val="24"/>
          <w:vertAlign w:val="subscript"/>
          <w:lang w:val="en-US"/>
        </w:rPr>
        <w:t>2i</w:t>
      </w:r>
    </w:p>
    <w:p w:rsidR="0003713B" w:rsidRPr="009874EE" w:rsidRDefault="0003713B" w:rsidP="009452F1">
      <w:pPr>
        <w:tabs>
          <w:tab w:val="right" w:pos="1871"/>
          <w:tab w:val="left" w:pos="2041"/>
        </w:tabs>
        <w:spacing w:before="80"/>
        <w:ind w:left="2041" w:hanging="2041"/>
        <w:rPr>
          <w:szCs w:val="24"/>
          <w:lang w:val="en-US"/>
        </w:rPr>
      </w:pPr>
      <w:r w:rsidRPr="009874EE">
        <w:rPr>
          <w:szCs w:val="24"/>
          <w:lang w:val="en-US"/>
        </w:rPr>
        <w:tab/>
      </w:r>
      <w:r w:rsidRPr="009874EE">
        <w:rPr>
          <w:i/>
          <w:iCs/>
          <w:szCs w:val="24"/>
          <w:lang w:val="en-US"/>
        </w:rPr>
        <w:t>MP</w:t>
      </w:r>
      <w:r w:rsidRPr="009874EE">
        <w:rPr>
          <w:i/>
          <w:iCs/>
          <w:szCs w:val="24"/>
          <w:vertAlign w:val="subscript"/>
          <w:lang w:val="en-US"/>
        </w:rPr>
        <w:t>i</w:t>
      </w:r>
      <w:r w:rsidRPr="009874EE">
        <w:rPr>
          <w:szCs w:val="24"/>
          <w:lang w:val="en-US"/>
        </w:rPr>
        <w:t xml:space="preserve">= </w:t>
      </w:r>
      <w:r w:rsidRPr="009874EE">
        <w:rPr>
          <w:szCs w:val="24"/>
          <w:lang w:val="en-US"/>
        </w:rPr>
        <w:tab/>
      </w:r>
      <w:r w:rsidRPr="009874EE">
        <w:rPr>
          <w:i/>
          <w:iCs/>
          <w:szCs w:val="24"/>
          <w:lang w:val="en-US"/>
        </w:rPr>
        <w:t>h</w:t>
      </w:r>
      <w:r w:rsidRPr="009874EE">
        <w:rPr>
          <w:szCs w:val="24"/>
          <w:vertAlign w:val="subscript"/>
          <w:lang w:val="en-US"/>
        </w:rPr>
        <w:t>1</w:t>
      </w:r>
      <w:r w:rsidRPr="009874EE">
        <w:rPr>
          <w:i/>
          <w:iCs/>
          <w:szCs w:val="24"/>
          <w:vertAlign w:val="subscript"/>
          <w:lang w:val="en-US"/>
        </w:rPr>
        <w:t>i</w:t>
      </w:r>
      <w:r w:rsidRPr="009874EE">
        <w:rPr>
          <w:i/>
          <w:iCs/>
          <w:szCs w:val="24"/>
          <w:lang w:val="en-US"/>
        </w:rPr>
        <w:t>M</w:t>
      </w:r>
      <w:r w:rsidRPr="009874EE">
        <w:rPr>
          <w:i/>
          <w:iCs/>
          <w:szCs w:val="24"/>
          <w:vertAlign w:val="subscript"/>
          <w:lang w:val="en-US"/>
        </w:rPr>
        <w:t xml:space="preserve">Ai </w:t>
      </w:r>
      <w:r w:rsidRPr="009874EE">
        <w:rPr>
          <w:i/>
          <w:iCs/>
          <w:szCs w:val="24"/>
          <w:lang w:val="en-US"/>
        </w:rPr>
        <w:t>+ h</w:t>
      </w:r>
      <w:r w:rsidRPr="009874EE">
        <w:rPr>
          <w:i/>
          <w:iCs/>
          <w:szCs w:val="24"/>
          <w:vertAlign w:val="subscript"/>
          <w:lang w:val="en-US"/>
        </w:rPr>
        <w:t>2i</w:t>
      </w:r>
    </w:p>
    <w:p w:rsidR="0003713B" w:rsidRPr="009D5A23" w:rsidRDefault="00B37078" w:rsidP="009452F1">
      <w:r w:rsidRPr="009D5A23">
        <w:t xml:space="preserve">La fonction de densité de probabilité de </w:t>
      </w:r>
      <w:r w:rsidR="0003713B" w:rsidRPr="009D5A23">
        <w:t xml:space="preserve">Loo </w:t>
      </w:r>
      <w:r w:rsidRPr="009D5A23">
        <w:t>est la suivante</w:t>
      </w:r>
      <w:r w:rsidR="0003713B" w:rsidRPr="009D5A23">
        <w:t>:</w:t>
      </w:r>
    </w:p>
    <w:p w:rsidR="0003713B" w:rsidRPr="009D5A23" w:rsidRDefault="0003713B" w:rsidP="009452F1">
      <w:pPr>
        <w:tabs>
          <w:tab w:val="clear" w:pos="1191"/>
          <w:tab w:val="clear" w:pos="1588"/>
          <w:tab w:val="clear" w:pos="1985"/>
          <w:tab w:val="center" w:pos="4820"/>
          <w:tab w:val="right" w:pos="9639"/>
        </w:tabs>
      </w:pPr>
      <w:r w:rsidRPr="009D5A23">
        <w:tab/>
      </w:r>
      <w:r w:rsidRPr="009D5A23">
        <w:tab/>
      </w:r>
      <w:r w:rsidRPr="009D5A23">
        <w:rPr>
          <w:position w:val="-32"/>
        </w:rPr>
        <w:object w:dxaOrig="6600" w:dyaOrig="760">
          <v:shape id="_x0000_i1059" type="#_x0000_t75" style="width:329.5pt;height:39pt" o:ole="">
            <v:imagedata r:id="rId83" o:title=""/>
          </v:shape>
          <o:OLEObject Type="Embed" ProgID="Equation.3" ShapeID="_x0000_i1059" DrawAspect="Content" ObjectID="_1548833055" r:id="rId84"/>
        </w:object>
      </w:r>
      <w:r w:rsidRPr="009D5A23">
        <w:tab/>
        <w:t>(15)</w:t>
      </w:r>
    </w:p>
    <w:p w:rsidR="0003713B" w:rsidRPr="009D5A23" w:rsidRDefault="00B37078" w:rsidP="009452F1">
      <w:pPr>
        <w:tabs>
          <w:tab w:val="left" w:pos="2608"/>
          <w:tab w:val="left" w:pos="3345"/>
        </w:tabs>
        <w:spacing w:before="80"/>
        <w:ind w:left="1871" w:hanging="1871"/>
        <w:rPr>
          <w:szCs w:val="24"/>
        </w:rPr>
      </w:pPr>
      <w:r w:rsidRPr="009D5A23">
        <w:rPr>
          <w:szCs w:val="24"/>
        </w:rPr>
        <w:t>où</w:t>
      </w:r>
    </w:p>
    <w:p w:rsidR="0003713B" w:rsidRPr="009D5A23" w:rsidRDefault="0003713B" w:rsidP="009452F1">
      <w:pPr>
        <w:tabs>
          <w:tab w:val="clear" w:pos="794"/>
          <w:tab w:val="clear" w:pos="1191"/>
          <w:tab w:val="clear" w:pos="1588"/>
          <w:tab w:val="right" w:pos="1701"/>
        </w:tabs>
        <w:spacing w:before="80"/>
        <w:ind w:left="1985" w:hanging="1985"/>
      </w:pPr>
      <w:r w:rsidRPr="009D5A23">
        <w:rPr>
          <w:i/>
          <w:iCs/>
        </w:rPr>
        <w:tab/>
        <w:t>a</w:t>
      </w:r>
      <w:r w:rsidRPr="009D5A23">
        <w:t xml:space="preserve"> :</w:t>
      </w:r>
      <w:r w:rsidRPr="009D5A23">
        <w:tab/>
        <w:t xml:space="preserve">amplitude </w:t>
      </w:r>
      <w:r w:rsidR="00B37078" w:rsidRPr="009D5A23">
        <w:t>du signal direct</w:t>
      </w:r>
    </w:p>
    <w:p w:rsidR="0003713B" w:rsidRPr="009D5A23" w:rsidRDefault="0003713B" w:rsidP="009452F1">
      <w:pPr>
        <w:tabs>
          <w:tab w:val="clear" w:pos="794"/>
          <w:tab w:val="clear" w:pos="1191"/>
          <w:tab w:val="clear" w:pos="1588"/>
          <w:tab w:val="right" w:pos="1701"/>
        </w:tabs>
        <w:spacing w:before="80"/>
        <w:ind w:left="1985" w:hanging="1985"/>
        <w:rPr>
          <w:i/>
          <w:iCs/>
        </w:rPr>
      </w:pPr>
      <w:r w:rsidRPr="009D5A23">
        <w:rPr>
          <w:i/>
          <w:iCs/>
        </w:rPr>
        <w:tab/>
        <w:t>2</w:t>
      </w:r>
      <w:r w:rsidRPr="009D5A23">
        <w:t>σ</w:t>
      </w:r>
      <w:r w:rsidRPr="009D5A23">
        <w:rPr>
          <w:i/>
          <w:iCs/>
          <w:vertAlign w:val="subscript"/>
        </w:rPr>
        <w:t>i</w:t>
      </w:r>
      <w:r w:rsidRPr="009D5A23">
        <w:rPr>
          <w:i/>
          <w:iCs/>
          <w:vertAlign w:val="superscript"/>
        </w:rPr>
        <w:t>2</w:t>
      </w:r>
      <w:r w:rsidRPr="009D5A23">
        <w:t xml:space="preserve"> :</w:t>
      </w:r>
      <w:r w:rsidRPr="009D5A23">
        <w:tab/>
      </w:r>
      <w:r w:rsidR="00B37078" w:rsidRPr="009D5A23">
        <w:t>puissance moyenne reçue pour la propagation par trajets multiples</w:t>
      </w:r>
      <w:r w:rsidRPr="009D5A23">
        <w:t xml:space="preserve">, </w:t>
      </w:r>
      <w:r w:rsidRPr="009D5A23">
        <w:rPr>
          <w:i/>
          <w:iCs/>
        </w:rPr>
        <w:t>MP</w:t>
      </w:r>
      <w:r w:rsidRPr="009D5A23">
        <w:rPr>
          <w:i/>
          <w:iCs/>
          <w:vertAlign w:val="subscript"/>
        </w:rPr>
        <w:t>i</w:t>
      </w:r>
      <w:r w:rsidRPr="009D5A23">
        <w:rPr>
          <w:i/>
          <w:iCs/>
        </w:rPr>
        <w:t>=</w:t>
      </w:r>
      <w:r w:rsidRPr="009D5A23">
        <w:t>10log</w:t>
      </w:r>
      <w:r w:rsidRPr="009D5A23">
        <w:rPr>
          <w:i/>
          <w:iCs/>
        </w:rPr>
        <w:t xml:space="preserve"> (</w:t>
      </w:r>
      <w:r w:rsidRPr="009D5A23">
        <w:t>2σ</w:t>
      </w:r>
      <w:r w:rsidRPr="009D5A23">
        <w:rPr>
          <w:i/>
          <w:iCs/>
          <w:vertAlign w:val="subscript"/>
        </w:rPr>
        <w:t>i</w:t>
      </w:r>
      <w:r w:rsidRPr="009D5A23">
        <w:rPr>
          <w:i/>
          <w:iCs/>
          <w:vertAlign w:val="superscript"/>
        </w:rPr>
        <w:t>2</w:t>
      </w:r>
      <w:r w:rsidRPr="009D5A23">
        <w:rPr>
          <w:i/>
          <w:iCs/>
        </w:rPr>
        <w:t xml:space="preserve">) </w:t>
      </w:r>
      <w:r w:rsidRPr="009D5A23">
        <w:t>dB</w:t>
      </w:r>
    </w:p>
    <w:p w:rsidR="0003713B" w:rsidRPr="009D5A23" w:rsidRDefault="0003713B" w:rsidP="000D782F">
      <w:pPr>
        <w:tabs>
          <w:tab w:val="left" w:pos="2608"/>
          <w:tab w:val="left" w:pos="3345"/>
        </w:tabs>
        <w:ind w:left="794" w:hanging="794"/>
        <w:rPr>
          <w:szCs w:val="24"/>
        </w:rPr>
      </w:pPr>
      <w:r w:rsidRPr="009D5A23">
        <w:rPr>
          <w:szCs w:val="24"/>
        </w:rPr>
        <w:t>3)</w:t>
      </w:r>
      <w:r w:rsidRPr="009D5A23">
        <w:rPr>
          <w:szCs w:val="24"/>
        </w:rPr>
        <w:tab/>
      </w:r>
      <w:r w:rsidR="003420F1" w:rsidRPr="009D5A23">
        <w:rPr>
          <w:szCs w:val="24"/>
        </w:rPr>
        <w:t xml:space="preserve">La durée de transition </w:t>
      </w:r>
      <w:r w:rsidRPr="009D5A23">
        <w:rPr>
          <w:i/>
          <w:szCs w:val="24"/>
        </w:rPr>
        <w:t>L</w:t>
      </w:r>
      <w:r w:rsidRPr="009D5A23">
        <w:rPr>
          <w:i/>
          <w:szCs w:val="24"/>
          <w:vertAlign w:val="subscript"/>
        </w:rPr>
        <w:t>trans</w:t>
      </w:r>
      <w:r w:rsidRPr="009D5A23">
        <w:rPr>
          <w:i/>
          <w:szCs w:val="24"/>
        </w:rPr>
        <w:t>,</w:t>
      </w:r>
      <w:r w:rsidRPr="009D5A23">
        <w:rPr>
          <w:i/>
          <w:szCs w:val="24"/>
          <w:vertAlign w:val="subscript"/>
        </w:rPr>
        <w:t>i</w:t>
      </w:r>
      <w:r w:rsidRPr="009D5A23">
        <w:rPr>
          <w:szCs w:val="24"/>
        </w:rPr>
        <w:t xml:space="preserve"> </w:t>
      </w:r>
      <w:r w:rsidR="00B37078" w:rsidRPr="009D5A23">
        <w:rPr>
          <w:szCs w:val="24"/>
        </w:rPr>
        <w:t xml:space="preserve">entre un événement BON et un événement MAUVAIS </w:t>
      </w:r>
      <w:r w:rsidRPr="009D5A23">
        <w:rPr>
          <w:szCs w:val="24"/>
        </w:rPr>
        <w:t>d</w:t>
      </w:r>
      <w:r w:rsidR="00B37078" w:rsidRPr="009D5A23">
        <w:rPr>
          <w:szCs w:val="24"/>
        </w:rPr>
        <w:t>épend</w:t>
      </w:r>
      <w:r w:rsidRPr="009D5A23">
        <w:rPr>
          <w:szCs w:val="24"/>
        </w:rPr>
        <w:t xml:space="preserve"> </w:t>
      </w:r>
      <w:r w:rsidR="00B37078" w:rsidRPr="009D5A23">
        <w:rPr>
          <w:szCs w:val="24"/>
        </w:rPr>
        <w:t xml:space="preserve">de la différence entre les valeurs </w:t>
      </w:r>
      <w:r w:rsidRPr="009D5A23">
        <w:rPr>
          <w:i/>
          <w:szCs w:val="24"/>
        </w:rPr>
        <w:t>M</w:t>
      </w:r>
      <w:r w:rsidRPr="009D5A23">
        <w:rPr>
          <w:i/>
          <w:szCs w:val="24"/>
          <w:vertAlign w:val="subscript"/>
        </w:rPr>
        <w:t>A,i</w:t>
      </w:r>
      <w:r w:rsidR="00B37078" w:rsidRPr="009D5A23">
        <w:rPr>
          <w:szCs w:val="24"/>
        </w:rPr>
        <w:t xml:space="preserve"> donnée par </w:t>
      </w:r>
      <w:r w:rsidRPr="009D5A23">
        <w:rPr>
          <w:szCs w:val="24"/>
        </w:rPr>
        <w:sym w:font="Symbol" w:char="F044"/>
      </w:r>
      <w:r w:rsidRPr="009D5A23">
        <w:rPr>
          <w:i/>
          <w:szCs w:val="24"/>
        </w:rPr>
        <w:t>M</w:t>
      </w:r>
      <w:r w:rsidRPr="009D5A23">
        <w:rPr>
          <w:i/>
          <w:szCs w:val="24"/>
          <w:vertAlign w:val="subscript"/>
        </w:rPr>
        <w:t>A,i</w:t>
      </w:r>
      <w:r w:rsidRPr="009D5A23">
        <w:rPr>
          <w:szCs w:val="24"/>
        </w:rPr>
        <w:t xml:space="preserve"> = |</w:t>
      </w:r>
      <w:r w:rsidRPr="009D5A23">
        <w:rPr>
          <w:i/>
          <w:szCs w:val="24"/>
        </w:rPr>
        <w:t>M</w:t>
      </w:r>
      <w:r w:rsidRPr="009D5A23">
        <w:rPr>
          <w:i/>
          <w:szCs w:val="24"/>
          <w:vertAlign w:val="subscript"/>
        </w:rPr>
        <w:t xml:space="preserve">A,i </w:t>
      </w:r>
      <w:r w:rsidR="000D782F" w:rsidRPr="009D5A23">
        <w:rPr>
          <w:i/>
          <w:szCs w:val="24"/>
          <w:vertAlign w:val="subscript"/>
        </w:rPr>
        <w:t>GO</w:t>
      </w:r>
      <w:r w:rsidR="00FF3DB4" w:rsidRPr="009D5A23">
        <w:rPr>
          <w:i/>
          <w:szCs w:val="24"/>
          <w:vertAlign w:val="subscript"/>
        </w:rPr>
        <w:t>O</w:t>
      </w:r>
      <w:r w:rsidR="000D782F" w:rsidRPr="009D5A23">
        <w:rPr>
          <w:i/>
          <w:szCs w:val="24"/>
          <w:vertAlign w:val="subscript"/>
        </w:rPr>
        <w:t>D</w:t>
      </w:r>
      <w:r w:rsidRPr="009D5A23">
        <w:rPr>
          <w:szCs w:val="24"/>
        </w:rPr>
        <w:t xml:space="preserve"> – </w:t>
      </w:r>
      <w:r w:rsidRPr="009D5A23">
        <w:rPr>
          <w:i/>
          <w:szCs w:val="24"/>
        </w:rPr>
        <w:t>M</w:t>
      </w:r>
      <w:r w:rsidRPr="009D5A23">
        <w:rPr>
          <w:i/>
          <w:szCs w:val="24"/>
          <w:vertAlign w:val="subscript"/>
        </w:rPr>
        <w:t xml:space="preserve">A,i </w:t>
      </w:r>
      <w:r w:rsidR="000D782F" w:rsidRPr="009D5A23">
        <w:rPr>
          <w:i/>
          <w:szCs w:val="24"/>
          <w:vertAlign w:val="subscript"/>
        </w:rPr>
        <w:t>BAD</w:t>
      </w:r>
      <w:r w:rsidRPr="009D5A23">
        <w:rPr>
          <w:szCs w:val="24"/>
        </w:rPr>
        <w:t xml:space="preserve"> |:</w:t>
      </w:r>
    </w:p>
    <w:p w:rsidR="0003713B" w:rsidRPr="009874EE" w:rsidRDefault="0003713B" w:rsidP="009452F1">
      <w:pPr>
        <w:tabs>
          <w:tab w:val="clear" w:pos="1191"/>
          <w:tab w:val="clear" w:pos="1588"/>
          <w:tab w:val="clear" w:pos="1985"/>
          <w:tab w:val="center" w:pos="4820"/>
          <w:tab w:val="right" w:pos="9639"/>
        </w:tabs>
        <w:rPr>
          <w:lang w:val="en-US"/>
        </w:rPr>
      </w:pPr>
      <w:r w:rsidRPr="009D5A23">
        <w:tab/>
      </w:r>
      <w:r w:rsidRPr="009D5A23">
        <w:tab/>
      </w:r>
      <w:r w:rsidRPr="009874EE">
        <w:rPr>
          <w:i/>
          <w:iCs/>
          <w:lang w:val="en-US"/>
        </w:rPr>
        <w:t>L</w:t>
      </w:r>
      <w:r w:rsidRPr="009874EE">
        <w:rPr>
          <w:i/>
          <w:iCs/>
          <w:vertAlign w:val="subscript"/>
          <w:lang w:val="en-US"/>
        </w:rPr>
        <w:t>trans</w:t>
      </w:r>
      <w:r w:rsidRPr="009874EE">
        <w:rPr>
          <w:i/>
          <w:iCs/>
          <w:lang w:val="en-US"/>
        </w:rPr>
        <w:t>,</w:t>
      </w:r>
      <w:r w:rsidRPr="009874EE">
        <w:rPr>
          <w:i/>
          <w:iCs/>
          <w:vertAlign w:val="subscript"/>
          <w:lang w:val="en-US"/>
        </w:rPr>
        <w:t>i</w:t>
      </w:r>
      <w:r w:rsidRPr="009874EE">
        <w:rPr>
          <w:lang w:val="en-US"/>
        </w:rPr>
        <w:t xml:space="preserve"> = </w:t>
      </w:r>
      <w:r w:rsidRPr="009874EE">
        <w:rPr>
          <w:i/>
          <w:iCs/>
          <w:lang w:val="en-US"/>
        </w:rPr>
        <w:t>f</w:t>
      </w:r>
      <w:r w:rsidRPr="009874EE">
        <w:rPr>
          <w:vertAlign w:val="subscript"/>
          <w:lang w:val="en-US"/>
        </w:rPr>
        <w:t xml:space="preserve">1 </w:t>
      </w:r>
      <w:r w:rsidRPr="009D5A23">
        <w:sym w:font="Symbol" w:char="F0B4"/>
      </w:r>
      <w:r w:rsidRPr="009874EE">
        <w:rPr>
          <w:lang w:val="en-US"/>
        </w:rPr>
        <w:t xml:space="preserve"> </w:t>
      </w:r>
      <w:r w:rsidRPr="009D5A23">
        <w:sym w:font="Symbol" w:char="F044"/>
      </w:r>
      <w:r w:rsidRPr="009874EE">
        <w:rPr>
          <w:i/>
          <w:iCs/>
          <w:lang w:val="en-US"/>
        </w:rPr>
        <w:t>M</w:t>
      </w:r>
      <w:r w:rsidRPr="009874EE">
        <w:rPr>
          <w:i/>
          <w:iCs/>
          <w:vertAlign w:val="subscript"/>
          <w:lang w:val="en-US"/>
        </w:rPr>
        <w:t>A,i</w:t>
      </w:r>
      <w:r w:rsidRPr="009874EE">
        <w:rPr>
          <w:lang w:val="en-US"/>
        </w:rPr>
        <w:t xml:space="preserve"> + </w:t>
      </w:r>
      <w:r w:rsidRPr="009874EE">
        <w:rPr>
          <w:i/>
          <w:iCs/>
          <w:lang w:val="en-US"/>
        </w:rPr>
        <w:t>f</w:t>
      </w:r>
      <w:r w:rsidRPr="009874EE">
        <w:rPr>
          <w:vertAlign w:val="subscript"/>
          <w:lang w:val="en-US"/>
        </w:rPr>
        <w:t>2</w:t>
      </w:r>
      <w:r w:rsidRPr="009874EE">
        <w:rPr>
          <w:vertAlign w:val="subscript"/>
          <w:lang w:val="en-US"/>
        </w:rPr>
        <w:tab/>
      </w:r>
      <w:r w:rsidRPr="009874EE">
        <w:rPr>
          <w:lang w:val="en-US"/>
        </w:rPr>
        <w:t>(16)</w:t>
      </w:r>
    </w:p>
    <w:p w:rsidR="0003713B" w:rsidRPr="009D5A23" w:rsidRDefault="006821B3" w:rsidP="009452F1">
      <w:pPr>
        <w:rPr>
          <w:szCs w:val="24"/>
        </w:rPr>
      </w:pPr>
      <w:r w:rsidRPr="009D5A23">
        <w:rPr>
          <w:szCs w:val="24"/>
        </w:rPr>
        <w:t xml:space="preserve">Afin de ne pas prendre en considération des valeurs non réalistes pour </w:t>
      </w:r>
      <w:r w:rsidR="0003713B" w:rsidRPr="009D5A23">
        <w:rPr>
          <w:i/>
          <w:szCs w:val="24"/>
          <w:lang w:eastAsia="zh-CN"/>
        </w:rPr>
        <w:t>M</w:t>
      </w:r>
      <w:r w:rsidR="0003713B" w:rsidRPr="009D5A23">
        <w:rPr>
          <w:i/>
          <w:szCs w:val="24"/>
          <w:vertAlign w:val="subscript"/>
          <w:lang w:eastAsia="zh-CN"/>
        </w:rPr>
        <w:t xml:space="preserve">A </w:t>
      </w:r>
      <w:r w:rsidRPr="009D5A23">
        <w:rPr>
          <w:szCs w:val="24"/>
        </w:rPr>
        <w:t>dans les états BON et MAUVAIS</w:t>
      </w:r>
      <w:r w:rsidR="0003713B" w:rsidRPr="009D5A23">
        <w:rPr>
          <w:szCs w:val="24"/>
        </w:rPr>
        <w:t xml:space="preserve">, </w:t>
      </w:r>
      <w:r w:rsidRPr="009D5A23">
        <w:rPr>
          <w:szCs w:val="24"/>
        </w:rPr>
        <w:t>il faut envisager des intervalles de probabilité restreints</w:t>
      </w:r>
      <w:r w:rsidR="0003713B" w:rsidRPr="009D5A23">
        <w:rPr>
          <w:szCs w:val="24"/>
        </w:rPr>
        <w:t>:</w:t>
      </w:r>
    </w:p>
    <w:p w:rsidR="0003713B" w:rsidRPr="009D5A23" w:rsidRDefault="0003713B" w:rsidP="009452F1">
      <w:pPr>
        <w:spacing w:before="80"/>
        <w:ind w:left="794" w:hanging="794"/>
      </w:pPr>
      <w:r w:rsidRPr="009D5A23">
        <w:t>•</w:t>
      </w:r>
      <w:r w:rsidRPr="009D5A23">
        <w:tab/>
        <w:t xml:space="preserve">5% – 95% </w:t>
      </w:r>
      <w:r w:rsidR="006821B3" w:rsidRPr="009D5A23">
        <w:t>pour l'état BON</w:t>
      </w:r>
    </w:p>
    <w:p w:rsidR="0003713B" w:rsidRPr="009D5A23" w:rsidRDefault="0003713B" w:rsidP="009452F1">
      <w:pPr>
        <w:spacing w:before="80"/>
        <w:ind w:left="794" w:hanging="794"/>
        <w:rPr>
          <w:szCs w:val="24"/>
        </w:rPr>
      </w:pPr>
      <w:r w:rsidRPr="009D5A23">
        <w:t>•</w:t>
      </w:r>
      <w:r w:rsidRPr="009D5A23">
        <w:tab/>
      </w:r>
      <w:r w:rsidRPr="009D5A23">
        <w:rPr>
          <w:szCs w:val="24"/>
        </w:rPr>
        <w:t>[</w:t>
      </w:r>
      <w:r w:rsidRPr="009D5A23">
        <w:rPr>
          <w:i/>
          <w:iCs/>
          <w:szCs w:val="24"/>
        </w:rPr>
        <w:t>p</w:t>
      </w:r>
      <w:r w:rsidRPr="009D5A23">
        <w:rPr>
          <w:i/>
          <w:iCs/>
          <w:szCs w:val="24"/>
          <w:vertAlign w:val="subscript"/>
        </w:rPr>
        <w:t>B,min</w:t>
      </w:r>
      <w:r w:rsidRPr="009D5A23">
        <w:rPr>
          <w:i/>
          <w:iCs/>
          <w:szCs w:val="24"/>
        </w:rPr>
        <w:t xml:space="preserve"> , p</w:t>
      </w:r>
      <w:r w:rsidRPr="009D5A23">
        <w:rPr>
          <w:i/>
          <w:iCs/>
          <w:szCs w:val="24"/>
          <w:vertAlign w:val="subscript"/>
        </w:rPr>
        <w:t>B,max</w:t>
      </w:r>
      <w:r w:rsidRPr="009D5A23">
        <w:rPr>
          <w:szCs w:val="24"/>
        </w:rPr>
        <w:t xml:space="preserve">] </w:t>
      </w:r>
      <w:r w:rsidR="006821B3" w:rsidRPr="009D5A23">
        <w:rPr>
          <w:szCs w:val="24"/>
        </w:rPr>
        <w:t>pour l'état MAUVAIS</w:t>
      </w:r>
      <w:r w:rsidRPr="009D5A23">
        <w:rPr>
          <w:szCs w:val="24"/>
        </w:rPr>
        <w:t>.</w:t>
      </w:r>
    </w:p>
    <w:p w:rsidR="0003713B" w:rsidRPr="009D5A23" w:rsidRDefault="006821B3" w:rsidP="000D782F">
      <w:pPr>
        <w:rPr>
          <w:szCs w:val="24"/>
        </w:rPr>
      </w:pPr>
      <w:r w:rsidRPr="009D5A23">
        <w:rPr>
          <w:szCs w:val="24"/>
        </w:rPr>
        <w:t xml:space="preserve">Afin de prendre en considération des valeurs réalistes pour la durée des événements </w:t>
      </w:r>
      <w:r w:rsidR="000D782F" w:rsidRPr="009D5A23">
        <w:rPr>
          <w:szCs w:val="24"/>
        </w:rPr>
        <w:t xml:space="preserve">dans </w:t>
      </w:r>
      <w:r w:rsidRPr="009D5A23">
        <w:rPr>
          <w:szCs w:val="24"/>
        </w:rPr>
        <w:t>les états BON et MAUVAIS</w:t>
      </w:r>
      <w:r w:rsidR="0003713B" w:rsidRPr="009D5A23">
        <w:rPr>
          <w:szCs w:val="24"/>
        </w:rPr>
        <w:t xml:space="preserve">, </w:t>
      </w:r>
      <w:r w:rsidRPr="009D5A23">
        <w:rPr>
          <w:szCs w:val="24"/>
        </w:rPr>
        <w:t xml:space="preserve">il faut envisager </w:t>
      </w:r>
      <w:r w:rsidR="000D782F" w:rsidRPr="009D5A23">
        <w:rPr>
          <w:szCs w:val="24"/>
        </w:rPr>
        <w:t xml:space="preserve">des </w:t>
      </w:r>
      <w:r w:rsidR="00FE074E" w:rsidRPr="009D5A23">
        <w:rPr>
          <w:szCs w:val="24"/>
        </w:rPr>
        <w:t>durée</w:t>
      </w:r>
      <w:r w:rsidR="000D782F" w:rsidRPr="009D5A23">
        <w:rPr>
          <w:szCs w:val="24"/>
        </w:rPr>
        <w:t>s</w:t>
      </w:r>
      <w:r w:rsidR="00FE074E" w:rsidRPr="009D5A23">
        <w:rPr>
          <w:szCs w:val="24"/>
        </w:rPr>
        <w:t xml:space="preserve"> </w:t>
      </w:r>
      <w:r w:rsidR="000D782F" w:rsidRPr="009D5A23">
        <w:rPr>
          <w:szCs w:val="24"/>
        </w:rPr>
        <w:t>minimales</w:t>
      </w:r>
      <w:r w:rsidR="0003713B" w:rsidRPr="009D5A23">
        <w:rPr>
          <w:szCs w:val="24"/>
        </w:rPr>
        <w:t>:</w:t>
      </w:r>
    </w:p>
    <w:p w:rsidR="0003713B" w:rsidRPr="009D5A23" w:rsidRDefault="0003713B" w:rsidP="009452F1">
      <w:pPr>
        <w:spacing w:before="80"/>
        <w:ind w:left="794" w:hanging="794"/>
      </w:pPr>
      <w:r w:rsidRPr="009D5A23">
        <w:t>•</w:t>
      </w:r>
      <w:r w:rsidRPr="009D5A23">
        <w:tab/>
      </w:r>
      <w:r w:rsidRPr="009D5A23">
        <w:rPr>
          <w:i/>
          <w:iCs/>
        </w:rPr>
        <w:t>dur</w:t>
      </w:r>
      <w:r w:rsidRPr="009D5A23">
        <w:rPr>
          <w:i/>
          <w:iCs/>
          <w:vertAlign w:val="subscript"/>
        </w:rPr>
        <w:t>minG</w:t>
      </w:r>
      <w:r w:rsidRPr="009D5A23">
        <w:t xml:space="preserve"> </w:t>
      </w:r>
      <w:r w:rsidR="006821B3" w:rsidRPr="009D5A23">
        <w:t>pour l'état BON</w:t>
      </w:r>
    </w:p>
    <w:p w:rsidR="0003713B" w:rsidRPr="009D5A23" w:rsidRDefault="0003713B" w:rsidP="009452F1">
      <w:pPr>
        <w:spacing w:before="80"/>
        <w:ind w:left="794" w:hanging="794"/>
      </w:pPr>
      <w:r w:rsidRPr="009D5A23">
        <w:t>•</w:t>
      </w:r>
      <w:r w:rsidRPr="009D5A23">
        <w:tab/>
      </w:r>
      <w:r w:rsidRPr="009D5A23">
        <w:rPr>
          <w:i/>
          <w:iCs/>
        </w:rPr>
        <w:t>dur</w:t>
      </w:r>
      <w:r w:rsidRPr="009D5A23">
        <w:rPr>
          <w:i/>
          <w:iCs/>
          <w:vertAlign w:val="subscript"/>
        </w:rPr>
        <w:t>minB</w:t>
      </w:r>
      <w:r w:rsidRPr="009D5A23">
        <w:t xml:space="preserve"> </w:t>
      </w:r>
      <w:r w:rsidR="006821B3" w:rsidRPr="009D5A23">
        <w:t>pour l'état MAUVAIS</w:t>
      </w:r>
      <w:r w:rsidRPr="009D5A23">
        <w:t>.</w:t>
      </w:r>
    </w:p>
    <w:p w:rsidR="0003713B" w:rsidRPr="009D5A23" w:rsidRDefault="006821B3" w:rsidP="009452F1">
      <w:pPr>
        <w:rPr>
          <w:szCs w:val="24"/>
        </w:rPr>
      </w:pPr>
      <w:r w:rsidRPr="009D5A23">
        <w:rPr>
          <w:szCs w:val="24"/>
        </w:rPr>
        <w:t>Il convient d'utiliser les</w:t>
      </w:r>
      <w:r w:rsidR="00E12ACA" w:rsidRPr="009D5A23">
        <w:rPr>
          <w:szCs w:val="24"/>
        </w:rPr>
        <w:t xml:space="preserve"> </w:t>
      </w:r>
      <w:r w:rsidRPr="009D5A23">
        <w:rPr>
          <w:szCs w:val="24"/>
        </w:rPr>
        <w:t>paramètres d'entrée suivants pour le modèle statistique et le modèle génératif</w:t>
      </w:r>
      <w:r w:rsidR="0003713B" w:rsidRPr="009D5A23">
        <w:rPr>
          <w:szCs w:val="24"/>
        </w:rPr>
        <w:t>.</w:t>
      </w:r>
    </w:p>
    <w:p w:rsidR="0003713B" w:rsidRPr="009D5A23" w:rsidRDefault="0003713B" w:rsidP="000D782F">
      <w:pPr>
        <w:pStyle w:val="TableNo"/>
      </w:pPr>
      <w:r w:rsidRPr="009D5A23">
        <w:t>TABLE</w:t>
      </w:r>
      <w:r w:rsidR="006821B3" w:rsidRPr="009D5A23">
        <w:t>AU</w:t>
      </w:r>
      <w:r w:rsidR="004F76EB">
        <w:t xml:space="preserve"> 5</w:t>
      </w:r>
    </w:p>
    <w:p w:rsidR="0003713B" w:rsidRPr="009D5A23" w:rsidRDefault="006821B3" w:rsidP="000D782F">
      <w:pPr>
        <w:pStyle w:val="Tabletitle"/>
      </w:pPr>
      <w:r w:rsidRPr="009D5A23">
        <w:t>Paramètres du modèle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7248"/>
      </w:tblGrid>
      <w:tr w:rsidR="0003713B" w:rsidRPr="009D5A23" w:rsidTr="000D782F">
        <w:trPr>
          <w:tblHeader/>
          <w:jc w:val="center"/>
        </w:trPr>
        <w:tc>
          <w:tcPr>
            <w:tcW w:w="2078" w:type="dxa"/>
            <w:vAlign w:val="center"/>
          </w:tcPr>
          <w:p w:rsidR="0003713B" w:rsidRPr="009D5A23" w:rsidRDefault="0003713B" w:rsidP="009452F1">
            <w:pPr>
              <w:keepNext/>
              <w:keepLines/>
              <w:spacing w:before="40" w:after="40"/>
              <w:jc w:val="center"/>
              <w:rPr>
                <w:b/>
                <w:sz w:val="22"/>
                <w:szCs w:val="22"/>
              </w:rPr>
            </w:pPr>
            <w:r w:rsidRPr="009D5A23">
              <w:rPr>
                <w:b/>
                <w:sz w:val="22"/>
                <w:szCs w:val="22"/>
              </w:rPr>
              <w:t>Param</w:t>
            </w:r>
            <w:r w:rsidR="006821B3" w:rsidRPr="009D5A23">
              <w:rPr>
                <w:b/>
                <w:sz w:val="22"/>
                <w:szCs w:val="22"/>
              </w:rPr>
              <w:t>ètre</w:t>
            </w:r>
          </w:p>
        </w:tc>
        <w:tc>
          <w:tcPr>
            <w:tcW w:w="6300" w:type="dxa"/>
            <w:vAlign w:val="center"/>
          </w:tcPr>
          <w:p w:rsidR="0003713B" w:rsidRPr="009D5A23" w:rsidRDefault="0003713B" w:rsidP="009452F1">
            <w:pPr>
              <w:keepNext/>
              <w:keepLines/>
              <w:spacing w:before="40" w:after="40"/>
              <w:jc w:val="center"/>
              <w:rPr>
                <w:b/>
                <w:sz w:val="22"/>
                <w:szCs w:val="22"/>
              </w:rPr>
            </w:pPr>
            <w:r w:rsidRPr="009D5A23">
              <w:rPr>
                <w:b/>
                <w:sz w:val="22"/>
                <w:szCs w:val="22"/>
              </w:rPr>
              <w:t>Description</w:t>
            </w:r>
          </w:p>
        </w:tc>
      </w:tr>
      <w:tr w:rsidR="0003713B" w:rsidRPr="009D5A23" w:rsidTr="000D782F">
        <w:trPr>
          <w:jc w:val="center"/>
        </w:trPr>
        <w:tc>
          <w:tcPr>
            <w:tcW w:w="2078" w:type="dxa"/>
            <w:vAlign w:val="center"/>
          </w:tcPr>
          <w:p w:rsidR="0003713B" w:rsidRPr="009D5A23" w:rsidRDefault="0003713B" w:rsidP="009452F1">
            <w:pPr>
              <w:keepNext/>
              <w:keepLines/>
              <w:spacing w:before="40" w:after="40"/>
              <w:jc w:val="center"/>
              <w:rPr>
                <w:sz w:val="22"/>
                <w:szCs w:val="22"/>
              </w:rPr>
            </w:pPr>
            <w:r w:rsidRPr="009D5A23">
              <w:rPr>
                <w:sz w:val="22"/>
                <w:szCs w:val="22"/>
              </w:rPr>
              <w:t>(µ,</w:t>
            </w:r>
            <w:r w:rsidRPr="009D5A23">
              <w:rPr>
                <w:sz w:val="22"/>
                <w:szCs w:val="22"/>
              </w:rPr>
              <w:sym w:font="Symbol" w:char="F073"/>
            </w:r>
            <w:r w:rsidRPr="009D5A23">
              <w:rPr>
                <w:sz w:val="22"/>
                <w:szCs w:val="22"/>
              </w:rPr>
              <w:t>)</w:t>
            </w:r>
            <w:r w:rsidRPr="009D5A23">
              <w:rPr>
                <w:i/>
                <w:iCs/>
                <w:sz w:val="22"/>
                <w:szCs w:val="22"/>
                <w:vertAlign w:val="subscript"/>
              </w:rPr>
              <w:t>G,B</w:t>
            </w:r>
          </w:p>
        </w:tc>
        <w:tc>
          <w:tcPr>
            <w:tcW w:w="6300" w:type="dxa"/>
            <w:vAlign w:val="center"/>
          </w:tcPr>
          <w:p w:rsidR="0003713B" w:rsidRPr="009D5A23" w:rsidRDefault="0003713B" w:rsidP="009452F1">
            <w:pPr>
              <w:keepNext/>
              <w:keepLines/>
              <w:spacing w:before="40" w:after="40"/>
              <w:rPr>
                <w:sz w:val="22"/>
                <w:szCs w:val="22"/>
              </w:rPr>
            </w:pPr>
            <w:r w:rsidRPr="009D5A23">
              <w:rPr>
                <w:sz w:val="22"/>
                <w:szCs w:val="22"/>
              </w:rPr>
              <w:t>M</w:t>
            </w:r>
            <w:r w:rsidR="00FE074E" w:rsidRPr="009D5A23">
              <w:rPr>
                <w:sz w:val="22"/>
                <w:szCs w:val="22"/>
              </w:rPr>
              <w:t xml:space="preserve">oyenne et écart type de la loi </w:t>
            </w:r>
            <w:r w:rsidRPr="009D5A23">
              <w:rPr>
                <w:sz w:val="22"/>
                <w:szCs w:val="22"/>
              </w:rPr>
              <w:t>log-normal</w:t>
            </w:r>
            <w:r w:rsidR="00FE074E" w:rsidRPr="009D5A23">
              <w:rPr>
                <w:sz w:val="22"/>
                <w:szCs w:val="22"/>
              </w:rPr>
              <w:t>e</w:t>
            </w:r>
            <w:r w:rsidRPr="009D5A23">
              <w:rPr>
                <w:sz w:val="22"/>
                <w:szCs w:val="22"/>
              </w:rPr>
              <w:t xml:space="preserve"> </w:t>
            </w:r>
            <w:r w:rsidR="00FE074E" w:rsidRPr="009D5A23">
              <w:rPr>
                <w:sz w:val="22"/>
                <w:szCs w:val="22"/>
              </w:rPr>
              <w:t xml:space="preserve">considérée pour la durée des événements </w:t>
            </w:r>
            <w:r w:rsidRPr="009D5A23">
              <w:rPr>
                <w:sz w:val="22"/>
                <w:szCs w:val="22"/>
              </w:rPr>
              <w:t>(m)</w:t>
            </w:r>
          </w:p>
        </w:tc>
      </w:tr>
      <w:tr w:rsidR="0003713B" w:rsidRPr="009D5A23" w:rsidTr="000D782F">
        <w:trPr>
          <w:jc w:val="center"/>
        </w:trPr>
        <w:tc>
          <w:tcPr>
            <w:tcW w:w="2078" w:type="dxa"/>
            <w:vAlign w:val="center"/>
          </w:tcPr>
          <w:p w:rsidR="0003713B" w:rsidRPr="009D5A23" w:rsidRDefault="0003713B" w:rsidP="009452F1">
            <w:pPr>
              <w:spacing w:before="40" w:after="40"/>
              <w:jc w:val="center"/>
              <w:rPr>
                <w:i/>
                <w:iCs/>
                <w:sz w:val="22"/>
                <w:szCs w:val="22"/>
              </w:rPr>
            </w:pPr>
            <w:r w:rsidRPr="009D5A23">
              <w:rPr>
                <w:i/>
                <w:iCs/>
                <w:sz w:val="22"/>
                <w:szCs w:val="22"/>
              </w:rPr>
              <w:t>dur</w:t>
            </w:r>
            <w:r w:rsidRPr="009D5A23">
              <w:rPr>
                <w:i/>
                <w:iCs/>
                <w:sz w:val="22"/>
                <w:szCs w:val="22"/>
                <w:vertAlign w:val="subscript"/>
              </w:rPr>
              <w:t>minG,B</w:t>
            </w:r>
          </w:p>
        </w:tc>
        <w:tc>
          <w:tcPr>
            <w:tcW w:w="6300" w:type="dxa"/>
            <w:vAlign w:val="center"/>
          </w:tcPr>
          <w:p w:rsidR="0003713B" w:rsidRPr="009D5A23" w:rsidRDefault="000D782F" w:rsidP="000D782F">
            <w:pPr>
              <w:spacing w:before="40" w:after="40"/>
              <w:rPr>
                <w:sz w:val="22"/>
                <w:szCs w:val="22"/>
              </w:rPr>
            </w:pPr>
            <w:r w:rsidRPr="009D5A23">
              <w:rPr>
                <w:sz w:val="22"/>
                <w:szCs w:val="22"/>
              </w:rPr>
              <w:t xml:space="preserve">Durée minimale des </w:t>
            </w:r>
            <w:r w:rsidR="00FE074E" w:rsidRPr="009D5A23">
              <w:rPr>
                <w:sz w:val="22"/>
                <w:szCs w:val="22"/>
              </w:rPr>
              <w:t>événement</w:t>
            </w:r>
            <w:r w:rsidRPr="009D5A23">
              <w:rPr>
                <w:sz w:val="22"/>
                <w:szCs w:val="22"/>
              </w:rPr>
              <w:t>s</w:t>
            </w:r>
            <w:r w:rsidR="00FE074E" w:rsidRPr="009D5A23">
              <w:rPr>
                <w:sz w:val="22"/>
                <w:szCs w:val="22"/>
              </w:rPr>
              <w:t xml:space="preserve"> </w:t>
            </w:r>
            <w:r w:rsidR="0003713B" w:rsidRPr="009D5A23">
              <w:rPr>
                <w:sz w:val="22"/>
                <w:szCs w:val="22"/>
              </w:rPr>
              <w:t xml:space="preserve">(m) </w:t>
            </w:r>
          </w:p>
        </w:tc>
      </w:tr>
      <w:tr w:rsidR="0003713B" w:rsidRPr="009D5A23" w:rsidTr="000D782F">
        <w:trPr>
          <w:jc w:val="center"/>
        </w:trPr>
        <w:tc>
          <w:tcPr>
            <w:tcW w:w="2078" w:type="dxa"/>
            <w:vAlign w:val="center"/>
          </w:tcPr>
          <w:p w:rsidR="0003713B" w:rsidRPr="009874EE" w:rsidRDefault="0003713B" w:rsidP="009452F1">
            <w:pPr>
              <w:spacing w:before="40" w:after="40"/>
              <w:jc w:val="center"/>
              <w:rPr>
                <w:sz w:val="22"/>
                <w:szCs w:val="22"/>
                <w:lang w:val="en-US"/>
              </w:rPr>
            </w:pPr>
            <w:r w:rsidRPr="009874EE">
              <w:rPr>
                <w:sz w:val="22"/>
                <w:szCs w:val="22"/>
                <w:lang w:val="en-US"/>
              </w:rPr>
              <w:t>(</w:t>
            </w:r>
            <m:oMath>
              <m:sSub>
                <m:sSubPr>
                  <m:ctrlPr>
                    <w:rPr>
                      <w:rFonts w:ascii="Cambria Math" w:hAnsi="Cambria Math"/>
                      <w:i/>
                      <w:sz w:val="22"/>
                      <w:szCs w:val="22"/>
                      <w:lang w:eastAsia="zh-CN"/>
                    </w:rPr>
                  </m:ctrlPr>
                </m:sSubPr>
                <m:e>
                  <m:r>
                    <m:rPr>
                      <m:sty m:val="p"/>
                    </m:rPr>
                    <w:rPr>
                      <w:rFonts w:ascii="Cambria Math" w:hAnsi="Cambria Math"/>
                      <w:sz w:val="22"/>
                      <w:szCs w:val="22"/>
                      <w:lang w:eastAsia="zh-CN"/>
                    </w:rPr>
                    <m:t>μ</m:t>
                  </m:r>
                </m:e>
                <m:sub>
                  <m:sSub>
                    <m:sSubPr>
                      <m:ctrlPr>
                        <w:rPr>
                          <w:rFonts w:ascii="Cambria Math" w:hAnsi="Cambria Math"/>
                          <w:i/>
                          <w:sz w:val="22"/>
                          <w:szCs w:val="22"/>
                          <w:lang w:eastAsia="zh-CN"/>
                        </w:rPr>
                      </m:ctrlPr>
                    </m:sSubPr>
                    <m:e>
                      <m:r>
                        <w:rPr>
                          <w:rFonts w:ascii="Cambria Math" w:hAnsi="Cambria Math"/>
                          <w:sz w:val="22"/>
                          <w:szCs w:val="22"/>
                          <w:lang w:eastAsia="zh-CN"/>
                        </w:rPr>
                        <m:t>M</m:t>
                      </m:r>
                    </m:e>
                    <m:sub>
                      <m:r>
                        <w:rPr>
                          <w:rFonts w:ascii="Cambria Math" w:hAnsi="Cambria Math"/>
                          <w:sz w:val="22"/>
                          <w:szCs w:val="22"/>
                          <w:lang w:eastAsia="zh-CN"/>
                        </w:rPr>
                        <m:t>A</m:t>
                      </m:r>
                    </m:sub>
                  </m:sSub>
                </m:sub>
              </m:sSub>
            </m:oMath>
            <w:r w:rsidRPr="009874EE">
              <w:rPr>
                <w:i/>
                <w:iCs/>
                <w:sz w:val="22"/>
                <w:szCs w:val="22"/>
                <w:vertAlign w:val="subscript"/>
                <w:lang w:val="en-US"/>
              </w:rPr>
              <w:t>GB</w:t>
            </w:r>
            <w:r w:rsidRPr="009874EE">
              <w:rPr>
                <w:sz w:val="22"/>
                <w:szCs w:val="22"/>
                <w:lang w:val="en-US"/>
              </w:rPr>
              <w:t>,</w:t>
            </w:r>
            <m:oMath>
              <m:r>
                <w:rPr>
                  <w:rFonts w:ascii="Cambria Math" w:hAnsi="Cambria Math"/>
                  <w:sz w:val="22"/>
                  <w:szCs w:val="22"/>
                  <w:lang w:val="en-US" w:eastAsia="zh-CN"/>
                </w:rPr>
                <m:t xml:space="preserve"> </m:t>
              </m:r>
              <m:sSub>
                <m:sSubPr>
                  <m:ctrlPr>
                    <w:rPr>
                      <w:rFonts w:ascii="Cambria Math" w:hAnsi="Cambria Math"/>
                      <w:i/>
                      <w:sz w:val="22"/>
                      <w:szCs w:val="22"/>
                      <w:lang w:eastAsia="zh-CN"/>
                    </w:rPr>
                  </m:ctrlPr>
                </m:sSubPr>
                <m:e>
                  <m:r>
                    <m:rPr>
                      <m:sty m:val="p"/>
                    </m:rPr>
                    <w:rPr>
                      <w:rFonts w:ascii="Cambria Math" w:hAnsi="Cambria Math"/>
                      <w:sz w:val="22"/>
                      <w:szCs w:val="22"/>
                      <w:lang w:eastAsia="zh-CN"/>
                    </w:rPr>
                    <m:t>σ</m:t>
                  </m:r>
                </m:e>
                <m:sub>
                  <m:sSub>
                    <m:sSubPr>
                      <m:ctrlPr>
                        <w:rPr>
                          <w:rFonts w:ascii="Cambria Math" w:hAnsi="Cambria Math"/>
                          <w:i/>
                          <w:sz w:val="22"/>
                          <w:szCs w:val="22"/>
                          <w:lang w:eastAsia="zh-CN"/>
                        </w:rPr>
                      </m:ctrlPr>
                    </m:sSubPr>
                    <m:e>
                      <m:r>
                        <w:rPr>
                          <w:rFonts w:ascii="Cambria Math" w:hAnsi="Cambria Math"/>
                          <w:sz w:val="22"/>
                          <w:szCs w:val="22"/>
                          <w:lang w:eastAsia="zh-CN"/>
                        </w:rPr>
                        <m:t>M</m:t>
                      </m:r>
                    </m:e>
                    <m:sub>
                      <m:r>
                        <w:rPr>
                          <w:rFonts w:ascii="Cambria Math" w:hAnsi="Cambria Math"/>
                          <w:sz w:val="22"/>
                          <w:szCs w:val="22"/>
                          <w:lang w:eastAsia="zh-CN"/>
                        </w:rPr>
                        <m:t>A</m:t>
                      </m:r>
                    </m:sub>
                  </m:sSub>
                </m:sub>
              </m:sSub>
            </m:oMath>
            <w:r w:rsidRPr="009874EE">
              <w:rPr>
                <w:i/>
                <w:iCs/>
                <w:sz w:val="22"/>
                <w:szCs w:val="22"/>
                <w:vertAlign w:val="subscript"/>
                <w:lang w:val="en-US"/>
              </w:rPr>
              <w:t>GB</w:t>
            </w:r>
            <w:r w:rsidRPr="009874EE">
              <w:rPr>
                <w:sz w:val="22"/>
                <w:szCs w:val="22"/>
                <w:lang w:val="en-US"/>
              </w:rPr>
              <w:t>)</w:t>
            </w:r>
          </w:p>
        </w:tc>
        <w:tc>
          <w:tcPr>
            <w:tcW w:w="6300" w:type="dxa"/>
            <w:vAlign w:val="center"/>
          </w:tcPr>
          <w:p w:rsidR="0003713B" w:rsidRPr="009D5A23" w:rsidRDefault="0003713B" w:rsidP="009452F1">
            <w:pPr>
              <w:spacing w:before="40" w:after="40"/>
              <w:rPr>
                <w:sz w:val="22"/>
                <w:szCs w:val="22"/>
              </w:rPr>
            </w:pPr>
            <w:r w:rsidRPr="009D5A23">
              <w:rPr>
                <w:sz w:val="22"/>
                <w:szCs w:val="22"/>
              </w:rPr>
              <w:t>Param</w:t>
            </w:r>
            <w:r w:rsidR="00FE074E" w:rsidRPr="009D5A23">
              <w:rPr>
                <w:sz w:val="22"/>
                <w:szCs w:val="22"/>
              </w:rPr>
              <w:t xml:space="preserve">ètres de la distribution </w:t>
            </w:r>
            <w:r w:rsidRPr="009D5A23">
              <w:rPr>
                <w:i/>
                <w:iCs/>
                <w:sz w:val="22"/>
                <w:szCs w:val="22"/>
              </w:rPr>
              <w:t>M</w:t>
            </w:r>
            <w:r w:rsidRPr="009D5A23">
              <w:rPr>
                <w:i/>
                <w:iCs/>
                <w:sz w:val="22"/>
                <w:szCs w:val="22"/>
                <w:vertAlign w:val="subscript"/>
              </w:rPr>
              <w:t>A G,B</w:t>
            </w:r>
            <w:r w:rsidR="00FE074E" w:rsidRPr="009D5A23">
              <w:rPr>
                <w:sz w:val="22"/>
                <w:szCs w:val="22"/>
              </w:rPr>
              <w:t xml:space="preserve"> </w:t>
            </w:r>
            <w:r w:rsidRPr="009D5A23">
              <w:rPr>
                <w:sz w:val="22"/>
                <w:szCs w:val="22"/>
              </w:rPr>
              <w:t>(</w:t>
            </w:r>
            <w:r w:rsidRPr="009D5A23">
              <w:rPr>
                <w:i/>
                <w:iCs/>
                <w:sz w:val="22"/>
                <w:szCs w:val="22"/>
              </w:rPr>
              <w:t>M</w:t>
            </w:r>
            <w:r w:rsidRPr="009D5A23">
              <w:rPr>
                <w:i/>
                <w:iCs/>
                <w:sz w:val="22"/>
                <w:szCs w:val="22"/>
                <w:vertAlign w:val="subscript"/>
              </w:rPr>
              <w:t>A</w:t>
            </w:r>
            <w:r w:rsidRPr="009D5A23">
              <w:rPr>
                <w:sz w:val="22"/>
                <w:szCs w:val="22"/>
              </w:rPr>
              <w:t xml:space="preserve"> </w:t>
            </w:r>
            <w:r w:rsidR="00FE074E" w:rsidRPr="009D5A23">
              <w:rPr>
                <w:sz w:val="22"/>
                <w:szCs w:val="22"/>
              </w:rPr>
              <w:t xml:space="preserve">étant la valeur moyenne de l’amplitude sur le trajet </w:t>
            </w:r>
            <w:r w:rsidRPr="009D5A23">
              <w:rPr>
                <w:sz w:val="22"/>
                <w:szCs w:val="22"/>
              </w:rPr>
              <w:t xml:space="preserve">direct </w:t>
            </w:r>
            <w:r w:rsidRPr="009D5A23">
              <w:rPr>
                <w:i/>
                <w:iCs/>
                <w:sz w:val="22"/>
                <w:szCs w:val="22"/>
              </w:rPr>
              <w:t>A</w:t>
            </w:r>
            <w:r w:rsidRPr="009D5A23">
              <w:rPr>
                <w:sz w:val="22"/>
                <w:szCs w:val="22"/>
              </w:rPr>
              <w:t xml:space="preserve"> </w:t>
            </w:r>
            <w:r w:rsidR="000D782F" w:rsidRPr="009D5A23">
              <w:rPr>
                <w:sz w:val="22"/>
                <w:szCs w:val="22"/>
              </w:rPr>
              <w:t>po</w:t>
            </w:r>
            <w:r w:rsidR="00FE074E" w:rsidRPr="009D5A23">
              <w:rPr>
                <w:sz w:val="22"/>
                <w:szCs w:val="22"/>
              </w:rPr>
              <w:t>ur un événement</w:t>
            </w:r>
            <w:r w:rsidRPr="009D5A23">
              <w:rPr>
                <w:sz w:val="22"/>
                <w:szCs w:val="22"/>
              </w:rPr>
              <w:t>) (dB)</w:t>
            </w:r>
          </w:p>
        </w:tc>
      </w:tr>
      <w:tr w:rsidR="0003713B" w:rsidRPr="009D5A23" w:rsidTr="000D782F">
        <w:trPr>
          <w:jc w:val="center"/>
        </w:trPr>
        <w:tc>
          <w:tcPr>
            <w:tcW w:w="2078" w:type="dxa"/>
            <w:vAlign w:val="center"/>
          </w:tcPr>
          <w:p w:rsidR="0003713B" w:rsidRPr="009874EE" w:rsidRDefault="0003713B" w:rsidP="009452F1">
            <w:pPr>
              <w:spacing w:before="40" w:after="40"/>
              <w:jc w:val="center"/>
              <w:rPr>
                <w:sz w:val="22"/>
                <w:szCs w:val="22"/>
                <w:lang w:val="en-US"/>
              </w:rPr>
            </w:pPr>
            <w:r w:rsidRPr="009874EE">
              <w:rPr>
                <w:i/>
                <w:iCs/>
                <w:sz w:val="22"/>
                <w:szCs w:val="22"/>
                <w:lang w:val="en-US"/>
              </w:rPr>
              <w:t>MP</w:t>
            </w:r>
            <w:r w:rsidRPr="009874EE">
              <w:rPr>
                <w:sz w:val="22"/>
                <w:szCs w:val="22"/>
                <w:lang w:val="en-US"/>
              </w:rPr>
              <w:t xml:space="preserve"> = </w:t>
            </w:r>
            <w:r w:rsidRPr="009874EE">
              <w:rPr>
                <w:i/>
                <w:iCs/>
                <w:sz w:val="22"/>
                <w:szCs w:val="22"/>
                <w:lang w:val="en-US"/>
              </w:rPr>
              <w:t>h</w:t>
            </w:r>
            <w:r w:rsidRPr="009874EE">
              <w:rPr>
                <w:sz w:val="22"/>
                <w:szCs w:val="22"/>
                <w:vertAlign w:val="subscript"/>
                <w:lang w:val="en-US"/>
              </w:rPr>
              <w:t>1</w:t>
            </w:r>
            <w:r w:rsidRPr="009874EE">
              <w:rPr>
                <w:i/>
                <w:iCs/>
                <w:sz w:val="22"/>
                <w:szCs w:val="22"/>
                <w:vertAlign w:val="subscript"/>
                <w:lang w:val="en-US"/>
              </w:rPr>
              <w:t>G,B</w:t>
            </w:r>
            <w:r w:rsidRPr="009874EE">
              <w:rPr>
                <w:i/>
                <w:iCs/>
                <w:sz w:val="22"/>
                <w:szCs w:val="22"/>
                <w:lang w:val="en-US"/>
              </w:rPr>
              <w:t>M</w:t>
            </w:r>
            <w:r w:rsidRPr="009874EE">
              <w:rPr>
                <w:i/>
                <w:iCs/>
                <w:sz w:val="22"/>
                <w:szCs w:val="22"/>
                <w:vertAlign w:val="subscript"/>
                <w:lang w:val="en-US"/>
              </w:rPr>
              <w:t>A</w:t>
            </w:r>
            <w:r w:rsidRPr="009874EE">
              <w:rPr>
                <w:sz w:val="22"/>
                <w:szCs w:val="22"/>
                <w:lang w:val="en-US"/>
              </w:rPr>
              <w:t>+</w:t>
            </w:r>
            <w:r w:rsidRPr="009874EE">
              <w:rPr>
                <w:i/>
                <w:iCs/>
                <w:sz w:val="22"/>
                <w:szCs w:val="22"/>
                <w:lang w:val="en-US"/>
              </w:rPr>
              <w:t>h</w:t>
            </w:r>
            <w:r w:rsidRPr="009874EE">
              <w:rPr>
                <w:sz w:val="22"/>
                <w:szCs w:val="22"/>
                <w:vertAlign w:val="subscript"/>
                <w:lang w:val="en-US"/>
              </w:rPr>
              <w:t>2</w:t>
            </w:r>
            <w:r w:rsidRPr="009874EE">
              <w:rPr>
                <w:i/>
                <w:iCs/>
                <w:sz w:val="22"/>
                <w:szCs w:val="22"/>
                <w:vertAlign w:val="subscript"/>
                <w:lang w:val="en-US"/>
              </w:rPr>
              <w:t>G,B</w:t>
            </w:r>
          </w:p>
        </w:tc>
        <w:tc>
          <w:tcPr>
            <w:tcW w:w="6300" w:type="dxa"/>
            <w:vAlign w:val="center"/>
          </w:tcPr>
          <w:p w:rsidR="0003713B" w:rsidRPr="009D5A23" w:rsidRDefault="00FE074E" w:rsidP="009452F1">
            <w:pPr>
              <w:spacing w:before="40" w:after="40"/>
              <w:rPr>
                <w:sz w:val="22"/>
                <w:szCs w:val="22"/>
              </w:rPr>
            </w:pPr>
            <w:r w:rsidRPr="009D5A23">
              <w:rPr>
                <w:sz w:val="22"/>
                <w:szCs w:val="22"/>
              </w:rPr>
              <w:t>Puissance liée à la propagation par trajets multiples</w:t>
            </w:r>
            <w:r w:rsidR="0003713B" w:rsidRPr="009D5A23">
              <w:rPr>
                <w:sz w:val="22"/>
                <w:szCs w:val="22"/>
              </w:rPr>
              <w:t xml:space="preserve">, </w:t>
            </w:r>
            <w:r w:rsidR="0003713B" w:rsidRPr="009D5A23">
              <w:rPr>
                <w:i/>
                <w:iCs/>
                <w:sz w:val="22"/>
                <w:szCs w:val="22"/>
              </w:rPr>
              <w:t>MP</w:t>
            </w:r>
            <w:r w:rsidR="0003713B" w:rsidRPr="009D5A23">
              <w:rPr>
                <w:i/>
                <w:iCs/>
                <w:sz w:val="22"/>
                <w:szCs w:val="22"/>
                <w:vertAlign w:val="subscript"/>
              </w:rPr>
              <w:t>G,B</w:t>
            </w:r>
            <w:r w:rsidR="0003713B" w:rsidRPr="009D5A23">
              <w:rPr>
                <w:sz w:val="22"/>
                <w:szCs w:val="22"/>
                <w:vertAlign w:val="subscript"/>
              </w:rPr>
              <w:t xml:space="preserve">, </w:t>
            </w:r>
            <w:r w:rsidR="0003713B" w:rsidRPr="009D5A23">
              <w:rPr>
                <w:sz w:val="22"/>
                <w:szCs w:val="22"/>
              </w:rPr>
              <w:t xml:space="preserve"> (</w:t>
            </w:r>
            <w:r w:rsidRPr="009D5A23">
              <w:rPr>
                <w:sz w:val="22"/>
                <w:szCs w:val="22"/>
              </w:rPr>
              <w:t>un polynôme du premier ordre pour chaque état</w:t>
            </w:r>
            <w:r w:rsidR="0003713B" w:rsidRPr="009D5A23">
              <w:rPr>
                <w:sz w:val="22"/>
                <w:szCs w:val="22"/>
              </w:rPr>
              <w:t>), (dB)</w:t>
            </w:r>
          </w:p>
        </w:tc>
      </w:tr>
      <w:tr w:rsidR="0003713B" w:rsidRPr="009D5A23" w:rsidTr="000D782F">
        <w:trPr>
          <w:jc w:val="center"/>
        </w:trPr>
        <w:tc>
          <w:tcPr>
            <w:tcW w:w="2078" w:type="dxa"/>
            <w:vAlign w:val="center"/>
          </w:tcPr>
          <w:p w:rsidR="0003713B" w:rsidRPr="00686D5B" w:rsidRDefault="0003713B" w:rsidP="009452F1">
            <w:pPr>
              <w:spacing w:before="40" w:after="40"/>
              <w:jc w:val="center"/>
              <w:rPr>
                <w:sz w:val="22"/>
                <w:szCs w:val="22"/>
                <w:lang w:val="de-CH"/>
              </w:rPr>
            </w:pPr>
            <w:r w:rsidRPr="009D5A23">
              <w:rPr>
                <w:sz w:val="22"/>
                <w:szCs w:val="22"/>
              </w:rPr>
              <w:fldChar w:fldCharType="begin"/>
            </w:r>
            <w:r w:rsidRPr="00686D5B">
              <w:rPr>
                <w:sz w:val="22"/>
                <w:szCs w:val="22"/>
                <w:lang w:val="de-CH"/>
              </w:rPr>
              <w:instrText xml:space="preserve"> QUOTE </w:instrText>
            </w:r>
            <m:oMath>
              <m:sSub>
                <m:sSubPr>
                  <m:ctrlPr>
                    <w:rPr>
                      <w:rFonts w:ascii="Cambria Math" w:hAnsi="Cambria Math"/>
                      <w:i/>
                      <w:sz w:val="22"/>
                      <w:szCs w:val="22"/>
                      <w:lang w:eastAsia="zh-CN"/>
                    </w:rPr>
                  </m:ctrlPr>
                </m:sSubPr>
                <m:e>
                  <m:r>
                    <m:rPr>
                      <m:sty m:val="p"/>
                    </m:rPr>
                    <w:rPr>
                      <w:rFonts w:ascii="Cambria Math" w:hAnsi="Cambria Math"/>
                      <w:sz w:val="22"/>
                      <w:szCs w:val="22"/>
                      <w:lang w:val="de-CH" w:eastAsia="zh-CN"/>
                    </w:rPr>
                    <m:t>∑</m:t>
                  </m:r>
                </m:e>
                <m:sub>
                  <m:r>
                    <m:rPr>
                      <m:sty m:val="p"/>
                    </m:rPr>
                    <w:rPr>
                      <w:rFonts w:ascii="Cambria Math" w:hAnsi="Cambria Math"/>
                      <w:sz w:val="22"/>
                      <w:szCs w:val="22"/>
                      <w:lang w:val="de-CH" w:eastAsia="zh-CN"/>
                    </w:rPr>
                    <m:t xml:space="preserve">A </m:t>
                  </m:r>
                  <m:r>
                    <m:rPr>
                      <m:sty m:val="p"/>
                    </m:rPr>
                    <w:rPr>
                      <w:rFonts w:ascii="Cambria Math" w:hAnsi="Cambria Math"/>
                      <w:sz w:val="22"/>
                      <w:szCs w:val="22"/>
                      <w:vertAlign w:val="subscript"/>
                      <w:lang w:val="de-CH"/>
                    </w:rPr>
                    <m:t>G,B</m:t>
                  </m:r>
                </m:sub>
              </m:sSub>
            </m:oMath>
            <w:r w:rsidRPr="00686D5B">
              <w:rPr>
                <w:sz w:val="22"/>
                <w:szCs w:val="22"/>
                <w:lang w:val="de-CH"/>
              </w:rPr>
              <w:instrText xml:space="preserve"> </w:instrText>
            </w:r>
            <w:r w:rsidRPr="009D5A23">
              <w:rPr>
                <w:sz w:val="22"/>
                <w:szCs w:val="22"/>
              </w:rPr>
              <w:fldChar w:fldCharType="separate"/>
            </w:r>
            <w:r w:rsidRPr="00686D5B">
              <w:rPr>
                <w:sz w:val="22"/>
                <w:szCs w:val="22"/>
                <w:lang w:val="de-CH" w:eastAsia="zh-CN"/>
              </w:rPr>
              <w:t xml:space="preserve"> </w:t>
            </w:r>
            <m:oMath>
              <m:sSub>
                <m:sSubPr>
                  <m:ctrlPr>
                    <w:rPr>
                      <w:rFonts w:ascii="Cambria Math" w:hAnsi="Cambria Math"/>
                      <w:i/>
                      <w:sz w:val="22"/>
                      <w:szCs w:val="22"/>
                      <w:lang w:eastAsia="zh-CN"/>
                    </w:rPr>
                  </m:ctrlPr>
                </m:sSubPr>
                <m:e>
                  <m:r>
                    <m:rPr>
                      <m:sty m:val="p"/>
                    </m:rPr>
                    <w:rPr>
                      <w:rFonts w:ascii="Cambria Math" w:hAnsi="Cambria Math"/>
                      <w:sz w:val="22"/>
                      <w:szCs w:val="22"/>
                      <w:lang w:val="de-CH" w:eastAsia="zh-CN"/>
                    </w:rPr>
                    <m:t>∑</m:t>
                  </m:r>
                </m:e>
                <m:sub>
                  <m:r>
                    <m:rPr>
                      <m:sty m:val="p"/>
                    </m:rPr>
                    <w:rPr>
                      <w:rFonts w:ascii="Cambria Math" w:hAnsi="Cambria Math"/>
                      <w:sz w:val="22"/>
                      <w:szCs w:val="22"/>
                      <w:lang w:val="de-CH" w:eastAsia="zh-CN"/>
                    </w:rPr>
                    <m:t>A</m:t>
                  </m:r>
                  <m:r>
                    <m:rPr>
                      <m:sty m:val="p"/>
                    </m:rPr>
                    <w:rPr>
                      <w:rFonts w:ascii="Cambria Math" w:hAnsi="Cambria Math"/>
                      <w:sz w:val="22"/>
                      <w:szCs w:val="22"/>
                      <w:vertAlign w:val="subscript"/>
                      <w:lang w:val="de-CH"/>
                    </w:rPr>
                    <m:t>G,B</m:t>
                  </m:r>
                </m:sub>
              </m:sSub>
            </m:oMath>
            <w:r w:rsidRPr="00686D5B">
              <w:rPr>
                <w:sz w:val="22"/>
                <w:szCs w:val="22"/>
                <w:lang w:val="de-CH"/>
              </w:rPr>
              <w:t xml:space="preserve"> </w:t>
            </w:r>
            <w:r w:rsidRPr="009D5A23">
              <w:rPr>
                <w:sz w:val="22"/>
                <w:szCs w:val="22"/>
              </w:rPr>
              <w:fldChar w:fldCharType="end"/>
            </w:r>
            <w:r w:rsidRPr="00686D5B">
              <w:rPr>
                <w:sz w:val="22"/>
                <w:szCs w:val="22"/>
                <w:lang w:val="de-CH"/>
              </w:rPr>
              <w:t xml:space="preserve">= </w:t>
            </w:r>
            <w:r w:rsidRPr="00686D5B">
              <w:rPr>
                <w:i/>
                <w:iCs/>
                <w:sz w:val="22"/>
                <w:szCs w:val="22"/>
                <w:lang w:val="de-CH"/>
              </w:rPr>
              <w:t>g</w:t>
            </w:r>
            <w:r w:rsidRPr="00686D5B">
              <w:rPr>
                <w:sz w:val="22"/>
                <w:szCs w:val="22"/>
                <w:vertAlign w:val="subscript"/>
                <w:lang w:val="de-CH"/>
              </w:rPr>
              <w:t>1</w:t>
            </w:r>
            <w:r w:rsidRPr="00686D5B">
              <w:rPr>
                <w:i/>
                <w:iCs/>
                <w:sz w:val="22"/>
                <w:szCs w:val="22"/>
                <w:vertAlign w:val="subscript"/>
                <w:lang w:val="de-CH"/>
              </w:rPr>
              <w:t>G,B</w:t>
            </w:r>
            <w:r w:rsidRPr="00686D5B">
              <w:rPr>
                <w:i/>
                <w:iCs/>
                <w:sz w:val="22"/>
                <w:szCs w:val="22"/>
                <w:lang w:val="de-CH"/>
              </w:rPr>
              <w:t>M</w:t>
            </w:r>
            <w:r w:rsidRPr="00686D5B">
              <w:rPr>
                <w:i/>
                <w:iCs/>
                <w:sz w:val="22"/>
                <w:szCs w:val="22"/>
                <w:vertAlign w:val="subscript"/>
                <w:lang w:val="de-CH"/>
              </w:rPr>
              <w:t>A</w:t>
            </w:r>
            <w:r w:rsidRPr="00686D5B">
              <w:rPr>
                <w:i/>
                <w:iCs/>
                <w:sz w:val="22"/>
                <w:szCs w:val="22"/>
                <w:lang w:val="de-CH"/>
              </w:rPr>
              <w:t>+</w:t>
            </w:r>
            <w:r w:rsidRPr="00686D5B">
              <w:rPr>
                <w:sz w:val="22"/>
                <w:szCs w:val="22"/>
                <w:lang w:val="de-CH"/>
              </w:rPr>
              <w:t>g</w:t>
            </w:r>
            <w:r w:rsidRPr="00686D5B">
              <w:rPr>
                <w:sz w:val="22"/>
                <w:szCs w:val="22"/>
                <w:vertAlign w:val="subscript"/>
                <w:lang w:val="de-CH"/>
              </w:rPr>
              <w:t>2</w:t>
            </w:r>
            <w:r w:rsidRPr="00686D5B">
              <w:rPr>
                <w:i/>
                <w:iCs/>
                <w:sz w:val="22"/>
                <w:szCs w:val="22"/>
                <w:vertAlign w:val="subscript"/>
                <w:lang w:val="de-CH"/>
              </w:rPr>
              <w:t>G,B</w:t>
            </w:r>
          </w:p>
        </w:tc>
        <w:tc>
          <w:tcPr>
            <w:tcW w:w="6300" w:type="dxa"/>
            <w:vAlign w:val="center"/>
          </w:tcPr>
          <w:p w:rsidR="0003713B" w:rsidRPr="009D5A23" w:rsidRDefault="000D782F" w:rsidP="009452F1">
            <w:pPr>
              <w:spacing w:before="40" w:after="40"/>
              <w:rPr>
                <w:sz w:val="22"/>
                <w:szCs w:val="22"/>
              </w:rPr>
            </w:pPr>
            <w:r w:rsidRPr="009D5A23">
              <w:rPr>
                <w:sz w:val="22"/>
                <w:szCs w:val="22"/>
              </w:rPr>
              <w:t>E</w:t>
            </w:r>
            <w:r w:rsidR="00FE074E" w:rsidRPr="009D5A23">
              <w:rPr>
                <w:sz w:val="22"/>
                <w:szCs w:val="22"/>
              </w:rPr>
              <w:t xml:space="preserve">cart type de </w:t>
            </w:r>
            <w:r w:rsidR="0003713B" w:rsidRPr="009D5A23">
              <w:rPr>
                <w:i/>
                <w:iCs/>
                <w:sz w:val="22"/>
                <w:szCs w:val="22"/>
              </w:rPr>
              <w:t>A</w:t>
            </w:r>
            <w:r w:rsidR="0003713B" w:rsidRPr="009D5A23">
              <w:rPr>
                <w:sz w:val="22"/>
                <w:szCs w:val="22"/>
              </w:rPr>
              <w:t xml:space="preserve">, </w:t>
            </w:r>
            <m:oMath>
              <m:sSub>
                <m:sSubPr>
                  <m:ctrlPr>
                    <w:rPr>
                      <w:rFonts w:ascii="Cambria Math" w:hAnsi="Cambria Math"/>
                      <w:i/>
                      <w:sz w:val="22"/>
                      <w:szCs w:val="22"/>
                      <w:lang w:eastAsia="zh-CN"/>
                    </w:rPr>
                  </m:ctrlPr>
                </m:sSubPr>
                <m:e>
                  <m:r>
                    <w:rPr>
                      <w:rFonts w:ascii="Cambria Math" w:hAnsi="Cambria Math"/>
                      <w:sz w:val="22"/>
                      <w:szCs w:val="22"/>
                      <w:lang w:eastAsia="zh-CN"/>
                    </w:rPr>
                    <m:t>∑</m:t>
                  </m:r>
                </m:e>
                <m:sub>
                  <m:r>
                    <w:rPr>
                      <w:rFonts w:ascii="Cambria Math" w:hAnsi="Cambria Math"/>
                      <w:sz w:val="22"/>
                      <w:szCs w:val="22"/>
                      <w:lang w:eastAsia="zh-CN"/>
                    </w:rPr>
                    <m:t xml:space="preserve">A </m:t>
                  </m:r>
                  <m:r>
                    <w:rPr>
                      <w:rFonts w:ascii="Cambria Math" w:hAnsi="Cambria Math"/>
                      <w:sz w:val="22"/>
                      <w:szCs w:val="22"/>
                      <w:vertAlign w:val="subscript"/>
                    </w:rPr>
                    <m:t>G,B</m:t>
                  </m:r>
                </m:sub>
              </m:sSub>
            </m:oMath>
            <w:r w:rsidR="0003713B" w:rsidRPr="009D5A23">
              <w:rPr>
                <w:sz w:val="22"/>
                <w:szCs w:val="22"/>
              </w:rPr>
              <w:t xml:space="preserve"> ,(</w:t>
            </w:r>
            <w:r w:rsidR="00FE074E" w:rsidRPr="009D5A23">
              <w:rPr>
                <w:sz w:val="22"/>
                <w:szCs w:val="22"/>
              </w:rPr>
              <w:t>un polynôme du premier ordre pour chaque état</w:t>
            </w:r>
            <w:r w:rsidR="0003713B" w:rsidRPr="009D5A23">
              <w:rPr>
                <w:sz w:val="22"/>
                <w:szCs w:val="22"/>
              </w:rPr>
              <w:t>)</w:t>
            </w:r>
          </w:p>
        </w:tc>
      </w:tr>
      <w:tr w:rsidR="0003713B" w:rsidRPr="009D5A23" w:rsidTr="000D782F">
        <w:trPr>
          <w:jc w:val="center"/>
        </w:trPr>
        <w:tc>
          <w:tcPr>
            <w:tcW w:w="2078" w:type="dxa"/>
            <w:vAlign w:val="center"/>
          </w:tcPr>
          <w:p w:rsidR="0003713B" w:rsidRPr="009D5A23" w:rsidRDefault="0003713B" w:rsidP="009452F1">
            <w:pPr>
              <w:spacing w:before="40" w:after="40"/>
              <w:jc w:val="center"/>
              <w:rPr>
                <w:sz w:val="22"/>
                <w:szCs w:val="22"/>
              </w:rPr>
            </w:pPr>
            <w:r w:rsidRPr="009D5A23">
              <w:rPr>
                <w:i/>
                <w:iCs/>
                <w:sz w:val="22"/>
                <w:szCs w:val="22"/>
              </w:rPr>
              <w:t>L</w:t>
            </w:r>
            <w:r w:rsidRPr="009D5A23">
              <w:rPr>
                <w:i/>
                <w:iCs/>
                <w:sz w:val="22"/>
                <w:szCs w:val="22"/>
                <w:vertAlign w:val="subscript"/>
              </w:rPr>
              <w:t>corrG,B</w:t>
            </w:r>
            <w:r w:rsidRPr="009D5A23">
              <w:rPr>
                <w:sz w:val="22"/>
                <w:szCs w:val="22"/>
              </w:rPr>
              <w:t>*</w:t>
            </w:r>
          </w:p>
        </w:tc>
        <w:tc>
          <w:tcPr>
            <w:tcW w:w="6300" w:type="dxa"/>
            <w:vAlign w:val="center"/>
          </w:tcPr>
          <w:p w:rsidR="0003713B" w:rsidRPr="009D5A23" w:rsidRDefault="000D782F" w:rsidP="009452F1">
            <w:pPr>
              <w:spacing w:before="40" w:after="40"/>
              <w:rPr>
                <w:sz w:val="22"/>
                <w:szCs w:val="22"/>
              </w:rPr>
            </w:pPr>
            <w:r w:rsidRPr="009D5A23">
              <w:rPr>
                <w:sz w:val="22"/>
                <w:szCs w:val="22"/>
              </w:rPr>
              <w:t xml:space="preserve">Durée </w:t>
            </w:r>
            <w:r w:rsidR="00FE074E" w:rsidRPr="009D5A23">
              <w:rPr>
                <w:sz w:val="22"/>
                <w:szCs w:val="22"/>
              </w:rPr>
              <w:t>de corrélation de l’amplitude sur le trajet d</w:t>
            </w:r>
            <w:r w:rsidR="0003713B" w:rsidRPr="009D5A23">
              <w:rPr>
                <w:sz w:val="22"/>
                <w:szCs w:val="22"/>
              </w:rPr>
              <w:t>irect (m)</w:t>
            </w:r>
          </w:p>
        </w:tc>
      </w:tr>
      <w:tr w:rsidR="0003713B" w:rsidRPr="009D5A23" w:rsidTr="000D782F">
        <w:trPr>
          <w:jc w:val="center"/>
        </w:trPr>
        <w:tc>
          <w:tcPr>
            <w:tcW w:w="2078" w:type="dxa"/>
            <w:tcBorders>
              <w:bottom w:val="single" w:sz="4" w:space="0" w:color="000000"/>
            </w:tcBorders>
            <w:vAlign w:val="center"/>
          </w:tcPr>
          <w:p w:rsidR="0003713B" w:rsidRPr="009D5A23" w:rsidRDefault="0003713B" w:rsidP="009452F1">
            <w:pPr>
              <w:spacing w:before="40" w:after="40"/>
              <w:jc w:val="center"/>
              <w:rPr>
                <w:sz w:val="22"/>
                <w:szCs w:val="22"/>
              </w:rPr>
            </w:pPr>
            <w:r w:rsidRPr="009D5A23">
              <w:rPr>
                <w:i/>
                <w:iCs/>
                <w:sz w:val="22"/>
                <w:szCs w:val="22"/>
              </w:rPr>
              <w:t>f</w:t>
            </w:r>
            <w:r w:rsidRPr="009D5A23">
              <w:rPr>
                <w:sz w:val="22"/>
                <w:szCs w:val="22"/>
                <w:vertAlign w:val="subscript"/>
              </w:rPr>
              <w:t>1</w:t>
            </w:r>
            <w:r w:rsidRPr="009D5A23">
              <w:rPr>
                <w:sz w:val="22"/>
                <w:szCs w:val="22"/>
              </w:rPr>
              <w:t>Δ</w:t>
            </w:r>
            <w:r w:rsidRPr="009D5A23">
              <w:rPr>
                <w:i/>
                <w:iCs/>
                <w:sz w:val="22"/>
                <w:szCs w:val="22"/>
              </w:rPr>
              <w:t>M</w:t>
            </w:r>
            <w:r w:rsidRPr="009D5A23">
              <w:rPr>
                <w:i/>
                <w:iCs/>
                <w:sz w:val="22"/>
                <w:szCs w:val="22"/>
                <w:vertAlign w:val="subscript"/>
              </w:rPr>
              <w:t>A</w:t>
            </w:r>
            <w:r w:rsidRPr="009D5A23">
              <w:rPr>
                <w:i/>
                <w:iCs/>
                <w:sz w:val="22"/>
                <w:szCs w:val="22"/>
              </w:rPr>
              <w:t>+f</w:t>
            </w:r>
            <w:r w:rsidRPr="009D5A23">
              <w:rPr>
                <w:sz w:val="22"/>
                <w:szCs w:val="22"/>
                <w:vertAlign w:val="subscript"/>
              </w:rPr>
              <w:t>2</w:t>
            </w:r>
          </w:p>
        </w:tc>
        <w:tc>
          <w:tcPr>
            <w:tcW w:w="6300" w:type="dxa"/>
            <w:tcBorders>
              <w:bottom w:val="single" w:sz="4" w:space="0" w:color="000000"/>
            </w:tcBorders>
            <w:vAlign w:val="center"/>
          </w:tcPr>
          <w:p w:rsidR="0003713B" w:rsidRPr="009D5A23" w:rsidRDefault="00FE074E" w:rsidP="00177789">
            <w:pPr>
              <w:spacing w:before="40" w:after="40"/>
              <w:rPr>
                <w:sz w:val="22"/>
                <w:szCs w:val="22"/>
              </w:rPr>
            </w:pPr>
            <w:r w:rsidRPr="009D5A23">
              <w:rPr>
                <w:sz w:val="22"/>
                <w:szCs w:val="22"/>
              </w:rPr>
              <w:t>Durée de la transition</w:t>
            </w:r>
            <w:r w:rsidR="0003713B" w:rsidRPr="009D5A23">
              <w:rPr>
                <w:sz w:val="22"/>
                <w:szCs w:val="22"/>
              </w:rPr>
              <w:t xml:space="preserve">, </w:t>
            </w:r>
            <w:r w:rsidR="0003713B" w:rsidRPr="009D5A23">
              <w:rPr>
                <w:i/>
                <w:iCs/>
                <w:sz w:val="22"/>
                <w:szCs w:val="22"/>
              </w:rPr>
              <w:t>L</w:t>
            </w:r>
            <w:r w:rsidR="0003713B" w:rsidRPr="009D5A23">
              <w:rPr>
                <w:i/>
                <w:iCs/>
                <w:sz w:val="22"/>
                <w:szCs w:val="22"/>
                <w:vertAlign w:val="subscript"/>
              </w:rPr>
              <w:t>trans</w:t>
            </w:r>
            <w:r w:rsidR="0003713B" w:rsidRPr="009D5A23">
              <w:rPr>
                <w:sz w:val="22"/>
                <w:szCs w:val="22"/>
              </w:rPr>
              <w:t xml:space="preserve"> (</w:t>
            </w:r>
            <w:r w:rsidRPr="009D5A23">
              <w:rPr>
                <w:sz w:val="22"/>
                <w:szCs w:val="22"/>
              </w:rPr>
              <w:t xml:space="preserve">un </w:t>
            </w:r>
            <w:r w:rsidR="00177789">
              <w:rPr>
                <w:sz w:val="22"/>
                <w:szCs w:val="22"/>
              </w:rPr>
              <w:t>seul</w:t>
            </w:r>
            <w:r w:rsidR="000D782F" w:rsidRPr="009D5A23">
              <w:rPr>
                <w:sz w:val="22"/>
                <w:szCs w:val="22"/>
              </w:rPr>
              <w:t xml:space="preserve"> </w:t>
            </w:r>
            <w:r w:rsidRPr="009D5A23">
              <w:rPr>
                <w:sz w:val="22"/>
                <w:szCs w:val="22"/>
              </w:rPr>
              <w:t>polynôme du premier ordre</w:t>
            </w:r>
            <w:r w:rsidR="0003713B" w:rsidRPr="009D5A23">
              <w:rPr>
                <w:sz w:val="22"/>
                <w:szCs w:val="22"/>
              </w:rPr>
              <w:t>), (m)</w:t>
            </w:r>
          </w:p>
        </w:tc>
      </w:tr>
      <w:tr w:rsidR="0003713B" w:rsidRPr="009D5A23" w:rsidTr="000D782F">
        <w:trPr>
          <w:jc w:val="center"/>
        </w:trPr>
        <w:tc>
          <w:tcPr>
            <w:tcW w:w="2078" w:type="dxa"/>
            <w:tcBorders>
              <w:bottom w:val="single" w:sz="4" w:space="0" w:color="auto"/>
            </w:tcBorders>
            <w:vAlign w:val="center"/>
          </w:tcPr>
          <w:p w:rsidR="0003713B" w:rsidRPr="009D5A23" w:rsidRDefault="0003713B" w:rsidP="009452F1">
            <w:pPr>
              <w:spacing w:before="40" w:after="40"/>
              <w:jc w:val="center"/>
              <w:rPr>
                <w:sz w:val="22"/>
                <w:szCs w:val="22"/>
              </w:rPr>
            </w:pPr>
            <w:r w:rsidRPr="009D5A23">
              <w:rPr>
                <w:sz w:val="22"/>
                <w:szCs w:val="22"/>
              </w:rPr>
              <w:t>[</w:t>
            </w:r>
            <w:r w:rsidRPr="009D5A23">
              <w:rPr>
                <w:i/>
                <w:iCs/>
                <w:sz w:val="22"/>
                <w:szCs w:val="22"/>
              </w:rPr>
              <w:t>p</w:t>
            </w:r>
            <w:r w:rsidRPr="009D5A23">
              <w:rPr>
                <w:i/>
                <w:iCs/>
                <w:sz w:val="22"/>
                <w:szCs w:val="22"/>
                <w:vertAlign w:val="subscript"/>
              </w:rPr>
              <w:t>B,min</w:t>
            </w:r>
            <w:r w:rsidRPr="009D5A23">
              <w:rPr>
                <w:i/>
                <w:iCs/>
                <w:sz w:val="22"/>
                <w:szCs w:val="22"/>
              </w:rPr>
              <w:t xml:space="preserve"> , p</w:t>
            </w:r>
            <w:r w:rsidRPr="009D5A23">
              <w:rPr>
                <w:i/>
                <w:iCs/>
                <w:sz w:val="22"/>
                <w:szCs w:val="22"/>
                <w:vertAlign w:val="subscript"/>
              </w:rPr>
              <w:t>B,max</w:t>
            </w:r>
            <w:r w:rsidRPr="009D5A23">
              <w:rPr>
                <w:sz w:val="22"/>
                <w:szCs w:val="22"/>
              </w:rPr>
              <w:t>]</w:t>
            </w:r>
          </w:p>
        </w:tc>
        <w:tc>
          <w:tcPr>
            <w:tcW w:w="6300" w:type="dxa"/>
            <w:tcBorders>
              <w:bottom w:val="single" w:sz="4" w:space="0" w:color="auto"/>
            </w:tcBorders>
            <w:vAlign w:val="center"/>
          </w:tcPr>
          <w:p w:rsidR="0003713B" w:rsidRPr="009D5A23" w:rsidRDefault="00AE64D9" w:rsidP="009452F1">
            <w:pPr>
              <w:spacing w:before="40" w:after="40"/>
              <w:rPr>
                <w:sz w:val="22"/>
                <w:szCs w:val="22"/>
              </w:rPr>
            </w:pPr>
            <w:r w:rsidRPr="009D5A23">
              <w:rPr>
                <w:sz w:val="22"/>
                <w:szCs w:val="22"/>
              </w:rPr>
              <w:t>Intervalle de probabilité</w:t>
            </w:r>
            <w:r w:rsidR="0003713B" w:rsidRPr="009D5A23">
              <w:rPr>
                <w:sz w:val="22"/>
                <w:szCs w:val="22"/>
              </w:rPr>
              <w:t xml:space="preserve"> </w:t>
            </w:r>
            <w:r w:rsidRPr="009D5A23">
              <w:rPr>
                <w:sz w:val="22"/>
                <w:szCs w:val="22"/>
              </w:rPr>
              <w:t xml:space="preserve">à prendre en considération pour la distribution </w:t>
            </w:r>
            <w:r w:rsidR="0003713B" w:rsidRPr="009D5A23">
              <w:rPr>
                <w:i/>
                <w:iCs/>
                <w:sz w:val="22"/>
                <w:szCs w:val="22"/>
              </w:rPr>
              <w:t>M</w:t>
            </w:r>
            <w:r w:rsidR="0003713B" w:rsidRPr="009D5A23">
              <w:rPr>
                <w:i/>
                <w:iCs/>
                <w:sz w:val="22"/>
                <w:szCs w:val="22"/>
                <w:vertAlign w:val="subscript"/>
              </w:rPr>
              <w:t>A B</w:t>
            </w:r>
            <w:r w:rsidR="0003713B" w:rsidRPr="009D5A23">
              <w:rPr>
                <w:sz w:val="22"/>
                <w:szCs w:val="22"/>
              </w:rPr>
              <w:t xml:space="preserve">  </w:t>
            </w:r>
          </w:p>
        </w:tc>
      </w:tr>
      <w:tr w:rsidR="0003713B" w:rsidRPr="009D5A23" w:rsidTr="000D782F">
        <w:trPr>
          <w:jc w:val="center"/>
        </w:trPr>
        <w:tc>
          <w:tcPr>
            <w:tcW w:w="8378" w:type="dxa"/>
            <w:gridSpan w:val="2"/>
            <w:tcBorders>
              <w:top w:val="single" w:sz="4" w:space="0" w:color="auto"/>
              <w:left w:val="nil"/>
              <w:bottom w:val="nil"/>
              <w:right w:val="nil"/>
            </w:tcBorders>
            <w:vAlign w:val="center"/>
          </w:tcPr>
          <w:p w:rsidR="0003713B" w:rsidRPr="009D5A23" w:rsidRDefault="0003713B" w:rsidP="000D78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szCs w:val="22"/>
              </w:rPr>
            </w:pPr>
            <w:r w:rsidRPr="009D5A23">
              <w:rPr>
                <w:sz w:val="22"/>
                <w:szCs w:val="22"/>
              </w:rPr>
              <w:t>Remar</w:t>
            </w:r>
            <w:r w:rsidR="002F03AC" w:rsidRPr="009D5A23">
              <w:rPr>
                <w:sz w:val="22"/>
                <w:szCs w:val="22"/>
              </w:rPr>
              <w:t>que</w:t>
            </w:r>
            <w:r w:rsidRPr="009D5A23">
              <w:rPr>
                <w:sz w:val="22"/>
                <w:szCs w:val="22"/>
              </w:rPr>
              <w:t xml:space="preserve">: G </w:t>
            </w:r>
            <w:r w:rsidR="002F03AC" w:rsidRPr="009D5A23">
              <w:rPr>
                <w:sz w:val="22"/>
                <w:szCs w:val="22"/>
              </w:rPr>
              <w:t>(</w:t>
            </w:r>
            <w:r w:rsidR="000D782F" w:rsidRPr="009D5A23">
              <w:rPr>
                <w:sz w:val="22"/>
                <w:szCs w:val="22"/>
              </w:rPr>
              <w:t>GOOD</w:t>
            </w:r>
            <w:r w:rsidR="002F03AC" w:rsidRPr="009D5A23">
              <w:rPr>
                <w:sz w:val="22"/>
                <w:szCs w:val="22"/>
              </w:rPr>
              <w:t xml:space="preserve">) désigne l'état BON et </w:t>
            </w:r>
            <w:r w:rsidRPr="009D5A23">
              <w:rPr>
                <w:sz w:val="22"/>
                <w:szCs w:val="22"/>
              </w:rPr>
              <w:t>B</w:t>
            </w:r>
            <w:r w:rsidR="002F03AC" w:rsidRPr="009D5A23">
              <w:rPr>
                <w:sz w:val="22"/>
                <w:szCs w:val="22"/>
              </w:rPr>
              <w:t xml:space="preserve"> (</w:t>
            </w:r>
            <w:r w:rsidR="000D782F" w:rsidRPr="009D5A23">
              <w:rPr>
                <w:sz w:val="22"/>
                <w:szCs w:val="22"/>
              </w:rPr>
              <w:t>BAD</w:t>
            </w:r>
            <w:r w:rsidR="002F03AC" w:rsidRPr="009D5A23">
              <w:rPr>
                <w:sz w:val="22"/>
                <w:szCs w:val="22"/>
              </w:rPr>
              <w:t>)</w:t>
            </w:r>
            <w:r w:rsidRPr="009D5A23">
              <w:rPr>
                <w:sz w:val="22"/>
                <w:szCs w:val="22"/>
              </w:rPr>
              <w:t xml:space="preserve"> </w:t>
            </w:r>
            <w:r w:rsidR="002F03AC" w:rsidRPr="009D5A23">
              <w:rPr>
                <w:sz w:val="22"/>
                <w:szCs w:val="22"/>
              </w:rPr>
              <w:t>l'état MAUVAIS</w:t>
            </w:r>
            <w:r w:rsidRPr="009D5A23">
              <w:rPr>
                <w:sz w:val="22"/>
                <w:szCs w:val="22"/>
              </w:rPr>
              <w:t>.</w:t>
            </w:r>
          </w:p>
          <w:p w:rsidR="0003713B" w:rsidRPr="009D5A23" w:rsidRDefault="0003713B"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szCs w:val="22"/>
              </w:rPr>
            </w:pPr>
            <w:r w:rsidRPr="009D5A23">
              <w:rPr>
                <w:sz w:val="22"/>
                <w:szCs w:val="22"/>
              </w:rPr>
              <w:t>*</w:t>
            </w:r>
            <w:r w:rsidRPr="009D5A23">
              <w:rPr>
                <w:sz w:val="22"/>
                <w:szCs w:val="22"/>
              </w:rPr>
              <w:tab/>
            </w:r>
            <w:r w:rsidR="002F03AC" w:rsidRPr="009D5A23">
              <w:rPr>
                <w:sz w:val="22"/>
                <w:szCs w:val="22"/>
              </w:rPr>
              <w:t xml:space="preserve">Uniquement pour la modélisation </w:t>
            </w:r>
            <w:r w:rsidRPr="009D5A23">
              <w:rPr>
                <w:sz w:val="22"/>
                <w:szCs w:val="22"/>
              </w:rPr>
              <w:t>g</w:t>
            </w:r>
            <w:r w:rsidR="002F03AC" w:rsidRPr="009D5A23">
              <w:rPr>
                <w:sz w:val="22"/>
                <w:szCs w:val="22"/>
              </w:rPr>
              <w:t>é</w:t>
            </w:r>
            <w:r w:rsidRPr="009D5A23">
              <w:rPr>
                <w:sz w:val="22"/>
                <w:szCs w:val="22"/>
              </w:rPr>
              <w:t>n</w:t>
            </w:r>
            <w:r w:rsidR="002F03AC" w:rsidRPr="009D5A23">
              <w:rPr>
                <w:sz w:val="22"/>
                <w:szCs w:val="22"/>
              </w:rPr>
              <w:t>é</w:t>
            </w:r>
            <w:r w:rsidRPr="009D5A23">
              <w:rPr>
                <w:sz w:val="22"/>
                <w:szCs w:val="22"/>
              </w:rPr>
              <w:t>rative.</w:t>
            </w:r>
          </w:p>
        </w:tc>
      </w:tr>
    </w:tbl>
    <w:p w:rsidR="0003713B" w:rsidRPr="009D5A23" w:rsidRDefault="0003713B" w:rsidP="009452F1">
      <w:pPr>
        <w:spacing w:before="0"/>
        <w:rPr>
          <w:sz w:val="20"/>
        </w:rPr>
      </w:pPr>
    </w:p>
    <w:p w:rsidR="00D1452C" w:rsidRPr="009D5A23" w:rsidRDefault="00D1452C" w:rsidP="000D782F">
      <w:pPr>
        <w:pStyle w:val="Heading2"/>
      </w:pPr>
      <w:r w:rsidRPr="009D5A23">
        <w:lastRenderedPageBreak/>
        <w:t>6.1</w:t>
      </w:r>
      <w:r w:rsidRPr="009D5A23">
        <w:tab/>
      </w:r>
      <w:r w:rsidR="000D782F" w:rsidRPr="009D5A23">
        <w:t>Prévis</w:t>
      </w:r>
      <w:r w:rsidR="00AE2554" w:rsidRPr="009D5A23">
        <w:t>ion</w:t>
      </w:r>
      <w:r w:rsidRPr="009D5A23">
        <w:t xml:space="preserve"> des statistiques d'éva</w:t>
      </w:r>
      <w:r w:rsidR="000D782F" w:rsidRPr="009D5A23">
        <w:t>nouissement pour une liaison à</w:t>
      </w:r>
      <w:r w:rsidRPr="009D5A23">
        <w:t xml:space="preserve"> un seul satellite</w:t>
      </w:r>
    </w:p>
    <w:p w:rsidR="00D1452C" w:rsidRPr="009D5A23" w:rsidRDefault="00D1452C" w:rsidP="009452F1">
      <w:r w:rsidRPr="009D5A23">
        <w:t xml:space="preserve">La méthode qui suit permet </w:t>
      </w:r>
      <w:r w:rsidR="00AE64D9" w:rsidRPr="009D5A23">
        <w:t>d'évaluer l</w:t>
      </w:r>
      <w:r w:rsidRPr="009D5A23">
        <w:t xml:space="preserve">es statistiques globales d'évanouissement sur une liaison de propagation </w:t>
      </w:r>
      <w:r w:rsidR="000D782F" w:rsidRPr="009D5A23">
        <w:t xml:space="preserve">du </w:t>
      </w:r>
      <w:r w:rsidRPr="009D5A23">
        <w:t xml:space="preserve">SMTS pour des fréquences allant jusqu'à 30 GHz et des angles d'élévation compris entre </w:t>
      </w:r>
      <w:r w:rsidR="00AE64D9" w:rsidRPr="009D5A23">
        <w:t>2</w:t>
      </w:r>
      <w:r w:rsidRPr="009D5A23">
        <w:t>0° et 90°. Toutefois, les valeurs de paramètre qui sont proposées ici limitent la gamme des fréquences utilisées entre 1,5 et 2</w:t>
      </w:r>
      <w:r w:rsidR="00AE64D9" w:rsidRPr="009D5A23">
        <w:t>0</w:t>
      </w:r>
      <w:r w:rsidRPr="009D5A23">
        <w:t xml:space="preserve"> GHz. On suppose que le gain de l'antenne de réception est </w:t>
      </w:r>
      <w:r w:rsidR="00AE64D9" w:rsidRPr="009D5A23">
        <w:t>d'environ 5</w:t>
      </w:r>
      <w:r w:rsidRPr="009D5A23">
        <w:t xml:space="preserve"> dBi </w:t>
      </w:r>
      <w:r w:rsidR="00AE64D9" w:rsidRPr="009D5A23">
        <w:t>pour les fréquences inférieures à 5 GHz et 19 dBi po</w:t>
      </w:r>
      <w:r w:rsidR="005E2FAA">
        <w:t>ur les fréquences supérieures à</w:t>
      </w:r>
      <w:r w:rsidR="00177789">
        <w:t> </w:t>
      </w:r>
      <w:r w:rsidR="00AE64D9" w:rsidRPr="009D5A23">
        <w:t>10 GHz</w:t>
      </w:r>
      <w:r w:rsidRPr="009D5A23">
        <w:t>.</w:t>
      </w:r>
    </w:p>
    <w:p w:rsidR="004C5045" w:rsidRPr="009D5A23" w:rsidRDefault="00AE64D9" w:rsidP="000D782F">
      <w:pPr>
        <w:rPr>
          <w:i/>
        </w:rPr>
      </w:pPr>
      <w:r w:rsidRPr="009D5A23">
        <w:rPr>
          <w:i/>
        </w:rPr>
        <w:t>Remarque</w:t>
      </w:r>
      <w:r w:rsidR="004C5045" w:rsidRPr="009D5A23">
        <w:rPr>
          <w:i/>
        </w:rPr>
        <w:t xml:space="preserve">: </w:t>
      </w:r>
      <w:r w:rsidRPr="009D5A23">
        <w:rPr>
          <w:i/>
        </w:rPr>
        <w:t xml:space="preserve">La méthode </w:t>
      </w:r>
      <w:r w:rsidR="000D782F" w:rsidRPr="009D5A23">
        <w:rPr>
          <w:i/>
        </w:rPr>
        <w:t xml:space="preserve">de prévision </w:t>
      </w:r>
      <w:r w:rsidRPr="009D5A23">
        <w:rPr>
          <w:i/>
        </w:rPr>
        <w:t>statistique</w:t>
      </w:r>
      <w:r w:rsidR="004C5045" w:rsidRPr="009D5A23">
        <w:rPr>
          <w:i/>
        </w:rPr>
        <w:t xml:space="preserve"> </w:t>
      </w:r>
      <w:r w:rsidRPr="009D5A23">
        <w:rPr>
          <w:i/>
        </w:rPr>
        <w:t xml:space="preserve">a été simplifiée en ce qui concerne la méthode de synthèse de série temporelle </w:t>
      </w:r>
      <w:r w:rsidR="004C5045" w:rsidRPr="009D5A23">
        <w:rPr>
          <w:i/>
        </w:rPr>
        <w:t xml:space="preserve">(§ 6.2) </w:t>
      </w:r>
      <w:r w:rsidRPr="009D5A23">
        <w:rPr>
          <w:i/>
        </w:rPr>
        <w:t>pour fournir une valeur approchée des statistiques pour les évanouissements</w:t>
      </w:r>
      <w:r w:rsidR="004C5045" w:rsidRPr="009D5A23">
        <w:rPr>
          <w:i/>
        </w:rPr>
        <w:t xml:space="preserve">, </w:t>
      </w:r>
      <w:r w:rsidRPr="009D5A23">
        <w:rPr>
          <w:i/>
        </w:rPr>
        <w:t xml:space="preserve">le facteur de </w:t>
      </w:r>
      <w:r w:rsidR="004C5045" w:rsidRPr="009D5A23">
        <w:rPr>
          <w:i/>
        </w:rPr>
        <w:t xml:space="preserve">Rice </w:t>
      </w:r>
      <w:r w:rsidRPr="009D5A23">
        <w:rPr>
          <w:i/>
        </w:rPr>
        <w:t xml:space="preserve">et la puissance </w:t>
      </w:r>
      <w:r w:rsidR="004C5045" w:rsidRPr="009D5A23">
        <w:rPr>
          <w:i/>
        </w:rPr>
        <w:t>total</w:t>
      </w:r>
      <w:r w:rsidRPr="009D5A23">
        <w:rPr>
          <w:i/>
        </w:rPr>
        <w:t>e</w:t>
      </w:r>
      <w:r w:rsidR="004C5045" w:rsidRPr="009D5A23">
        <w:rPr>
          <w:i/>
        </w:rPr>
        <w:t xml:space="preserve">. </w:t>
      </w:r>
      <w:r w:rsidRPr="009D5A23">
        <w:rPr>
          <w:i/>
        </w:rPr>
        <w:t>Pour une meilleure précision</w:t>
      </w:r>
      <w:r w:rsidR="004C5045" w:rsidRPr="009D5A23">
        <w:rPr>
          <w:i/>
        </w:rPr>
        <w:t xml:space="preserve">, </w:t>
      </w:r>
      <w:r w:rsidRPr="009D5A23">
        <w:rPr>
          <w:i/>
        </w:rPr>
        <w:t>les statistique</w:t>
      </w:r>
      <w:r w:rsidR="004C5045" w:rsidRPr="009D5A23">
        <w:rPr>
          <w:i/>
        </w:rPr>
        <w:t xml:space="preserve">s </w:t>
      </w:r>
      <w:r w:rsidRPr="009D5A23">
        <w:rPr>
          <w:i/>
        </w:rPr>
        <w:t>doivent être calculées à partir d</w:t>
      </w:r>
      <w:r w:rsidR="000D782F" w:rsidRPr="009D5A23">
        <w:rPr>
          <w:i/>
        </w:rPr>
        <w:t>'</w:t>
      </w:r>
      <w:r w:rsidRPr="009D5A23">
        <w:rPr>
          <w:i/>
        </w:rPr>
        <w:t xml:space="preserve">une série temporelle synthétisée sur </w:t>
      </w:r>
      <w:r w:rsidR="004C5045" w:rsidRPr="009D5A23">
        <w:rPr>
          <w:i/>
        </w:rPr>
        <w:t>100 km.</w:t>
      </w:r>
    </w:p>
    <w:p w:rsidR="004C5045" w:rsidRPr="009D5A23" w:rsidRDefault="00AE64D9" w:rsidP="009452F1">
      <w:r w:rsidRPr="009D5A23">
        <w:t>Données d'entrée</w:t>
      </w:r>
      <w:r w:rsidR="004C5045" w:rsidRPr="009D5A23">
        <w:t>:</w:t>
      </w:r>
    </w:p>
    <w:p w:rsidR="004C5045" w:rsidRPr="009D5A23" w:rsidRDefault="004C5045" w:rsidP="009452F1">
      <w:pPr>
        <w:spacing w:before="80"/>
        <w:ind w:left="794" w:hanging="794"/>
      </w:pPr>
      <w:r w:rsidRPr="009D5A23">
        <w:t>–</w:t>
      </w:r>
      <w:r w:rsidRPr="009D5A23">
        <w:tab/>
        <w:t>fr</w:t>
      </w:r>
      <w:r w:rsidR="00AE64D9" w:rsidRPr="009D5A23">
        <w:t>é</w:t>
      </w:r>
      <w:r w:rsidRPr="009D5A23">
        <w:t>quenc</w:t>
      </w:r>
      <w:r w:rsidR="00AE64D9" w:rsidRPr="009D5A23">
        <w:t>e</w:t>
      </w:r>
      <w:r w:rsidRPr="009D5A23">
        <w:t xml:space="preserve"> (Hz);</w:t>
      </w:r>
    </w:p>
    <w:p w:rsidR="004C5045" w:rsidRPr="009D5A23" w:rsidRDefault="004C5045" w:rsidP="009452F1">
      <w:pPr>
        <w:spacing w:before="80"/>
        <w:ind w:left="794" w:hanging="794"/>
      </w:pPr>
      <w:r w:rsidRPr="009D5A23">
        <w:t>–</w:t>
      </w:r>
      <w:r w:rsidRPr="009D5A23">
        <w:tab/>
        <w:t>environ</w:t>
      </w:r>
      <w:r w:rsidR="00AE64D9" w:rsidRPr="009D5A23">
        <w:t>ne</w:t>
      </w:r>
      <w:r w:rsidRPr="009D5A23">
        <w:t>ment;</w:t>
      </w:r>
    </w:p>
    <w:p w:rsidR="004C5045" w:rsidRPr="009D5A23" w:rsidRDefault="004C5045" w:rsidP="009452F1">
      <w:pPr>
        <w:spacing w:before="80"/>
        <w:ind w:left="794" w:hanging="794"/>
      </w:pPr>
      <w:r w:rsidRPr="009D5A23">
        <w:t>–</w:t>
      </w:r>
      <w:r w:rsidRPr="009D5A23">
        <w:tab/>
        <w:t>angle</w:t>
      </w:r>
      <w:r w:rsidR="00AE64D9" w:rsidRPr="009D5A23">
        <w:t xml:space="preserve"> d'élévation</w:t>
      </w:r>
      <w:r w:rsidRPr="009D5A23">
        <w:t>.</w:t>
      </w:r>
    </w:p>
    <w:p w:rsidR="004C5045" w:rsidRPr="009D5A23" w:rsidRDefault="000D782F" w:rsidP="009452F1">
      <w:r w:rsidRPr="009D5A23">
        <w:rPr>
          <w:i/>
          <w:iCs/>
        </w:rPr>
        <w:t>E</w:t>
      </w:r>
      <w:r w:rsidR="00AE64D9" w:rsidRPr="009D5A23">
        <w:rPr>
          <w:i/>
          <w:iCs/>
        </w:rPr>
        <w:t xml:space="preserve">tape </w:t>
      </w:r>
      <w:r w:rsidR="004C5045" w:rsidRPr="009D5A23">
        <w:rPr>
          <w:i/>
          <w:iCs/>
        </w:rPr>
        <w:t>0:</w:t>
      </w:r>
      <w:r w:rsidR="008863D0" w:rsidRPr="009D5A23">
        <w:t xml:space="preserve"> </w:t>
      </w:r>
      <w:r w:rsidR="008863D0" w:rsidRPr="009D5A23">
        <w:tab/>
        <w:t>Dé</w:t>
      </w:r>
      <w:r w:rsidR="004C5045" w:rsidRPr="009D5A23">
        <w:t>termine</w:t>
      </w:r>
      <w:r w:rsidR="008863D0" w:rsidRPr="009D5A23">
        <w:t>r</w:t>
      </w:r>
      <w:r w:rsidR="004C5045" w:rsidRPr="009D5A23">
        <w:t xml:space="preserve"> </w:t>
      </w:r>
      <w:r w:rsidR="008863D0" w:rsidRPr="009D5A23">
        <w:t xml:space="preserve">les valeurs de </w:t>
      </w:r>
      <w:r w:rsidR="004C5045" w:rsidRPr="009D5A23">
        <w:rPr>
          <w:sz w:val="20"/>
        </w:rPr>
        <w:t>(µ,</w:t>
      </w:r>
      <w:r w:rsidR="004C5045" w:rsidRPr="009D5A23">
        <w:rPr>
          <w:sz w:val="20"/>
        </w:rPr>
        <w:sym w:font="Symbol" w:char="F073"/>
      </w:r>
      <w:r w:rsidR="004C5045" w:rsidRPr="009D5A23">
        <w:rPr>
          <w:sz w:val="20"/>
        </w:rPr>
        <w:t>)</w:t>
      </w:r>
      <w:r w:rsidR="004C5045" w:rsidRPr="009D5A23">
        <w:rPr>
          <w:i/>
          <w:iCs/>
          <w:sz w:val="20"/>
          <w:vertAlign w:val="subscript"/>
        </w:rPr>
        <w:t>G,B</w:t>
      </w:r>
      <w:r w:rsidR="004C5045" w:rsidRPr="009D5A23">
        <w:rPr>
          <w:sz w:val="20"/>
          <w:vertAlign w:val="subscript"/>
        </w:rPr>
        <w:t xml:space="preserve"> </w:t>
      </w:r>
      <w:r w:rsidR="004C5045" w:rsidRPr="009D5A23">
        <w:rPr>
          <w:i/>
          <w:sz w:val="20"/>
        </w:rPr>
        <w:t xml:space="preserve">, </w:t>
      </w:r>
      <w:r w:rsidR="004C5045" w:rsidRPr="009D5A23">
        <w:rPr>
          <w:iCs/>
          <w:sz w:val="20"/>
        </w:rPr>
        <w:t>(</w:t>
      </w:r>
      <w:r w:rsidR="004C5045" w:rsidRPr="009D5A23">
        <w:rPr>
          <w:i/>
          <w:iCs/>
          <w:sz w:val="20"/>
        </w:rPr>
        <w:t xml:space="preserve"> </w:t>
      </w:r>
      <m:oMath>
        <m:sSub>
          <m:sSubPr>
            <m:ctrlPr>
              <w:rPr>
                <w:rFonts w:ascii="Cambria Math" w:hAnsi="Cambria Math"/>
                <w:iCs/>
                <w:sz w:val="20"/>
              </w:rPr>
            </m:ctrlPr>
          </m:sSubPr>
          <m:e>
            <m:r>
              <m:rPr>
                <m:sty m:val="p"/>
              </m:rPr>
              <w:rPr>
                <w:rFonts w:ascii="Cambria Math" w:hAnsi="Cambria Math"/>
                <w:sz w:val="20"/>
              </w:rPr>
              <m:t>μ</m:t>
            </m:r>
          </m:e>
          <m:sub>
            <m:sSub>
              <m:sSubPr>
                <m:ctrlPr>
                  <w:rPr>
                    <w:rFonts w:ascii="Cambria Math" w:hAnsi="Cambria Math"/>
                    <w:i/>
                    <w:iCs/>
                    <w:sz w:val="20"/>
                  </w:rPr>
                </m:ctrlPr>
              </m:sSubPr>
              <m:e>
                <m:r>
                  <w:rPr>
                    <w:rFonts w:ascii="Cambria Math" w:hAnsi="Cambria Math"/>
                    <w:sz w:val="20"/>
                  </w:rPr>
                  <m:t>M</m:t>
                </m:r>
              </m:e>
              <m:sub>
                <m:r>
                  <w:rPr>
                    <w:rFonts w:ascii="Cambria Math" w:hAnsi="Cambria Math"/>
                    <w:sz w:val="20"/>
                  </w:rPr>
                  <m:t>A</m:t>
                </m:r>
              </m:sub>
            </m:sSub>
          </m:sub>
        </m:sSub>
      </m:oMath>
      <w:r w:rsidR="004C5045" w:rsidRPr="009D5A23">
        <w:rPr>
          <w:i/>
          <w:sz w:val="20"/>
        </w:rPr>
        <w:t xml:space="preserve"> , </w:t>
      </w:r>
      <m:oMath>
        <m:r>
          <w:rPr>
            <w:rFonts w:ascii="Cambria Math" w:hAnsi="Cambria Math"/>
            <w:sz w:val="20"/>
          </w:rPr>
          <m:t xml:space="preserve"> </m:t>
        </m:r>
        <m:sSub>
          <m:sSubPr>
            <m:ctrlPr>
              <w:rPr>
                <w:rFonts w:ascii="Cambria Math" w:hAnsi="Cambria Math"/>
                <w:i/>
                <w:sz w:val="20"/>
              </w:rPr>
            </m:ctrlPr>
          </m:sSub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sub>
        </m:sSub>
      </m:oMath>
      <w:r w:rsidR="004C5045" w:rsidRPr="009D5A23">
        <w:rPr>
          <w:i/>
          <w:sz w:val="20"/>
        </w:rPr>
        <w:t xml:space="preserve"> </w:t>
      </w:r>
      <w:r w:rsidR="004C5045" w:rsidRPr="009D5A23">
        <w:rPr>
          <w:iCs/>
          <w:sz w:val="20"/>
        </w:rPr>
        <w:t>)</w:t>
      </w:r>
      <w:r w:rsidR="004C5045" w:rsidRPr="009D5A23">
        <w:rPr>
          <w:i/>
          <w:sz w:val="20"/>
          <w:vertAlign w:val="subscript"/>
        </w:rPr>
        <w:t>G,B</w:t>
      </w:r>
      <w:r w:rsidR="004C5045" w:rsidRPr="009D5A23">
        <w:rPr>
          <w:i/>
          <w:sz w:val="20"/>
        </w:rPr>
        <w:t xml:space="preserve">, </w:t>
      </w:r>
      <w:r w:rsidR="004C5045" w:rsidRPr="009D5A23">
        <w:rPr>
          <w:iCs/>
          <w:sz w:val="20"/>
        </w:rPr>
        <w:t>(</w:t>
      </w:r>
      <w:r w:rsidR="004C5045" w:rsidRPr="009D5A23">
        <w:rPr>
          <w:i/>
          <w:sz w:val="20"/>
        </w:rPr>
        <w:t>g</w:t>
      </w:r>
      <w:r w:rsidR="004C5045" w:rsidRPr="009D5A23">
        <w:rPr>
          <w:iCs/>
          <w:sz w:val="20"/>
          <w:vertAlign w:val="subscript"/>
        </w:rPr>
        <w:t>1</w:t>
      </w:r>
      <w:r w:rsidR="004C5045" w:rsidRPr="009D5A23">
        <w:rPr>
          <w:i/>
          <w:sz w:val="20"/>
          <w:vertAlign w:val="subscript"/>
        </w:rPr>
        <w:t>,</w:t>
      </w:r>
      <w:r w:rsidR="004C5045" w:rsidRPr="009D5A23">
        <w:rPr>
          <w:i/>
          <w:sz w:val="20"/>
        </w:rPr>
        <w:t>g</w:t>
      </w:r>
      <w:r w:rsidR="004C5045" w:rsidRPr="009D5A23">
        <w:rPr>
          <w:iCs/>
          <w:sz w:val="20"/>
          <w:vertAlign w:val="subscript"/>
        </w:rPr>
        <w:t>2</w:t>
      </w:r>
      <w:r w:rsidR="004C5045" w:rsidRPr="009D5A23">
        <w:rPr>
          <w:iCs/>
          <w:sz w:val="20"/>
        </w:rPr>
        <w:t>)</w:t>
      </w:r>
      <w:r w:rsidR="004C5045" w:rsidRPr="009D5A23">
        <w:rPr>
          <w:i/>
          <w:sz w:val="20"/>
          <w:vertAlign w:val="subscript"/>
        </w:rPr>
        <w:t>G,B</w:t>
      </w:r>
      <w:r w:rsidR="004C5045" w:rsidRPr="009D5A23">
        <w:rPr>
          <w:i/>
          <w:sz w:val="20"/>
        </w:rPr>
        <w:t xml:space="preserve">, </w:t>
      </w:r>
      <w:r w:rsidR="004C5045" w:rsidRPr="009D5A23">
        <w:rPr>
          <w:iCs/>
          <w:sz w:val="20"/>
        </w:rPr>
        <w:t>(</w:t>
      </w:r>
      <w:r w:rsidR="004C5045" w:rsidRPr="009D5A23">
        <w:rPr>
          <w:i/>
          <w:sz w:val="20"/>
        </w:rPr>
        <w:t>h</w:t>
      </w:r>
      <w:r w:rsidR="004C5045" w:rsidRPr="009D5A23">
        <w:rPr>
          <w:iCs/>
          <w:sz w:val="20"/>
          <w:vertAlign w:val="subscript"/>
        </w:rPr>
        <w:t>1</w:t>
      </w:r>
      <w:r w:rsidR="004C5045" w:rsidRPr="009D5A23">
        <w:rPr>
          <w:i/>
          <w:sz w:val="20"/>
          <w:vertAlign w:val="subscript"/>
        </w:rPr>
        <w:t>,</w:t>
      </w:r>
      <w:r w:rsidR="004C5045" w:rsidRPr="009D5A23">
        <w:rPr>
          <w:i/>
          <w:sz w:val="20"/>
        </w:rPr>
        <w:t>h</w:t>
      </w:r>
      <w:r w:rsidR="004C5045" w:rsidRPr="009D5A23">
        <w:rPr>
          <w:iCs/>
          <w:sz w:val="20"/>
          <w:vertAlign w:val="subscript"/>
        </w:rPr>
        <w:t>2</w:t>
      </w:r>
      <w:r w:rsidR="004C5045" w:rsidRPr="009D5A23">
        <w:rPr>
          <w:iCs/>
          <w:sz w:val="20"/>
        </w:rPr>
        <w:t>)</w:t>
      </w:r>
      <w:r w:rsidR="004C5045" w:rsidRPr="009D5A23">
        <w:rPr>
          <w:i/>
          <w:sz w:val="20"/>
          <w:vertAlign w:val="subscript"/>
        </w:rPr>
        <w:t>G,B</w:t>
      </w:r>
      <w:r w:rsidR="004C5045" w:rsidRPr="009D5A23">
        <w:rPr>
          <w:i/>
          <w:sz w:val="20"/>
        </w:rPr>
        <w:t xml:space="preserve">, </w:t>
      </w:r>
      <w:r w:rsidR="004C5045" w:rsidRPr="009D5A23">
        <w:rPr>
          <w:iCs/>
          <w:sz w:val="20"/>
        </w:rPr>
        <w:t>(</w:t>
      </w:r>
      <w:r w:rsidR="004C5045" w:rsidRPr="009D5A23">
        <w:rPr>
          <w:i/>
          <w:sz w:val="20"/>
        </w:rPr>
        <w:t>dur</w:t>
      </w:r>
      <w:r w:rsidR="004C5045" w:rsidRPr="009D5A23">
        <w:rPr>
          <w:i/>
          <w:sz w:val="20"/>
          <w:vertAlign w:val="subscript"/>
        </w:rPr>
        <w:t>min</w:t>
      </w:r>
      <w:r w:rsidR="004C5045" w:rsidRPr="009D5A23">
        <w:rPr>
          <w:iCs/>
          <w:sz w:val="20"/>
        </w:rPr>
        <w:t>)</w:t>
      </w:r>
      <w:r w:rsidR="004C5045" w:rsidRPr="009D5A23">
        <w:rPr>
          <w:i/>
          <w:sz w:val="20"/>
          <w:vertAlign w:val="subscript"/>
        </w:rPr>
        <w:t>G,B</w:t>
      </w:r>
      <w:r w:rsidR="004C5045" w:rsidRPr="009D5A23">
        <w:rPr>
          <w:i/>
          <w:sz w:val="20"/>
        </w:rPr>
        <w:t xml:space="preserve"> ,</w:t>
      </w:r>
      <w:r w:rsidR="004C5045" w:rsidRPr="009D5A23">
        <w:rPr>
          <w:iCs/>
          <w:sz w:val="20"/>
        </w:rPr>
        <w:t>(</w:t>
      </w:r>
      <w:r w:rsidR="004C5045" w:rsidRPr="009D5A23">
        <w:rPr>
          <w:i/>
          <w:sz w:val="20"/>
        </w:rPr>
        <w:t>f</w:t>
      </w:r>
      <w:r w:rsidR="004C5045" w:rsidRPr="009D5A23">
        <w:rPr>
          <w:i/>
          <w:sz w:val="20"/>
          <w:vertAlign w:val="subscript"/>
        </w:rPr>
        <w:t>1</w:t>
      </w:r>
      <w:r w:rsidR="004C5045" w:rsidRPr="009D5A23">
        <w:rPr>
          <w:i/>
          <w:sz w:val="20"/>
        </w:rPr>
        <w:t>,f</w:t>
      </w:r>
      <w:r w:rsidR="004C5045" w:rsidRPr="009D5A23">
        <w:rPr>
          <w:i/>
          <w:sz w:val="20"/>
          <w:vertAlign w:val="subscript"/>
        </w:rPr>
        <w:t>2</w:t>
      </w:r>
      <w:r w:rsidR="004C5045" w:rsidRPr="009D5A23">
        <w:rPr>
          <w:iCs/>
          <w:sz w:val="20"/>
        </w:rPr>
        <w:t>)</w:t>
      </w:r>
      <w:r w:rsidR="004C5045" w:rsidRPr="009D5A23">
        <w:rPr>
          <w:i/>
          <w:sz w:val="20"/>
        </w:rPr>
        <w:t>, p</w:t>
      </w:r>
      <w:r w:rsidR="004C5045" w:rsidRPr="009D5A23">
        <w:rPr>
          <w:i/>
          <w:sz w:val="20"/>
          <w:vertAlign w:val="subscript"/>
        </w:rPr>
        <w:t>B,min</w:t>
      </w:r>
      <w:r w:rsidR="004C5045" w:rsidRPr="009D5A23">
        <w:rPr>
          <w:i/>
          <w:sz w:val="20"/>
        </w:rPr>
        <w:t xml:space="preserve"> </w:t>
      </w:r>
      <w:r w:rsidR="008863D0" w:rsidRPr="009D5A23">
        <w:rPr>
          <w:sz w:val="20"/>
        </w:rPr>
        <w:t xml:space="preserve">et </w:t>
      </w:r>
      <w:r w:rsidR="004C5045" w:rsidRPr="009D5A23">
        <w:rPr>
          <w:i/>
          <w:sz w:val="20"/>
        </w:rPr>
        <w:t>p</w:t>
      </w:r>
      <w:r w:rsidR="004C5045" w:rsidRPr="009D5A23">
        <w:rPr>
          <w:i/>
          <w:sz w:val="20"/>
          <w:vertAlign w:val="subscript"/>
        </w:rPr>
        <w:t>B,max</w:t>
      </w:r>
      <w:r w:rsidR="004C5045" w:rsidRPr="009D5A23">
        <w:rPr>
          <w:i/>
          <w:sz w:val="20"/>
        </w:rPr>
        <w:t xml:space="preserve"> </w:t>
      </w:r>
      <w:r w:rsidR="008863D0" w:rsidRPr="009D5A23">
        <w:t xml:space="preserve">à partir du tableau des paramètres d'entrée </w:t>
      </w:r>
      <w:r w:rsidR="00733B46" w:rsidRPr="009D5A23">
        <w:t xml:space="preserve">fourni dans </w:t>
      </w:r>
      <w:r w:rsidR="008863D0" w:rsidRPr="009D5A23">
        <w:t>l'</w:t>
      </w:r>
      <w:r w:rsidR="004C5045" w:rsidRPr="009D5A23">
        <w:t>Annex</w:t>
      </w:r>
      <w:r w:rsidR="008863D0" w:rsidRPr="009D5A23">
        <w:t>e </w:t>
      </w:r>
      <w:r w:rsidR="004C5045" w:rsidRPr="009D5A23">
        <w:t>2</w:t>
      </w:r>
      <w:r w:rsidR="00733B46" w:rsidRPr="009D5A23">
        <w:t xml:space="preserve">. Utiliser le tableau </w:t>
      </w:r>
      <w:r w:rsidR="00D82B28" w:rsidRPr="009D5A23">
        <w:t>pour lequel l'angle d'élévation et la fréquence correspondent le mieux aux valeurs des données d'entrée</w:t>
      </w:r>
      <w:r w:rsidR="004C5045" w:rsidRPr="009D5A23">
        <w:t>.</w:t>
      </w:r>
    </w:p>
    <w:p w:rsidR="004C5045" w:rsidRPr="009D5A23" w:rsidRDefault="000D782F" w:rsidP="000D782F">
      <w:pPr>
        <w:rPr>
          <w:i/>
        </w:rPr>
      </w:pPr>
      <w:r w:rsidRPr="009D5A23">
        <w:rPr>
          <w:i/>
          <w:iCs/>
        </w:rPr>
        <w:t>E</w:t>
      </w:r>
      <w:r w:rsidR="00AE64D9" w:rsidRPr="009D5A23">
        <w:rPr>
          <w:i/>
          <w:iCs/>
        </w:rPr>
        <w:t xml:space="preserve">tape </w:t>
      </w:r>
      <w:r w:rsidR="004C5045" w:rsidRPr="009D5A23">
        <w:rPr>
          <w:i/>
          <w:iCs/>
        </w:rPr>
        <w:t>1:</w:t>
      </w:r>
      <w:r w:rsidR="004C5045" w:rsidRPr="009D5A23">
        <w:rPr>
          <w:i/>
          <w:iCs/>
        </w:rPr>
        <w:tab/>
      </w:r>
      <w:r w:rsidR="004C5045" w:rsidRPr="009D5A23">
        <w:t>Calcul</w:t>
      </w:r>
      <w:r w:rsidR="00D82B28" w:rsidRPr="009D5A23">
        <w:t xml:space="preserve">er la durée moyenne des états </w:t>
      </w:r>
      <w:r w:rsidR="00D82B28" w:rsidRPr="009D5A23">
        <w:rPr>
          <w:i/>
        </w:rPr>
        <w:t>BON</w:t>
      </w:r>
      <w:r w:rsidR="004C5045" w:rsidRPr="009D5A23">
        <w:rPr>
          <w:i/>
        </w:rPr>
        <w:t xml:space="preserve"> </w:t>
      </w:r>
      <w:r w:rsidR="00D82B28" w:rsidRPr="009D5A23">
        <w:t xml:space="preserve">et </w:t>
      </w:r>
      <w:r w:rsidR="00D82B28" w:rsidRPr="009D5A23">
        <w:rPr>
          <w:i/>
        </w:rPr>
        <w:t>MAUVAIS</w:t>
      </w:r>
      <w:r w:rsidR="00D82B28" w:rsidRPr="009D5A23">
        <w:t>, respectivement</w:t>
      </w:r>
      <w:r w:rsidR="004C5045" w:rsidRPr="009D5A23">
        <w:rPr>
          <w:i/>
        </w:rPr>
        <w:t xml:space="preserve"> &lt;dur&gt;</w:t>
      </w:r>
      <w:r w:rsidR="004C5045" w:rsidRPr="009D5A23">
        <w:rPr>
          <w:i/>
          <w:vertAlign w:val="subscript"/>
        </w:rPr>
        <w:t>G</w:t>
      </w:r>
      <w:r w:rsidR="004C5045" w:rsidRPr="009D5A23">
        <w:rPr>
          <w:i/>
        </w:rPr>
        <w:t xml:space="preserve"> </w:t>
      </w:r>
      <w:r w:rsidR="00D82B28" w:rsidRPr="009D5A23">
        <w:t xml:space="preserve">et </w:t>
      </w:r>
      <w:r w:rsidR="004C5045" w:rsidRPr="009D5A23">
        <w:rPr>
          <w:i/>
        </w:rPr>
        <w:t>&lt;dur&gt;</w:t>
      </w:r>
      <w:r w:rsidR="004C5045" w:rsidRPr="009D5A23">
        <w:rPr>
          <w:i/>
          <w:vertAlign w:val="subscript"/>
        </w:rPr>
        <w:t>B</w:t>
      </w:r>
      <w:r w:rsidR="004C5045" w:rsidRPr="009D5A23">
        <w:rPr>
          <w:i/>
        </w:rPr>
        <w:t xml:space="preserve">, </w:t>
      </w:r>
      <w:r w:rsidR="00D82B28" w:rsidRPr="009D5A23">
        <w:t xml:space="preserve">et la durée </w:t>
      </w:r>
      <w:r w:rsidRPr="009D5A23">
        <w:t xml:space="preserve">moyenne </w:t>
      </w:r>
      <w:r w:rsidR="00D82B28" w:rsidRPr="009D5A23">
        <w:t xml:space="preserve">de </w:t>
      </w:r>
      <w:r w:rsidR="004C5045" w:rsidRPr="009D5A23">
        <w:t xml:space="preserve">transition, </w:t>
      </w:r>
      <w:r w:rsidR="004C5045" w:rsidRPr="009D5A23">
        <w:rPr>
          <w:i/>
        </w:rPr>
        <w:t>&lt;dur&gt;</w:t>
      </w:r>
      <w:r w:rsidR="004C5045" w:rsidRPr="009D5A23">
        <w:rPr>
          <w:i/>
          <w:vertAlign w:val="subscript"/>
        </w:rPr>
        <w:t>T</w:t>
      </w:r>
      <w:r w:rsidR="004C5045" w:rsidRPr="009D5A23">
        <w:rPr>
          <w:i/>
        </w:rPr>
        <w:t>:</w:t>
      </w:r>
    </w:p>
    <w:p w:rsidR="004C5045" w:rsidRPr="009D5A23" w:rsidRDefault="004C5045" w:rsidP="009452F1">
      <w:pPr>
        <w:tabs>
          <w:tab w:val="clear" w:pos="1191"/>
          <w:tab w:val="clear" w:pos="1588"/>
          <w:tab w:val="clear" w:pos="1985"/>
          <w:tab w:val="center" w:pos="4820"/>
          <w:tab w:val="right" w:pos="9639"/>
        </w:tabs>
      </w:pPr>
      <w:r w:rsidRPr="009D5A23">
        <w:tab/>
      </w:r>
      <w:r w:rsidRPr="009D5A23">
        <w:tab/>
      </w:r>
      <m:oMath>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G</m:t>
            </m:r>
            <m:r>
              <m:rPr>
                <m:sty m:val="p"/>
              </m:rPr>
              <w:rPr>
                <w:rFonts w:ascii="Cambria Math" w:hAnsi="Cambria Math"/>
              </w:rPr>
              <m:t>,</m:t>
            </m:r>
            <m:r>
              <w:rPr>
                <w:rFonts w:ascii="Cambria Math" w:hAnsi="Cambria Math"/>
              </w:rPr>
              <m:t>B</m:t>
            </m:r>
          </m:sub>
        </m:sSub>
        <m:r>
          <m:rPr>
            <m:sty m:val="p"/>
          </m:rPr>
          <w:rPr>
            <w:rFonts w:ascii="Cambria Math" w:hAnsi="Cambria Math"/>
          </w:rPr>
          <m:t>=</m:t>
        </m:r>
        <m:r>
          <w:rPr>
            <w:rFonts w:ascii="Cambria Math" w:hAnsi="Cambria Math"/>
          </w:rPr>
          <m:t>exp</m:t>
        </m:r>
        <m:d>
          <m:dPr>
            <m:ctrlPr>
              <w:rPr>
                <w:rFonts w:ascii="Cambria Math" w:hAnsi="Cambria Math"/>
              </w:rPr>
            </m:ctrlPr>
          </m:dPr>
          <m:e>
            <m:sSub>
              <m:sSubPr>
                <m:ctrlPr>
                  <w:rPr>
                    <w:rFonts w:ascii="Cambria Math" w:hAnsi="Cambria Math"/>
                  </w:rPr>
                </m:ctrlPr>
              </m:sSubPr>
              <m:e>
                <m:r>
                  <m:rPr>
                    <m:sty m:val="p"/>
                  </m:rPr>
                  <w:rPr>
                    <w:rFonts w:ascii="Cambria Math" w:hAnsi="Cambria Math"/>
                  </w:rPr>
                  <m:t>μ</m:t>
                </m:r>
              </m:e>
              <m:sub>
                <m:r>
                  <w:rPr>
                    <w:rFonts w:ascii="Cambria Math" w:hAnsi="Cambria Math"/>
                  </w:rPr>
                  <m:t>G</m:t>
                </m:r>
                <m:r>
                  <m:rPr>
                    <m:sty m:val="p"/>
                  </m:rPr>
                  <w:rPr>
                    <w:rFonts w:ascii="Cambria Math" w:hAnsi="Cambria Math"/>
                  </w:rPr>
                  <m:t>,</m:t>
                </m:r>
                <m:r>
                  <w:rPr>
                    <w:rFonts w:ascii="Cambria Math" w:hAnsi="Cambria Math"/>
                  </w:rPr>
                  <m:t>B</m:t>
                </m:r>
              </m:sub>
            </m:sSub>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σ</m:t>
                    </m:r>
                  </m:e>
                  <m:sub>
                    <m:r>
                      <w:rPr>
                        <w:rFonts w:ascii="Cambria Math" w:hAnsi="Cambria Math"/>
                      </w:rPr>
                      <m:t>G</m:t>
                    </m:r>
                    <m:r>
                      <m:rPr>
                        <m:sty m:val="p"/>
                      </m:rPr>
                      <w:rPr>
                        <w:rFonts w:ascii="Cambria Math" w:hAnsi="Cambria Math"/>
                      </w:rPr>
                      <m:t>,</m:t>
                    </m:r>
                    <m:r>
                      <w:rPr>
                        <w:rFonts w:ascii="Cambria Math" w:hAnsi="Cambria Math"/>
                      </w:rPr>
                      <m:t>B</m:t>
                    </m:r>
                  </m:sub>
                  <m:sup>
                    <m:r>
                      <m:rPr>
                        <m:sty m:val="p"/>
                      </m:rPr>
                      <w:rPr>
                        <w:rFonts w:ascii="Cambria Math" w:hAnsi="Cambria Math"/>
                      </w:rPr>
                      <m:t>2</m:t>
                    </m:r>
                  </m:sup>
                </m:sSubSup>
              </m:num>
              <m:den>
                <m:r>
                  <m:rPr>
                    <m:sty m:val="p"/>
                  </m:rPr>
                  <w:rPr>
                    <w:rFonts w:ascii="Cambria Math" w:hAnsi="Cambria Math"/>
                  </w:rPr>
                  <m:t>2</m:t>
                </m:r>
              </m:den>
            </m:f>
          </m:e>
        </m:d>
        <m:f>
          <m:fPr>
            <m:ctrlPr>
              <w:rPr>
                <w:rFonts w:ascii="Cambria Math" w:hAnsi="Cambria Math"/>
              </w:rPr>
            </m:ctrlPr>
          </m:fPr>
          <m:num>
            <m:r>
              <m:rPr>
                <m:sty m:val="p"/>
              </m:rPr>
              <w:rPr>
                <w:rFonts w:ascii="Cambria Math" w:hAnsi="Cambria Math"/>
              </w:rPr>
              <m:t>1-</m:t>
            </m:r>
            <m:r>
              <w:rPr>
                <w:rFonts w:ascii="Cambria Math" w:hAnsi="Cambria Math"/>
              </w:rPr>
              <m:t>erf</m:t>
            </m:r>
            <m:d>
              <m:dPr>
                <m:ctrlPr>
                  <w:rPr>
                    <w:rFonts w:ascii="Cambria Math" w:hAnsi="Cambria Math"/>
                  </w:rPr>
                </m:ctrlPr>
              </m:dPr>
              <m:e>
                <m:f>
                  <m:fPr>
                    <m:ctrlPr>
                      <w:rPr>
                        <w:rFonts w:ascii="Cambria Math" w:hAnsi="Cambria Math"/>
                      </w:rPr>
                    </m:ctrlPr>
                  </m:fPr>
                  <m:num>
                    <m:r>
                      <w:rPr>
                        <w:rFonts w:ascii="Cambria Math" w:hAnsi="Cambria Math"/>
                      </w:rPr>
                      <m:t>log</m:t>
                    </m:r>
                    <m:sSub>
                      <m:sSubPr>
                        <m:ctrlPr>
                          <w:rPr>
                            <w:rFonts w:ascii="Cambria Math" w:hAnsi="Cambria Math"/>
                          </w:rPr>
                        </m:ctrlPr>
                      </m:sSubPr>
                      <m:e>
                        <m:r>
                          <w:rPr>
                            <w:rFonts w:ascii="Cambria Math" w:hAnsi="Cambria Math"/>
                          </w:rPr>
                          <m:t>dur</m:t>
                        </m:r>
                      </m:e>
                      <m:sub>
                        <m:r>
                          <w:rPr>
                            <w:rFonts w:ascii="Cambria Math" w:hAnsi="Cambria Math"/>
                          </w:rPr>
                          <m:t>min</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G</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μ</m:t>
                            </m:r>
                          </m:e>
                          <m:sub>
                            <m:r>
                              <w:rPr>
                                <w:rFonts w:ascii="Cambria Math" w:hAnsi="Cambria Math"/>
                              </w:rPr>
                              <m:t>G</m:t>
                            </m:r>
                            <m:r>
                              <m:rPr>
                                <m:sty m:val="p"/>
                              </m:rPr>
                              <w:rPr>
                                <w:rFonts w:ascii="Cambria Math" w:hAnsi="Cambria Math"/>
                              </w:rPr>
                              <m:t>,</m:t>
                            </m:r>
                            <m:r>
                              <w:rPr>
                                <w:rFonts w:ascii="Cambria Math" w:hAnsi="Cambria Math"/>
                              </w:rPr>
                              <m:t>B</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σ</m:t>
                            </m:r>
                          </m:e>
                          <m:sub>
                            <m:r>
                              <w:rPr>
                                <w:rFonts w:ascii="Cambria Math" w:hAnsi="Cambria Math"/>
                              </w:rPr>
                              <m:t>G</m:t>
                            </m:r>
                            <m:r>
                              <m:rPr>
                                <m:sty m:val="p"/>
                              </m:rPr>
                              <w:rPr>
                                <w:rFonts w:ascii="Cambria Math" w:hAnsi="Cambria Math"/>
                              </w:rPr>
                              <m:t>,</m:t>
                            </m:r>
                            <m:r>
                              <w:rPr>
                                <w:rFonts w:ascii="Cambria Math" w:hAnsi="Cambria Math"/>
                              </w:rPr>
                              <m:t>B</m:t>
                            </m:r>
                          </m:sub>
                          <m:sup>
                            <m:r>
                              <m:rPr>
                                <m:sty m:val="p"/>
                              </m:rPr>
                              <w:rPr>
                                <w:rFonts w:ascii="Cambria Math" w:hAnsi="Cambria Math"/>
                              </w:rPr>
                              <m:t>2</m:t>
                            </m:r>
                          </m:sup>
                        </m:sSubSup>
                      </m:e>
                    </m:d>
                  </m:num>
                  <m:den>
                    <m:r>
                      <m:rPr>
                        <m:sty m:val="p"/>
                      </m:rPr>
                      <w:rPr>
                        <w:rFonts w:ascii="Cambria Math" w:hAnsi="Cambria Math"/>
                      </w:rPr>
                      <m:t>σ</m:t>
                    </m:r>
                    <m:rad>
                      <m:radPr>
                        <m:degHide m:val="1"/>
                        <m:ctrlPr>
                          <w:rPr>
                            <w:rFonts w:ascii="Cambria Math" w:hAnsi="Cambria Math"/>
                          </w:rPr>
                        </m:ctrlPr>
                      </m:radPr>
                      <m:deg/>
                      <m:e>
                        <m:r>
                          <m:rPr>
                            <m:sty m:val="p"/>
                          </m:rPr>
                          <w:rPr>
                            <w:rFonts w:ascii="Cambria Math" w:hAnsi="Cambria Math"/>
                          </w:rPr>
                          <m:t>2</m:t>
                        </m:r>
                      </m:e>
                    </m:rad>
                  </m:den>
                </m:f>
              </m:e>
            </m:d>
          </m:num>
          <m:den>
            <m:r>
              <m:rPr>
                <m:sty m:val="p"/>
              </m:rPr>
              <w:rPr>
                <w:rFonts w:ascii="Cambria Math" w:hAnsi="Cambria Math"/>
              </w:rPr>
              <m:t>1-</m:t>
            </m:r>
            <m:r>
              <w:rPr>
                <w:rFonts w:ascii="Cambria Math" w:hAnsi="Cambria Math"/>
              </w:rPr>
              <m:t>erf</m:t>
            </m:r>
            <m:d>
              <m:dPr>
                <m:ctrlPr>
                  <w:rPr>
                    <w:rFonts w:ascii="Cambria Math" w:hAnsi="Cambria Math"/>
                  </w:rPr>
                </m:ctrlPr>
              </m:dPr>
              <m:e>
                <m:f>
                  <m:fPr>
                    <m:ctrlPr>
                      <w:rPr>
                        <w:rFonts w:ascii="Cambria Math" w:hAnsi="Cambria Math"/>
                      </w:rPr>
                    </m:ctrlPr>
                  </m:fPr>
                  <m:num>
                    <m:r>
                      <w:rPr>
                        <w:rFonts w:ascii="Cambria Math" w:hAnsi="Cambria Math"/>
                      </w:rPr>
                      <m:t>log</m:t>
                    </m:r>
                    <m:sSub>
                      <m:sSubPr>
                        <m:ctrlPr>
                          <w:rPr>
                            <w:rFonts w:ascii="Cambria Math" w:hAnsi="Cambria Math"/>
                          </w:rPr>
                        </m:ctrlPr>
                      </m:sSubPr>
                      <m:e>
                        <m:r>
                          <w:rPr>
                            <w:rFonts w:ascii="Cambria Math" w:hAnsi="Cambria Math"/>
                          </w:rPr>
                          <m:t>dur</m:t>
                        </m:r>
                      </m:e>
                      <m:sub>
                        <m:r>
                          <w:rPr>
                            <w:rFonts w:ascii="Cambria Math" w:hAnsi="Cambria Math"/>
                          </w:rPr>
                          <m:t>min</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G</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μ</m:t>
                        </m:r>
                      </m:e>
                      <m:sub>
                        <m:r>
                          <w:rPr>
                            <w:rFonts w:ascii="Cambria Math" w:hAnsi="Cambria Math"/>
                          </w:rPr>
                          <m:t>G</m:t>
                        </m:r>
                        <m:r>
                          <m:rPr>
                            <m:sty m:val="p"/>
                          </m:rPr>
                          <w:rPr>
                            <w:rFonts w:ascii="Cambria Math" w:hAnsi="Cambria Math"/>
                          </w:rPr>
                          <m:t>,</m:t>
                        </m:r>
                        <m:r>
                          <w:rPr>
                            <w:rFonts w:ascii="Cambria Math" w:hAnsi="Cambria Math"/>
                          </w:rPr>
                          <m:t>B</m:t>
                        </m:r>
                      </m:sub>
                    </m:sSub>
                  </m:num>
                  <m:den>
                    <m:r>
                      <m:rPr>
                        <m:sty m:val="p"/>
                      </m:rPr>
                      <w:rPr>
                        <w:rFonts w:ascii="Cambria Math" w:hAnsi="Cambria Math"/>
                      </w:rPr>
                      <m:t>σ</m:t>
                    </m:r>
                    <m:rad>
                      <m:radPr>
                        <m:degHide m:val="1"/>
                        <m:ctrlPr>
                          <w:rPr>
                            <w:rFonts w:ascii="Cambria Math" w:hAnsi="Cambria Math"/>
                          </w:rPr>
                        </m:ctrlPr>
                      </m:radPr>
                      <m:deg/>
                      <m:e>
                        <m:r>
                          <m:rPr>
                            <m:sty m:val="p"/>
                          </m:rPr>
                          <w:rPr>
                            <w:rFonts w:ascii="Cambria Math" w:hAnsi="Cambria Math"/>
                          </w:rPr>
                          <m:t>2</m:t>
                        </m:r>
                      </m:e>
                    </m:rad>
                  </m:den>
                </m:f>
              </m:e>
            </m:d>
          </m:den>
        </m:f>
      </m:oMath>
      <w:r w:rsidRPr="009D5A23">
        <w:rPr>
          <w:rFonts w:ascii="Calibri" w:hAnsi="Calibri"/>
        </w:rPr>
        <w:tab/>
      </w:r>
      <w:r w:rsidRPr="009D5A23">
        <w:t>(17a)</w:t>
      </w:r>
    </w:p>
    <w:p w:rsidR="004C5045" w:rsidRPr="009874EE" w:rsidRDefault="00AC2777" w:rsidP="009452F1">
      <w:pPr>
        <w:tabs>
          <w:tab w:val="clear" w:pos="1191"/>
          <w:tab w:val="clear" w:pos="1588"/>
          <w:tab w:val="clear" w:pos="1985"/>
          <w:tab w:val="center" w:pos="4820"/>
          <w:tab w:val="right" w:pos="9639"/>
        </w:tabs>
        <w:rPr>
          <w:lang w:val="en-US"/>
        </w:rPr>
      </w:pPr>
      <m:oMath>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T</m:t>
            </m:r>
          </m:sub>
        </m:sSub>
        <m:r>
          <m:rPr>
            <m:sty m:val="p"/>
          </m:rPr>
          <w:rPr>
            <w:rFonts w:ascii="Cambria Math" w:hAnsi="Cambria Math"/>
            <w:lang w:val="en-US"/>
          </w:rPr>
          <m:t>=</m:t>
        </m:r>
        <m:sSub>
          <m:sSubPr>
            <m:ctrlPr>
              <w:rPr>
                <w:rFonts w:ascii="Cambria Math" w:hAnsi="Cambria Math"/>
              </w:rPr>
            </m:ctrlPr>
          </m:sSubPr>
          <m:e>
            <m:r>
              <w:rPr>
                <w:rFonts w:ascii="Cambria Math" w:hAnsi="Cambria Math"/>
              </w:rPr>
              <m:t>f</m:t>
            </m:r>
          </m:e>
          <m:sub>
            <m:r>
              <m:rPr>
                <m:sty m:val="p"/>
              </m:rPr>
              <w:rPr>
                <w:rFonts w:ascii="Cambria Math" w:hAnsi="Cambria Math"/>
                <w:lang w:val="en-US"/>
              </w:rPr>
              <m:t>1</m:t>
            </m:r>
          </m:sub>
        </m:sSub>
        <m:r>
          <m:rPr>
            <m:sty m:val="p"/>
          </m:rPr>
          <w:rPr>
            <w:rFonts w:ascii="Cambria Math" w:hAnsi="Cambria Math"/>
            <w:lang w:val="en-US"/>
          </w:rPr>
          <m:t>×</m:t>
        </m:r>
        <m:d>
          <m:dPr>
            <m:ctrlPr>
              <w:rPr>
                <w:rFonts w:ascii="Cambria Math" w:hAnsi="Cambria Math"/>
              </w:rPr>
            </m:ctrlPr>
          </m:dPr>
          <m:e>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lang w:val="en-US"/>
                  </w:rPr>
                  <m:t>,</m:t>
                </m:r>
                <m:r>
                  <w:rPr>
                    <w:rFonts w:ascii="Cambria Math" w:hAnsi="Cambria Math"/>
                  </w:rPr>
                  <m:t>G</m:t>
                </m:r>
              </m:sub>
            </m:sSub>
            <m:r>
              <m:rPr>
                <m:sty m:val="p"/>
              </m:rPr>
              <w:rPr>
                <w:rFonts w:ascii="Cambria Math" w:hAnsi="Cambria Math"/>
                <w:lang w:val="en-US"/>
              </w:rPr>
              <m:t>-</m:t>
            </m:r>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lang w:val="en-US"/>
                  </w:rPr>
                  <m:t>,</m:t>
                </m:r>
                <m:r>
                  <w:rPr>
                    <w:rFonts w:ascii="Cambria Math" w:hAnsi="Cambria Math"/>
                  </w:rPr>
                  <m:t>B</m:t>
                </m:r>
              </m:sub>
            </m:sSub>
            <m:r>
              <m:rPr>
                <m:sty m:val="p"/>
              </m:rPr>
              <w:rPr>
                <w:rFonts w:ascii="Cambria Math" w:hAnsi="Cambria Math"/>
                <w:lang w:val="en-US"/>
              </w:rPr>
              <m:t>-</m:t>
            </m:r>
            <m:sSubSup>
              <m:sSubSupPr>
                <m:ctrlPr>
                  <w:rPr>
                    <w:rFonts w:ascii="Cambria Math" w:hAnsi="Cambria Math"/>
                  </w:rPr>
                </m:ctrlPr>
              </m:sSubSupPr>
              <m:e>
                <m:r>
                  <m:rPr>
                    <m:sty m:val="p"/>
                  </m:rPr>
                  <w:rPr>
                    <w:rFonts w:ascii="Cambria Math" w:hAnsi="Cambria Math"/>
                  </w:rPr>
                  <m:t>σ</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lang w:val="en-US"/>
                  </w:rPr>
                  <m:t>,</m:t>
                </m:r>
                <m:r>
                  <w:rPr>
                    <w:rFonts w:ascii="Cambria Math" w:hAnsi="Cambria Math"/>
                  </w:rPr>
                  <m:t>B</m:t>
                </m:r>
              </m:sub>
              <m:sup>
                <m:r>
                  <m:rPr>
                    <m:sty m:val="p"/>
                  </m:rPr>
                  <w:rPr>
                    <w:rFonts w:ascii="Cambria Math" w:hAnsi="Cambria Math"/>
                    <w:lang w:val="en-US"/>
                  </w:rPr>
                  <m:t>2</m:t>
                </m:r>
              </m:sup>
            </m:sSubSup>
            <m:r>
              <m:rPr>
                <m:sty m:val="p"/>
              </m:rPr>
              <w:rPr>
                <w:rFonts w:ascii="Cambria Math" w:hAnsi="Cambria Math"/>
                <w:lang w:val="en-US"/>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N</m:t>
                    </m:r>
                  </m:sub>
                </m:sSub>
                <m:d>
                  <m:dPr>
                    <m:ctrlPr>
                      <w:rPr>
                        <w:rFonts w:ascii="Cambria Math" w:hAnsi="Cambria Math"/>
                      </w:rPr>
                    </m:ctrlPr>
                  </m:dPr>
                  <m:e>
                    <m:sSub>
                      <m:sSubPr>
                        <m:ctrlPr>
                          <w:rPr>
                            <w:rFonts w:ascii="Cambria Math" w:hAnsi="Cambria Math"/>
                            <w:sz w:val="18"/>
                          </w:rPr>
                        </m:ctrlPr>
                      </m:sSubPr>
                      <m:e>
                        <m:r>
                          <w:rPr>
                            <w:rFonts w:ascii="Cambria Math" w:hAnsi="Cambria Math"/>
                            <w:sz w:val="18"/>
                          </w:rPr>
                          <m:t>M</m:t>
                        </m:r>
                      </m:e>
                      <m:sub>
                        <m:r>
                          <w:rPr>
                            <w:rFonts w:ascii="Cambria Math" w:hAnsi="Cambria Math"/>
                            <w:sz w:val="18"/>
                          </w:rPr>
                          <m:t>A</m:t>
                        </m:r>
                        <m:r>
                          <m:rPr>
                            <m:sty m:val="p"/>
                          </m:rPr>
                          <w:rPr>
                            <w:rFonts w:ascii="Cambria Math" w:hAnsi="Cambria Math"/>
                            <w:sz w:val="18"/>
                            <w:lang w:val="en-US"/>
                          </w:rPr>
                          <m:t>,</m:t>
                        </m:r>
                        <m:r>
                          <w:rPr>
                            <w:rFonts w:ascii="Cambria Math" w:hAnsi="Cambria Math"/>
                            <w:sz w:val="18"/>
                          </w:rPr>
                          <m:t>min</m:t>
                        </m:r>
                      </m:sub>
                    </m:sSub>
                    <m:r>
                      <m:rPr>
                        <m:sty m:val="p"/>
                      </m:rPr>
                      <w:rPr>
                        <w:rFonts w:ascii="Cambria Math" w:hAnsi="Cambria Math"/>
                        <w:lang w:val="en-US"/>
                      </w:rPr>
                      <m:t>;</m:t>
                    </m:r>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lang w:val="en-US"/>
                          </w:rPr>
                          <m:t>,</m:t>
                        </m:r>
                        <m:r>
                          <w:rPr>
                            <w:rFonts w:ascii="Cambria Math" w:hAnsi="Cambria Math"/>
                          </w:rPr>
                          <m:t>B</m:t>
                        </m:r>
                      </m:sub>
                    </m:sSub>
                    <m:r>
                      <m:rPr>
                        <m:sty m:val="p"/>
                      </m:rPr>
                      <w:rPr>
                        <w:rFonts w:ascii="Cambria Math" w:hAnsi="Cambria Math"/>
                        <w:lang w:val="en-US"/>
                      </w:rPr>
                      <m:t>,</m:t>
                    </m:r>
                    <m:sSubSup>
                      <m:sSubSupPr>
                        <m:ctrlPr>
                          <w:rPr>
                            <w:rFonts w:ascii="Cambria Math" w:hAnsi="Cambria Math"/>
                          </w:rPr>
                        </m:ctrlPr>
                      </m:sSubSupPr>
                      <m:e>
                        <m:r>
                          <m:rPr>
                            <m:sty m:val="p"/>
                          </m:rPr>
                          <w:rPr>
                            <w:rFonts w:ascii="Cambria Math" w:hAnsi="Cambria Math"/>
                          </w:rPr>
                          <m:t>σ</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lang w:val="en-US"/>
                          </w:rPr>
                          <m:t>,</m:t>
                        </m:r>
                        <m:r>
                          <w:rPr>
                            <w:rFonts w:ascii="Cambria Math" w:hAnsi="Cambria Math"/>
                          </w:rPr>
                          <m:t>B</m:t>
                        </m:r>
                      </m:sub>
                      <m:sup/>
                    </m:sSubSup>
                  </m:e>
                </m:d>
                <m:r>
                  <m:rPr>
                    <m:sty m:val="p"/>
                  </m:rPr>
                  <w:rPr>
                    <w:rFonts w:ascii="Cambria Math" w:hAnsi="Cambria Math"/>
                    <w:lang w:val="en-US"/>
                  </w:rPr>
                  <m:t>-</m:t>
                </m:r>
                <m:sSub>
                  <m:sSubPr>
                    <m:ctrlPr>
                      <w:rPr>
                        <w:rFonts w:ascii="Cambria Math" w:hAnsi="Cambria Math"/>
                      </w:rPr>
                    </m:ctrlPr>
                  </m:sSubPr>
                  <m:e>
                    <m:r>
                      <w:rPr>
                        <w:rFonts w:ascii="Cambria Math" w:hAnsi="Cambria Math"/>
                      </w:rPr>
                      <m:t>p</m:t>
                    </m:r>
                  </m:e>
                  <m:sub>
                    <m:r>
                      <w:rPr>
                        <w:rFonts w:ascii="Cambria Math" w:hAnsi="Cambria Math"/>
                      </w:rPr>
                      <m:t>N</m:t>
                    </m:r>
                  </m:sub>
                </m:sSub>
                <m:d>
                  <m:dPr>
                    <m:ctrlPr>
                      <w:rPr>
                        <w:rFonts w:ascii="Cambria Math" w:hAnsi="Cambria Math"/>
                      </w:rPr>
                    </m:ctrlPr>
                  </m:dPr>
                  <m:e>
                    <m:sSub>
                      <m:sSubPr>
                        <m:ctrlPr>
                          <w:rPr>
                            <w:rFonts w:ascii="Cambria Math" w:hAnsi="Cambria Math"/>
                            <w:sz w:val="18"/>
                          </w:rPr>
                        </m:ctrlPr>
                      </m:sSubPr>
                      <m:e>
                        <m:r>
                          <w:rPr>
                            <w:rFonts w:ascii="Cambria Math" w:hAnsi="Cambria Math"/>
                            <w:sz w:val="18"/>
                          </w:rPr>
                          <m:t>M</m:t>
                        </m:r>
                      </m:e>
                      <m:sub>
                        <m:r>
                          <w:rPr>
                            <w:rFonts w:ascii="Cambria Math" w:hAnsi="Cambria Math"/>
                            <w:sz w:val="18"/>
                          </w:rPr>
                          <m:t>A</m:t>
                        </m:r>
                        <m:r>
                          <m:rPr>
                            <m:sty m:val="p"/>
                          </m:rPr>
                          <w:rPr>
                            <w:rFonts w:ascii="Cambria Math" w:hAnsi="Cambria Math"/>
                            <w:sz w:val="18"/>
                            <w:lang w:val="en-US"/>
                          </w:rPr>
                          <m:t>,</m:t>
                        </m:r>
                        <m:r>
                          <w:rPr>
                            <w:rFonts w:ascii="Cambria Math" w:hAnsi="Cambria Math"/>
                            <w:sz w:val="18"/>
                          </w:rPr>
                          <m:t>max</m:t>
                        </m:r>
                      </m:sub>
                    </m:sSub>
                    <m:r>
                      <m:rPr>
                        <m:sty m:val="p"/>
                      </m:rPr>
                      <w:rPr>
                        <w:rFonts w:ascii="Cambria Math" w:hAnsi="Cambria Math"/>
                        <w:lang w:val="en-US"/>
                      </w:rPr>
                      <m:t>;</m:t>
                    </m:r>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lang w:val="en-US"/>
                          </w:rPr>
                          <m:t>,</m:t>
                        </m:r>
                        <m:r>
                          <w:rPr>
                            <w:rFonts w:ascii="Cambria Math" w:hAnsi="Cambria Math"/>
                          </w:rPr>
                          <m:t>B</m:t>
                        </m:r>
                      </m:sub>
                    </m:sSub>
                    <m:r>
                      <m:rPr>
                        <m:sty m:val="p"/>
                      </m:rPr>
                      <w:rPr>
                        <w:rFonts w:ascii="Cambria Math" w:hAnsi="Cambria Math"/>
                        <w:lang w:val="en-US"/>
                      </w:rPr>
                      <m:t>,</m:t>
                    </m:r>
                    <m:sSubSup>
                      <m:sSubSupPr>
                        <m:ctrlPr>
                          <w:rPr>
                            <w:rFonts w:ascii="Cambria Math" w:hAnsi="Cambria Math"/>
                          </w:rPr>
                        </m:ctrlPr>
                      </m:sSubSupPr>
                      <m:e>
                        <m:r>
                          <m:rPr>
                            <m:sty m:val="p"/>
                          </m:rPr>
                          <w:rPr>
                            <w:rFonts w:ascii="Cambria Math" w:hAnsi="Cambria Math"/>
                          </w:rPr>
                          <m:t>σ</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lang w:val="en-US"/>
                          </w:rPr>
                          <m:t>,</m:t>
                        </m:r>
                        <m:r>
                          <w:rPr>
                            <w:rFonts w:ascii="Cambria Math" w:hAnsi="Cambria Math"/>
                          </w:rPr>
                          <m:t>B</m:t>
                        </m:r>
                      </m:sub>
                      <m:sup/>
                    </m:sSubSup>
                  </m:e>
                </m:d>
              </m:num>
              <m:den>
                <m:sSub>
                  <m:sSubPr>
                    <m:ctrlPr>
                      <w:rPr>
                        <w:rFonts w:ascii="Cambria Math" w:hAnsi="Cambria Math"/>
                      </w:rPr>
                    </m:ctrlPr>
                  </m:sSubPr>
                  <m:e>
                    <m:r>
                      <w:rPr>
                        <w:rFonts w:ascii="Cambria Math" w:hAnsi="Cambria Math"/>
                      </w:rPr>
                      <m:t>F</m:t>
                    </m:r>
                  </m:e>
                  <m:sub>
                    <m:r>
                      <w:rPr>
                        <w:rFonts w:ascii="Cambria Math" w:hAnsi="Cambria Math"/>
                      </w:rPr>
                      <m:t>N</m:t>
                    </m:r>
                  </m:sub>
                </m:sSub>
                <m:d>
                  <m:dPr>
                    <m:ctrlPr>
                      <w:rPr>
                        <w:rFonts w:ascii="Cambria Math" w:hAnsi="Cambria Math"/>
                      </w:rPr>
                    </m:ctrlPr>
                  </m:dPr>
                  <m:e>
                    <m:sSub>
                      <m:sSubPr>
                        <m:ctrlPr>
                          <w:rPr>
                            <w:rFonts w:ascii="Cambria Math" w:hAnsi="Cambria Math"/>
                            <w:sz w:val="18"/>
                          </w:rPr>
                        </m:ctrlPr>
                      </m:sSubPr>
                      <m:e>
                        <m:r>
                          <w:rPr>
                            <w:rFonts w:ascii="Cambria Math" w:hAnsi="Cambria Math"/>
                            <w:sz w:val="18"/>
                          </w:rPr>
                          <m:t>M</m:t>
                        </m:r>
                      </m:e>
                      <m:sub>
                        <m:r>
                          <w:rPr>
                            <w:rFonts w:ascii="Cambria Math" w:hAnsi="Cambria Math"/>
                            <w:sz w:val="18"/>
                          </w:rPr>
                          <m:t>A</m:t>
                        </m:r>
                        <m:r>
                          <m:rPr>
                            <m:sty m:val="p"/>
                          </m:rPr>
                          <w:rPr>
                            <w:rFonts w:ascii="Cambria Math" w:hAnsi="Cambria Math"/>
                            <w:sz w:val="18"/>
                            <w:lang w:val="en-US"/>
                          </w:rPr>
                          <m:t>,</m:t>
                        </m:r>
                        <m:r>
                          <w:rPr>
                            <w:rFonts w:ascii="Cambria Math" w:hAnsi="Cambria Math"/>
                            <w:sz w:val="18"/>
                          </w:rPr>
                          <m:t>max</m:t>
                        </m:r>
                      </m:sub>
                    </m:sSub>
                    <m:r>
                      <m:rPr>
                        <m:sty m:val="p"/>
                      </m:rPr>
                      <w:rPr>
                        <w:rFonts w:ascii="Cambria Math" w:hAnsi="Cambria Math"/>
                        <w:lang w:val="en-US"/>
                      </w:rPr>
                      <m:t>;</m:t>
                    </m:r>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lang w:val="en-US"/>
                          </w:rPr>
                          <m:t>,</m:t>
                        </m:r>
                        <m:r>
                          <w:rPr>
                            <w:rFonts w:ascii="Cambria Math" w:hAnsi="Cambria Math"/>
                          </w:rPr>
                          <m:t>B</m:t>
                        </m:r>
                      </m:sub>
                    </m:sSub>
                    <m:r>
                      <m:rPr>
                        <m:sty m:val="p"/>
                      </m:rPr>
                      <w:rPr>
                        <w:rFonts w:ascii="Cambria Math" w:hAnsi="Cambria Math"/>
                        <w:lang w:val="en-US"/>
                      </w:rPr>
                      <m:t>,</m:t>
                    </m:r>
                  </m:e>
                </m:d>
                <m:r>
                  <m:rPr>
                    <m:sty m:val="p"/>
                  </m:rPr>
                  <w:rPr>
                    <w:rFonts w:ascii="Cambria Math" w:hAnsi="Cambria Math"/>
                    <w:lang w:val="en-US"/>
                  </w:rPr>
                  <m:t>-</m:t>
                </m:r>
                <m:sSub>
                  <m:sSubPr>
                    <m:ctrlPr>
                      <w:rPr>
                        <w:rFonts w:ascii="Cambria Math" w:hAnsi="Cambria Math"/>
                      </w:rPr>
                    </m:ctrlPr>
                  </m:sSubPr>
                  <m:e>
                    <m:r>
                      <w:rPr>
                        <w:rFonts w:ascii="Cambria Math" w:hAnsi="Cambria Math"/>
                      </w:rPr>
                      <m:t>F</m:t>
                    </m:r>
                  </m:e>
                  <m:sub>
                    <m:r>
                      <w:rPr>
                        <w:rFonts w:ascii="Cambria Math" w:hAnsi="Cambria Math"/>
                      </w:rPr>
                      <m:t>N</m:t>
                    </m:r>
                  </m:sub>
                </m:sSub>
                <m:d>
                  <m:dPr>
                    <m:ctrlPr>
                      <w:rPr>
                        <w:rFonts w:ascii="Cambria Math" w:hAnsi="Cambria Math"/>
                      </w:rPr>
                    </m:ctrlPr>
                  </m:dPr>
                  <m:e>
                    <m:sSub>
                      <m:sSubPr>
                        <m:ctrlPr>
                          <w:rPr>
                            <w:rFonts w:ascii="Cambria Math" w:hAnsi="Cambria Math"/>
                            <w:sz w:val="18"/>
                          </w:rPr>
                        </m:ctrlPr>
                      </m:sSubPr>
                      <m:e>
                        <m:r>
                          <w:rPr>
                            <w:rFonts w:ascii="Cambria Math" w:hAnsi="Cambria Math"/>
                            <w:sz w:val="18"/>
                          </w:rPr>
                          <m:t>M</m:t>
                        </m:r>
                      </m:e>
                      <m:sub>
                        <m:r>
                          <w:rPr>
                            <w:rFonts w:ascii="Cambria Math" w:hAnsi="Cambria Math"/>
                            <w:sz w:val="18"/>
                          </w:rPr>
                          <m:t>A</m:t>
                        </m:r>
                        <m:r>
                          <m:rPr>
                            <m:sty m:val="p"/>
                          </m:rPr>
                          <w:rPr>
                            <w:rFonts w:ascii="Cambria Math" w:hAnsi="Cambria Math"/>
                            <w:sz w:val="18"/>
                            <w:lang w:val="en-US"/>
                          </w:rPr>
                          <m:t>,</m:t>
                        </m:r>
                        <m:r>
                          <w:rPr>
                            <w:rFonts w:ascii="Cambria Math" w:hAnsi="Cambria Math"/>
                            <w:sz w:val="18"/>
                          </w:rPr>
                          <m:t>min</m:t>
                        </m:r>
                      </m:sub>
                    </m:sSub>
                    <m:r>
                      <m:rPr>
                        <m:sty m:val="p"/>
                      </m:rPr>
                      <w:rPr>
                        <w:rFonts w:ascii="Cambria Math" w:hAnsi="Cambria Math"/>
                        <w:lang w:val="en-US"/>
                      </w:rPr>
                      <m:t>;</m:t>
                    </m:r>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lang w:val="en-US"/>
                          </w:rPr>
                          <m:t>,</m:t>
                        </m:r>
                        <m:r>
                          <w:rPr>
                            <w:rFonts w:ascii="Cambria Math" w:hAnsi="Cambria Math"/>
                          </w:rPr>
                          <m:t>B</m:t>
                        </m:r>
                      </m:sub>
                    </m:sSub>
                    <m:r>
                      <m:rPr>
                        <m:sty m:val="p"/>
                      </m:rPr>
                      <w:rPr>
                        <w:rFonts w:ascii="Cambria Math" w:hAnsi="Cambria Math"/>
                        <w:lang w:val="en-US"/>
                      </w:rPr>
                      <m:t>,</m:t>
                    </m:r>
                    <m:sSubSup>
                      <m:sSubSupPr>
                        <m:ctrlPr>
                          <w:rPr>
                            <w:rFonts w:ascii="Cambria Math" w:hAnsi="Cambria Math"/>
                          </w:rPr>
                        </m:ctrlPr>
                      </m:sSubSupPr>
                      <m:e>
                        <m:r>
                          <m:rPr>
                            <m:sty m:val="p"/>
                          </m:rPr>
                          <w:rPr>
                            <w:rFonts w:ascii="Cambria Math" w:hAnsi="Cambria Math"/>
                          </w:rPr>
                          <m:t>σ</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lang w:val="en-US"/>
                          </w:rPr>
                          <m:t>,</m:t>
                        </m:r>
                        <m:r>
                          <w:rPr>
                            <w:rFonts w:ascii="Cambria Math" w:hAnsi="Cambria Math"/>
                          </w:rPr>
                          <m:t>B</m:t>
                        </m:r>
                      </m:sub>
                      <m:sup/>
                    </m:sSubSup>
                  </m:e>
                </m:d>
              </m:den>
            </m:f>
          </m:e>
        </m:d>
        <m:r>
          <m:rPr>
            <m:sty m:val="p"/>
          </m:rPr>
          <w:rPr>
            <w:rFonts w:ascii="Cambria Math" w:hAnsi="Cambria Math"/>
            <w:lang w:val="en-US"/>
          </w:rPr>
          <m:t>+</m:t>
        </m:r>
        <m:sSub>
          <m:sSubPr>
            <m:ctrlPr>
              <w:rPr>
                <w:rFonts w:ascii="Cambria Math" w:hAnsi="Cambria Math"/>
              </w:rPr>
            </m:ctrlPr>
          </m:sSubPr>
          <m:e>
            <m:r>
              <w:rPr>
                <w:rFonts w:ascii="Cambria Math" w:hAnsi="Cambria Math"/>
              </w:rPr>
              <m:t>f</m:t>
            </m:r>
          </m:e>
          <m:sub>
            <m:r>
              <m:rPr>
                <m:sty m:val="p"/>
              </m:rPr>
              <w:rPr>
                <w:rFonts w:ascii="Cambria Math" w:hAnsi="Cambria Math"/>
                <w:lang w:val="en-US"/>
              </w:rPr>
              <m:t>2</m:t>
            </m:r>
          </m:sub>
        </m:sSub>
      </m:oMath>
      <w:r w:rsidR="004C5045" w:rsidRPr="009874EE">
        <w:rPr>
          <w:lang w:val="en-US"/>
        </w:rPr>
        <w:tab/>
        <w:t>(17b)</w:t>
      </w:r>
    </w:p>
    <w:p w:rsidR="004C5045" w:rsidRPr="009D5A23" w:rsidRDefault="00D82B28" w:rsidP="009452F1">
      <w:pPr>
        <w:tabs>
          <w:tab w:val="center" w:pos="4820"/>
          <w:tab w:val="right" w:pos="9639"/>
        </w:tabs>
      </w:pPr>
      <w:r w:rsidRPr="009D5A23">
        <w:t>Où</w:t>
      </w:r>
    </w:p>
    <w:p w:rsidR="004C5045" w:rsidRPr="009D5A23" w:rsidRDefault="004C5045" w:rsidP="009452F1">
      <w:pPr>
        <w:tabs>
          <w:tab w:val="center" w:pos="4820"/>
          <w:tab w:val="right" w:pos="9639"/>
        </w:tabs>
      </w:pPr>
      <w:r w:rsidRPr="009D5A23">
        <w:rPr>
          <w:i/>
        </w:rPr>
        <w:tab/>
        <w:t>p</w:t>
      </w:r>
      <w:r w:rsidRPr="009D5A23">
        <w:rPr>
          <w:i/>
          <w:vertAlign w:val="subscript"/>
        </w:rPr>
        <w:t>N</w:t>
      </w:r>
      <w:r w:rsidRPr="009D5A23">
        <w:rPr>
          <w:i/>
        </w:rPr>
        <w:t xml:space="preserve">(x; </w:t>
      </w:r>
      <w:r w:rsidRPr="009D5A23">
        <w:rPr>
          <w:iCs/>
        </w:rPr>
        <w:sym w:font="Symbol" w:char="F06D"/>
      </w:r>
      <w:r w:rsidRPr="009D5A23">
        <w:rPr>
          <w:i/>
        </w:rPr>
        <w:t>,</w:t>
      </w:r>
      <w:r w:rsidRPr="009D5A23">
        <w:rPr>
          <w:iCs/>
        </w:rPr>
        <w:sym w:font="Symbol" w:char="F073"/>
      </w:r>
      <w:r w:rsidRPr="009D5A23">
        <w:rPr>
          <w:i/>
        </w:rPr>
        <w:t xml:space="preserve">) </w:t>
      </w:r>
      <w:r w:rsidR="00D82B28" w:rsidRPr="009D5A23">
        <w:t xml:space="preserve">et </w:t>
      </w:r>
      <w:r w:rsidRPr="009D5A23">
        <w:rPr>
          <w:i/>
        </w:rPr>
        <w:t>F</w:t>
      </w:r>
      <w:r w:rsidRPr="009D5A23">
        <w:rPr>
          <w:i/>
          <w:vertAlign w:val="subscript"/>
        </w:rPr>
        <w:t>N</w:t>
      </w:r>
      <w:r w:rsidRPr="009D5A23">
        <w:rPr>
          <w:i/>
        </w:rPr>
        <w:t xml:space="preserve">(x; </w:t>
      </w:r>
      <w:r w:rsidRPr="009D5A23">
        <w:rPr>
          <w:iCs/>
        </w:rPr>
        <w:sym w:font="Symbol" w:char="F06D"/>
      </w:r>
      <w:r w:rsidRPr="009D5A23">
        <w:rPr>
          <w:i/>
        </w:rPr>
        <w:t>,</w:t>
      </w:r>
      <w:r w:rsidRPr="009D5A23">
        <w:rPr>
          <w:iCs/>
        </w:rPr>
        <w:sym w:font="Symbol" w:char="F073"/>
      </w:r>
      <w:r w:rsidRPr="009D5A23">
        <w:rPr>
          <w:i/>
        </w:rPr>
        <w:t xml:space="preserve">) </w:t>
      </w:r>
      <w:r w:rsidR="00D82B28" w:rsidRPr="009D5A23">
        <w:t>sont respectivement</w:t>
      </w:r>
      <w:r w:rsidRPr="009D5A23">
        <w:t xml:space="preserve"> </w:t>
      </w:r>
      <w:r w:rsidR="00D82B28" w:rsidRPr="009D5A23">
        <w:t>la fonction de densité de probabilité</w:t>
      </w:r>
      <w:r w:rsidRPr="009D5A23">
        <w:t xml:space="preserve"> </w:t>
      </w:r>
      <w:r w:rsidR="00D82B28" w:rsidRPr="009D5A23">
        <w:t xml:space="preserve">et la fonction de </w:t>
      </w:r>
      <w:r w:rsidRPr="009D5A23">
        <w:t xml:space="preserve">distribution </w:t>
      </w:r>
      <w:r w:rsidR="00D82B28" w:rsidRPr="009D5A23">
        <w:t xml:space="preserve">cumulative d'une </w:t>
      </w:r>
      <w:r w:rsidRPr="009D5A23">
        <w:t xml:space="preserve">distribution </w:t>
      </w:r>
      <w:r w:rsidR="00D82B28" w:rsidRPr="009D5A23">
        <w:t xml:space="preserve">normale de moyenne </w:t>
      </w:r>
      <w:r w:rsidRPr="009D5A23">
        <w:sym w:font="Symbol" w:char="F06D"/>
      </w:r>
      <w:r w:rsidRPr="009D5A23">
        <w:t xml:space="preserve"> </w:t>
      </w:r>
      <w:r w:rsidR="00D82B28" w:rsidRPr="009D5A23">
        <w:t xml:space="preserve">et d'écart type </w:t>
      </w:r>
      <w:r w:rsidRPr="009D5A23">
        <w:rPr>
          <w:iCs/>
        </w:rPr>
        <w:sym w:font="Symbol" w:char="F073"/>
      </w:r>
      <w:r w:rsidRPr="009D5A23">
        <w:t xml:space="preserve"> </w:t>
      </w:r>
      <w:r w:rsidR="00D82B28" w:rsidRPr="009D5A23">
        <w:t xml:space="preserve">comme défini dans la </w:t>
      </w:r>
      <w:r w:rsidRPr="009D5A23">
        <w:t>Recomm</w:t>
      </w:r>
      <w:r w:rsidR="00D82B28" w:rsidRPr="009D5A23">
        <w:t>a</w:t>
      </w:r>
      <w:r w:rsidRPr="009D5A23">
        <w:t xml:space="preserve">ndation </w:t>
      </w:r>
      <w:r w:rsidR="00D82B28" w:rsidRPr="009D5A23">
        <w:t>UIT</w:t>
      </w:r>
      <w:r w:rsidRPr="009D5A23">
        <w:t>-R P.1057.</w:t>
      </w:r>
    </w:p>
    <w:p w:rsidR="004C5045" w:rsidRPr="009D5A23" w:rsidRDefault="004C5045" w:rsidP="009452F1">
      <w:pPr>
        <w:tabs>
          <w:tab w:val="center" w:pos="4820"/>
          <w:tab w:val="right" w:pos="9639"/>
        </w:tabs>
        <w:rPr>
          <w:sz w:val="20"/>
        </w:rPr>
      </w:pPr>
      <w:r w:rsidRPr="009D5A23">
        <w:tab/>
      </w:r>
      <w:r w:rsidRPr="009D5A23">
        <w:tab/>
      </w:r>
      <m:oMath>
        <m:sSup>
          <m:sSupPr>
            <m:ctrlPr>
              <w:rPr>
                <w:rFonts w:ascii="Cambria Math" w:hAnsi="Cambria Math"/>
                <w:i/>
                <w:sz w:val="20"/>
              </w:rPr>
            </m:ctrlPr>
          </m:sSupPr>
          <m:e>
            <m:sSub>
              <m:sSubPr>
                <m:ctrlPr>
                  <w:rPr>
                    <w:rFonts w:ascii="Cambria Math" w:hAnsi="Cambria Math"/>
                    <w:i/>
                    <w:sz w:val="20"/>
                  </w:rPr>
                </m:ctrlPr>
              </m:sSubPr>
              <m:e>
                <m:sSub>
                  <m:sSubPr>
                    <m:ctrlPr>
                      <w:rPr>
                        <w:rFonts w:ascii="Cambria Math" w:hAnsi="Cambria Math"/>
                        <w:i/>
                        <w:sz w:val="20"/>
                      </w:rPr>
                    </m:ctrlPr>
                  </m:sSubPr>
                  <m:e>
                    <m:r>
                      <w:rPr>
                        <w:rFonts w:ascii="Cambria Math" w:hAnsi="Cambria Math"/>
                        <w:sz w:val="20"/>
                      </w:rPr>
                      <m:t>M</m:t>
                    </m:r>
                  </m:e>
                  <m:sub>
                    <m:r>
                      <w:rPr>
                        <w:rFonts w:ascii="Cambria Math" w:hAnsi="Cambria Math"/>
                        <w:sz w:val="20"/>
                      </w:rPr>
                      <m:t>A,min,B</m:t>
                    </m:r>
                  </m:sub>
                </m:sSub>
                <m:r>
                  <w:rPr>
                    <w:rFonts w:ascii="Cambria Math" w:hAnsi="Cambria Math"/>
                    <w:sz w:val="20"/>
                  </w:rPr>
                  <m:t xml:space="preserve">= </m:t>
                </m:r>
                <m:r>
                  <m:rPr>
                    <m:sty m:val="p"/>
                  </m:rPr>
                  <w:rPr>
                    <w:rFonts w:ascii="Cambria Math" w:hAnsi="Cambria Math"/>
                    <w:sz w:val="20"/>
                  </w:rPr>
                  <m:t>μ</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r>
                  <w:rPr>
                    <w:rFonts w:ascii="Cambria Math" w:hAnsi="Cambria Math"/>
                    <w:sz w:val="20"/>
                  </w:rPr>
                  <m:t>B</m:t>
                </m:r>
              </m:sub>
            </m:sSub>
            <m:r>
              <w:rPr>
                <w:rFonts w:ascii="Cambria Math" w:hAnsi="Cambria Math"/>
                <w:sz w:val="20"/>
              </w:rPr>
              <m:t>+</m:t>
            </m:r>
            <m:rad>
              <m:radPr>
                <m:degHide m:val="1"/>
                <m:ctrlPr>
                  <w:rPr>
                    <w:rFonts w:ascii="Cambria Math" w:hAnsi="Cambria Math"/>
                    <w:i/>
                    <w:sz w:val="20"/>
                  </w:rPr>
                </m:ctrlPr>
              </m:radPr>
              <m:deg/>
              <m:e>
                <m:r>
                  <w:rPr>
                    <w:rFonts w:ascii="Cambria Math" w:hAnsi="Cambria Math"/>
                    <w:sz w:val="20"/>
                  </w:rPr>
                  <m:t>2</m:t>
                </m:r>
              </m:e>
            </m:rad>
            <m:sSub>
              <m:sSubPr>
                <m:ctrlPr>
                  <w:rPr>
                    <w:rFonts w:ascii="Cambria Math" w:hAnsi="Cambria Math"/>
                    <w:i/>
                    <w:sz w:val="20"/>
                  </w:rPr>
                </m:ctrlPr>
              </m:sSub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A,B</m:t>
                    </m:r>
                  </m:sub>
                </m:sSub>
              </m:sub>
            </m:sSub>
            <m:r>
              <w:rPr>
                <w:rFonts w:ascii="Cambria Math" w:hAnsi="Cambria Math"/>
                <w:sz w:val="20"/>
              </w:rPr>
              <m:t>erf</m:t>
            </m:r>
          </m:e>
          <m:sup>
            <m:r>
              <w:rPr>
                <w:rFonts w:ascii="Cambria Math" w:hAnsi="Cambria Math"/>
                <w:sz w:val="20"/>
              </w:rPr>
              <m:t>-1</m:t>
            </m:r>
          </m:sup>
        </m:sSup>
        <m:d>
          <m:dPr>
            <m:ctrlPr>
              <w:rPr>
                <w:rFonts w:ascii="Cambria Math" w:hAnsi="Cambria Math"/>
                <w:i/>
                <w:sz w:val="20"/>
              </w:rPr>
            </m:ctrlPr>
          </m:dPr>
          <m:e>
            <m:r>
              <w:rPr>
                <w:rFonts w:ascii="Cambria Math" w:hAnsi="Cambria Math"/>
                <w:sz w:val="20"/>
              </w:rPr>
              <m:t>2</m:t>
            </m:r>
            <m:sSub>
              <m:sSubPr>
                <m:ctrlPr>
                  <w:rPr>
                    <w:rFonts w:ascii="Cambria Math" w:hAnsi="Cambria Math"/>
                    <w:i/>
                    <w:sz w:val="20"/>
                  </w:rPr>
                </m:ctrlPr>
              </m:sSubPr>
              <m:e>
                <m:r>
                  <w:rPr>
                    <w:rFonts w:ascii="Cambria Math" w:hAnsi="Cambria Math"/>
                    <w:sz w:val="20"/>
                  </w:rPr>
                  <m:t>p</m:t>
                </m:r>
              </m:e>
              <m:sub>
                <m:r>
                  <w:rPr>
                    <w:rFonts w:ascii="Cambria Math" w:hAnsi="Cambria Math"/>
                    <w:sz w:val="20"/>
                  </w:rPr>
                  <m:t>B,min</m:t>
                </m:r>
              </m:sub>
            </m:sSub>
            <m:r>
              <w:rPr>
                <w:rFonts w:ascii="Cambria Math" w:hAnsi="Cambria Math"/>
                <w:sz w:val="20"/>
              </w:rPr>
              <m:t>-1</m:t>
            </m:r>
          </m:e>
        </m:d>
      </m:oMath>
      <w:r w:rsidRPr="009D5A23">
        <w:rPr>
          <w:sz w:val="20"/>
        </w:rPr>
        <w:tab/>
      </w:r>
      <w:r w:rsidRPr="009D5A23">
        <w:t>(18a)</w:t>
      </w:r>
    </w:p>
    <w:p w:rsidR="004C5045" w:rsidRPr="009D5A23" w:rsidRDefault="004C5045" w:rsidP="009452F1">
      <w:pPr>
        <w:tabs>
          <w:tab w:val="center" w:pos="4820"/>
          <w:tab w:val="right" w:pos="9639"/>
        </w:tabs>
        <w:rPr>
          <w:sz w:val="16"/>
        </w:rPr>
      </w:pPr>
      <w:r w:rsidRPr="009D5A23">
        <w:rPr>
          <w:sz w:val="20"/>
        </w:rPr>
        <w:tab/>
      </w:r>
      <w:r w:rsidRPr="009D5A23">
        <w:rPr>
          <w:sz w:val="20"/>
        </w:rPr>
        <w:tab/>
      </w:r>
      <m:oMath>
        <m:sSup>
          <m:sSupPr>
            <m:ctrlPr>
              <w:rPr>
                <w:rFonts w:ascii="Cambria Math" w:hAnsi="Cambria Math"/>
                <w:i/>
                <w:sz w:val="20"/>
              </w:rPr>
            </m:ctrlPr>
          </m:sSupPr>
          <m:e>
            <m:sSub>
              <m:sSubPr>
                <m:ctrlPr>
                  <w:rPr>
                    <w:rFonts w:ascii="Cambria Math" w:hAnsi="Cambria Math"/>
                    <w:i/>
                    <w:sz w:val="20"/>
                  </w:rPr>
                </m:ctrlPr>
              </m:sSubPr>
              <m:e>
                <m:sSub>
                  <m:sSubPr>
                    <m:ctrlPr>
                      <w:rPr>
                        <w:rFonts w:ascii="Cambria Math" w:hAnsi="Cambria Math"/>
                        <w:i/>
                        <w:sz w:val="20"/>
                      </w:rPr>
                    </m:ctrlPr>
                  </m:sSubPr>
                  <m:e>
                    <m:r>
                      <w:rPr>
                        <w:rFonts w:ascii="Cambria Math" w:hAnsi="Cambria Math"/>
                        <w:sz w:val="20"/>
                      </w:rPr>
                      <m:t>M</m:t>
                    </m:r>
                  </m:e>
                  <m:sub>
                    <m:r>
                      <w:rPr>
                        <w:rFonts w:ascii="Cambria Math" w:hAnsi="Cambria Math"/>
                        <w:sz w:val="20"/>
                      </w:rPr>
                      <m:t>A,max,B</m:t>
                    </m:r>
                  </m:sub>
                </m:sSub>
                <m:r>
                  <w:rPr>
                    <w:rFonts w:ascii="Cambria Math" w:hAnsi="Cambria Math"/>
                    <w:sz w:val="20"/>
                  </w:rPr>
                  <m:t xml:space="preserve">= </m:t>
                </m:r>
                <m:r>
                  <m:rPr>
                    <m:sty m:val="p"/>
                  </m:rPr>
                  <w:rPr>
                    <w:rFonts w:ascii="Cambria Math" w:hAnsi="Cambria Math"/>
                    <w:sz w:val="20"/>
                  </w:rPr>
                  <m:t>μ</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r>
                  <w:rPr>
                    <w:rFonts w:ascii="Cambria Math" w:hAnsi="Cambria Math"/>
                    <w:sz w:val="20"/>
                  </w:rPr>
                  <m:t>B</m:t>
                </m:r>
              </m:sub>
            </m:sSub>
            <m:r>
              <w:rPr>
                <w:rFonts w:ascii="Cambria Math" w:hAnsi="Cambria Math"/>
                <w:sz w:val="20"/>
              </w:rPr>
              <m:t>+</m:t>
            </m:r>
            <m:rad>
              <m:radPr>
                <m:degHide m:val="1"/>
                <m:ctrlPr>
                  <w:rPr>
                    <w:rFonts w:ascii="Cambria Math" w:hAnsi="Cambria Math"/>
                    <w:i/>
                    <w:sz w:val="20"/>
                  </w:rPr>
                </m:ctrlPr>
              </m:radPr>
              <m:deg/>
              <m:e>
                <m:r>
                  <w:rPr>
                    <w:rFonts w:ascii="Cambria Math" w:hAnsi="Cambria Math"/>
                    <w:sz w:val="20"/>
                  </w:rPr>
                  <m:t>2</m:t>
                </m:r>
              </m:e>
            </m:rad>
            <m:sSub>
              <m:sSubPr>
                <m:ctrlPr>
                  <w:rPr>
                    <w:rFonts w:ascii="Cambria Math" w:hAnsi="Cambria Math"/>
                    <w:i/>
                    <w:sz w:val="20"/>
                  </w:rPr>
                </m:ctrlPr>
              </m:sSub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A,B</m:t>
                    </m:r>
                  </m:sub>
                </m:sSub>
              </m:sub>
            </m:sSub>
            <m:r>
              <w:rPr>
                <w:rFonts w:ascii="Cambria Math" w:hAnsi="Cambria Math"/>
                <w:sz w:val="20"/>
              </w:rPr>
              <m:t>erf</m:t>
            </m:r>
          </m:e>
          <m:sup>
            <m:r>
              <w:rPr>
                <w:rFonts w:ascii="Cambria Math" w:hAnsi="Cambria Math"/>
                <w:sz w:val="20"/>
              </w:rPr>
              <m:t>-1</m:t>
            </m:r>
          </m:sup>
        </m:sSup>
        <m:d>
          <m:dPr>
            <m:ctrlPr>
              <w:rPr>
                <w:rFonts w:ascii="Cambria Math" w:hAnsi="Cambria Math"/>
                <w:i/>
                <w:sz w:val="20"/>
              </w:rPr>
            </m:ctrlPr>
          </m:dPr>
          <m:e>
            <m:r>
              <w:rPr>
                <w:rFonts w:ascii="Cambria Math" w:hAnsi="Cambria Math"/>
                <w:sz w:val="20"/>
              </w:rPr>
              <m:t>2</m:t>
            </m:r>
            <m:sSub>
              <m:sSubPr>
                <m:ctrlPr>
                  <w:rPr>
                    <w:rFonts w:ascii="Cambria Math" w:hAnsi="Cambria Math"/>
                    <w:i/>
                    <w:sz w:val="20"/>
                  </w:rPr>
                </m:ctrlPr>
              </m:sSubPr>
              <m:e>
                <m:r>
                  <w:rPr>
                    <w:rFonts w:ascii="Cambria Math" w:hAnsi="Cambria Math"/>
                    <w:sz w:val="20"/>
                  </w:rPr>
                  <m:t>p</m:t>
                </m:r>
              </m:e>
              <m:sub>
                <m:r>
                  <w:rPr>
                    <w:rFonts w:ascii="Cambria Math" w:hAnsi="Cambria Math"/>
                    <w:sz w:val="20"/>
                  </w:rPr>
                  <m:t>B,max</m:t>
                </m:r>
              </m:sub>
            </m:sSub>
            <m:r>
              <w:rPr>
                <w:rFonts w:ascii="Cambria Math" w:hAnsi="Cambria Math"/>
                <w:sz w:val="20"/>
              </w:rPr>
              <m:t>-1</m:t>
            </m:r>
          </m:e>
        </m:d>
      </m:oMath>
      <w:r w:rsidRPr="009D5A23">
        <w:rPr>
          <w:sz w:val="20"/>
        </w:rPr>
        <w:tab/>
      </w:r>
      <w:r w:rsidRPr="009D5A23">
        <w:t>(18b)</w:t>
      </w:r>
    </w:p>
    <w:p w:rsidR="004C5045" w:rsidRPr="009D5A23" w:rsidRDefault="004C5045" w:rsidP="009452F1">
      <w:pPr>
        <w:keepNext/>
        <w:keepLines/>
        <w:rPr>
          <w:sz w:val="16"/>
        </w:rPr>
      </w:pPr>
    </w:p>
    <w:p w:rsidR="004C5045" w:rsidRPr="009D5A23" w:rsidRDefault="000D782F" w:rsidP="009452F1">
      <w:r w:rsidRPr="009D5A23">
        <w:rPr>
          <w:i/>
          <w:iCs/>
        </w:rPr>
        <w:t>E</w:t>
      </w:r>
      <w:r w:rsidR="00D82B28" w:rsidRPr="009D5A23">
        <w:rPr>
          <w:i/>
          <w:iCs/>
        </w:rPr>
        <w:t xml:space="preserve">tape </w:t>
      </w:r>
      <w:r w:rsidR="004C5045" w:rsidRPr="009D5A23">
        <w:rPr>
          <w:i/>
          <w:iCs/>
        </w:rPr>
        <w:t>2:</w:t>
      </w:r>
      <w:r w:rsidR="004C5045" w:rsidRPr="009D5A23">
        <w:t xml:space="preserve"> </w:t>
      </w:r>
      <w:r w:rsidR="004C5045" w:rsidRPr="009D5A23">
        <w:tab/>
        <w:t>Calcul</w:t>
      </w:r>
      <w:r w:rsidR="00D82B28" w:rsidRPr="009D5A23">
        <w:t>er la probabilité</w:t>
      </w:r>
      <w:r w:rsidR="004C5045" w:rsidRPr="009D5A23">
        <w:t xml:space="preserve"> </w:t>
      </w:r>
      <w:r w:rsidR="00D82B28" w:rsidRPr="009D5A23">
        <w:t xml:space="preserve">des états BON et MAUVAIS </w:t>
      </w:r>
      <w:r w:rsidR="004C5045" w:rsidRPr="009D5A23">
        <w:rPr>
          <w:i/>
        </w:rPr>
        <w:t>p</w:t>
      </w:r>
      <w:r w:rsidR="004C5045" w:rsidRPr="009D5A23">
        <w:rPr>
          <w:i/>
          <w:vertAlign w:val="subscript"/>
        </w:rPr>
        <w:t>G</w:t>
      </w:r>
      <w:r w:rsidR="004C5045" w:rsidRPr="009D5A23">
        <w:t xml:space="preserve"> </w:t>
      </w:r>
      <w:r w:rsidR="00D82B28" w:rsidRPr="009D5A23">
        <w:t xml:space="preserve">et </w:t>
      </w:r>
      <w:r w:rsidR="004C5045" w:rsidRPr="009D5A23">
        <w:rPr>
          <w:i/>
        </w:rPr>
        <w:t>p</w:t>
      </w:r>
      <w:r w:rsidR="004C5045" w:rsidRPr="009D5A23">
        <w:rPr>
          <w:i/>
          <w:vertAlign w:val="subscript"/>
        </w:rPr>
        <w:t>B</w:t>
      </w:r>
      <w:r w:rsidR="004C5045" w:rsidRPr="009D5A23">
        <w:t>:</w:t>
      </w:r>
    </w:p>
    <w:p w:rsidR="004C5045" w:rsidRPr="009D5A23" w:rsidRDefault="004C5045" w:rsidP="009452F1">
      <w:pPr>
        <w:keepNext/>
        <w:keepLines/>
        <w:rPr>
          <w:sz w:val="16"/>
        </w:rPr>
      </w:pPr>
    </w:p>
    <w:p w:rsidR="004C5045" w:rsidRPr="009D5A23" w:rsidRDefault="004C5045" w:rsidP="009452F1">
      <w:pPr>
        <w:tabs>
          <w:tab w:val="clear" w:pos="1191"/>
          <w:tab w:val="clear" w:pos="1588"/>
          <w:tab w:val="clear" w:pos="1985"/>
          <w:tab w:val="center" w:pos="4820"/>
          <w:tab w:val="right" w:pos="9639"/>
        </w:tabs>
        <w:rPr>
          <w:szCs w:val="24"/>
        </w:rPr>
      </w:pPr>
      <w:r w:rsidRPr="009D5A23">
        <w:tab/>
      </w:r>
      <w:r w:rsidRPr="009D5A23">
        <w:tab/>
      </w:r>
      <m:oMath>
        <m:sSub>
          <m:sSubPr>
            <m:ctrlPr>
              <w:rPr>
                <w:rFonts w:ascii="Cambria Math" w:hAnsi="Cambria Math"/>
              </w:rPr>
            </m:ctrlPr>
          </m:sSubPr>
          <m:e>
            <m:r>
              <w:rPr>
                <w:rFonts w:ascii="Cambria Math" w:hAnsi="Cambria Math"/>
              </w:rPr>
              <m:t>p</m:t>
            </m:r>
          </m:e>
          <m:sub>
            <m:r>
              <w:rPr>
                <w:rFonts w:ascii="Cambria Math" w:hAnsi="Cambria Math"/>
              </w:rPr>
              <m:t>G</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G</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T</m:t>
                </m:r>
              </m:sub>
            </m:sSub>
          </m:num>
          <m:den>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G</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B</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2</m:t>
                </m:r>
                <m:d>
                  <m:dPr>
                    <m:begChr m:val="〈"/>
                    <m:endChr m:val="〉"/>
                    <m:ctrlPr>
                      <w:rPr>
                        <w:rFonts w:ascii="Cambria Math" w:hAnsi="Cambria Math"/>
                      </w:rPr>
                    </m:ctrlPr>
                  </m:dPr>
                  <m:e>
                    <m:r>
                      <w:rPr>
                        <w:rFonts w:ascii="Cambria Math" w:hAnsi="Cambria Math"/>
                      </w:rPr>
                      <m:t>dur</m:t>
                    </m:r>
                  </m:e>
                </m:d>
              </m:e>
              <m:sub>
                <m:r>
                  <w:rPr>
                    <w:rFonts w:ascii="Cambria Math" w:hAnsi="Cambria Math"/>
                  </w:rPr>
                  <m:t>T</m:t>
                </m:r>
              </m:sub>
            </m:sSub>
          </m:den>
        </m:f>
      </m:oMath>
      <w:r w:rsidRPr="009D5A23">
        <w:rPr>
          <w:rFonts w:ascii="Calibri" w:hAnsi="Calibri"/>
          <w:sz w:val="20"/>
        </w:rPr>
        <w:tab/>
      </w:r>
      <w:r w:rsidRPr="009D5A23">
        <w:rPr>
          <w:szCs w:val="24"/>
        </w:rPr>
        <w:t>(19a)</w:t>
      </w:r>
    </w:p>
    <w:p w:rsidR="004C5045" w:rsidRPr="009D5A23" w:rsidRDefault="004C5045" w:rsidP="009452F1">
      <w:pPr>
        <w:tabs>
          <w:tab w:val="clear" w:pos="1191"/>
          <w:tab w:val="clear" w:pos="1588"/>
          <w:tab w:val="clear" w:pos="1985"/>
          <w:tab w:val="center" w:pos="4820"/>
          <w:tab w:val="right" w:pos="9639"/>
        </w:tabs>
        <w:rPr>
          <w:szCs w:val="24"/>
        </w:rPr>
      </w:pPr>
      <w:r w:rsidRPr="009D5A23">
        <w:tab/>
      </w:r>
      <w:r w:rsidRPr="009D5A23">
        <w:tab/>
      </w:r>
      <m:oMath>
        <m:sSub>
          <m:sSubPr>
            <m:ctrlPr>
              <w:rPr>
                <w:rFonts w:ascii="Cambria Math" w:hAnsi="Cambria Math"/>
              </w:rPr>
            </m:ctrlPr>
          </m:sSubPr>
          <m:e>
            <m:r>
              <w:rPr>
                <w:rFonts w:ascii="Cambria Math" w:hAnsi="Cambria Math"/>
              </w:rPr>
              <m:t>p</m:t>
            </m:r>
          </m:e>
          <m:sub>
            <m:r>
              <w:rPr>
                <w:rFonts w:ascii="Cambria Math" w:hAnsi="Cambria Math"/>
              </w:rPr>
              <m:t>B</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B</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T</m:t>
                </m:r>
              </m:sub>
            </m:sSub>
          </m:num>
          <m:den>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G</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B</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2</m:t>
                </m:r>
                <m:d>
                  <m:dPr>
                    <m:begChr m:val="〈"/>
                    <m:endChr m:val="〉"/>
                    <m:ctrlPr>
                      <w:rPr>
                        <w:rFonts w:ascii="Cambria Math" w:hAnsi="Cambria Math"/>
                      </w:rPr>
                    </m:ctrlPr>
                  </m:dPr>
                  <m:e>
                    <m:r>
                      <w:rPr>
                        <w:rFonts w:ascii="Cambria Math" w:hAnsi="Cambria Math"/>
                      </w:rPr>
                      <m:t>dur</m:t>
                    </m:r>
                  </m:e>
                </m:d>
              </m:e>
              <m:sub>
                <m:r>
                  <w:rPr>
                    <w:rFonts w:ascii="Cambria Math" w:hAnsi="Cambria Math"/>
                  </w:rPr>
                  <m:t>T</m:t>
                </m:r>
              </m:sub>
            </m:sSub>
          </m:den>
        </m:f>
      </m:oMath>
      <w:r w:rsidRPr="009D5A23">
        <w:rPr>
          <w:rFonts w:ascii="Calibri" w:hAnsi="Calibri"/>
          <w:sz w:val="20"/>
        </w:rPr>
        <w:tab/>
      </w:r>
      <w:r w:rsidRPr="009D5A23">
        <w:rPr>
          <w:szCs w:val="24"/>
        </w:rPr>
        <w:t>(19b)</w:t>
      </w:r>
    </w:p>
    <w:p w:rsidR="004C5045" w:rsidRPr="009D5A23" w:rsidRDefault="000D782F" w:rsidP="009452F1">
      <w:r w:rsidRPr="009D5A23">
        <w:rPr>
          <w:i/>
          <w:iCs/>
        </w:rPr>
        <w:t>E</w:t>
      </w:r>
      <w:r w:rsidR="00D82B28" w:rsidRPr="009D5A23">
        <w:rPr>
          <w:i/>
          <w:iCs/>
        </w:rPr>
        <w:t xml:space="preserve">tape </w:t>
      </w:r>
      <w:r w:rsidR="004C5045" w:rsidRPr="009D5A23">
        <w:rPr>
          <w:i/>
          <w:iCs/>
        </w:rPr>
        <w:t>3:</w:t>
      </w:r>
      <w:r w:rsidR="004C5045" w:rsidRPr="009D5A23">
        <w:t xml:space="preserve"> </w:t>
      </w:r>
      <w:r w:rsidR="004C5045" w:rsidRPr="009D5A23">
        <w:tab/>
        <w:t>Calcul</w:t>
      </w:r>
      <w:r w:rsidR="00D82B28" w:rsidRPr="009D5A23">
        <w:t>er</w:t>
      </w:r>
      <w:r w:rsidR="004C5045" w:rsidRPr="009D5A23">
        <w:t xml:space="preserve"> </w:t>
      </w:r>
      <m:oMath>
        <m:r>
          <w:rPr>
            <w:rFonts w:ascii="Cambria Math" w:hAnsi="Cambria Math"/>
          </w:rPr>
          <m:t>P</m:t>
        </m:r>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|GOOD</m:t>
            </m:r>
          </m:e>
        </m:d>
      </m:oMath>
      <w:r w:rsidR="004C5045" w:rsidRPr="009D5A23">
        <w:rPr>
          <w:i/>
        </w:rPr>
        <w:t xml:space="preserve"> </w:t>
      </w:r>
      <w:r w:rsidR="00D82B28" w:rsidRPr="009D5A23">
        <w:t xml:space="preserve">et </w:t>
      </w:r>
      <m:oMath>
        <m:r>
          <w:rPr>
            <w:rFonts w:ascii="Cambria Math" w:hAnsi="Cambria Math"/>
          </w:rPr>
          <m:t>P</m:t>
        </m:r>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|BAD</m:t>
            </m:r>
          </m:e>
        </m:d>
      </m:oMath>
      <w:r w:rsidR="0058120F" w:rsidRPr="009D5A23">
        <w:t xml:space="preserve">, la distribution </w:t>
      </w:r>
      <w:r w:rsidR="004C5045" w:rsidRPr="009D5A23">
        <w:t xml:space="preserve">cumulative </w:t>
      </w:r>
      <w:r w:rsidR="0058120F" w:rsidRPr="009D5A23">
        <w:t xml:space="preserve">du niveau de </w:t>
      </w:r>
      <w:r w:rsidR="004C5045" w:rsidRPr="009D5A23">
        <w:t xml:space="preserve">signal </w:t>
      </w:r>
      <w:r w:rsidR="004C5045" w:rsidRPr="009D5A23">
        <w:rPr>
          <w:i/>
        </w:rPr>
        <w:t>x</w:t>
      </w:r>
      <w:r w:rsidR="004C5045" w:rsidRPr="009D5A23">
        <w:t xml:space="preserve"> </w:t>
      </w:r>
      <w:r w:rsidR="0058120F" w:rsidRPr="009D5A23">
        <w:t>dans les états BON et MAUVAIS comme suit</w:t>
      </w:r>
      <w:r w:rsidR="004C5045" w:rsidRPr="009D5A23">
        <w:t>:</w:t>
      </w:r>
    </w:p>
    <w:p w:rsidR="004C5045" w:rsidRPr="009D5A23" w:rsidRDefault="004C5045" w:rsidP="009452F1">
      <w:pPr>
        <w:keepNext/>
        <w:keepLines/>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8930"/>
        <w:gridCol w:w="709"/>
      </w:tblGrid>
      <w:tr w:rsidR="004C5045" w:rsidRPr="009D5A23" w:rsidTr="004C5045">
        <w:tc>
          <w:tcPr>
            <w:tcW w:w="9039" w:type="dxa"/>
          </w:tcPr>
          <w:p w:rsidR="004C5045" w:rsidRPr="009D5A23" w:rsidRDefault="004C5045" w:rsidP="009452F1">
            <w:pPr>
              <w:tabs>
                <w:tab w:val="left" w:pos="0"/>
              </w:tabs>
              <w:spacing w:before="80"/>
              <w:rPr>
                <w:rFonts w:ascii="Calibri" w:hAnsi="Calibri"/>
              </w:rPr>
            </w:pPr>
            <m:oMathPara>
              <m:oMath>
                <m:r>
                  <w:rPr>
                    <w:rFonts w:ascii="Cambria Math" w:hAnsi="Cambria Math"/>
                    <w:sz w:val="18"/>
                    <w:szCs w:val="18"/>
                  </w:rPr>
                  <m:t>P</m:t>
                </m:r>
                <m:d>
                  <m:dPr>
                    <m:ctrlPr>
                      <w:rPr>
                        <w:rFonts w:ascii="Cambria Math" w:hAnsi="Cambria Math"/>
                        <w:sz w:val="18"/>
                        <w:szCs w:val="18"/>
                      </w:rPr>
                    </m:ctrlPr>
                  </m:dPr>
                  <m:e>
                    <m:r>
                      <w:rPr>
                        <w:rFonts w:ascii="Cambria Math" w:hAnsi="Cambria Math"/>
                        <w:sz w:val="18"/>
                        <w:szCs w:val="18"/>
                      </w:rPr>
                      <m:t>x</m:t>
                    </m:r>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x</m:t>
                        </m:r>
                      </m:e>
                      <m:sub>
                        <m:r>
                          <m:rPr>
                            <m:sty m:val="p"/>
                          </m:rPr>
                          <w:rPr>
                            <w:rFonts w:ascii="Cambria Math" w:hAnsi="Cambria Math"/>
                            <w:sz w:val="18"/>
                            <w:szCs w:val="18"/>
                          </w:rPr>
                          <m:t>0</m:t>
                        </m:r>
                      </m:sub>
                    </m:sSub>
                    <m:r>
                      <m:rPr>
                        <m:sty m:val="p"/>
                      </m:rPr>
                      <w:rPr>
                        <w:rFonts w:ascii="Cambria Math" w:hAnsi="Cambria Math"/>
                        <w:sz w:val="18"/>
                        <w:szCs w:val="18"/>
                      </w:rPr>
                      <m:t>|</m:t>
                    </m:r>
                    <m:r>
                      <w:rPr>
                        <w:rFonts w:ascii="Cambria Math" w:hAnsi="Cambria Math"/>
                        <w:sz w:val="18"/>
                        <w:szCs w:val="18"/>
                      </w:rPr>
                      <m:t>state</m:t>
                    </m:r>
                  </m:e>
                </m:d>
                <m:r>
                  <m:rPr>
                    <m:sty m:val="p"/>
                  </m:rPr>
                  <w:rPr>
                    <w:rFonts w:ascii="Cambria Math" w:hAnsi="Cambria Math"/>
                    <w:sz w:val="18"/>
                    <w:szCs w:val="18"/>
                  </w:rPr>
                  <m:t>=</m:t>
                </m:r>
                <m:f>
                  <m:fPr>
                    <m:ctrlPr>
                      <w:rPr>
                        <w:rFonts w:ascii="Cambria Math" w:hAnsi="Cambria Math"/>
                        <w:sz w:val="18"/>
                        <w:szCs w:val="18"/>
                      </w:rPr>
                    </m:ctrlPr>
                  </m:fPr>
                  <m:num>
                    <m:r>
                      <m:rPr>
                        <m:sty m:val="p"/>
                      </m:rPr>
                      <w:rPr>
                        <w:rFonts w:ascii="Cambria Math" w:hAnsi="Cambria Math"/>
                        <w:sz w:val="18"/>
                        <w:szCs w:val="18"/>
                      </w:rPr>
                      <m:t>4.9</m:t>
                    </m:r>
                  </m:num>
                  <m:den>
                    <m:sSub>
                      <m:sSubPr>
                        <m:ctrlPr>
                          <w:rPr>
                            <w:rFonts w:ascii="Cambria Math" w:hAnsi="Cambria Math"/>
                            <w:sz w:val="18"/>
                            <w:szCs w:val="18"/>
                          </w:rPr>
                        </m:ctrlPr>
                      </m:sSubPr>
                      <m:e>
                        <m:r>
                          <m:rPr>
                            <m:sty m:val="p"/>
                          </m:rPr>
                          <w:rPr>
                            <w:rFonts w:ascii="Cambria Math" w:hAnsi="Cambria Math"/>
                            <w:sz w:val="18"/>
                            <w:szCs w:val="18"/>
                          </w:rPr>
                          <m:t>σ</m:t>
                        </m:r>
                      </m:e>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sub>
                    </m:sSub>
                    <m:d>
                      <m:dPr>
                        <m:ctrlPr>
                          <w:rPr>
                            <w:rFonts w:ascii="Cambria Math" w:hAnsi="Cambria Math"/>
                            <w:i/>
                            <w:sz w:val="16"/>
                            <w:szCs w:val="18"/>
                          </w:rPr>
                        </m:ctrlPr>
                      </m:dPr>
                      <m:e>
                        <m:sSub>
                          <m:sSubPr>
                            <m:ctrlPr>
                              <w:rPr>
                                <w:rFonts w:ascii="Cambria Math" w:hAnsi="Cambria Math"/>
                                <w:i/>
                                <w:sz w:val="22"/>
                              </w:rPr>
                            </m:ctrlPr>
                          </m:sSubPr>
                          <m:e>
                            <m:r>
                              <w:rPr>
                                <w:rFonts w:ascii="Cambria Math" w:hAnsi="Cambria Math"/>
                                <w:sz w:val="22"/>
                              </w:rPr>
                              <m:t>F</m:t>
                            </m:r>
                          </m:e>
                          <m:sub>
                            <m:r>
                              <w:rPr>
                                <w:rFonts w:ascii="Cambria Math" w:hAnsi="Cambria Math"/>
                                <w:sz w:val="22"/>
                              </w:rPr>
                              <m:t>N</m:t>
                            </m:r>
                          </m:sub>
                        </m:sSub>
                        <m:d>
                          <m:dPr>
                            <m:ctrlPr>
                              <w:rPr>
                                <w:rFonts w:ascii="Cambria Math" w:hAnsi="Cambria Math"/>
                                <w:i/>
                                <w:sz w:val="22"/>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A,max</m:t>
                                </m:r>
                              </m:sub>
                            </m:sSub>
                            <m:r>
                              <w:rPr>
                                <w:rFonts w:ascii="Cambria Math" w:hAnsi="Cambria Math"/>
                                <w:sz w:val="22"/>
                              </w:rPr>
                              <m:t>;</m:t>
                            </m:r>
                            <m:sSub>
                              <m:sSubPr>
                                <m:ctrlPr>
                                  <w:rPr>
                                    <w:rFonts w:ascii="Cambria Math" w:hAnsi="Cambria Math"/>
                                    <w:sz w:val="22"/>
                                  </w:rPr>
                                </m:ctrlPr>
                              </m:sSubPr>
                              <m:e>
                                <m:r>
                                  <m:rPr>
                                    <m:sty m:val="p"/>
                                  </m:rPr>
                                  <w:rPr>
                                    <w:rFonts w:ascii="Cambria Math" w:hAnsi="Cambria Math"/>
                                    <w:sz w:val="22"/>
                                  </w:rPr>
                                  <m:t>μ</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r>
                              <w:rPr>
                                <w:rFonts w:ascii="Cambria Math" w:hAnsi="Cambria Math"/>
                                <w:sz w:val="22"/>
                              </w:rPr>
                              <m:t>,</m:t>
                            </m:r>
                            <m:sSubSup>
                              <m:sSubSupPr>
                                <m:ctrlPr>
                                  <w:rPr>
                                    <w:rFonts w:ascii="Cambria Math" w:hAnsi="Cambria Math"/>
                                    <w:sz w:val="22"/>
                                  </w:rPr>
                                </m:ctrlPr>
                              </m:sSubSup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up/>
                            </m:sSubSup>
                          </m:e>
                        </m:d>
                        <m:r>
                          <w:rPr>
                            <w:rFonts w:ascii="Cambria Math" w:hAnsi="Cambria Math"/>
                            <w:sz w:val="22"/>
                          </w:rPr>
                          <m:t>-</m:t>
                        </m:r>
                        <m:sSub>
                          <m:sSubPr>
                            <m:ctrlPr>
                              <w:rPr>
                                <w:rFonts w:ascii="Cambria Math" w:hAnsi="Cambria Math"/>
                                <w:i/>
                                <w:sz w:val="22"/>
                              </w:rPr>
                            </m:ctrlPr>
                          </m:sSubPr>
                          <m:e>
                            <m:r>
                              <w:rPr>
                                <w:rFonts w:ascii="Cambria Math" w:hAnsi="Cambria Math"/>
                                <w:sz w:val="22"/>
                              </w:rPr>
                              <m:t>F</m:t>
                            </m:r>
                          </m:e>
                          <m:sub>
                            <m:r>
                              <w:rPr>
                                <w:rFonts w:ascii="Cambria Math" w:hAnsi="Cambria Math"/>
                                <w:sz w:val="22"/>
                              </w:rPr>
                              <m:t>N</m:t>
                            </m:r>
                          </m:sub>
                        </m:sSub>
                        <m:d>
                          <m:dPr>
                            <m:ctrlPr>
                              <w:rPr>
                                <w:rFonts w:ascii="Cambria Math" w:hAnsi="Cambria Math"/>
                                <w:i/>
                                <w:sz w:val="22"/>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A,min</m:t>
                                </m:r>
                              </m:sub>
                            </m:sSub>
                            <m:r>
                              <w:rPr>
                                <w:rFonts w:ascii="Cambria Math" w:hAnsi="Cambria Math"/>
                                <w:sz w:val="22"/>
                              </w:rPr>
                              <m:t>;</m:t>
                            </m:r>
                            <m:sSub>
                              <m:sSubPr>
                                <m:ctrlPr>
                                  <w:rPr>
                                    <w:rFonts w:ascii="Cambria Math" w:hAnsi="Cambria Math"/>
                                    <w:sz w:val="22"/>
                                  </w:rPr>
                                </m:ctrlPr>
                              </m:sSubPr>
                              <m:e>
                                <m:r>
                                  <m:rPr>
                                    <m:sty m:val="p"/>
                                  </m:rPr>
                                  <w:rPr>
                                    <w:rFonts w:ascii="Cambria Math" w:hAnsi="Cambria Math"/>
                                    <w:sz w:val="22"/>
                                  </w:rPr>
                                  <m:t>μ</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r>
                              <w:rPr>
                                <w:rFonts w:ascii="Cambria Math" w:hAnsi="Cambria Math"/>
                                <w:sz w:val="22"/>
                              </w:rPr>
                              <m:t>,</m:t>
                            </m:r>
                            <m:sSubSup>
                              <m:sSubSupPr>
                                <m:ctrlPr>
                                  <w:rPr>
                                    <w:rFonts w:ascii="Cambria Math" w:hAnsi="Cambria Math"/>
                                    <w:sz w:val="22"/>
                                  </w:rPr>
                                </m:ctrlPr>
                              </m:sSubSup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up/>
                            </m:sSubSup>
                          </m:e>
                        </m:d>
                      </m:e>
                    </m:d>
                  </m:den>
                </m:f>
                <m:nary>
                  <m:naryPr>
                    <m:limLoc m:val="subSup"/>
                    <m:ctrlPr>
                      <w:rPr>
                        <w:rFonts w:ascii="Cambria Math" w:hAnsi="Cambria Math"/>
                        <w:sz w:val="18"/>
                        <w:szCs w:val="18"/>
                      </w:rPr>
                    </m:ctrlPr>
                  </m:naryPr>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r>
                          <m:rPr>
                            <m:sty m:val="p"/>
                          </m:rPr>
                          <w:rPr>
                            <w:rFonts w:ascii="Cambria Math" w:hAnsi="Cambria Math"/>
                            <w:sz w:val="18"/>
                            <w:szCs w:val="18"/>
                          </w:rPr>
                          <m:t>,</m:t>
                        </m:r>
                        <m:r>
                          <w:rPr>
                            <w:rFonts w:ascii="Cambria Math" w:hAnsi="Cambria Math"/>
                            <w:sz w:val="18"/>
                            <w:szCs w:val="18"/>
                          </w:rPr>
                          <m:t>min</m:t>
                        </m:r>
                      </m:sub>
                    </m:sSub>
                  </m:sub>
                  <m:sup>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r>
                          <m:rPr>
                            <m:sty m:val="p"/>
                          </m:rPr>
                          <w:rPr>
                            <w:rFonts w:ascii="Cambria Math" w:hAnsi="Cambria Math"/>
                            <w:sz w:val="18"/>
                            <w:szCs w:val="18"/>
                          </w:rPr>
                          <m:t>,</m:t>
                        </m:r>
                        <m:r>
                          <w:rPr>
                            <w:rFonts w:ascii="Cambria Math" w:hAnsi="Cambria Math"/>
                            <w:sz w:val="18"/>
                            <w:szCs w:val="18"/>
                          </w:rPr>
                          <m:t>max</m:t>
                        </m:r>
                      </m:sub>
                    </m:sSub>
                  </m:sup>
                  <m:e>
                    <m:nary>
                      <m:naryPr>
                        <m:limLoc m:val="subSup"/>
                        <m:ctrlPr>
                          <w:rPr>
                            <w:rFonts w:ascii="Cambria Math" w:hAnsi="Cambria Math"/>
                            <w:sz w:val="18"/>
                            <w:szCs w:val="18"/>
                          </w:rPr>
                        </m:ctrlPr>
                      </m:naryPr>
                      <m:sub>
                        <m:r>
                          <m:rPr>
                            <m:sty m:val="p"/>
                          </m:rPr>
                          <w:rPr>
                            <w:rFonts w:ascii="Cambria Math" w:hAnsi="Cambria Math"/>
                            <w:sz w:val="18"/>
                            <w:szCs w:val="18"/>
                          </w:rPr>
                          <m:t>0</m:t>
                        </m:r>
                      </m:sub>
                      <m:sup>
                        <m:sSub>
                          <m:sSubPr>
                            <m:ctrlPr>
                              <w:rPr>
                                <w:rFonts w:ascii="Cambria Math" w:hAnsi="Cambria Math"/>
                                <w:sz w:val="18"/>
                                <w:szCs w:val="18"/>
                              </w:rPr>
                            </m:ctrlPr>
                          </m:sSubPr>
                          <m:e>
                            <m:r>
                              <w:rPr>
                                <w:rFonts w:ascii="Cambria Math" w:hAnsi="Cambria Math"/>
                                <w:sz w:val="18"/>
                                <w:szCs w:val="18"/>
                              </w:rPr>
                              <m:t>x</m:t>
                            </m:r>
                          </m:e>
                          <m:sub>
                            <m:r>
                              <m:rPr>
                                <m:sty m:val="p"/>
                              </m:rPr>
                              <w:rPr>
                                <w:rFonts w:ascii="Cambria Math" w:hAnsi="Cambria Math"/>
                                <w:sz w:val="18"/>
                                <w:szCs w:val="18"/>
                              </w:rPr>
                              <m:t>0</m:t>
                            </m:r>
                          </m:sub>
                        </m:sSub>
                      </m:sup>
                      <m:e>
                        <m:nary>
                          <m:naryPr>
                            <m:limLoc m:val="subSup"/>
                            <m:ctrlPr>
                              <w:rPr>
                                <w:rFonts w:ascii="Cambria Math" w:hAnsi="Cambria Math"/>
                                <w:sz w:val="18"/>
                                <w:szCs w:val="18"/>
                              </w:rPr>
                            </m:ctrlPr>
                          </m:naryPr>
                          <m:sub>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min</m:t>
                                </m:r>
                              </m:sub>
                            </m:sSub>
                          </m:sub>
                          <m:sup>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max</m:t>
                                </m:r>
                              </m:sub>
                            </m:sSub>
                          </m:sup>
                          <m:e>
                            <m:f>
                              <m:fPr>
                                <m:ctrlPr>
                                  <w:rPr>
                                    <w:rFonts w:ascii="Cambria Math" w:hAnsi="Cambria Math"/>
                                    <w:sz w:val="18"/>
                                    <w:szCs w:val="18"/>
                                  </w:rPr>
                                </m:ctrlPr>
                              </m:fPr>
                              <m:num>
                                <m:r>
                                  <w:rPr>
                                    <w:rFonts w:ascii="Cambria Math" w:hAnsi="Cambria Math"/>
                                    <w:sz w:val="18"/>
                                    <w:szCs w:val="18"/>
                                  </w:rPr>
                                  <m:t>x</m:t>
                                </m:r>
                              </m:num>
                              <m:den>
                                <m:r>
                                  <w:rPr>
                                    <w:rFonts w:ascii="Cambria Math" w:hAnsi="Cambria Math"/>
                                    <w:sz w:val="18"/>
                                    <w:szCs w:val="18"/>
                                  </w:rPr>
                                  <m:t>a</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2</m:t>
                                        </m:r>
                                      </m:sub>
                                    </m:sSub>
                                  </m:e>
                                </m:d>
                                <m:sSup>
                                  <m:sSupPr>
                                    <m:ctrlPr>
                                      <w:rPr>
                                        <w:rFonts w:ascii="Cambria Math" w:hAnsi="Cambria Math"/>
                                        <w:sz w:val="18"/>
                                        <w:szCs w:val="18"/>
                                      </w:rPr>
                                    </m:ctrlPr>
                                  </m:sSupPr>
                                  <m:e>
                                    <m:r>
                                      <m:rPr>
                                        <m:sty m:val="p"/>
                                      </m:rP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num>
                                      <m:den>
                                        <m:r>
                                          <w:rPr>
                                            <w:rFonts w:ascii="Cambria Math" w:hAnsi="Cambria Math"/>
                                            <w:sz w:val="18"/>
                                            <w:szCs w:val="18"/>
                                          </w:rPr>
                                          <m:t>10</m:t>
                                        </m:r>
                                      </m:den>
                                    </m:f>
                                  </m:sup>
                                </m:sSup>
                              </m:den>
                            </m:f>
                            <m:r>
                              <w:rPr>
                                <w:rFonts w:ascii="Cambria Math" w:hAnsi="Cambria Math"/>
                                <w:sz w:val="18"/>
                                <w:szCs w:val="18"/>
                              </w:rPr>
                              <m:t>×exp</m:t>
                            </m:r>
                            <m:d>
                              <m:dPr>
                                <m:ctrlPr>
                                  <w:rPr>
                                    <w:rFonts w:ascii="Cambria Math" w:hAnsi="Cambria Math"/>
                                    <w:sz w:val="18"/>
                                    <w:szCs w:val="18"/>
                                  </w:rPr>
                                </m:ctrlPr>
                              </m:dPr>
                              <m:e>
                                <m:r>
                                  <w:rPr>
                                    <w:rFonts w:ascii="Cambria Math" w:hAnsi="Cambria Math"/>
                                    <w:sz w:val="18"/>
                                    <w:szCs w:val="18"/>
                                  </w:rPr>
                                  <m:t>-</m:t>
                                </m:r>
                                <m:f>
                                  <m:fPr>
                                    <m:ctrlPr>
                                      <w:rPr>
                                        <w:rFonts w:ascii="Cambria Math" w:hAnsi="Cambria Math"/>
                                        <w:sz w:val="18"/>
                                        <w:szCs w:val="18"/>
                                      </w:rPr>
                                    </m:ctrlPr>
                                  </m:fPr>
                                  <m:num>
                                    <m:sSup>
                                      <m:sSupPr>
                                        <m:ctrlPr>
                                          <w:rPr>
                                            <w:rFonts w:ascii="Cambria Math" w:hAnsi="Cambria Math"/>
                                            <w:sz w:val="18"/>
                                            <w:szCs w:val="18"/>
                                          </w:rPr>
                                        </m:ctrlPr>
                                      </m:sSupPr>
                                      <m:e>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μ</m:t>
                                                </m:r>
                                              </m:e>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sub>
                                            </m:sSub>
                                          </m:e>
                                        </m:d>
                                      </m:e>
                                      <m:sup>
                                        <m:r>
                                          <m:rPr>
                                            <m:sty m:val="p"/>
                                          </m:rPr>
                                          <w:rPr>
                                            <w:rFonts w:ascii="Cambria Math" w:hAnsi="Cambria Math"/>
                                            <w:sz w:val="18"/>
                                            <w:szCs w:val="18"/>
                                          </w:rPr>
                                          <m:t>2</m:t>
                                        </m:r>
                                      </m:sup>
                                    </m:sSup>
                                  </m:num>
                                  <m:den>
                                    <m:r>
                                      <m:rPr>
                                        <m:sty m:val="p"/>
                                      </m:rPr>
                                      <w:rPr>
                                        <w:rFonts w:ascii="Cambria Math" w:hAnsi="Cambria Math"/>
                                        <w:sz w:val="18"/>
                                        <w:szCs w:val="18"/>
                                      </w:rPr>
                                      <m:t>2</m:t>
                                    </m:r>
                                    <m:sSubSup>
                                      <m:sSubSupPr>
                                        <m:ctrlPr>
                                          <w:rPr>
                                            <w:rFonts w:ascii="Cambria Math" w:hAnsi="Cambria Math"/>
                                            <w:sz w:val="18"/>
                                            <w:szCs w:val="18"/>
                                          </w:rPr>
                                        </m:ctrlPr>
                                      </m:sSubSupPr>
                                      <m:e>
                                        <m:r>
                                          <m:rPr>
                                            <m:sty m:val="p"/>
                                          </m:rPr>
                                          <w:rPr>
                                            <w:rFonts w:ascii="Cambria Math" w:hAnsi="Cambria Math"/>
                                            <w:sz w:val="18"/>
                                            <w:szCs w:val="18"/>
                                          </w:rPr>
                                          <m:t>σ</m:t>
                                        </m:r>
                                      </m:e>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sub>
                                      <m:sup>
                                        <m:r>
                                          <m:rPr>
                                            <m:sty m:val="p"/>
                                          </m:rPr>
                                          <w:rPr>
                                            <w:rFonts w:ascii="Cambria Math" w:hAnsi="Cambria Math"/>
                                            <w:sz w:val="18"/>
                                            <w:szCs w:val="18"/>
                                          </w:rPr>
                                          <m:t>2</m:t>
                                        </m:r>
                                      </m:sup>
                                    </m:sSubSup>
                                  </m:den>
                                </m:f>
                                <m:r>
                                  <w:rPr>
                                    <w:rFonts w:ascii="Cambria Math" w:hAnsi="Cambria Math"/>
                                    <w:sz w:val="18"/>
                                    <w:szCs w:val="18"/>
                                  </w:rPr>
                                  <m:t>-</m:t>
                                </m:r>
                                <m:f>
                                  <m:fPr>
                                    <m:ctrlPr>
                                      <w:rPr>
                                        <w:rFonts w:ascii="Cambria Math" w:hAnsi="Cambria Math"/>
                                        <w:i/>
                                        <w:sz w:val="18"/>
                                        <w:szCs w:val="18"/>
                                      </w:rPr>
                                    </m:ctrlPr>
                                  </m:fPr>
                                  <m:num>
                                    <m:sSup>
                                      <m:sSupPr>
                                        <m:ctrlPr>
                                          <w:rPr>
                                            <w:rFonts w:ascii="Cambria Math" w:hAnsi="Cambria Math"/>
                                            <w:sz w:val="18"/>
                                            <w:szCs w:val="18"/>
                                          </w:rPr>
                                        </m:ctrlPr>
                                      </m:sSupPr>
                                      <m:e>
                                        <m:d>
                                          <m:dPr>
                                            <m:ctrlPr>
                                              <w:rPr>
                                                <w:rFonts w:ascii="Cambria Math" w:hAnsi="Cambria Math"/>
                                                <w:sz w:val="18"/>
                                                <w:szCs w:val="18"/>
                                              </w:rPr>
                                            </m:ctrlPr>
                                          </m:dPr>
                                          <m:e>
                                            <m:r>
                                              <m:rPr>
                                                <m:sty m:val="p"/>
                                              </m:rPr>
                                              <w:rPr>
                                                <w:rFonts w:ascii="Cambria Math" w:hAnsi="Cambria Math"/>
                                                <w:sz w:val="18"/>
                                                <w:szCs w:val="18"/>
                                              </w:rPr>
                                              <m:t>20</m:t>
                                            </m:r>
                                            <m:r>
                                              <w:rPr>
                                                <w:rFonts w:ascii="Cambria Math" w:hAnsi="Cambria Math"/>
                                                <w:sz w:val="18"/>
                                                <w:szCs w:val="18"/>
                                              </w:rPr>
                                              <m:t>log</m:t>
                                            </m:r>
                                            <m:r>
                                              <m:rPr>
                                                <m:sty m:val="p"/>
                                              </m:rPr>
                                              <w:rPr>
                                                <w:rFonts w:ascii="Cambria Math" w:hAnsi="Cambria Math"/>
                                                <w:sz w:val="18"/>
                                                <w:szCs w:val="18"/>
                                              </w:rPr>
                                              <m:t xml:space="preserve"> </m:t>
                                            </m:r>
                                            <m:r>
                                              <w:rPr>
                                                <w:rFonts w:ascii="Cambria Math" w:hAnsi="Cambria Math"/>
                                                <w:sz w:val="18"/>
                                                <w:szCs w:val="18"/>
                                              </w:rPr>
                                              <m:t>a</m:t>
                                            </m:r>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e>
                                        </m:d>
                                      </m:e>
                                      <m:sup>
                                        <m:r>
                                          <m:rPr>
                                            <m:sty m:val="p"/>
                                          </m:rPr>
                                          <w:rPr>
                                            <w:rFonts w:ascii="Cambria Math" w:hAnsi="Cambria Math"/>
                                            <w:sz w:val="18"/>
                                            <w:szCs w:val="18"/>
                                          </w:rPr>
                                          <m:t>2</m:t>
                                        </m:r>
                                      </m:sup>
                                    </m:sSup>
                                  </m:num>
                                  <m:den>
                                    <m:r>
                                      <w:rPr>
                                        <w:rFonts w:ascii="Cambria Math" w:hAnsi="Cambria Math"/>
                                        <w:sz w:val="18"/>
                                        <w:szCs w:val="18"/>
                                      </w:rPr>
                                      <m:t>2</m:t>
                                    </m:r>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2</m:t>
                                                </m:r>
                                              </m:sub>
                                            </m:sSub>
                                          </m:e>
                                        </m:d>
                                      </m:e>
                                      <m:sup>
                                        <m:r>
                                          <w:rPr>
                                            <w:rFonts w:ascii="Cambria Math" w:hAnsi="Cambria Math"/>
                                            <w:sz w:val="18"/>
                                            <w:szCs w:val="18"/>
                                          </w:rPr>
                                          <m:t>2</m:t>
                                        </m:r>
                                      </m:sup>
                                    </m:sSup>
                                  </m:den>
                                </m:f>
                                <m:r>
                                  <w:rPr>
                                    <w:rFonts w:ascii="Cambria Math" w:hAnsi="Cambria Math"/>
                                    <w:sz w:val="18"/>
                                    <w:szCs w:val="18"/>
                                  </w:rPr>
                                  <m:t>-</m:t>
                                </m:r>
                                <m:f>
                                  <m:fPr>
                                    <m:ctrlPr>
                                      <w:rPr>
                                        <w:rFonts w:ascii="Cambria Math" w:hAnsi="Cambria Math"/>
                                        <w:i/>
                                        <w:sz w:val="18"/>
                                        <w:szCs w:val="18"/>
                                      </w:rPr>
                                    </m:ctrlPr>
                                  </m:fPr>
                                  <m:num>
                                    <m:sSup>
                                      <m:sSupPr>
                                        <m:ctrlPr>
                                          <w:rPr>
                                            <w:rFonts w:ascii="Cambria Math" w:hAnsi="Cambria Math"/>
                                            <w:sz w:val="18"/>
                                            <w:szCs w:val="18"/>
                                          </w:rPr>
                                        </m:ctrlPr>
                                      </m:sSupPr>
                                      <m:e>
                                        <m:r>
                                          <w:rPr>
                                            <w:rFonts w:ascii="Cambria Math" w:hAnsi="Cambria Math"/>
                                            <w:sz w:val="18"/>
                                            <w:szCs w:val="18"/>
                                          </w:rPr>
                                          <m:t>x</m:t>
                                        </m:r>
                                      </m:e>
                                      <m:sup>
                                        <m:r>
                                          <m:rPr>
                                            <m:sty m:val="p"/>
                                          </m:rPr>
                                          <w:rPr>
                                            <w:rFonts w:ascii="Cambria Math" w:hAnsi="Cambria Math"/>
                                            <w:sz w:val="18"/>
                                            <w:szCs w:val="18"/>
                                          </w:rPr>
                                          <m:t>2</m:t>
                                        </m:r>
                                      </m:sup>
                                    </m:sSup>
                                    <m:r>
                                      <m:rPr>
                                        <m:sty m:val="p"/>
                                      </m:rPr>
                                      <w:rPr>
                                        <w:rFonts w:ascii="Cambria Math" w:hAnsi="Cambria Math"/>
                                        <w:sz w:val="18"/>
                                        <w:szCs w:val="18"/>
                                      </w:rPr>
                                      <m:t>+</m:t>
                                    </m:r>
                                    <m:sSup>
                                      <m:sSupPr>
                                        <m:ctrlPr>
                                          <w:rPr>
                                            <w:rFonts w:ascii="Cambria Math" w:hAnsi="Cambria Math"/>
                                            <w:sz w:val="18"/>
                                            <w:szCs w:val="18"/>
                                          </w:rPr>
                                        </m:ctrlPr>
                                      </m:sSupPr>
                                      <m:e>
                                        <m:r>
                                          <w:rPr>
                                            <w:rFonts w:ascii="Cambria Math" w:hAnsi="Cambria Math"/>
                                            <w:sz w:val="18"/>
                                            <w:szCs w:val="18"/>
                                          </w:rPr>
                                          <m:t>a</m:t>
                                        </m:r>
                                      </m:e>
                                      <m:sup>
                                        <m:r>
                                          <m:rPr>
                                            <m:sty m:val="p"/>
                                          </m:rPr>
                                          <w:rPr>
                                            <w:rFonts w:ascii="Cambria Math" w:hAnsi="Cambria Math"/>
                                            <w:sz w:val="18"/>
                                            <w:szCs w:val="18"/>
                                          </w:rPr>
                                          <m:t>2</m:t>
                                        </m:r>
                                      </m:sup>
                                    </m:sSup>
                                  </m:num>
                                  <m:den>
                                    <m:sSup>
                                      <m:sSupPr>
                                        <m:ctrlPr>
                                          <w:rPr>
                                            <w:rFonts w:ascii="Cambria Math" w:hAnsi="Cambria Math"/>
                                            <w:sz w:val="18"/>
                                            <w:szCs w:val="18"/>
                                          </w:rPr>
                                        </m:ctrlPr>
                                      </m:sSupPr>
                                      <m:e>
                                        <m:r>
                                          <m:rPr>
                                            <m:sty m:val="p"/>
                                          </m:rP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num>
                                          <m:den>
                                            <m:r>
                                              <w:rPr>
                                                <w:rFonts w:ascii="Cambria Math" w:hAnsi="Cambria Math"/>
                                                <w:sz w:val="18"/>
                                                <w:szCs w:val="18"/>
                                              </w:rPr>
                                              <m:t>10</m:t>
                                            </m:r>
                                          </m:den>
                                        </m:f>
                                      </m:sup>
                                    </m:sSup>
                                  </m:den>
                                </m:f>
                              </m:e>
                            </m:d>
                            <m:sSub>
                              <m:sSubPr>
                                <m:ctrlPr>
                                  <w:rPr>
                                    <w:rFonts w:ascii="Cambria Math" w:hAnsi="Cambria Math"/>
                                    <w:sz w:val="18"/>
                                    <w:szCs w:val="18"/>
                                  </w:rPr>
                                </m:ctrlPr>
                              </m:sSubPr>
                              <m:e>
                                <m:r>
                                  <w:rPr>
                                    <w:rFonts w:ascii="Cambria Math" w:hAnsi="Cambria Math"/>
                                    <w:sz w:val="18"/>
                                    <w:szCs w:val="18"/>
                                  </w:rPr>
                                  <m:t>I</m:t>
                                </m:r>
                              </m:e>
                              <m:sub>
                                <m:r>
                                  <m:rPr>
                                    <m:sty m:val="p"/>
                                  </m:rPr>
                                  <w:rPr>
                                    <w:rFonts w:ascii="Cambria Math" w:hAnsi="Cambria Math"/>
                                    <w:sz w:val="18"/>
                                    <w:szCs w:val="18"/>
                                  </w:rPr>
                                  <m:t>0</m:t>
                                </m:r>
                              </m:sub>
                            </m:sSub>
                            <m:d>
                              <m:dPr>
                                <m:ctrlPr>
                                  <w:rPr>
                                    <w:rFonts w:ascii="Cambria Math" w:hAnsi="Cambria Math"/>
                                    <w:sz w:val="18"/>
                                    <w:szCs w:val="18"/>
                                  </w:rPr>
                                </m:ctrlPr>
                              </m:dPr>
                              <m:e>
                                <m:f>
                                  <m:fPr>
                                    <m:ctrlPr>
                                      <w:rPr>
                                        <w:rFonts w:ascii="Cambria Math" w:hAnsi="Cambria Math"/>
                                        <w:sz w:val="18"/>
                                        <w:szCs w:val="18"/>
                                      </w:rPr>
                                    </m:ctrlPr>
                                  </m:fPr>
                                  <m:num>
                                    <m:r>
                                      <w:rPr>
                                        <w:rFonts w:ascii="Cambria Math" w:hAnsi="Cambria Math"/>
                                        <w:sz w:val="18"/>
                                        <w:szCs w:val="18"/>
                                      </w:rPr>
                                      <m:t>2ax</m:t>
                                    </m:r>
                                  </m:num>
                                  <m:den>
                                    <m:sSup>
                                      <m:sSupPr>
                                        <m:ctrlPr>
                                          <w:rPr>
                                            <w:rFonts w:ascii="Cambria Math" w:hAnsi="Cambria Math"/>
                                            <w:sz w:val="18"/>
                                            <w:szCs w:val="18"/>
                                          </w:rPr>
                                        </m:ctrlPr>
                                      </m:sSupPr>
                                      <m:e>
                                        <m:r>
                                          <m:rPr>
                                            <m:sty m:val="p"/>
                                          </m:rP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num>
                                          <m:den>
                                            <m:r>
                                              <w:rPr>
                                                <w:rFonts w:ascii="Cambria Math" w:hAnsi="Cambria Math"/>
                                                <w:sz w:val="18"/>
                                                <w:szCs w:val="18"/>
                                              </w:rPr>
                                              <m:t>10</m:t>
                                            </m:r>
                                          </m:den>
                                        </m:f>
                                      </m:sup>
                                    </m:sSup>
                                  </m:den>
                                </m:f>
                              </m:e>
                            </m:d>
                            <m:r>
                              <w:rPr>
                                <w:rFonts w:ascii="Cambria Math" w:hAnsi="Cambria Math"/>
                                <w:sz w:val="18"/>
                                <w:szCs w:val="18"/>
                              </w:rPr>
                              <m:t>da</m:t>
                            </m:r>
                          </m:e>
                        </m:nary>
                        <m:r>
                          <w:rPr>
                            <w:rFonts w:ascii="Cambria Math" w:hAnsi="Cambria Math"/>
                            <w:sz w:val="18"/>
                            <w:szCs w:val="18"/>
                          </w:rPr>
                          <m:t>dx</m:t>
                        </m:r>
                      </m:e>
                    </m:nary>
                    <m:r>
                      <w:rPr>
                        <w:rFonts w:ascii="Cambria Math" w:hAnsi="Cambria Math"/>
                        <w:sz w:val="18"/>
                        <w:szCs w:val="18"/>
                      </w:rPr>
                      <m:t>d</m:t>
                    </m:r>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e>
                </m:nary>
              </m:oMath>
            </m:oMathPara>
          </w:p>
        </w:tc>
        <w:tc>
          <w:tcPr>
            <w:tcW w:w="740" w:type="dxa"/>
            <w:vAlign w:val="center"/>
          </w:tcPr>
          <w:p w:rsidR="004C5045" w:rsidRPr="009D5A23" w:rsidRDefault="004C5045" w:rsidP="009452F1">
            <w:pPr>
              <w:jc w:val="right"/>
              <w:rPr>
                <w:szCs w:val="24"/>
              </w:rPr>
            </w:pPr>
            <w:r w:rsidRPr="009D5A23">
              <w:rPr>
                <w:szCs w:val="24"/>
              </w:rPr>
              <w:t>(20)</w:t>
            </w:r>
          </w:p>
        </w:tc>
      </w:tr>
    </w:tbl>
    <w:p w:rsidR="004C5045" w:rsidRPr="009D5A23" w:rsidRDefault="004C5045" w:rsidP="009452F1">
      <w:pPr>
        <w:keepNext/>
        <w:keepLines/>
        <w:rPr>
          <w:sz w:val="16"/>
        </w:rPr>
      </w:pPr>
    </w:p>
    <w:p w:rsidR="004C5045" w:rsidRPr="009D5A23" w:rsidRDefault="0058120F" w:rsidP="009452F1">
      <w:pPr>
        <w:rPr>
          <w:szCs w:val="24"/>
        </w:rPr>
      </w:pPr>
      <w:r w:rsidRPr="009D5A23">
        <w:t>où</w:t>
      </w:r>
    </w:p>
    <w:p w:rsidR="004C5045" w:rsidRPr="009D5A23" w:rsidRDefault="004C5045" w:rsidP="009452F1">
      <w:pPr>
        <w:rPr>
          <w:sz w:val="16"/>
          <w:szCs w:val="16"/>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3202"/>
        <w:gridCol w:w="3051"/>
      </w:tblGrid>
      <w:tr w:rsidR="004C5045" w:rsidRPr="009D5A23" w:rsidTr="004C5045">
        <w:trPr>
          <w:jc w:val="center"/>
        </w:trPr>
        <w:tc>
          <w:tcPr>
            <w:tcW w:w="1988" w:type="dxa"/>
            <w:shd w:val="clear" w:color="auto" w:fill="auto"/>
            <w:vAlign w:val="center"/>
          </w:tcPr>
          <w:p w:rsidR="004C5045" w:rsidRPr="009D5A23" w:rsidRDefault="004C5045" w:rsidP="009452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Param</w:t>
            </w:r>
            <w:r w:rsidR="0058120F" w:rsidRPr="009D5A23">
              <w:rPr>
                <w:b/>
                <w:sz w:val="22"/>
              </w:rPr>
              <w:t>ètre</w:t>
            </w:r>
          </w:p>
        </w:tc>
        <w:tc>
          <w:tcPr>
            <w:tcW w:w="2827" w:type="dxa"/>
            <w:shd w:val="clear" w:color="auto" w:fill="auto"/>
            <w:vAlign w:val="center"/>
          </w:tcPr>
          <w:p w:rsidR="004C5045" w:rsidRPr="009D5A23" w:rsidRDefault="000D782F" w:rsidP="009452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E</w:t>
            </w:r>
            <w:r w:rsidR="0058120F" w:rsidRPr="009D5A23">
              <w:rPr>
                <w:b/>
                <w:sz w:val="22"/>
              </w:rPr>
              <w:t>tat BON</w:t>
            </w:r>
          </w:p>
        </w:tc>
        <w:tc>
          <w:tcPr>
            <w:tcW w:w="2693" w:type="dxa"/>
            <w:shd w:val="clear" w:color="auto" w:fill="auto"/>
            <w:vAlign w:val="center"/>
          </w:tcPr>
          <w:p w:rsidR="004C5045" w:rsidRPr="009D5A23" w:rsidRDefault="000D782F" w:rsidP="009452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E</w:t>
            </w:r>
            <w:r w:rsidR="0058120F" w:rsidRPr="009D5A23">
              <w:rPr>
                <w:b/>
                <w:sz w:val="22"/>
              </w:rPr>
              <w:t>tat MAUVAIS</w:t>
            </w:r>
          </w:p>
        </w:tc>
      </w:tr>
      <w:tr w:rsidR="004C5045" w:rsidRPr="009D5A23" w:rsidTr="004C5045">
        <w:trPr>
          <w:jc w:val="center"/>
        </w:trPr>
        <w:tc>
          <w:tcPr>
            <w:tcW w:w="1988" w:type="dxa"/>
            <w:shd w:val="clear" w:color="auto" w:fill="auto"/>
            <w:vAlign w:val="center"/>
          </w:tcPr>
          <w:p w:rsidR="004C5045" w:rsidRPr="009D5A23"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m:oMathPara>
              <m:oMath>
                <m:sSub>
                  <m:sSubPr>
                    <m:ctrlPr>
                      <w:rPr>
                        <w:rFonts w:ascii="Cambria Math" w:hAnsi="Cambria Math"/>
                        <w:sz w:val="22"/>
                      </w:rPr>
                    </m:ctrlPr>
                  </m:sSubPr>
                  <m:e>
                    <m:r>
                      <w:rPr>
                        <w:rFonts w:ascii="Cambria Math" w:hAnsi="Cambria Math"/>
                        <w:sz w:val="22"/>
                      </w:rPr>
                      <m:t>M</m:t>
                    </m:r>
                  </m:e>
                  <m:sub>
                    <m:r>
                      <w:rPr>
                        <w:rFonts w:ascii="Cambria Math" w:hAnsi="Cambria Math"/>
                        <w:sz w:val="22"/>
                      </w:rPr>
                      <m:t>A</m:t>
                    </m:r>
                    <m:r>
                      <m:rPr>
                        <m:sty m:val="p"/>
                      </m:rPr>
                      <w:rPr>
                        <w:rFonts w:ascii="Cambria Math" w:hAnsi="Cambria Math"/>
                        <w:sz w:val="22"/>
                      </w:rPr>
                      <m:t>,</m:t>
                    </m:r>
                    <m:r>
                      <w:rPr>
                        <w:rFonts w:ascii="Cambria Math" w:hAnsi="Cambria Math"/>
                        <w:sz w:val="22"/>
                      </w:rPr>
                      <m:t>min</m:t>
                    </m:r>
                  </m:sub>
                </m:sSub>
              </m:oMath>
            </m:oMathPara>
          </w:p>
        </w:tc>
        <w:tc>
          <w:tcPr>
            <w:tcW w:w="2827" w:type="dxa"/>
            <w:shd w:val="clear" w:color="auto" w:fill="auto"/>
            <w:vAlign w:val="center"/>
          </w:tcPr>
          <w:p w:rsidR="004C5045" w:rsidRPr="009D5A23"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m:oMathPara>
              <m:oMath>
                <m:sSub>
                  <m:sSubPr>
                    <m:ctrlPr>
                      <w:rPr>
                        <w:rFonts w:ascii="Cambria Math" w:hAnsi="Cambria Math" w:cs="Arial"/>
                        <w:sz w:val="22"/>
                      </w:rPr>
                    </m:ctrlPr>
                  </m:sSubPr>
                  <m:e>
                    <m:r>
                      <m:rPr>
                        <m:sty m:val="p"/>
                      </m:rPr>
                      <w:rPr>
                        <w:rFonts w:ascii="Cambria Math" w:hAnsi="Cambria Math" w:cs="Arial"/>
                        <w:sz w:val="22"/>
                      </w:rPr>
                      <m:t>μ</m:t>
                    </m:r>
                  </m:e>
                  <m:sub>
                    <m:sSub>
                      <m:sSubPr>
                        <m:ctrlPr>
                          <w:rPr>
                            <w:rFonts w:ascii="Cambria Math" w:hAnsi="Cambria Math" w:cs="Arial"/>
                            <w:sz w:val="22"/>
                          </w:rPr>
                        </m:ctrlPr>
                      </m:sSubPr>
                      <m:e>
                        <m:r>
                          <w:rPr>
                            <w:rFonts w:ascii="Cambria Math" w:hAnsi="Cambria Math" w:cs="Arial"/>
                            <w:sz w:val="22"/>
                          </w:rPr>
                          <m:t>M</m:t>
                        </m:r>
                      </m:e>
                      <m:sub>
                        <m:r>
                          <w:rPr>
                            <w:rFonts w:ascii="Cambria Math" w:hAnsi="Cambria Math" w:cs="Arial"/>
                            <w:sz w:val="22"/>
                          </w:rPr>
                          <m:t>A</m:t>
                        </m:r>
                      </m:sub>
                    </m:sSub>
                    <m:r>
                      <m:rPr>
                        <m:sty m:val="p"/>
                      </m:rPr>
                      <w:rPr>
                        <w:rFonts w:ascii="Cambria Math" w:hAnsi="Cambria Math" w:cs="Arial"/>
                        <w:sz w:val="22"/>
                      </w:rPr>
                      <m:t>,</m:t>
                    </m:r>
                    <m:r>
                      <w:rPr>
                        <w:rFonts w:ascii="Cambria Math" w:hAnsi="Cambria Math" w:cs="Arial"/>
                        <w:sz w:val="22"/>
                      </w:rPr>
                      <m:t>G</m:t>
                    </m:r>
                  </m:sub>
                </m:sSub>
                <m:r>
                  <m:rPr>
                    <m:sty m:val="p"/>
                  </m:rPr>
                  <w:rPr>
                    <w:rFonts w:ascii="Cambria Math" w:hAnsi="Cambria Math" w:cs="Arial"/>
                    <w:sz w:val="22"/>
                  </w:rPr>
                  <m:t>-1,645×</m:t>
                </m:r>
                <m:sSub>
                  <m:sSubPr>
                    <m:ctrlPr>
                      <w:rPr>
                        <w:rFonts w:ascii="Cambria Math" w:hAnsi="Cambria Math" w:cs="Arial"/>
                        <w:sz w:val="22"/>
                      </w:rPr>
                    </m:ctrlPr>
                  </m:sSubPr>
                  <m:e>
                    <m:r>
                      <m:rPr>
                        <m:sty m:val="p"/>
                      </m:rPr>
                      <w:rPr>
                        <w:rFonts w:ascii="Cambria Math" w:hAnsi="Cambria Math" w:cs="Arial"/>
                        <w:sz w:val="22"/>
                      </w:rPr>
                      <m:t>σ</m:t>
                    </m:r>
                  </m:e>
                  <m:sub>
                    <m:sSub>
                      <m:sSubPr>
                        <m:ctrlPr>
                          <w:rPr>
                            <w:rFonts w:ascii="Cambria Math" w:hAnsi="Cambria Math" w:cs="Arial"/>
                            <w:sz w:val="22"/>
                          </w:rPr>
                        </m:ctrlPr>
                      </m:sSubPr>
                      <m:e>
                        <m:r>
                          <w:rPr>
                            <w:rFonts w:ascii="Cambria Math" w:hAnsi="Cambria Math" w:cs="Arial"/>
                            <w:sz w:val="22"/>
                          </w:rPr>
                          <m:t>M</m:t>
                        </m:r>
                      </m:e>
                      <m:sub>
                        <m:r>
                          <w:rPr>
                            <w:rFonts w:ascii="Cambria Math" w:hAnsi="Cambria Math" w:cs="Arial"/>
                            <w:sz w:val="22"/>
                          </w:rPr>
                          <m:t>A</m:t>
                        </m:r>
                        <m:r>
                          <m:rPr>
                            <m:sty m:val="p"/>
                          </m:rPr>
                          <w:rPr>
                            <w:rFonts w:ascii="Cambria Math" w:hAnsi="Cambria Math" w:cs="Arial"/>
                            <w:sz w:val="22"/>
                          </w:rPr>
                          <m:t>,</m:t>
                        </m:r>
                        <m:r>
                          <w:rPr>
                            <w:rFonts w:ascii="Cambria Math" w:hAnsi="Cambria Math" w:cs="Arial"/>
                            <w:sz w:val="22"/>
                          </w:rPr>
                          <m:t>G</m:t>
                        </m:r>
                      </m:sub>
                    </m:sSub>
                  </m:sub>
                </m:sSub>
              </m:oMath>
            </m:oMathPara>
          </w:p>
        </w:tc>
        <w:tc>
          <w:tcPr>
            <w:tcW w:w="2693" w:type="dxa"/>
            <w:shd w:val="clear" w:color="auto" w:fill="auto"/>
            <w:vAlign w:val="center"/>
          </w:tcPr>
          <w:p w:rsidR="004C5045" w:rsidRPr="009D5A23"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m:oMathPara>
              <m:oMath>
                <m:sSub>
                  <m:sSubPr>
                    <m:ctrlPr>
                      <w:rPr>
                        <w:rFonts w:ascii="Cambria Math" w:hAnsi="Cambria Math"/>
                        <w:sz w:val="22"/>
                      </w:rPr>
                    </m:ctrlPr>
                  </m:sSubPr>
                  <m:e>
                    <m:r>
                      <w:rPr>
                        <w:rFonts w:ascii="Cambria Math" w:hAnsi="Cambria Math"/>
                        <w:sz w:val="22"/>
                      </w:rPr>
                      <m:t>M</m:t>
                    </m:r>
                  </m:e>
                  <m:sub>
                    <m:r>
                      <w:rPr>
                        <w:rFonts w:ascii="Cambria Math" w:hAnsi="Cambria Math"/>
                        <w:sz w:val="22"/>
                      </w:rPr>
                      <m:t>A</m:t>
                    </m:r>
                    <m:r>
                      <m:rPr>
                        <m:sty m:val="p"/>
                      </m:rPr>
                      <w:rPr>
                        <w:rFonts w:ascii="Cambria Math" w:hAnsi="Cambria Math"/>
                        <w:sz w:val="22"/>
                      </w:rPr>
                      <m:t>,</m:t>
                    </m:r>
                    <m:r>
                      <w:rPr>
                        <w:rFonts w:ascii="Cambria Math" w:hAnsi="Cambria Math"/>
                        <w:sz w:val="22"/>
                      </w:rPr>
                      <m:t>min</m:t>
                    </m:r>
                    <m:r>
                      <m:rPr>
                        <m:sty m:val="p"/>
                      </m:rPr>
                      <w:rPr>
                        <w:rFonts w:ascii="Cambria Math" w:hAnsi="Cambria Math"/>
                        <w:sz w:val="22"/>
                      </w:rPr>
                      <m:t>,</m:t>
                    </m:r>
                    <m:r>
                      <w:rPr>
                        <w:rFonts w:ascii="Cambria Math" w:hAnsi="Cambria Math"/>
                        <w:sz w:val="22"/>
                      </w:rPr>
                      <m:t>B</m:t>
                    </m:r>
                  </m:sub>
                </m:sSub>
              </m:oMath>
            </m:oMathPara>
          </w:p>
        </w:tc>
      </w:tr>
      <w:tr w:rsidR="004C5045" w:rsidRPr="009D5A23" w:rsidTr="004C5045">
        <w:trPr>
          <w:jc w:val="center"/>
        </w:trPr>
        <w:tc>
          <w:tcPr>
            <w:tcW w:w="1988" w:type="dxa"/>
            <w:shd w:val="clear" w:color="auto" w:fill="auto"/>
            <w:vAlign w:val="center"/>
          </w:tcPr>
          <w:p w:rsidR="004C5045" w:rsidRPr="009D5A23"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m:oMathPara>
              <m:oMath>
                <m:sSub>
                  <m:sSubPr>
                    <m:ctrlPr>
                      <w:rPr>
                        <w:rFonts w:ascii="Cambria Math" w:hAnsi="Cambria Math"/>
                        <w:sz w:val="22"/>
                      </w:rPr>
                    </m:ctrlPr>
                  </m:sSubPr>
                  <m:e>
                    <m:r>
                      <w:rPr>
                        <w:rFonts w:ascii="Cambria Math" w:hAnsi="Cambria Math"/>
                        <w:sz w:val="22"/>
                      </w:rPr>
                      <m:t>M</m:t>
                    </m:r>
                  </m:e>
                  <m:sub>
                    <m:r>
                      <w:rPr>
                        <w:rFonts w:ascii="Cambria Math" w:hAnsi="Cambria Math"/>
                        <w:sz w:val="22"/>
                      </w:rPr>
                      <m:t>A</m:t>
                    </m:r>
                    <m:r>
                      <m:rPr>
                        <m:sty m:val="p"/>
                      </m:rPr>
                      <w:rPr>
                        <w:rFonts w:ascii="Cambria Math" w:hAnsi="Cambria Math"/>
                        <w:sz w:val="22"/>
                      </w:rPr>
                      <m:t>,</m:t>
                    </m:r>
                    <m:r>
                      <w:rPr>
                        <w:rFonts w:ascii="Cambria Math" w:hAnsi="Cambria Math"/>
                        <w:sz w:val="22"/>
                      </w:rPr>
                      <m:t>max</m:t>
                    </m:r>
                  </m:sub>
                </m:sSub>
              </m:oMath>
            </m:oMathPara>
          </w:p>
        </w:tc>
        <w:tc>
          <w:tcPr>
            <w:tcW w:w="2827" w:type="dxa"/>
            <w:shd w:val="clear" w:color="auto" w:fill="auto"/>
            <w:vAlign w:val="center"/>
          </w:tcPr>
          <w:p w:rsidR="004C5045" w:rsidRPr="009D5A23"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m:oMathPara>
              <m:oMath>
                <m:sSub>
                  <m:sSubPr>
                    <m:ctrlPr>
                      <w:rPr>
                        <w:rFonts w:ascii="Cambria Math" w:hAnsi="Cambria Math"/>
                        <w:sz w:val="22"/>
                      </w:rPr>
                    </m:ctrlPr>
                  </m:sSubPr>
                  <m:e>
                    <m:r>
                      <m:rPr>
                        <m:sty m:val="p"/>
                      </m:rPr>
                      <w:rPr>
                        <w:rFonts w:ascii="Cambria Math" w:hAnsi="Cambria Math"/>
                        <w:sz w:val="22"/>
                      </w:rPr>
                      <m:t>μ</m:t>
                    </m:r>
                  </m:e>
                  <m:sub>
                    <m:sSub>
                      <m:sSubPr>
                        <m:ctrlPr>
                          <w:rPr>
                            <w:rFonts w:ascii="Cambria Math" w:hAnsi="Cambria Math"/>
                            <w:sz w:val="22"/>
                          </w:rPr>
                        </m:ctrlPr>
                      </m:sSubPr>
                      <m:e>
                        <m:r>
                          <w:rPr>
                            <w:rFonts w:ascii="Cambria Math" w:hAnsi="Cambria Math"/>
                            <w:sz w:val="22"/>
                          </w:rPr>
                          <m:t>M</m:t>
                        </m:r>
                      </m:e>
                      <m:sub>
                        <m:r>
                          <w:rPr>
                            <w:rFonts w:ascii="Cambria Math" w:hAnsi="Cambria Math"/>
                            <w:sz w:val="22"/>
                          </w:rPr>
                          <m:t>A</m:t>
                        </m:r>
                      </m:sub>
                    </m:sSub>
                    <m:r>
                      <m:rPr>
                        <m:sty m:val="p"/>
                      </m:rPr>
                      <w:rPr>
                        <w:rFonts w:ascii="Cambria Math" w:hAnsi="Cambria Math"/>
                        <w:sz w:val="22"/>
                      </w:rPr>
                      <m:t>,</m:t>
                    </m:r>
                    <m:r>
                      <w:rPr>
                        <w:rFonts w:ascii="Cambria Math" w:hAnsi="Cambria Math"/>
                        <w:sz w:val="22"/>
                      </w:rPr>
                      <m:t>G</m:t>
                    </m:r>
                  </m:sub>
                </m:sSub>
                <m:r>
                  <m:rPr>
                    <m:sty m:val="p"/>
                  </m:rPr>
                  <w:rPr>
                    <w:rFonts w:ascii="Cambria Math" w:hAnsi="Cambria Math"/>
                    <w:sz w:val="22"/>
                  </w:rPr>
                  <m:t>+</m:t>
                </m:r>
                <m:r>
                  <m:rPr>
                    <m:sty m:val="p"/>
                  </m:rPr>
                  <w:rPr>
                    <w:rFonts w:ascii="Cambria Math" w:hAnsi="Cambria Math" w:cs="Arial"/>
                    <w:sz w:val="22"/>
                  </w:rPr>
                  <m:t>1,645×</m:t>
                </m:r>
                <m:sSub>
                  <m:sSubPr>
                    <m:ctrlPr>
                      <w:rPr>
                        <w:rFonts w:ascii="Cambria Math" w:hAnsi="Cambria Math"/>
                        <w:sz w:val="22"/>
                      </w:rPr>
                    </m:ctrlPr>
                  </m:sSubPr>
                  <m:e>
                    <m:r>
                      <m:rPr>
                        <m:sty m:val="p"/>
                      </m:rPr>
                      <w:rPr>
                        <w:rFonts w:ascii="Cambria Math" w:hAnsi="Cambria Math"/>
                        <w:sz w:val="22"/>
                      </w:rPr>
                      <m:t>σ</m:t>
                    </m:r>
                  </m:e>
                  <m:sub>
                    <m:sSub>
                      <m:sSubPr>
                        <m:ctrlPr>
                          <w:rPr>
                            <w:rFonts w:ascii="Cambria Math" w:hAnsi="Cambria Math"/>
                            <w:sz w:val="22"/>
                          </w:rPr>
                        </m:ctrlPr>
                      </m:sSubPr>
                      <m:e>
                        <m:r>
                          <w:rPr>
                            <w:rFonts w:ascii="Cambria Math" w:hAnsi="Cambria Math"/>
                            <w:sz w:val="22"/>
                          </w:rPr>
                          <m:t>M</m:t>
                        </m:r>
                      </m:e>
                      <m:sub>
                        <m:r>
                          <w:rPr>
                            <w:rFonts w:ascii="Cambria Math" w:hAnsi="Cambria Math"/>
                            <w:sz w:val="22"/>
                          </w:rPr>
                          <m:t>A</m:t>
                        </m:r>
                        <m:r>
                          <m:rPr>
                            <m:sty m:val="p"/>
                          </m:rPr>
                          <w:rPr>
                            <w:rFonts w:ascii="Cambria Math" w:hAnsi="Cambria Math"/>
                            <w:sz w:val="22"/>
                          </w:rPr>
                          <m:t>,</m:t>
                        </m:r>
                        <m:r>
                          <w:rPr>
                            <w:rFonts w:ascii="Cambria Math" w:hAnsi="Cambria Math"/>
                            <w:sz w:val="22"/>
                          </w:rPr>
                          <m:t>G</m:t>
                        </m:r>
                      </m:sub>
                    </m:sSub>
                  </m:sub>
                </m:sSub>
              </m:oMath>
            </m:oMathPara>
          </w:p>
        </w:tc>
        <w:tc>
          <w:tcPr>
            <w:tcW w:w="2693" w:type="dxa"/>
            <w:shd w:val="clear" w:color="auto" w:fill="auto"/>
            <w:vAlign w:val="center"/>
          </w:tcPr>
          <w:p w:rsidR="004C5045" w:rsidRPr="009D5A23"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m:oMathPara>
              <m:oMath>
                <m:sSub>
                  <m:sSubPr>
                    <m:ctrlPr>
                      <w:rPr>
                        <w:rFonts w:ascii="Cambria Math" w:hAnsi="Cambria Math"/>
                        <w:sz w:val="22"/>
                      </w:rPr>
                    </m:ctrlPr>
                  </m:sSubPr>
                  <m:e>
                    <m:r>
                      <w:rPr>
                        <w:rFonts w:ascii="Cambria Math" w:hAnsi="Cambria Math"/>
                        <w:sz w:val="22"/>
                      </w:rPr>
                      <m:t>M</m:t>
                    </m:r>
                  </m:e>
                  <m:sub>
                    <m:r>
                      <w:rPr>
                        <w:rFonts w:ascii="Cambria Math" w:hAnsi="Cambria Math"/>
                        <w:sz w:val="22"/>
                      </w:rPr>
                      <m:t>A</m:t>
                    </m:r>
                    <m:r>
                      <m:rPr>
                        <m:sty m:val="p"/>
                      </m:rPr>
                      <w:rPr>
                        <w:rFonts w:ascii="Cambria Math" w:hAnsi="Cambria Math"/>
                        <w:sz w:val="22"/>
                      </w:rPr>
                      <m:t>,</m:t>
                    </m:r>
                    <m:r>
                      <w:rPr>
                        <w:rFonts w:ascii="Cambria Math" w:hAnsi="Cambria Math"/>
                        <w:sz w:val="22"/>
                      </w:rPr>
                      <m:t>max</m:t>
                    </m:r>
                    <m:r>
                      <m:rPr>
                        <m:sty m:val="p"/>
                      </m:rPr>
                      <w:rPr>
                        <w:rFonts w:ascii="Cambria Math" w:hAnsi="Cambria Math"/>
                        <w:sz w:val="22"/>
                      </w:rPr>
                      <m:t>,</m:t>
                    </m:r>
                    <m:r>
                      <w:rPr>
                        <w:rFonts w:ascii="Cambria Math" w:hAnsi="Cambria Math"/>
                        <w:sz w:val="22"/>
                      </w:rPr>
                      <m:t>B</m:t>
                    </m:r>
                  </m:sub>
                </m:sSub>
              </m:oMath>
            </m:oMathPara>
          </w:p>
        </w:tc>
      </w:tr>
      <w:tr w:rsidR="004C5045" w:rsidRPr="009D5A23" w:rsidTr="004C5045">
        <w:trPr>
          <w:jc w:val="center"/>
        </w:trPr>
        <w:tc>
          <w:tcPr>
            <w:tcW w:w="1988" w:type="dxa"/>
            <w:shd w:val="clear" w:color="auto" w:fill="auto"/>
            <w:vAlign w:val="center"/>
          </w:tcPr>
          <w:p w:rsidR="004C5045" w:rsidRPr="009D5A23"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m:oMathPara>
              <m:oMath>
                <m:sSub>
                  <m:sSubPr>
                    <m:ctrlPr>
                      <w:rPr>
                        <w:rFonts w:ascii="Cambria Math" w:hAnsi="Cambria Math"/>
                        <w:sz w:val="22"/>
                      </w:rPr>
                    </m:ctrlPr>
                  </m:sSubPr>
                  <m:e>
                    <m:r>
                      <w:rPr>
                        <w:rFonts w:ascii="Cambria Math" w:hAnsi="Cambria Math"/>
                        <w:sz w:val="22"/>
                      </w:rPr>
                      <m:t>a</m:t>
                    </m:r>
                  </m:e>
                  <m:sub>
                    <m:r>
                      <w:rPr>
                        <w:rFonts w:ascii="Cambria Math" w:hAnsi="Cambria Math"/>
                        <w:sz w:val="22"/>
                      </w:rPr>
                      <m:t>min</m:t>
                    </m:r>
                  </m:sub>
                </m:sSub>
              </m:oMath>
            </m:oMathPara>
          </w:p>
        </w:tc>
        <w:tc>
          <w:tcPr>
            <w:tcW w:w="5520" w:type="dxa"/>
            <w:gridSpan w:val="2"/>
            <w:vMerge w:val="restart"/>
            <w:shd w:val="clear" w:color="auto" w:fill="auto"/>
            <w:vAlign w:val="center"/>
          </w:tcPr>
          <w:p w:rsidR="004C5045" w:rsidRPr="009D5A23"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m:oMathPara>
              <m:oMath>
                <m:sSup>
                  <m:sSupPr>
                    <m:ctrlPr>
                      <w:rPr>
                        <w:rFonts w:ascii="Cambria Math" w:hAnsi="Cambria Math"/>
                        <w:sz w:val="22"/>
                      </w:rPr>
                    </m:ctrlPr>
                  </m:sSupPr>
                  <m:e>
                    <m:r>
                      <m:rPr>
                        <m:sty m:val="p"/>
                      </m:rPr>
                      <w:rPr>
                        <w:rFonts w:ascii="Cambria Math" w:hAnsi="Cambria Math"/>
                        <w:sz w:val="22"/>
                      </w:rPr>
                      <m:t>10</m:t>
                    </m:r>
                  </m:e>
                  <m:sup>
                    <m:f>
                      <m:fPr>
                        <m:ctrlPr>
                          <w:rPr>
                            <w:rFonts w:ascii="Cambria Math" w:hAnsi="Cambria Math"/>
                            <w:sz w:val="22"/>
                          </w:rPr>
                        </m:ctrlPr>
                      </m:fPr>
                      <m:num>
                        <m:sSub>
                          <m:sSubPr>
                            <m:ctrlPr>
                              <w:rPr>
                                <w:rFonts w:ascii="Cambria Math" w:hAnsi="Cambria Math"/>
                                <w:sz w:val="22"/>
                              </w:rPr>
                            </m:ctrlPr>
                          </m:sSubPr>
                          <m:e>
                            <m:d>
                              <m:dPr>
                                <m:ctrlPr>
                                  <w:rPr>
                                    <w:rFonts w:ascii="Cambria Math" w:hAnsi="Cambria Math"/>
                                    <w:sz w:val="22"/>
                                  </w:rPr>
                                </m:ctrlPr>
                              </m:dPr>
                              <m:e>
                                <m:r>
                                  <m:rPr>
                                    <m:sty m:val="p"/>
                                  </m:rPr>
                                  <w:rPr>
                                    <w:rFonts w:ascii="Cambria Math" w:hAnsi="Cambria Math"/>
                                    <w:sz w:val="22"/>
                                  </w:rPr>
                                  <m:t>1-3</m:t>
                                </m:r>
                                <m:sSub>
                                  <m:sSubPr>
                                    <m:ctrlPr>
                                      <w:rPr>
                                        <w:rFonts w:ascii="Cambria Math" w:hAnsi="Cambria Math"/>
                                        <w:sz w:val="22"/>
                                      </w:rPr>
                                    </m:ctrlPr>
                                  </m:sSubPr>
                                  <m:e>
                                    <m:r>
                                      <w:rPr>
                                        <w:rFonts w:ascii="Cambria Math" w:hAnsi="Cambria Math"/>
                                        <w:sz w:val="22"/>
                                      </w:rPr>
                                      <m:t>g</m:t>
                                    </m:r>
                                  </m:e>
                                  <m:sub>
                                    <m:r>
                                      <m:rPr>
                                        <m:sty m:val="p"/>
                                      </m:rPr>
                                      <w:rPr>
                                        <w:rFonts w:ascii="Cambria Math" w:hAnsi="Cambria Math"/>
                                        <w:sz w:val="22"/>
                                      </w:rPr>
                                      <m:t>1</m:t>
                                    </m:r>
                                  </m:sub>
                                </m:sSub>
                              </m:e>
                            </m:d>
                            <m:r>
                              <w:rPr>
                                <w:rFonts w:ascii="Cambria Math" w:hAnsi="Cambria Math"/>
                                <w:sz w:val="22"/>
                              </w:rPr>
                              <m:t>M</m:t>
                            </m:r>
                          </m:e>
                          <m:sub>
                            <m:r>
                              <w:rPr>
                                <w:rFonts w:ascii="Cambria Math" w:hAnsi="Cambria Math"/>
                                <w:sz w:val="22"/>
                              </w:rPr>
                              <m:t>A</m:t>
                            </m:r>
                          </m:sub>
                        </m:sSub>
                        <m:r>
                          <m:rPr>
                            <m:sty m:val="p"/>
                          </m:rPr>
                          <w:rPr>
                            <w:rFonts w:ascii="Cambria Math" w:hAnsi="Cambria Math"/>
                            <w:sz w:val="22"/>
                          </w:rPr>
                          <m:t>-</m:t>
                        </m:r>
                        <m:sSub>
                          <m:sSubPr>
                            <m:ctrlPr>
                              <w:rPr>
                                <w:rFonts w:ascii="Cambria Math" w:hAnsi="Cambria Math"/>
                                <w:sz w:val="22"/>
                              </w:rPr>
                            </m:ctrlPr>
                          </m:sSubPr>
                          <m:e>
                            <m:r>
                              <m:rPr>
                                <m:sty m:val="p"/>
                              </m:rPr>
                              <w:rPr>
                                <w:rFonts w:ascii="Cambria Math" w:hAnsi="Cambria Math"/>
                                <w:sz w:val="22"/>
                              </w:rPr>
                              <m:t>3</m:t>
                            </m:r>
                            <m:r>
                              <w:rPr>
                                <w:rFonts w:ascii="Cambria Math" w:hAnsi="Cambria Math"/>
                                <w:sz w:val="22"/>
                              </w:rPr>
                              <m:t>g</m:t>
                            </m:r>
                          </m:e>
                          <m:sub>
                            <m:r>
                              <m:rPr>
                                <m:sty m:val="p"/>
                              </m:rPr>
                              <w:rPr>
                                <w:rFonts w:ascii="Cambria Math" w:hAnsi="Cambria Math"/>
                                <w:sz w:val="22"/>
                              </w:rPr>
                              <m:t>2</m:t>
                            </m:r>
                          </m:sub>
                        </m:sSub>
                      </m:num>
                      <m:den>
                        <m:r>
                          <m:rPr>
                            <m:sty m:val="p"/>
                          </m:rPr>
                          <w:rPr>
                            <w:rFonts w:ascii="Cambria Math" w:hAnsi="Cambria Math"/>
                            <w:sz w:val="22"/>
                          </w:rPr>
                          <m:t>20</m:t>
                        </m:r>
                      </m:den>
                    </m:f>
                  </m:sup>
                </m:sSup>
              </m:oMath>
            </m:oMathPara>
          </w:p>
          <w:p w:rsidR="004C5045" w:rsidRPr="009D5A23"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m:oMathPara>
              <m:oMath>
                <m:sSup>
                  <m:sSupPr>
                    <m:ctrlPr>
                      <w:rPr>
                        <w:rFonts w:ascii="Cambria Math" w:hAnsi="Cambria Math"/>
                        <w:sz w:val="22"/>
                      </w:rPr>
                    </m:ctrlPr>
                  </m:sSupPr>
                  <m:e>
                    <m:r>
                      <m:rPr>
                        <m:sty m:val="p"/>
                      </m:rPr>
                      <w:rPr>
                        <w:rFonts w:ascii="Cambria Math" w:hAnsi="Cambria Math"/>
                        <w:sz w:val="22"/>
                      </w:rPr>
                      <m:t>10</m:t>
                    </m:r>
                  </m:e>
                  <m:sup>
                    <m:f>
                      <m:fPr>
                        <m:ctrlPr>
                          <w:rPr>
                            <w:rFonts w:ascii="Cambria Math" w:hAnsi="Cambria Math"/>
                            <w:sz w:val="22"/>
                          </w:rPr>
                        </m:ctrlPr>
                      </m:fPr>
                      <m:num>
                        <m:sSub>
                          <m:sSubPr>
                            <m:ctrlPr>
                              <w:rPr>
                                <w:rFonts w:ascii="Cambria Math" w:hAnsi="Cambria Math"/>
                                <w:sz w:val="22"/>
                              </w:rPr>
                            </m:ctrlPr>
                          </m:sSubPr>
                          <m:e>
                            <m:d>
                              <m:dPr>
                                <m:ctrlPr>
                                  <w:rPr>
                                    <w:rFonts w:ascii="Cambria Math" w:hAnsi="Cambria Math"/>
                                    <w:sz w:val="22"/>
                                  </w:rPr>
                                </m:ctrlPr>
                              </m:dPr>
                              <m:e>
                                <m:r>
                                  <m:rPr>
                                    <m:sty m:val="p"/>
                                  </m:rPr>
                                  <w:rPr>
                                    <w:rFonts w:ascii="Cambria Math" w:hAnsi="Cambria Math"/>
                                    <w:sz w:val="22"/>
                                  </w:rPr>
                                  <m:t>1+3</m:t>
                                </m:r>
                                <m:sSub>
                                  <m:sSubPr>
                                    <m:ctrlPr>
                                      <w:rPr>
                                        <w:rFonts w:ascii="Cambria Math" w:hAnsi="Cambria Math"/>
                                        <w:sz w:val="22"/>
                                      </w:rPr>
                                    </m:ctrlPr>
                                  </m:sSubPr>
                                  <m:e>
                                    <m:r>
                                      <w:rPr>
                                        <w:rFonts w:ascii="Cambria Math" w:hAnsi="Cambria Math"/>
                                        <w:sz w:val="22"/>
                                      </w:rPr>
                                      <m:t>g</m:t>
                                    </m:r>
                                  </m:e>
                                  <m:sub>
                                    <m:r>
                                      <m:rPr>
                                        <m:sty m:val="p"/>
                                      </m:rPr>
                                      <w:rPr>
                                        <w:rFonts w:ascii="Cambria Math" w:hAnsi="Cambria Math"/>
                                        <w:sz w:val="22"/>
                                      </w:rPr>
                                      <m:t>1</m:t>
                                    </m:r>
                                  </m:sub>
                                </m:sSub>
                              </m:e>
                            </m:d>
                            <m:r>
                              <w:rPr>
                                <w:rFonts w:ascii="Cambria Math" w:hAnsi="Cambria Math"/>
                                <w:sz w:val="22"/>
                              </w:rPr>
                              <m:t>M</m:t>
                            </m:r>
                          </m:e>
                          <m:sub>
                            <m:r>
                              <w:rPr>
                                <w:rFonts w:ascii="Cambria Math" w:hAnsi="Cambria Math"/>
                                <w:sz w:val="22"/>
                              </w:rPr>
                              <m:t>A</m:t>
                            </m:r>
                          </m:sub>
                        </m:sSub>
                        <m:r>
                          <m:rPr>
                            <m:sty m:val="p"/>
                          </m:rPr>
                          <w:rPr>
                            <w:rFonts w:ascii="Cambria Math" w:hAnsi="Cambria Math"/>
                            <w:sz w:val="22"/>
                          </w:rPr>
                          <m:t>+</m:t>
                        </m:r>
                        <m:sSub>
                          <m:sSubPr>
                            <m:ctrlPr>
                              <w:rPr>
                                <w:rFonts w:ascii="Cambria Math" w:hAnsi="Cambria Math"/>
                                <w:sz w:val="22"/>
                              </w:rPr>
                            </m:ctrlPr>
                          </m:sSubPr>
                          <m:e>
                            <m:r>
                              <m:rPr>
                                <m:sty m:val="p"/>
                              </m:rPr>
                              <w:rPr>
                                <w:rFonts w:ascii="Cambria Math" w:hAnsi="Cambria Math"/>
                                <w:sz w:val="22"/>
                              </w:rPr>
                              <m:t>3</m:t>
                            </m:r>
                            <m:r>
                              <w:rPr>
                                <w:rFonts w:ascii="Cambria Math" w:hAnsi="Cambria Math"/>
                                <w:sz w:val="22"/>
                              </w:rPr>
                              <m:t>g</m:t>
                            </m:r>
                          </m:e>
                          <m:sub>
                            <m:r>
                              <m:rPr>
                                <m:sty m:val="p"/>
                              </m:rPr>
                              <w:rPr>
                                <w:rFonts w:ascii="Cambria Math" w:hAnsi="Cambria Math"/>
                                <w:sz w:val="22"/>
                              </w:rPr>
                              <m:t>2</m:t>
                            </m:r>
                          </m:sub>
                        </m:sSub>
                      </m:num>
                      <m:den>
                        <m:r>
                          <m:rPr>
                            <m:sty m:val="p"/>
                          </m:rPr>
                          <w:rPr>
                            <w:rFonts w:ascii="Cambria Math" w:hAnsi="Cambria Math"/>
                            <w:sz w:val="22"/>
                          </w:rPr>
                          <m:t>20</m:t>
                        </m:r>
                      </m:den>
                    </m:f>
                  </m:sup>
                </m:sSup>
              </m:oMath>
            </m:oMathPara>
          </w:p>
        </w:tc>
      </w:tr>
      <w:tr w:rsidR="004C5045" w:rsidRPr="009D5A23" w:rsidTr="004C5045">
        <w:trPr>
          <w:jc w:val="center"/>
        </w:trPr>
        <w:tc>
          <w:tcPr>
            <w:tcW w:w="1988" w:type="dxa"/>
            <w:shd w:val="clear" w:color="auto" w:fill="auto"/>
          </w:tcPr>
          <w:p w:rsidR="004C5045" w:rsidRPr="009D5A23"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m:oMathPara>
              <m:oMath>
                <m:sSub>
                  <m:sSubPr>
                    <m:ctrlPr>
                      <w:rPr>
                        <w:rFonts w:ascii="Cambria Math" w:hAnsi="Cambria Math"/>
                        <w:sz w:val="22"/>
                      </w:rPr>
                    </m:ctrlPr>
                  </m:sSubPr>
                  <m:e>
                    <m:r>
                      <w:rPr>
                        <w:rFonts w:ascii="Cambria Math" w:hAnsi="Cambria Math"/>
                        <w:sz w:val="22"/>
                      </w:rPr>
                      <m:t>a</m:t>
                    </m:r>
                  </m:e>
                  <m:sub>
                    <m:r>
                      <w:rPr>
                        <w:rFonts w:ascii="Cambria Math" w:hAnsi="Cambria Math"/>
                        <w:sz w:val="22"/>
                      </w:rPr>
                      <m:t>max</m:t>
                    </m:r>
                  </m:sub>
                </m:sSub>
              </m:oMath>
            </m:oMathPara>
          </w:p>
        </w:tc>
        <w:tc>
          <w:tcPr>
            <w:tcW w:w="5520" w:type="dxa"/>
            <w:gridSpan w:val="2"/>
            <w:vMerge/>
            <w:shd w:val="clear" w:color="auto" w:fill="auto"/>
          </w:tcPr>
          <w:p w:rsidR="004C5045" w:rsidRPr="009D5A23" w:rsidRDefault="004C5045"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tc>
      </w:tr>
    </w:tbl>
    <w:p w:rsidR="004C5045" w:rsidRPr="009D5A23" w:rsidRDefault="004C5045" w:rsidP="009452F1">
      <w:pPr>
        <w:overflowPunct/>
        <w:autoSpaceDE/>
        <w:autoSpaceDN/>
        <w:adjustRightInd/>
        <w:spacing w:before="0"/>
        <w:textAlignment w:val="auto"/>
        <w:rPr>
          <w:i/>
          <w:strike/>
          <w:sz w:val="16"/>
          <w:szCs w:val="16"/>
        </w:rPr>
      </w:pPr>
    </w:p>
    <w:p w:rsidR="004C5045" w:rsidRPr="009D5A23" w:rsidRDefault="000D782F" w:rsidP="009452F1">
      <w:pPr>
        <w:spacing w:before="0"/>
      </w:pPr>
      <w:r w:rsidRPr="009D5A23">
        <w:rPr>
          <w:i/>
          <w:iCs/>
        </w:rPr>
        <w:t>E</w:t>
      </w:r>
      <w:r w:rsidR="00D82B28" w:rsidRPr="009D5A23">
        <w:rPr>
          <w:i/>
          <w:iCs/>
        </w:rPr>
        <w:t xml:space="preserve">tape </w:t>
      </w:r>
      <w:r w:rsidR="004C5045" w:rsidRPr="009D5A23">
        <w:rPr>
          <w:i/>
          <w:iCs/>
        </w:rPr>
        <w:t>4:</w:t>
      </w:r>
      <w:r w:rsidR="004C5045" w:rsidRPr="009D5A23">
        <w:rPr>
          <w:szCs w:val="24"/>
        </w:rPr>
        <w:t xml:space="preserve"> </w:t>
      </w:r>
      <w:r w:rsidR="004C5045" w:rsidRPr="009D5A23">
        <w:rPr>
          <w:szCs w:val="24"/>
        </w:rPr>
        <w:tab/>
      </w:r>
      <w:r w:rsidR="004C5045" w:rsidRPr="009D5A23">
        <w:t>Calcul</w:t>
      </w:r>
      <w:r w:rsidR="0058120F" w:rsidRPr="009D5A23">
        <w:t xml:space="preserve">er </w:t>
      </w:r>
      <m:oMath>
        <m:r>
          <w:rPr>
            <w:rFonts w:ascii="Cambria Math" w:hAnsi="Cambria Math"/>
            <w:szCs w:val="24"/>
          </w:rPr>
          <m:t>P</m:t>
        </m:r>
        <m:d>
          <m:dPr>
            <m:ctrlPr>
              <w:rPr>
                <w:rFonts w:ascii="Cambria Math" w:hAnsi="Cambria Math"/>
                <w:i/>
                <w:szCs w:val="24"/>
              </w:rPr>
            </m:ctrlPr>
          </m:dPr>
          <m:e>
            <m:r>
              <w:rPr>
                <w:rFonts w:ascii="Cambria Math" w:hAnsi="Cambria Math"/>
                <w:szCs w:val="24"/>
              </w:rPr>
              <m:t>x≤</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0</m:t>
                </m:r>
              </m:sub>
            </m:sSub>
          </m:e>
        </m:d>
      </m:oMath>
      <w:r w:rsidR="0058120F" w:rsidRPr="009D5A23">
        <w:rPr>
          <w:szCs w:val="24"/>
        </w:rPr>
        <w:t xml:space="preserve">, </w:t>
      </w:r>
      <w:r w:rsidR="0058120F" w:rsidRPr="009D5A23">
        <w:t xml:space="preserve">la distribution </w:t>
      </w:r>
      <w:r w:rsidR="004C5045" w:rsidRPr="009D5A23">
        <w:t xml:space="preserve">cumulative </w:t>
      </w:r>
      <w:r w:rsidR="0058120F" w:rsidRPr="009D5A23">
        <w:t xml:space="preserve">du niveau de </w:t>
      </w:r>
      <w:r w:rsidR="004C5045" w:rsidRPr="009D5A23">
        <w:t xml:space="preserve">signal </w:t>
      </w:r>
      <w:r w:rsidR="004C5045" w:rsidRPr="009D5A23">
        <w:rPr>
          <w:i/>
        </w:rPr>
        <w:t>x</w:t>
      </w:r>
      <w:r w:rsidR="004C5045" w:rsidRPr="009D5A23">
        <w:t xml:space="preserve"> </w:t>
      </w:r>
      <w:r w:rsidR="0058120F" w:rsidRPr="009D5A23">
        <w:rPr>
          <w:szCs w:val="24"/>
        </w:rPr>
        <w:t>comme suit</w:t>
      </w:r>
      <w:r w:rsidR="004C5045" w:rsidRPr="009D5A23">
        <w:t>:</w:t>
      </w:r>
    </w:p>
    <w:p w:rsidR="004C5045" w:rsidRPr="009D5A23" w:rsidRDefault="004C5045" w:rsidP="009452F1">
      <w:pPr>
        <w:rPr>
          <w:sz w:val="16"/>
          <w:szCs w:val="16"/>
        </w:rPr>
      </w:pPr>
    </w:p>
    <w:p w:rsidR="004C5045" w:rsidRPr="009D5A23" w:rsidRDefault="004C5045" w:rsidP="009452F1">
      <w:pPr>
        <w:tabs>
          <w:tab w:val="clear" w:pos="1191"/>
          <w:tab w:val="clear" w:pos="1588"/>
          <w:tab w:val="clear" w:pos="1985"/>
          <w:tab w:val="center" w:pos="4820"/>
          <w:tab w:val="right" w:pos="9639"/>
        </w:tabs>
      </w:pPr>
      <w:r w:rsidRPr="009D5A23">
        <w:rPr>
          <w:iCs/>
        </w:rPr>
        <w:tab/>
      </w:r>
      <w:r w:rsidRPr="009D5A23">
        <w:rPr>
          <w:iCs/>
        </w:rPr>
        <w:tab/>
      </w:r>
      <m:oMath>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G</m:t>
            </m:r>
          </m:sub>
        </m:sSub>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r>
              <w:rPr>
                <w:rFonts w:ascii="Cambria Math" w:hAnsi="Cambria Math"/>
              </w:rPr>
              <m:t>GOOD</m:t>
            </m:r>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B</m:t>
            </m:r>
          </m:sub>
        </m:sSub>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r>
              <w:rPr>
                <w:rFonts w:ascii="Cambria Math" w:hAnsi="Cambria Math"/>
              </w:rPr>
              <m:t>BAD</m:t>
            </m:r>
          </m:e>
        </m:d>
      </m:oMath>
      <w:r w:rsidRPr="009D5A23">
        <w:rPr>
          <w:rFonts w:ascii="Calibri" w:hAnsi="Calibri"/>
          <w:sz w:val="20"/>
        </w:rPr>
        <w:tab/>
      </w:r>
      <w:r w:rsidRPr="009D5A23">
        <w:t>(21)</w:t>
      </w:r>
    </w:p>
    <w:p w:rsidR="004C5045" w:rsidRPr="009D5A23" w:rsidRDefault="004C5045" w:rsidP="009452F1">
      <w:pPr>
        <w:rPr>
          <w:sz w:val="16"/>
          <w:szCs w:val="16"/>
        </w:rPr>
      </w:pPr>
    </w:p>
    <w:p w:rsidR="004C5045" w:rsidRPr="009D5A23" w:rsidRDefault="000D782F" w:rsidP="009452F1">
      <w:pPr>
        <w:spacing w:before="0"/>
      </w:pPr>
      <w:r w:rsidRPr="009D5A23">
        <w:rPr>
          <w:i/>
          <w:iCs/>
        </w:rPr>
        <w:t>E</w:t>
      </w:r>
      <w:r w:rsidR="00D82B28" w:rsidRPr="009D5A23">
        <w:rPr>
          <w:i/>
          <w:iCs/>
        </w:rPr>
        <w:t xml:space="preserve">tape </w:t>
      </w:r>
      <w:r w:rsidR="004C5045" w:rsidRPr="009D5A23">
        <w:rPr>
          <w:i/>
          <w:iCs/>
        </w:rPr>
        <w:t>5:</w:t>
      </w:r>
      <w:r w:rsidR="004C5045" w:rsidRPr="009D5A23">
        <w:rPr>
          <w:szCs w:val="24"/>
        </w:rPr>
        <w:t xml:space="preserve"> </w:t>
      </w:r>
      <w:r w:rsidR="004C5045" w:rsidRPr="009D5A23">
        <w:rPr>
          <w:szCs w:val="24"/>
        </w:rPr>
        <w:tab/>
      </w:r>
      <w:r w:rsidR="004C5045" w:rsidRPr="009D5A23">
        <w:t>Calcul</w:t>
      </w:r>
      <w:r w:rsidR="0058120F" w:rsidRPr="009D5A23">
        <w:t xml:space="preserve">er </w:t>
      </w:r>
      <m:oMath>
        <m:r>
          <w:rPr>
            <w:rFonts w:ascii="Cambria Math" w:hAnsi="Cambria Math"/>
            <w:szCs w:val="24"/>
          </w:rPr>
          <m:t>P</m:t>
        </m:r>
        <m:d>
          <m:dPr>
            <m:ctrlPr>
              <w:rPr>
                <w:rFonts w:ascii="Cambria Math" w:hAnsi="Cambria Math"/>
                <w:i/>
                <w:szCs w:val="24"/>
              </w:rPr>
            </m:ctrlPr>
          </m:dPr>
          <m:e>
            <m:r>
              <w:rPr>
                <w:rFonts w:ascii="Cambria Math" w:hAnsi="Cambria Math"/>
                <w:szCs w:val="24"/>
              </w:rPr>
              <m:t>K≤</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0</m:t>
                </m:r>
              </m:sub>
            </m:sSub>
            <m:r>
              <w:rPr>
                <w:rFonts w:ascii="Cambria Math" w:hAnsi="Cambria Math"/>
                <w:szCs w:val="24"/>
              </w:rPr>
              <m:t>|GOOD</m:t>
            </m:r>
          </m:e>
        </m:d>
      </m:oMath>
      <w:r w:rsidR="004C5045" w:rsidRPr="009D5A23">
        <w:rPr>
          <w:i/>
          <w:szCs w:val="24"/>
        </w:rPr>
        <w:t xml:space="preserve"> </w:t>
      </w:r>
      <w:r w:rsidR="0058120F" w:rsidRPr="009D5A23">
        <w:rPr>
          <w:szCs w:val="24"/>
        </w:rPr>
        <w:t xml:space="preserve">et </w:t>
      </w:r>
      <m:oMath>
        <m:r>
          <w:rPr>
            <w:rFonts w:ascii="Cambria Math" w:hAnsi="Cambria Math"/>
            <w:szCs w:val="24"/>
          </w:rPr>
          <m:t>P</m:t>
        </m:r>
        <m:d>
          <m:dPr>
            <m:ctrlPr>
              <w:rPr>
                <w:rFonts w:ascii="Cambria Math" w:hAnsi="Cambria Math"/>
                <w:i/>
                <w:szCs w:val="24"/>
              </w:rPr>
            </m:ctrlPr>
          </m:dPr>
          <m:e>
            <m:r>
              <w:rPr>
                <w:rFonts w:ascii="Cambria Math" w:hAnsi="Cambria Math"/>
                <w:szCs w:val="24"/>
              </w:rPr>
              <m:t>K≤</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0</m:t>
                </m:r>
              </m:sub>
            </m:sSub>
            <m:r>
              <w:rPr>
                <w:rFonts w:ascii="Cambria Math" w:hAnsi="Cambria Math"/>
                <w:szCs w:val="24"/>
              </w:rPr>
              <m:t>|BAD</m:t>
            </m:r>
          </m:e>
        </m:d>
      </m:oMath>
      <w:r w:rsidR="0058120F" w:rsidRPr="009D5A23">
        <w:rPr>
          <w:szCs w:val="24"/>
        </w:rPr>
        <w:t xml:space="preserve">, </w:t>
      </w:r>
      <w:r w:rsidR="0058120F" w:rsidRPr="009D5A23">
        <w:t xml:space="preserve">la distribution </w:t>
      </w:r>
      <w:r w:rsidR="004C5045" w:rsidRPr="009D5A23">
        <w:t xml:space="preserve">cumulative </w:t>
      </w:r>
      <w:r w:rsidR="0058120F" w:rsidRPr="009D5A23">
        <w:t xml:space="preserve">du facteur de </w:t>
      </w:r>
      <w:r w:rsidR="004C5045" w:rsidRPr="009D5A23">
        <w:rPr>
          <w:szCs w:val="24"/>
        </w:rPr>
        <w:t xml:space="preserve">Rice (dB) </w:t>
      </w:r>
      <w:r w:rsidR="004C5045" w:rsidRPr="009D5A23">
        <w:rPr>
          <w:i/>
          <w:iCs/>
          <w:szCs w:val="24"/>
        </w:rPr>
        <w:t>K</w:t>
      </w:r>
      <w:r w:rsidR="004C5045" w:rsidRPr="009D5A23">
        <w:rPr>
          <w:szCs w:val="24"/>
        </w:rPr>
        <w:t xml:space="preserve"> </w:t>
      </w:r>
      <w:r w:rsidR="0058120F" w:rsidRPr="009D5A23">
        <w:rPr>
          <w:szCs w:val="24"/>
        </w:rPr>
        <w:t>dans les états BON et MAUVAIS</w:t>
      </w:r>
      <w:r w:rsidR="004C5045" w:rsidRPr="009D5A23">
        <w:rPr>
          <w:szCs w:val="24"/>
        </w:rPr>
        <w:t xml:space="preserve">, </w:t>
      </w:r>
      <w:r w:rsidR="0058120F" w:rsidRPr="009D5A23">
        <w:rPr>
          <w:szCs w:val="24"/>
        </w:rPr>
        <w:t>comme suit</w:t>
      </w:r>
      <w:r w:rsidR="004C5045" w:rsidRPr="009D5A23">
        <w:t>:</w:t>
      </w:r>
    </w:p>
    <w:p w:rsidR="004C5045" w:rsidRPr="009D5A23" w:rsidRDefault="004C5045" w:rsidP="009452F1">
      <w:pPr>
        <w:tabs>
          <w:tab w:val="clear" w:pos="794"/>
          <w:tab w:val="clear" w:pos="1191"/>
          <w:tab w:val="clear" w:pos="1588"/>
          <w:tab w:val="clear" w:pos="1985"/>
        </w:tabs>
        <w:spacing w:before="80"/>
        <w:rPr>
          <w:sz w:val="16"/>
          <w:szCs w:val="16"/>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072"/>
        <w:gridCol w:w="709"/>
      </w:tblGrid>
      <w:tr w:rsidR="004C5045" w:rsidRPr="009D5A23" w:rsidTr="004C5045">
        <w:tc>
          <w:tcPr>
            <w:tcW w:w="9072" w:type="dxa"/>
          </w:tcPr>
          <w:p w:rsidR="004C5045" w:rsidRPr="009D5A23" w:rsidRDefault="004C5045" w:rsidP="009452F1">
            <w:pPr>
              <w:rPr>
                <w:rFonts w:ascii="Calibri" w:hAnsi="Calibri"/>
              </w:rPr>
            </w:pPr>
            <m:oMathPara>
              <m:oMathParaPr>
                <m:jc m:val="center"/>
              </m:oMathParaPr>
              <m:oMath>
                <m:r>
                  <w:rPr>
                    <w:rFonts w:ascii="Cambria Math" w:hAnsi="Cambria Math"/>
                    <w:sz w:val="22"/>
                    <w:szCs w:val="24"/>
                  </w:rPr>
                  <m:t>P</m:t>
                </m:r>
                <m:d>
                  <m:dPr>
                    <m:ctrlPr>
                      <w:rPr>
                        <w:rFonts w:ascii="Cambria Math" w:hAnsi="Cambria Math"/>
                        <w:i/>
                        <w:sz w:val="22"/>
                      </w:rPr>
                    </m:ctrlPr>
                  </m:dPr>
                  <m:e>
                    <m:r>
                      <w:rPr>
                        <w:rFonts w:ascii="Cambria Math" w:hAnsi="Cambria Math"/>
                        <w:sz w:val="22"/>
                      </w:rPr>
                      <m:t>K≤</m:t>
                    </m:r>
                    <m:sSub>
                      <m:sSubPr>
                        <m:ctrlPr>
                          <w:rPr>
                            <w:rFonts w:ascii="Cambria Math" w:hAnsi="Cambria Math"/>
                            <w:i/>
                            <w:sz w:val="22"/>
                          </w:rPr>
                        </m:ctrlPr>
                      </m:sSubPr>
                      <m:e>
                        <m:r>
                          <w:rPr>
                            <w:rFonts w:ascii="Cambria Math" w:hAnsi="Cambria Math"/>
                            <w:sz w:val="22"/>
                          </w:rPr>
                          <m:t>K</m:t>
                        </m:r>
                      </m:e>
                      <m:sub>
                        <m:r>
                          <w:rPr>
                            <w:rFonts w:ascii="Cambria Math" w:hAnsi="Cambria Math"/>
                            <w:sz w:val="22"/>
                          </w:rPr>
                          <m:t>0</m:t>
                        </m:r>
                      </m:sub>
                    </m:sSub>
                    <m:r>
                      <w:rPr>
                        <w:rFonts w:ascii="Cambria Math" w:hAnsi="Cambria Math"/>
                        <w:sz w:val="22"/>
                      </w:rPr>
                      <m:t>|state</m:t>
                    </m:r>
                  </m:e>
                </m:d>
                <m:r>
                  <w:rPr>
                    <w:rFonts w:ascii="Cambria Math" w:hAnsi="Cambria Math"/>
                    <w:sz w:val="22"/>
                  </w:rPr>
                  <m:t>=</m:t>
                </m:r>
                <m:f>
                  <m:fPr>
                    <m:ctrlPr>
                      <w:rPr>
                        <w:rFonts w:ascii="Cambria Math" w:hAnsi="Cambria Math"/>
                        <w:i/>
                        <w:sz w:val="22"/>
                      </w:rPr>
                    </m:ctrlPr>
                  </m:fPr>
                  <m:num>
                    <m:nary>
                      <m:naryPr>
                        <m:limLoc m:val="subSup"/>
                        <m:ctrlPr>
                          <w:rPr>
                            <w:rFonts w:ascii="Cambria Math" w:hAnsi="Cambria Math"/>
                            <w:i/>
                            <w:sz w:val="22"/>
                          </w:rPr>
                        </m:ctrlPr>
                      </m:naryPr>
                      <m:sub>
                        <m:sSub>
                          <m:sSubPr>
                            <m:ctrlPr>
                              <w:rPr>
                                <w:rFonts w:ascii="Cambria Math" w:hAnsi="Cambria Math"/>
                                <w:i/>
                                <w:sz w:val="22"/>
                              </w:rPr>
                            </m:ctrlPr>
                          </m:sSubPr>
                          <m:e>
                            <m:r>
                              <w:rPr>
                                <w:rFonts w:ascii="Cambria Math" w:hAnsi="Cambria Math"/>
                                <w:sz w:val="22"/>
                              </w:rPr>
                              <m:t>M</m:t>
                            </m:r>
                          </m:e>
                          <m:sub>
                            <m:r>
                              <w:rPr>
                                <w:rFonts w:ascii="Cambria Math" w:hAnsi="Cambria Math"/>
                                <w:sz w:val="22"/>
                              </w:rPr>
                              <m:t>A,min</m:t>
                            </m:r>
                          </m:sub>
                        </m:sSub>
                      </m:sub>
                      <m:sup>
                        <m:sSub>
                          <m:sSubPr>
                            <m:ctrlPr>
                              <w:rPr>
                                <w:rFonts w:ascii="Cambria Math" w:hAnsi="Cambria Math"/>
                                <w:i/>
                                <w:sz w:val="22"/>
                              </w:rPr>
                            </m:ctrlPr>
                          </m:sSubPr>
                          <m:e>
                            <m:r>
                              <w:rPr>
                                <w:rFonts w:ascii="Cambria Math" w:hAnsi="Cambria Math"/>
                                <w:sz w:val="22"/>
                              </w:rPr>
                              <m:t>M</m:t>
                            </m:r>
                          </m:e>
                          <m:sub>
                            <m:r>
                              <w:rPr>
                                <w:rFonts w:ascii="Cambria Math" w:hAnsi="Cambria Math"/>
                                <w:sz w:val="22"/>
                              </w:rPr>
                              <m:t>A,max</m:t>
                            </m:r>
                          </m:sub>
                        </m:sSub>
                      </m:sup>
                      <m:e>
                        <m:r>
                          <w:rPr>
                            <w:rFonts w:ascii="Cambria Math" w:hAnsi="Cambria Math"/>
                            <w:sz w:val="22"/>
                          </w:rPr>
                          <m:t>exp</m:t>
                        </m:r>
                        <m:d>
                          <m:dPr>
                            <m:ctrlPr>
                              <w:rPr>
                                <w:rFonts w:ascii="Cambria Math" w:hAnsi="Cambria Math"/>
                                <w:i/>
                                <w:sz w:val="22"/>
                              </w:rPr>
                            </m:ctrlPr>
                          </m:dPr>
                          <m:e>
                            <m:f>
                              <m:fPr>
                                <m:ctrlPr>
                                  <w:rPr>
                                    <w:rFonts w:ascii="Cambria Math" w:hAnsi="Cambria Math"/>
                                    <w:i/>
                                    <w:sz w:val="22"/>
                                  </w:rPr>
                                </m:ctrlPr>
                              </m:fPr>
                              <m:num>
                                <m:r>
                                  <w:rPr>
                                    <w:rFonts w:ascii="Cambria Math" w:hAnsi="Cambria Math"/>
                                    <w:sz w:val="22"/>
                                  </w:rPr>
                                  <m:t>-</m:t>
                                </m:r>
                                <m:sSup>
                                  <m:sSupPr>
                                    <m:ctrlPr>
                                      <w:rPr>
                                        <w:rFonts w:ascii="Cambria Math" w:hAnsi="Cambria Math"/>
                                        <w:i/>
                                        <w:sz w:val="22"/>
                                      </w:rPr>
                                    </m:ctrlPr>
                                  </m:sSupPr>
                                  <m:e>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r>
                                          <w:rPr>
                                            <w:rFonts w:ascii="Cambria Math" w:hAnsi="Cambria Math"/>
                                            <w:sz w:val="22"/>
                                          </w:rPr>
                                          <m:t>-</m:t>
                                        </m:r>
                                        <m:sSub>
                                          <m:sSubPr>
                                            <m:ctrlPr>
                                              <w:rPr>
                                                <w:rFonts w:ascii="Cambria Math" w:hAnsi="Cambria Math"/>
                                                <w:i/>
                                                <w:sz w:val="22"/>
                                              </w:rPr>
                                            </m:ctrlPr>
                                          </m:sSubPr>
                                          <m:e>
                                            <m:r>
                                              <m:rPr>
                                                <m:sty m:val="p"/>
                                              </m:rPr>
                                              <w:rPr>
                                                <w:rFonts w:ascii="Cambria Math" w:hAnsi="Cambria Math"/>
                                                <w:sz w:val="22"/>
                                              </w:rPr>
                                              <m:t>μ</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e>
                                    </m:d>
                                  </m:e>
                                  <m:sup>
                                    <m:r>
                                      <w:rPr>
                                        <w:rFonts w:ascii="Cambria Math" w:hAnsi="Cambria Math"/>
                                        <w:sz w:val="22"/>
                                      </w:rPr>
                                      <m:t>2</m:t>
                                    </m:r>
                                  </m:sup>
                                </m:sSup>
                              </m:num>
                              <m:den>
                                <m:r>
                                  <w:rPr>
                                    <w:rFonts w:ascii="Cambria Math" w:hAnsi="Cambria Math"/>
                                    <w:sz w:val="22"/>
                                  </w:rPr>
                                  <m:t>2</m:t>
                                </m:r>
                                <m:sSubSup>
                                  <m:sSubSupPr>
                                    <m:ctrlPr>
                                      <w:rPr>
                                        <w:rFonts w:ascii="Cambria Math" w:hAnsi="Cambria Math"/>
                                        <w:i/>
                                        <w:sz w:val="22"/>
                                      </w:rPr>
                                    </m:ctrlPr>
                                  </m:sSubSup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up>
                                    <m:r>
                                      <w:rPr>
                                        <w:rFonts w:ascii="Cambria Math" w:hAnsi="Cambria Math"/>
                                        <w:sz w:val="22"/>
                                      </w:rPr>
                                      <m:t>2</m:t>
                                    </m:r>
                                  </m:sup>
                                </m:sSubSup>
                              </m:den>
                            </m:f>
                          </m:e>
                        </m:d>
                        <m:d>
                          <m:dPr>
                            <m:begChr m:val="["/>
                            <m:endChr m:val="]"/>
                            <m:ctrlPr>
                              <w:rPr>
                                <w:rFonts w:ascii="Cambria Math" w:hAnsi="Cambria Math"/>
                                <w:i/>
                                <w:sz w:val="22"/>
                              </w:rPr>
                            </m:ctrlPr>
                          </m:dPr>
                          <m:e>
                            <m:r>
                              <w:rPr>
                                <w:rFonts w:ascii="Cambria Math" w:hAnsi="Cambria Math"/>
                                <w:sz w:val="22"/>
                              </w:rPr>
                              <m:t>1+erf</m:t>
                            </m:r>
                            <m:d>
                              <m:dPr>
                                <m:ctrlPr>
                                  <w:rPr>
                                    <w:rFonts w:ascii="Cambria Math" w:hAnsi="Cambria Math"/>
                                    <w:i/>
                                    <w:sz w:val="22"/>
                                  </w:rPr>
                                </m:ctrlPr>
                              </m:dPr>
                              <m:e>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K</m:t>
                                        </m:r>
                                      </m:e>
                                      <m:sub>
                                        <m:r>
                                          <w:rPr>
                                            <w:rFonts w:ascii="Cambria Math" w:hAnsi="Cambria Math"/>
                                            <w:sz w:val="22"/>
                                          </w:rPr>
                                          <m:t>0</m:t>
                                        </m:r>
                                      </m:sub>
                                    </m:sSub>
                                    <m:r>
                                      <w:rPr>
                                        <w:rFonts w:ascii="Cambria Math" w:hAnsi="Cambria Math"/>
                                        <w:sz w:val="22"/>
                                      </w:rPr>
                                      <m:t>-</m:t>
                                    </m:r>
                                    <m:d>
                                      <m:dPr>
                                        <m:ctrlPr>
                                          <w:rPr>
                                            <w:rFonts w:ascii="Cambria Math" w:hAnsi="Cambria Math"/>
                                            <w:i/>
                                            <w:sz w:val="22"/>
                                          </w:rPr>
                                        </m:ctrlPr>
                                      </m:dPr>
                                      <m:e>
                                        <m:d>
                                          <m:dPr>
                                            <m:ctrlPr>
                                              <w:rPr>
                                                <w:rFonts w:ascii="Cambria Math" w:hAnsi="Cambria Math"/>
                                                <w:i/>
                                                <w:sz w:val="22"/>
                                              </w:rPr>
                                            </m:ctrlPr>
                                          </m:dPr>
                                          <m:e>
                                            <m:r>
                                              <w:rPr>
                                                <w:rFonts w:ascii="Cambria Math" w:hAnsi="Cambria Math"/>
                                                <w:sz w:val="22"/>
                                              </w:rPr>
                                              <m:t>1-</m:t>
                                            </m:r>
                                            <m:sSub>
                                              <m:sSubPr>
                                                <m:ctrlPr>
                                                  <w:rPr>
                                                    <w:rFonts w:ascii="Cambria Math" w:hAnsi="Cambria Math"/>
                                                    <w:i/>
                                                    <w:sz w:val="22"/>
                                                  </w:rPr>
                                                </m:ctrlPr>
                                              </m:sSubPr>
                                              <m:e>
                                                <m:r>
                                                  <w:rPr>
                                                    <w:rFonts w:ascii="Cambria Math" w:hAnsi="Cambria Math"/>
                                                    <w:sz w:val="22"/>
                                                  </w:rPr>
                                                  <m:t>h</m:t>
                                                </m:r>
                                              </m:e>
                                              <m:sub>
                                                <m:r>
                                                  <w:rPr>
                                                    <w:rFonts w:ascii="Cambria Math" w:hAnsi="Cambria Math"/>
                                                    <w:sz w:val="22"/>
                                                  </w:rPr>
                                                  <m:t>1</m:t>
                                                </m:r>
                                              </m:sub>
                                            </m:sSub>
                                          </m:e>
                                        </m:d>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r>
                                          <w:rPr>
                                            <w:rFonts w:ascii="Cambria Math" w:hAnsi="Cambria Math"/>
                                            <w:sz w:val="22"/>
                                          </w:rPr>
                                          <m:t>-</m:t>
                                        </m:r>
                                        <m:sSub>
                                          <m:sSubPr>
                                            <m:ctrlPr>
                                              <w:rPr>
                                                <w:rFonts w:ascii="Cambria Math" w:hAnsi="Cambria Math"/>
                                                <w:i/>
                                                <w:sz w:val="22"/>
                                              </w:rPr>
                                            </m:ctrlPr>
                                          </m:sSubPr>
                                          <m:e>
                                            <m:r>
                                              <w:rPr>
                                                <w:rFonts w:ascii="Cambria Math" w:hAnsi="Cambria Math"/>
                                                <w:sz w:val="22"/>
                                              </w:rPr>
                                              <m:t>h</m:t>
                                            </m:r>
                                          </m:e>
                                          <m:sub>
                                            <m:r>
                                              <w:rPr>
                                                <w:rFonts w:ascii="Cambria Math" w:hAnsi="Cambria Math"/>
                                                <w:sz w:val="22"/>
                                              </w:rPr>
                                              <m:t>2</m:t>
                                            </m:r>
                                          </m:sub>
                                        </m:sSub>
                                      </m:e>
                                    </m:d>
                                  </m:num>
                                  <m:den>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2</m:t>
                                            </m:r>
                                          </m:sub>
                                        </m:sSub>
                                      </m:e>
                                    </m:d>
                                    <m:rad>
                                      <m:radPr>
                                        <m:degHide m:val="1"/>
                                        <m:ctrlPr>
                                          <w:rPr>
                                            <w:rFonts w:ascii="Cambria Math" w:hAnsi="Cambria Math"/>
                                            <w:i/>
                                            <w:sz w:val="22"/>
                                          </w:rPr>
                                        </m:ctrlPr>
                                      </m:radPr>
                                      <m:deg/>
                                      <m:e>
                                        <m:r>
                                          <w:rPr>
                                            <w:rFonts w:ascii="Cambria Math" w:hAnsi="Cambria Math"/>
                                            <w:sz w:val="22"/>
                                          </w:rPr>
                                          <m:t>2</m:t>
                                        </m:r>
                                      </m:e>
                                    </m:rad>
                                  </m:den>
                                </m:f>
                              </m:e>
                            </m:d>
                          </m:e>
                        </m:d>
                        <m:r>
                          <w:rPr>
                            <w:rFonts w:ascii="Cambria Math" w:hAnsi="Cambria Math"/>
                            <w:sz w:val="22"/>
                          </w:rPr>
                          <m:t>d</m:t>
                        </m:r>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e>
                    </m:nary>
                  </m:num>
                  <m:den>
                    <m:sSub>
                      <m:sSubPr>
                        <m:ctrlPr>
                          <w:rPr>
                            <w:rFonts w:ascii="Cambria Math" w:hAnsi="Cambria Math"/>
                            <w:i/>
                            <w:sz w:val="22"/>
                          </w:rPr>
                        </m:ctrlPr>
                      </m:sSub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d>
                      <m:dPr>
                        <m:ctrlPr>
                          <w:rPr>
                            <w:rFonts w:ascii="Cambria Math" w:hAnsi="Cambria Math"/>
                            <w:i/>
                            <w:sz w:val="14"/>
                            <w:szCs w:val="18"/>
                          </w:rPr>
                        </m:ctrlPr>
                      </m:dPr>
                      <m:e>
                        <m:sSub>
                          <m:sSubPr>
                            <m:ctrlPr>
                              <w:rPr>
                                <w:rFonts w:ascii="Cambria Math" w:hAnsi="Cambria Math"/>
                                <w:i/>
                                <w:sz w:val="20"/>
                              </w:rPr>
                            </m:ctrlPr>
                          </m:sSubPr>
                          <m:e>
                            <m:r>
                              <w:rPr>
                                <w:rFonts w:ascii="Cambria Math" w:hAnsi="Cambria Math"/>
                                <w:sz w:val="20"/>
                              </w:rPr>
                              <m:t>F</m:t>
                            </m:r>
                          </m:e>
                          <m:sub>
                            <m:r>
                              <w:rPr>
                                <w:rFonts w:ascii="Cambria Math" w:hAnsi="Cambria Math"/>
                                <w:sz w:val="20"/>
                              </w:rPr>
                              <m:t>N</m:t>
                            </m:r>
                          </m:sub>
                        </m:sSub>
                        <m:d>
                          <m:dPr>
                            <m:ctrlPr>
                              <w:rPr>
                                <w:rFonts w:ascii="Cambria Math" w:hAnsi="Cambria Math"/>
                                <w:i/>
                                <w:sz w:val="20"/>
                              </w:rPr>
                            </m:ctrlPr>
                          </m:dPr>
                          <m:e>
                            <m:sSub>
                              <m:sSubPr>
                                <m:ctrlPr>
                                  <w:rPr>
                                    <w:rFonts w:ascii="Cambria Math" w:hAnsi="Cambria Math"/>
                                    <w:i/>
                                    <w:sz w:val="16"/>
                                  </w:rPr>
                                </m:ctrlPr>
                              </m:sSubPr>
                              <m:e>
                                <m:r>
                                  <w:rPr>
                                    <w:rFonts w:ascii="Cambria Math" w:hAnsi="Cambria Math"/>
                                    <w:sz w:val="16"/>
                                  </w:rPr>
                                  <m:t>M</m:t>
                                </m:r>
                              </m:e>
                              <m:sub>
                                <m:r>
                                  <w:rPr>
                                    <w:rFonts w:ascii="Cambria Math" w:hAnsi="Cambria Math"/>
                                    <w:sz w:val="16"/>
                                  </w:rPr>
                                  <m:t>A,max</m:t>
                                </m:r>
                              </m:sub>
                            </m:sSub>
                            <m:r>
                              <w:rPr>
                                <w:rFonts w:ascii="Cambria Math" w:hAnsi="Cambria Math"/>
                                <w:sz w:val="20"/>
                              </w:rPr>
                              <m:t>;</m:t>
                            </m:r>
                            <m:sSub>
                              <m:sSubPr>
                                <m:ctrlPr>
                                  <w:rPr>
                                    <w:rFonts w:ascii="Cambria Math" w:hAnsi="Cambria Math"/>
                                    <w:sz w:val="20"/>
                                  </w:rPr>
                                </m:ctrlPr>
                              </m:sSubPr>
                              <m:e>
                                <m:r>
                                  <w:rPr>
                                    <w:rFonts w:ascii="Cambria Math" w:hAnsi="Cambria Math"/>
                                    <w:sz w:val="20"/>
                                  </w:rPr>
                                  <m:t>μ</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sub>
                            </m:sSub>
                            <m:r>
                              <w:rPr>
                                <w:rFonts w:ascii="Cambria Math" w:hAnsi="Cambria Math"/>
                                <w:sz w:val="20"/>
                              </w:rPr>
                              <m:t>,</m:t>
                            </m:r>
                            <m:sSubSup>
                              <m:sSubSupPr>
                                <m:ctrlPr>
                                  <w:rPr>
                                    <w:rFonts w:ascii="Cambria Math" w:hAnsi="Cambria Math"/>
                                    <w:sz w:val="20"/>
                                  </w:rPr>
                                </m:ctrlPr>
                              </m:sSubSup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sub>
                              <m:sup/>
                            </m:sSubSup>
                          </m:e>
                        </m:d>
                        <m:r>
                          <w:rPr>
                            <w:rFonts w:ascii="Cambria Math" w:hAnsi="Cambria Math"/>
                            <w:sz w:val="20"/>
                          </w:rPr>
                          <m:t>-</m:t>
                        </m:r>
                        <m:sSub>
                          <m:sSubPr>
                            <m:ctrlPr>
                              <w:rPr>
                                <w:rFonts w:ascii="Cambria Math" w:hAnsi="Cambria Math"/>
                                <w:i/>
                                <w:sz w:val="20"/>
                              </w:rPr>
                            </m:ctrlPr>
                          </m:sSubPr>
                          <m:e>
                            <m:r>
                              <w:rPr>
                                <w:rFonts w:ascii="Cambria Math" w:hAnsi="Cambria Math"/>
                                <w:sz w:val="20"/>
                              </w:rPr>
                              <m:t>F</m:t>
                            </m:r>
                          </m:e>
                          <m:sub>
                            <m:r>
                              <w:rPr>
                                <w:rFonts w:ascii="Cambria Math" w:hAnsi="Cambria Math"/>
                                <w:sz w:val="20"/>
                              </w:rPr>
                              <m:t>N</m:t>
                            </m:r>
                          </m:sub>
                        </m:sSub>
                        <m:d>
                          <m:dPr>
                            <m:ctrlPr>
                              <w:rPr>
                                <w:rFonts w:ascii="Cambria Math" w:hAnsi="Cambria Math"/>
                                <w:i/>
                                <w:sz w:val="20"/>
                              </w:rPr>
                            </m:ctrlPr>
                          </m:dPr>
                          <m:e>
                            <m:sSub>
                              <m:sSubPr>
                                <m:ctrlPr>
                                  <w:rPr>
                                    <w:rFonts w:ascii="Cambria Math" w:hAnsi="Cambria Math"/>
                                    <w:i/>
                                    <w:sz w:val="16"/>
                                  </w:rPr>
                                </m:ctrlPr>
                              </m:sSubPr>
                              <m:e>
                                <m:r>
                                  <w:rPr>
                                    <w:rFonts w:ascii="Cambria Math" w:hAnsi="Cambria Math"/>
                                    <w:sz w:val="16"/>
                                  </w:rPr>
                                  <m:t>M</m:t>
                                </m:r>
                              </m:e>
                              <m:sub>
                                <m:r>
                                  <w:rPr>
                                    <w:rFonts w:ascii="Cambria Math" w:hAnsi="Cambria Math"/>
                                    <w:sz w:val="16"/>
                                  </w:rPr>
                                  <m:t>A,min</m:t>
                                </m:r>
                              </m:sub>
                            </m:sSub>
                            <m:r>
                              <w:rPr>
                                <w:rFonts w:ascii="Cambria Math" w:hAnsi="Cambria Math"/>
                                <w:sz w:val="20"/>
                              </w:rPr>
                              <m:t>;</m:t>
                            </m:r>
                            <m:sSub>
                              <m:sSubPr>
                                <m:ctrlPr>
                                  <w:rPr>
                                    <w:rFonts w:ascii="Cambria Math" w:hAnsi="Cambria Math"/>
                                    <w:sz w:val="20"/>
                                  </w:rPr>
                                </m:ctrlPr>
                              </m:sSubPr>
                              <m:e>
                                <m:r>
                                  <m:rPr>
                                    <m:sty m:val="p"/>
                                  </m:rPr>
                                  <w:rPr>
                                    <w:rFonts w:ascii="Cambria Math" w:hAnsi="Cambria Math"/>
                                    <w:sz w:val="20"/>
                                  </w:rPr>
                                  <m:t>μ</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sub>
                            </m:sSub>
                            <m:r>
                              <w:rPr>
                                <w:rFonts w:ascii="Cambria Math" w:hAnsi="Cambria Math"/>
                                <w:sz w:val="20"/>
                              </w:rPr>
                              <m:t>,</m:t>
                            </m:r>
                            <m:sSubSup>
                              <m:sSubSupPr>
                                <m:ctrlPr>
                                  <w:rPr>
                                    <w:rFonts w:ascii="Cambria Math" w:hAnsi="Cambria Math"/>
                                    <w:sz w:val="20"/>
                                  </w:rPr>
                                </m:ctrlPr>
                              </m:sSubSup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sub>
                              <m:sup/>
                            </m:sSubSup>
                          </m:e>
                        </m:d>
                      </m:e>
                    </m:d>
                    <m:r>
                      <w:rPr>
                        <w:rFonts w:ascii="Cambria Math" w:hAnsi="Cambria Math"/>
                        <w:sz w:val="22"/>
                      </w:rPr>
                      <m:t>2</m:t>
                    </m:r>
                    <m:rad>
                      <m:radPr>
                        <m:degHide m:val="1"/>
                        <m:ctrlPr>
                          <w:rPr>
                            <w:rFonts w:ascii="Cambria Math" w:hAnsi="Cambria Math"/>
                            <w:i/>
                            <w:sz w:val="22"/>
                          </w:rPr>
                        </m:ctrlPr>
                      </m:radPr>
                      <m:deg/>
                      <m:e>
                        <m:r>
                          <w:rPr>
                            <w:rFonts w:ascii="Cambria Math" w:hAnsi="Cambria Math"/>
                            <w:sz w:val="22"/>
                          </w:rPr>
                          <m:t>2π</m:t>
                        </m:r>
                      </m:e>
                    </m:rad>
                  </m:den>
                </m:f>
              </m:oMath>
            </m:oMathPara>
          </w:p>
        </w:tc>
        <w:tc>
          <w:tcPr>
            <w:tcW w:w="709" w:type="dxa"/>
            <w:vAlign w:val="center"/>
          </w:tcPr>
          <w:p w:rsidR="004C5045" w:rsidRPr="009D5A23" w:rsidRDefault="004C5045" w:rsidP="009452F1">
            <w:pPr>
              <w:jc w:val="center"/>
              <w:rPr>
                <w:szCs w:val="24"/>
              </w:rPr>
            </w:pPr>
            <w:r w:rsidRPr="009D5A23">
              <w:rPr>
                <w:szCs w:val="24"/>
              </w:rPr>
              <w:t>(22)</w:t>
            </w:r>
          </w:p>
        </w:tc>
      </w:tr>
    </w:tbl>
    <w:p w:rsidR="004C5045" w:rsidRPr="009D5A23" w:rsidRDefault="004C5045" w:rsidP="009452F1">
      <w:pPr>
        <w:keepNext/>
        <w:keepLines/>
        <w:rPr>
          <w:sz w:val="16"/>
          <w:szCs w:val="16"/>
        </w:rPr>
      </w:pPr>
    </w:p>
    <w:p w:rsidR="004C5045" w:rsidRPr="009D5A23" w:rsidRDefault="000D782F" w:rsidP="009452F1">
      <w:pPr>
        <w:rPr>
          <w:szCs w:val="24"/>
        </w:rPr>
      </w:pPr>
      <w:r w:rsidRPr="009D5A23">
        <w:rPr>
          <w:i/>
          <w:iCs/>
        </w:rPr>
        <w:t>E</w:t>
      </w:r>
      <w:r w:rsidR="00D82B28" w:rsidRPr="009D5A23">
        <w:rPr>
          <w:i/>
          <w:iCs/>
        </w:rPr>
        <w:t xml:space="preserve">tape </w:t>
      </w:r>
      <w:r w:rsidR="004C5045" w:rsidRPr="009D5A23">
        <w:rPr>
          <w:i/>
          <w:iCs/>
        </w:rPr>
        <w:t>6:</w:t>
      </w:r>
      <w:r w:rsidR="004C5045" w:rsidRPr="009D5A23">
        <w:rPr>
          <w:szCs w:val="24"/>
        </w:rPr>
        <w:t xml:space="preserve"> </w:t>
      </w:r>
      <w:r w:rsidR="004C5045" w:rsidRPr="009D5A23">
        <w:rPr>
          <w:szCs w:val="24"/>
        </w:rPr>
        <w:tab/>
        <w:t>Calcul</w:t>
      </w:r>
      <w:r w:rsidR="0058120F" w:rsidRPr="009D5A23">
        <w:rPr>
          <w:szCs w:val="24"/>
        </w:rPr>
        <w:t xml:space="preserve">er </w:t>
      </w:r>
      <m:oMath>
        <m:r>
          <w:rPr>
            <w:rFonts w:ascii="Cambria Math" w:hAnsi="Cambria Math"/>
            <w:szCs w:val="24"/>
          </w:rPr>
          <m:t>P</m:t>
        </m:r>
        <m:d>
          <m:dPr>
            <m:ctrlPr>
              <w:rPr>
                <w:rFonts w:ascii="Cambria Math" w:hAnsi="Cambria Math"/>
                <w:i/>
                <w:szCs w:val="24"/>
              </w:rPr>
            </m:ctrlPr>
          </m:dPr>
          <m:e>
            <m:r>
              <w:rPr>
                <w:rFonts w:ascii="Cambria Math" w:hAnsi="Cambria Math"/>
                <w:szCs w:val="24"/>
              </w:rPr>
              <m:t>K≤</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0</m:t>
                </m:r>
              </m:sub>
            </m:sSub>
          </m:e>
        </m:d>
        <m:r>
          <w:rPr>
            <w:rFonts w:ascii="Cambria Math" w:hAnsi="Cambria Math"/>
            <w:szCs w:val="24"/>
          </w:rPr>
          <m:t xml:space="preserve">, </m:t>
        </m:r>
      </m:oMath>
      <w:r w:rsidR="0058120F" w:rsidRPr="009D5A23">
        <w:rPr>
          <w:szCs w:val="24"/>
        </w:rPr>
        <w:t xml:space="preserve">la distribution </w:t>
      </w:r>
      <w:r w:rsidR="004C5045" w:rsidRPr="009D5A23">
        <w:rPr>
          <w:szCs w:val="24"/>
        </w:rPr>
        <w:t>cumulative</w:t>
      </w:r>
      <w:r w:rsidR="004C5045" w:rsidRPr="009D5A23">
        <w:t xml:space="preserve"> </w:t>
      </w:r>
      <w:r w:rsidR="0058120F" w:rsidRPr="009D5A23">
        <w:t xml:space="preserve">du facteur de </w:t>
      </w:r>
      <w:r w:rsidR="004C5045" w:rsidRPr="009D5A23">
        <w:rPr>
          <w:szCs w:val="24"/>
        </w:rPr>
        <w:t xml:space="preserve">Rice </w:t>
      </w:r>
      <w:r w:rsidR="004C5045" w:rsidRPr="009D5A23">
        <w:rPr>
          <w:i/>
          <w:iCs/>
          <w:szCs w:val="24"/>
        </w:rPr>
        <w:t>K</w:t>
      </w:r>
      <w:r w:rsidR="004C5045" w:rsidRPr="009D5A23">
        <w:rPr>
          <w:szCs w:val="24"/>
        </w:rPr>
        <w:t xml:space="preserve">, </w:t>
      </w:r>
      <w:r w:rsidR="0058120F" w:rsidRPr="009D5A23">
        <w:rPr>
          <w:szCs w:val="24"/>
        </w:rPr>
        <w:t>comme suit</w:t>
      </w:r>
      <w:r w:rsidR="004C5045" w:rsidRPr="009D5A23">
        <w:rPr>
          <w:szCs w:val="24"/>
        </w:rPr>
        <w:t>:</w:t>
      </w:r>
    </w:p>
    <w:p w:rsidR="004C5045" w:rsidRPr="009D5A23" w:rsidRDefault="004C5045" w:rsidP="009452F1">
      <w:pPr>
        <w:keepNext/>
        <w:keepLines/>
        <w:rPr>
          <w:sz w:val="16"/>
          <w:szCs w:val="16"/>
        </w:rPr>
      </w:pPr>
    </w:p>
    <w:p w:rsidR="004C5045" w:rsidRPr="009D5A23" w:rsidRDefault="004C5045" w:rsidP="009452F1">
      <w:pPr>
        <w:tabs>
          <w:tab w:val="center" w:pos="4820"/>
          <w:tab w:val="right" w:pos="9639"/>
        </w:tabs>
      </w:pPr>
      <w:r w:rsidRPr="009D5A23">
        <w:rPr>
          <w:iCs/>
        </w:rPr>
        <w:tab/>
      </w:r>
      <w:r w:rsidRPr="009D5A23">
        <w:rPr>
          <w:iCs/>
        </w:rPr>
        <w:tab/>
      </w:r>
      <m:oMath>
        <m:r>
          <w:rPr>
            <w:rFonts w:ascii="Cambria Math" w:hAnsi="Cambria Math"/>
          </w:rPr>
          <m:t>P</m:t>
        </m:r>
        <m:d>
          <m:dPr>
            <m:ctrlPr>
              <w:rPr>
                <w:rFonts w:ascii="Cambria Math" w:hAnsi="Cambria Math"/>
              </w:rPr>
            </m:ctrlPr>
          </m:dPr>
          <m:e>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G</m:t>
            </m:r>
          </m:sub>
        </m:sSub>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r>
              <w:rPr>
                <w:rFonts w:ascii="Cambria Math" w:hAnsi="Cambria Math"/>
              </w:rPr>
              <m:t>GOOD</m:t>
            </m:r>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B</m:t>
            </m:r>
          </m:sub>
        </m:sSub>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r>
              <w:rPr>
                <w:rFonts w:ascii="Cambria Math" w:hAnsi="Cambria Math"/>
              </w:rPr>
              <m:t>BAD</m:t>
            </m:r>
          </m:e>
        </m:d>
      </m:oMath>
      <w:r w:rsidRPr="009D5A23">
        <w:rPr>
          <w:rFonts w:ascii="Calibri" w:hAnsi="Calibri"/>
          <w:sz w:val="20"/>
        </w:rPr>
        <w:tab/>
      </w:r>
      <w:r w:rsidRPr="009D5A23">
        <w:t>(23)</w:t>
      </w:r>
    </w:p>
    <w:p w:rsidR="004C5045" w:rsidRPr="009D5A23" w:rsidRDefault="004C5045" w:rsidP="009452F1">
      <w:pPr>
        <w:keepNext/>
        <w:keepLines/>
        <w:rPr>
          <w:sz w:val="16"/>
          <w:szCs w:val="16"/>
        </w:rPr>
      </w:pPr>
    </w:p>
    <w:p w:rsidR="004C5045" w:rsidRPr="009D5A23" w:rsidRDefault="000D782F" w:rsidP="009452F1">
      <w:pPr>
        <w:keepNext/>
        <w:spacing w:before="0"/>
      </w:pPr>
      <w:r w:rsidRPr="009D5A23">
        <w:rPr>
          <w:i/>
          <w:iCs/>
        </w:rPr>
        <w:t>E</w:t>
      </w:r>
      <w:r w:rsidR="00D82B28" w:rsidRPr="009D5A23">
        <w:rPr>
          <w:i/>
          <w:iCs/>
        </w:rPr>
        <w:t xml:space="preserve">tape </w:t>
      </w:r>
      <w:r w:rsidR="004C5045" w:rsidRPr="009D5A23">
        <w:rPr>
          <w:i/>
          <w:iCs/>
        </w:rPr>
        <w:t>7:</w:t>
      </w:r>
      <w:r w:rsidR="004C5045" w:rsidRPr="009D5A23">
        <w:rPr>
          <w:szCs w:val="24"/>
        </w:rPr>
        <w:t xml:space="preserve"> </w:t>
      </w:r>
      <w:r w:rsidR="004C5045" w:rsidRPr="009D5A23">
        <w:rPr>
          <w:szCs w:val="24"/>
        </w:rPr>
        <w:tab/>
        <w:t>Calcul</w:t>
      </w:r>
      <w:r w:rsidR="0058120F" w:rsidRPr="009D5A23">
        <w:rPr>
          <w:szCs w:val="24"/>
        </w:rPr>
        <w:t xml:space="preserve">er </w:t>
      </w:r>
      <m:oMath>
        <m:r>
          <w:rPr>
            <w:rFonts w:ascii="Cambria Math" w:hAnsi="Cambria Math"/>
            <w:szCs w:val="24"/>
          </w:rPr>
          <m:t>P</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t,0</m:t>
                </m:r>
              </m:sub>
            </m:sSub>
            <m:r>
              <w:rPr>
                <w:rFonts w:ascii="Cambria Math" w:hAnsi="Cambria Math"/>
                <w:szCs w:val="24"/>
              </w:rPr>
              <m:t>|GOOD</m:t>
            </m:r>
          </m:e>
        </m:d>
      </m:oMath>
      <w:r w:rsidR="004C5045" w:rsidRPr="009D5A23">
        <w:rPr>
          <w:i/>
          <w:szCs w:val="24"/>
        </w:rPr>
        <w:t xml:space="preserve"> </w:t>
      </w:r>
      <w:r w:rsidR="0058120F" w:rsidRPr="009D5A23">
        <w:rPr>
          <w:szCs w:val="24"/>
        </w:rPr>
        <w:t xml:space="preserve">et </w:t>
      </w:r>
      <m:oMath>
        <m:r>
          <w:rPr>
            <w:rFonts w:ascii="Cambria Math" w:hAnsi="Cambria Math"/>
            <w:szCs w:val="24"/>
          </w:rPr>
          <m:t>P</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t,0</m:t>
                </m:r>
              </m:sub>
            </m:sSub>
            <m:r>
              <w:rPr>
                <w:rFonts w:ascii="Cambria Math" w:hAnsi="Cambria Math"/>
                <w:szCs w:val="24"/>
              </w:rPr>
              <m:t>|BAD</m:t>
            </m:r>
          </m:e>
        </m:d>
      </m:oMath>
      <w:r w:rsidR="0058120F" w:rsidRPr="009D5A23">
        <w:rPr>
          <w:szCs w:val="24"/>
        </w:rPr>
        <w:t xml:space="preserve">, la distribution </w:t>
      </w:r>
      <w:r w:rsidR="004C5045" w:rsidRPr="009D5A23">
        <w:rPr>
          <w:szCs w:val="24"/>
        </w:rPr>
        <w:t>cumulative</w:t>
      </w:r>
      <w:r w:rsidR="004C5045" w:rsidRPr="009D5A23">
        <w:t xml:space="preserve"> </w:t>
      </w:r>
      <w:r w:rsidR="0058120F" w:rsidRPr="009D5A23">
        <w:t xml:space="preserve">de la puissance </w:t>
      </w:r>
      <w:r w:rsidR="004C5045" w:rsidRPr="009D5A23">
        <w:rPr>
          <w:szCs w:val="24"/>
        </w:rPr>
        <w:t>total</w:t>
      </w:r>
      <w:r w:rsidR="0058120F" w:rsidRPr="009D5A23">
        <w:rPr>
          <w:szCs w:val="24"/>
        </w:rPr>
        <w:t>e</w:t>
      </w:r>
      <w:r w:rsidR="004C5045" w:rsidRPr="009D5A23">
        <w:rPr>
          <w:szCs w:val="24"/>
        </w:rPr>
        <w:t xml:space="preserve"> </w:t>
      </w:r>
      <w:r w:rsidR="004C5045" w:rsidRPr="009D5A23">
        <w:rPr>
          <w:i/>
          <w:szCs w:val="24"/>
        </w:rPr>
        <w:t>p</w:t>
      </w:r>
      <w:r w:rsidR="004C5045" w:rsidRPr="009D5A23">
        <w:rPr>
          <w:i/>
          <w:szCs w:val="24"/>
          <w:vertAlign w:val="subscript"/>
        </w:rPr>
        <w:t>t</w:t>
      </w:r>
      <w:r w:rsidR="004C5045" w:rsidRPr="009D5A23">
        <w:rPr>
          <w:szCs w:val="24"/>
        </w:rPr>
        <w:t xml:space="preserve"> (</w:t>
      </w:r>
      <w:r w:rsidR="0058120F" w:rsidRPr="009D5A23">
        <w:rPr>
          <w:szCs w:val="24"/>
        </w:rPr>
        <w:t xml:space="preserve">puissance sur le trajet </w:t>
      </w:r>
      <w:r w:rsidR="004C5045" w:rsidRPr="009D5A23">
        <w:rPr>
          <w:szCs w:val="24"/>
        </w:rPr>
        <w:t xml:space="preserve">direct plus </w:t>
      </w:r>
      <w:r w:rsidR="0058120F" w:rsidRPr="009D5A23">
        <w:rPr>
          <w:szCs w:val="24"/>
        </w:rPr>
        <w:t xml:space="preserve">puissance de la composante </w:t>
      </w:r>
      <w:r w:rsidR="004C5045" w:rsidRPr="009D5A23">
        <w:rPr>
          <w:szCs w:val="24"/>
        </w:rPr>
        <w:t xml:space="preserve">diffuse </w:t>
      </w:r>
      <w:r w:rsidR="0058120F" w:rsidRPr="009D5A23">
        <w:rPr>
          <w:szCs w:val="24"/>
        </w:rPr>
        <w:t>liée à la propagation par trajets multiples</w:t>
      </w:r>
      <w:r w:rsidR="004C5045" w:rsidRPr="009D5A23">
        <w:rPr>
          <w:szCs w:val="24"/>
        </w:rPr>
        <w:t>)</w:t>
      </w:r>
      <w:r w:rsidR="004C5045" w:rsidRPr="009D5A23">
        <w:t xml:space="preserve"> </w:t>
      </w:r>
      <w:r w:rsidR="0058120F" w:rsidRPr="009D5A23">
        <w:t xml:space="preserve">dans les états </w:t>
      </w:r>
      <w:r w:rsidR="0058120F" w:rsidRPr="009D5A23">
        <w:rPr>
          <w:szCs w:val="24"/>
        </w:rPr>
        <w:t>BON et MAUVAIS comme suit</w:t>
      </w:r>
      <w:r w:rsidR="004C5045" w:rsidRPr="009D5A23">
        <w:rPr>
          <w:szCs w:val="24"/>
        </w:rPr>
        <w:t>:</w:t>
      </w:r>
    </w:p>
    <w:p w:rsidR="004C5045" w:rsidRPr="009D5A23" w:rsidRDefault="0058120F" w:rsidP="009452F1">
      <w:pPr>
        <w:tabs>
          <w:tab w:val="left" w:pos="2608"/>
          <w:tab w:val="left" w:pos="3345"/>
        </w:tabs>
        <w:spacing w:before="80"/>
        <w:ind w:left="1134" w:hanging="1134"/>
      </w:pPr>
      <w:r w:rsidRPr="009D5A23">
        <w:t xml:space="preserve">Pour </w:t>
      </w:r>
      <w:r w:rsidR="004C5045" w:rsidRPr="009D5A23">
        <w:rPr>
          <w:i/>
          <w:iCs/>
        </w:rPr>
        <w:t>h</w:t>
      </w:r>
      <w:r w:rsidR="004C5045" w:rsidRPr="009D5A23">
        <w:rPr>
          <w:vertAlign w:val="subscript"/>
        </w:rPr>
        <w:t>1</w:t>
      </w:r>
      <w:r w:rsidR="004C5045" w:rsidRPr="009D5A23">
        <w:t xml:space="preserve"> </w:t>
      </w:r>
      <w:r w:rsidR="004C5045" w:rsidRPr="009D5A23">
        <w:sym w:font="Symbol" w:char="F0B3"/>
      </w:r>
      <w:r w:rsidR="004C5045" w:rsidRPr="009D5A23">
        <w:t xml:space="preserve"> 0:</w:t>
      </w:r>
    </w:p>
    <w:p w:rsidR="004C5045" w:rsidRPr="009D5A23" w:rsidRDefault="004C5045" w:rsidP="009452F1">
      <w:pPr>
        <w:tabs>
          <w:tab w:val="clear" w:pos="1191"/>
          <w:tab w:val="clear" w:pos="1588"/>
          <w:tab w:val="clear" w:pos="1985"/>
          <w:tab w:val="center" w:pos="4820"/>
          <w:tab w:val="right" w:pos="9639"/>
        </w:tabs>
        <w:rPr>
          <w:szCs w:val="24"/>
        </w:rPr>
      </w:pPr>
      <w:r w:rsidRPr="009D5A23">
        <w:tab/>
      </w:r>
      <w:r w:rsidRPr="009D5A23">
        <w:tab/>
      </w:r>
      <w:r w:rsidR="0058120F" w:rsidRPr="009D5A23">
        <w:t xml:space="preserve">Si </w:t>
      </w:r>
      <m:oMath>
        <m:f>
          <m:fPr>
            <m:ctrlPr>
              <w:rPr>
                <w:rFonts w:ascii="Cambria Math" w:hAnsi="Cambria Math"/>
              </w:rPr>
            </m:ctrlPr>
          </m:fPr>
          <m:num>
            <m:r>
              <m:rPr>
                <m:sty m:val="p"/>
              </m:rPr>
              <w:rPr>
                <w:rFonts w:ascii="Cambria Math" w:hAnsi="Cambria Math"/>
              </w:rPr>
              <m:t>10</m:t>
            </m:r>
            <m:r>
              <w:rPr>
                <w:rFonts w:ascii="Cambria Math" w:hAnsi="Cambria Math"/>
              </w:rPr>
              <m:t>log</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h</m:t>
                </m:r>
              </m:e>
              <m:sub>
                <m:r>
                  <m:rPr>
                    <m:sty m:val="p"/>
                  </m:rPr>
                  <w:rPr>
                    <w:rFonts w:ascii="Cambria Math" w:hAnsi="Cambria Math"/>
                  </w:rPr>
                  <m:t>1</m:t>
                </m:r>
              </m:sub>
            </m:sSub>
          </m:den>
        </m:f>
        <m:r>
          <m:rPr>
            <m:sty m:val="p"/>
          </m:rPr>
          <w:rPr>
            <w:rFonts w:ascii="Cambria Math" w:hAnsi="Cambria Math"/>
          </w:rPr>
          <m:t>&lt;</m:t>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min</m:t>
            </m:r>
          </m:sub>
        </m:sSub>
      </m:oMath>
      <w:r w:rsidRPr="009D5A23">
        <w:t xml:space="preserve">, </w:t>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,0</m:t>
                </m:r>
              </m:sub>
            </m:sSub>
            <m:r>
              <m:rPr>
                <m:sty m:val="p"/>
              </m:rPr>
              <w:rPr>
                <w:rFonts w:ascii="Cambria Math" w:hAnsi="Cambria Math"/>
              </w:rPr>
              <m:t>|</m:t>
            </m:r>
            <m:r>
              <w:rPr>
                <w:rFonts w:ascii="Cambria Math" w:hAnsi="Cambria Math"/>
              </w:rPr>
              <m:t>state</m:t>
            </m:r>
          </m:e>
        </m:d>
        <m:r>
          <m:rPr>
            <m:sty m:val="p"/>
          </m:rPr>
          <w:rPr>
            <w:rFonts w:ascii="Cambria Math" w:hAnsi="Cambria Math"/>
          </w:rPr>
          <m:t>=0</m:t>
        </m:r>
      </m:oMath>
      <w:r w:rsidRPr="009D5A23">
        <w:rPr>
          <w:rFonts w:ascii="Calibri" w:hAnsi="Calibri"/>
        </w:rPr>
        <w:tab/>
      </w:r>
      <w:r w:rsidRPr="009D5A23">
        <w:rPr>
          <w:szCs w:val="24"/>
        </w:rPr>
        <w:t>(24a)</w:t>
      </w:r>
    </w:p>
    <w:p w:rsidR="004C5045" w:rsidRPr="009D5A23" w:rsidRDefault="004C5045" w:rsidP="009452F1">
      <w:pPr>
        <w:keepNext/>
        <w:keepLines/>
        <w:rPr>
          <w:sz w:val="16"/>
          <w:szCs w:val="16"/>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180"/>
        <w:gridCol w:w="601"/>
      </w:tblGrid>
      <w:tr w:rsidR="004C5045" w:rsidRPr="009D5A23" w:rsidTr="004C5045">
        <w:tc>
          <w:tcPr>
            <w:tcW w:w="9180" w:type="dxa"/>
          </w:tcPr>
          <w:p w:rsidR="004C5045" w:rsidRPr="009D5A23" w:rsidRDefault="0058120F" w:rsidP="009452F1">
            <w:pPr>
              <w:ind w:firstLine="360"/>
            </w:pPr>
            <w:r w:rsidRPr="009D5A23">
              <w:t xml:space="preserve">Si </w:t>
            </w:r>
            <m:oMath>
              <m:f>
                <m:fPr>
                  <m:ctrlPr>
                    <w:rPr>
                      <w:rFonts w:ascii="Cambria Math" w:hAnsi="Cambria Math"/>
                      <w:i/>
                    </w:rPr>
                  </m:ctrlPr>
                </m:fPr>
                <m:num>
                  <m:r>
                    <w:rPr>
                      <w:rFonts w:ascii="Cambria Math" w:hAnsi="Cambria Math"/>
                    </w:rPr>
                    <m:t>10log</m:t>
                  </m:r>
                  <m:sSub>
                    <m:sSubPr>
                      <m:ctrlPr>
                        <w:rPr>
                          <w:rFonts w:ascii="Cambria Math" w:hAnsi="Cambria Math"/>
                          <w:i/>
                        </w:rPr>
                      </m:ctrlPr>
                    </m:sSubPr>
                    <m:e>
                      <m:r>
                        <w:rPr>
                          <w:rFonts w:ascii="Cambria Math" w:hAnsi="Cambria Math"/>
                        </w:rPr>
                        <m:t>p</m:t>
                      </m:r>
                    </m:e>
                    <m:sub>
                      <m:r>
                        <w:rPr>
                          <w:rFonts w:ascii="Cambria Math" w:hAnsi="Cambria Math"/>
                        </w:rPr>
                        <m:t>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num>
                <m:den>
                  <m:sSub>
                    <m:sSubPr>
                      <m:ctrlPr>
                        <w:rPr>
                          <w:rFonts w:ascii="Cambria Math" w:hAnsi="Cambria Math"/>
                          <w:i/>
                        </w:rPr>
                      </m:ctrlPr>
                    </m:sSubPr>
                    <m:e>
                      <m:r>
                        <w:rPr>
                          <w:rFonts w:ascii="Cambria Math" w:hAnsi="Cambria Math"/>
                        </w:rPr>
                        <m:t>h</m:t>
                      </m:r>
                    </m:e>
                    <m:sub>
                      <m:r>
                        <w:rPr>
                          <w:rFonts w:ascii="Cambria Math" w:hAnsi="Cambria Math"/>
                        </w:rPr>
                        <m:t>1</m:t>
                      </m:r>
                    </m:sub>
                  </m:sSub>
                </m:den>
              </m:f>
              <m:r>
                <w:rPr>
                  <w:rFonts w:ascii="Cambria Math" w:hAnsi="Cambria Math"/>
                  <w:i/>
                </w:rPr>
                <w:sym w:font="Symbol" w:char="F0B3"/>
              </m:r>
              <m:sSub>
                <m:sSubPr>
                  <m:ctrlPr>
                    <w:rPr>
                      <w:rFonts w:ascii="Cambria Math" w:hAnsi="Cambria Math"/>
                      <w:i/>
                    </w:rPr>
                  </m:ctrlPr>
                </m:sSubPr>
                <m:e>
                  <m:r>
                    <w:rPr>
                      <w:rFonts w:ascii="Cambria Math" w:hAnsi="Cambria Math"/>
                    </w:rPr>
                    <m:t>M</m:t>
                  </m:r>
                </m:e>
                <m:sub>
                  <m:r>
                    <w:rPr>
                      <w:rFonts w:ascii="Cambria Math" w:hAnsi="Cambria Math"/>
                    </w:rPr>
                    <m:t>A,min</m:t>
                  </m:r>
                </m:sub>
              </m:sSub>
            </m:oMath>
          </w:p>
          <w:p w:rsidR="004C5045" w:rsidRPr="009D5A23" w:rsidRDefault="004C5045" w:rsidP="009452F1">
            <w:pPr>
              <w:rPr>
                <w:rFonts w:ascii="Calibri" w:hAnsi="Calibri"/>
              </w:rPr>
            </w:pPr>
            <m:oMathPara>
              <m:oMath>
                <m:r>
                  <w:rPr>
                    <w:rFonts w:ascii="Cambria Math" w:hAnsi="Cambria Math"/>
                    <w:sz w:val="22"/>
                  </w:rPr>
                  <w:lastRenderedPageBreak/>
                  <m:t>P</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p</m:t>
                        </m:r>
                      </m:e>
                      <m:sub>
                        <m:r>
                          <w:rPr>
                            <w:rFonts w:ascii="Cambria Math" w:hAnsi="Cambria Math"/>
                            <w:sz w:val="22"/>
                          </w:rPr>
                          <m:t>t</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t,0</m:t>
                        </m:r>
                      </m:sub>
                    </m:sSub>
                    <m:r>
                      <w:rPr>
                        <w:rFonts w:ascii="Cambria Math" w:hAnsi="Cambria Math"/>
                        <w:sz w:val="22"/>
                      </w:rPr>
                      <m:t>|state</m:t>
                    </m:r>
                  </m:e>
                </m:d>
                <m:r>
                  <w:rPr>
                    <w:rFonts w:ascii="Cambria Math" w:hAnsi="Cambria Math"/>
                    <w:sz w:val="22"/>
                  </w:rPr>
                  <m:t>=</m:t>
                </m:r>
                <m:f>
                  <m:fPr>
                    <m:ctrlPr>
                      <w:rPr>
                        <w:rFonts w:ascii="Cambria Math" w:hAnsi="Cambria Math"/>
                        <w:i/>
                        <w:sz w:val="22"/>
                      </w:rPr>
                    </m:ctrlPr>
                  </m:fPr>
                  <m:num>
                    <m:nary>
                      <m:naryPr>
                        <m:limLoc m:val="subSup"/>
                        <m:ctrlPr>
                          <w:rPr>
                            <w:rFonts w:ascii="Cambria Math" w:hAnsi="Cambria Math"/>
                            <w:i/>
                            <w:sz w:val="22"/>
                          </w:rPr>
                        </m:ctrlPr>
                      </m:naryPr>
                      <m:sub>
                        <m:sSub>
                          <m:sSubPr>
                            <m:ctrlPr>
                              <w:rPr>
                                <w:rFonts w:ascii="Cambria Math" w:hAnsi="Cambria Math"/>
                                <w:i/>
                                <w:sz w:val="22"/>
                              </w:rPr>
                            </m:ctrlPr>
                          </m:sSubPr>
                          <m:e>
                            <m:r>
                              <w:rPr>
                                <w:rFonts w:ascii="Cambria Math" w:hAnsi="Cambria Math"/>
                                <w:sz w:val="22"/>
                              </w:rPr>
                              <m:t>M</m:t>
                            </m:r>
                          </m:e>
                          <m:sub>
                            <m:r>
                              <w:rPr>
                                <w:rFonts w:ascii="Cambria Math" w:hAnsi="Cambria Math"/>
                                <w:sz w:val="22"/>
                              </w:rPr>
                              <m:t>A,min</m:t>
                            </m:r>
                          </m:sub>
                        </m:sSub>
                      </m:sub>
                      <m:sup>
                        <m:r>
                          <w:rPr>
                            <w:rFonts w:ascii="Cambria Math" w:hAnsi="Cambria Math"/>
                            <w:sz w:val="22"/>
                          </w:rPr>
                          <m:t>min</m:t>
                        </m:r>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M</m:t>
                                </m:r>
                              </m:e>
                              <m:sub>
                                <m:r>
                                  <w:rPr>
                                    <w:rFonts w:ascii="Cambria Math" w:hAnsi="Cambria Math"/>
                                    <w:sz w:val="22"/>
                                  </w:rPr>
                                  <m:t>A,max</m:t>
                                </m:r>
                              </m:sub>
                            </m:sSub>
                            <m:r>
                              <w:rPr>
                                <w:rFonts w:ascii="Cambria Math" w:hAnsi="Cambria Math"/>
                                <w:sz w:val="22"/>
                              </w:rPr>
                              <m:t>;</m:t>
                            </m:r>
                            <m:f>
                              <m:fPr>
                                <m:ctrlPr>
                                  <w:rPr>
                                    <w:rFonts w:ascii="Cambria Math" w:hAnsi="Cambria Math"/>
                                    <w:i/>
                                    <w:sz w:val="22"/>
                                  </w:rPr>
                                </m:ctrlPr>
                              </m:fPr>
                              <m:num>
                                <m:r>
                                  <w:rPr>
                                    <w:rFonts w:ascii="Cambria Math" w:hAnsi="Cambria Math"/>
                                    <w:sz w:val="22"/>
                                  </w:rPr>
                                  <m:t>10log</m:t>
                                </m:r>
                                <m:sSub>
                                  <m:sSubPr>
                                    <m:ctrlPr>
                                      <w:rPr>
                                        <w:rFonts w:ascii="Cambria Math" w:hAnsi="Cambria Math"/>
                                        <w:i/>
                                        <w:sz w:val="22"/>
                                      </w:rPr>
                                    </m:ctrlPr>
                                  </m:sSubPr>
                                  <m:e>
                                    <m:r>
                                      <w:rPr>
                                        <w:rFonts w:ascii="Cambria Math" w:hAnsi="Cambria Math"/>
                                        <w:sz w:val="22"/>
                                      </w:rPr>
                                      <m:t>p</m:t>
                                    </m:r>
                                  </m:e>
                                  <m:sub>
                                    <m:r>
                                      <w:rPr>
                                        <w:rFonts w:ascii="Cambria Math" w:hAnsi="Cambria Math"/>
                                        <w:sz w:val="22"/>
                                      </w:rPr>
                                      <m:t>t,0</m:t>
                                    </m:r>
                                  </m:sub>
                                </m:sSub>
                                <m:r>
                                  <w:rPr>
                                    <w:rFonts w:ascii="Cambria Math" w:hAnsi="Cambria Math"/>
                                    <w:sz w:val="22"/>
                                  </w:rPr>
                                  <m:t>-</m:t>
                                </m:r>
                                <m:sSub>
                                  <m:sSubPr>
                                    <m:ctrlPr>
                                      <w:rPr>
                                        <w:rFonts w:ascii="Cambria Math" w:hAnsi="Cambria Math"/>
                                        <w:i/>
                                        <w:sz w:val="22"/>
                                      </w:rPr>
                                    </m:ctrlPr>
                                  </m:sSubPr>
                                  <m:e>
                                    <m:r>
                                      <w:rPr>
                                        <w:rFonts w:ascii="Cambria Math" w:hAnsi="Cambria Math"/>
                                        <w:sz w:val="22"/>
                                      </w:rPr>
                                      <m:t>h</m:t>
                                    </m:r>
                                  </m:e>
                                  <m:sub>
                                    <m:r>
                                      <w:rPr>
                                        <w:rFonts w:ascii="Cambria Math" w:hAnsi="Cambria Math"/>
                                        <w:sz w:val="22"/>
                                      </w:rPr>
                                      <m:t>2</m:t>
                                    </m:r>
                                  </m:sub>
                                </m:sSub>
                              </m:num>
                              <m:den>
                                <m:sSub>
                                  <m:sSubPr>
                                    <m:ctrlPr>
                                      <w:rPr>
                                        <w:rFonts w:ascii="Cambria Math" w:hAnsi="Cambria Math"/>
                                        <w:i/>
                                        <w:sz w:val="22"/>
                                      </w:rPr>
                                    </m:ctrlPr>
                                  </m:sSubPr>
                                  <m:e>
                                    <m:r>
                                      <w:rPr>
                                        <w:rFonts w:ascii="Cambria Math" w:hAnsi="Cambria Math"/>
                                        <w:sz w:val="22"/>
                                      </w:rPr>
                                      <m:t>h</m:t>
                                    </m:r>
                                  </m:e>
                                  <m:sub>
                                    <m:r>
                                      <w:rPr>
                                        <w:rFonts w:ascii="Cambria Math" w:hAnsi="Cambria Math"/>
                                        <w:sz w:val="22"/>
                                      </w:rPr>
                                      <m:t>1</m:t>
                                    </m:r>
                                  </m:sub>
                                </m:sSub>
                              </m:den>
                            </m:f>
                          </m:e>
                        </m:d>
                      </m:sup>
                      <m:e>
                        <m:r>
                          <w:rPr>
                            <w:rFonts w:ascii="Cambria Math" w:hAnsi="Cambria Math"/>
                            <w:sz w:val="22"/>
                          </w:rPr>
                          <m:t>exp</m:t>
                        </m:r>
                        <m:d>
                          <m:dPr>
                            <m:ctrlPr>
                              <w:rPr>
                                <w:rFonts w:ascii="Cambria Math" w:hAnsi="Cambria Math"/>
                                <w:i/>
                                <w:sz w:val="22"/>
                              </w:rPr>
                            </m:ctrlPr>
                          </m:dPr>
                          <m:e>
                            <m:f>
                              <m:fPr>
                                <m:ctrlPr>
                                  <w:rPr>
                                    <w:rFonts w:ascii="Cambria Math" w:hAnsi="Cambria Math"/>
                                    <w:i/>
                                    <w:sz w:val="22"/>
                                  </w:rPr>
                                </m:ctrlPr>
                              </m:fPr>
                              <m:num>
                                <m:r>
                                  <w:rPr>
                                    <w:rFonts w:ascii="Cambria Math" w:hAnsi="Cambria Math"/>
                                    <w:sz w:val="22"/>
                                  </w:rPr>
                                  <m:t>-</m:t>
                                </m:r>
                                <m:sSup>
                                  <m:sSupPr>
                                    <m:ctrlPr>
                                      <w:rPr>
                                        <w:rFonts w:ascii="Cambria Math" w:hAnsi="Cambria Math"/>
                                        <w:i/>
                                        <w:sz w:val="22"/>
                                      </w:rPr>
                                    </m:ctrlPr>
                                  </m:sSupPr>
                                  <m:e>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r>
                                          <w:rPr>
                                            <w:rFonts w:ascii="Cambria Math" w:hAnsi="Cambria Math"/>
                                            <w:sz w:val="22"/>
                                          </w:rPr>
                                          <m:t>-</m:t>
                                        </m:r>
                                        <m:sSub>
                                          <m:sSubPr>
                                            <m:ctrlPr>
                                              <w:rPr>
                                                <w:rFonts w:ascii="Cambria Math" w:hAnsi="Cambria Math"/>
                                                <w:i/>
                                                <w:sz w:val="22"/>
                                              </w:rPr>
                                            </m:ctrlPr>
                                          </m:sSubPr>
                                          <m:e>
                                            <m:r>
                                              <m:rPr>
                                                <m:sty m:val="p"/>
                                              </m:rPr>
                                              <w:rPr>
                                                <w:rFonts w:ascii="Cambria Math" w:hAnsi="Cambria Math"/>
                                                <w:sz w:val="22"/>
                                              </w:rPr>
                                              <m:t>μ</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e>
                                    </m:d>
                                  </m:e>
                                  <m:sup>
                                    <m:r>
                                      <w:rPr>
                                        <w:rFonts w:ascii="Cambria Math" w:hAnsi="Cambria Math"/>
                                        <w:sz w:val="22"/>
                                      </w:rPr>
                                      <m:t>2</m:t>
                                    </m:r>
                                  </m:sup>
                                </m:sSup>
                              </m:num>
                              <m:den>
                                <m:r>
                                  <w:rPr>
                                    <w:rFonts w:ascii="Cambria Math" w:hAnsi="Cambria Math"/>
                                    <w:sz w:val="22"/>
                                  </w:rPr>
                                  <m:t>2</m:t>
                                </m:r>
                                <m:sSubSup>
                                  <m:sSubSupPr>
                                    <m:ctrlPr>
                                      <w:rPr>
                                        <w:rFonts w:ascii="Cambria Math" w:hAnsi="Cambria Math"/>
                                        <w:i/>
                                        <w:sz w:val="22"/>
                                      </w:rPr>
                                    </m:ctrlPr>
                                  </m:sSubSup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up>
                                    <m:r>
                                      <w:rPr>
                                        <w:rFonts w:ascii="Cambria Math" w:hAnsi="Cambria Math"/>
                                        <w:sz w:val="22"/>
                                      </w:rPr>
                                      <m:t>2</m:t>
                                    </m:r>
                                  </m:sup>
                                </m:sSubSup>
                              </m:den>
                            </m:f>
                          </m:e>
                        </m:d>
                        <m:d>
                          <m:dPr>
                            <m:begChr m:val="["/>
                            <m:endChr m:val="]"/>
                            <m:ctrlPr>
                              <w:rPr>
                                <w:rFonts w:ascii="Cambria Math" w:hAnsi="Cambria Math"/>
                                <w:i/>
                                <w:sz w:val="22"/>
                              </w:rPr>
                            </m:ctrlPr>
                          </m:dPr>
                          <m:e>
                            <m:r>
                              <w:rPr>
                                <w:rFonts w:ascii="Cambria Math" w:hAnsi="Cambria Math"/>
                                <w:sz w:val="22"/>
                              </w:rPr>
                              <m:t>1+erf</m:t>
                            </m:r>
                            <m:d>
                              <m:dPr>
                                <m:ctrlPr>
                                  <w:rPr>
                                    <w:rFonts w:ascii="Cambria Math" w:hAnsi="Cambria Math"/>
                                    <w:i/>
                                    <w:sz w:val="22"/>
                                  </w:rPr>
                                </m:ctrlPr>
                              </m:dPr>
                              <m:e>
                                <m:f>
                                  <m:fPr>
                                    <m:ctrlPr>
                                      <w:rPr>
                                        <w:rFonts w:ascii="Cambria Math" w:hAnsi="Cambria Math"/>
                                        <w:i/>
                                        <w:sz w:val="22"/>
                                      </w:rPr>
                                    </m:ctrlPr>
                                  </m:fPr>
                                  <m:num>
                                    <m:r>
                                      <w:rPr>
                                        <w:rFonts w:ascii="Cambria Math" w:hAnsi="Cambria Math"/>
                                        <w:sz w:val="22"/>
                                      </w:rPr>
                                      <m:t>10log</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p</m:t>
                                            </m:r>
                                          </m:e>
                                          <m:sub>
                                            <m:r>
                                              <w:rPr>
                                                <w:rFonts w:ascii="Cambria Math" w:hAnsi="Cambria Math"/>
                                                <w:sz w:val="22"/>
                                              </w:rPr>
                                              <m:t>t,0</m:t>
                                            </m:r>
                                          </m:sub>
                                        </m:sSub>
                                        <m:r>
                                          <w:rPr>
                                            <w:rFonts w:ascii="Cambria Math" w:hAnsi="Cambria Math"/>
                                            <w:sz w:val="22"/>
                                          </w:rPr>
                                          <m:t>-</m:t>
                                        </m:r>
                                        <m:sSup>
                                          <m:sSupPr>
                                            <m:ctrlPr>
                                              <w:rPr>
                                                <w:rFonts w:ascii="Cambria Math" w:hAnsi="Cambria Math"/>
                                                <w:sz w:val="16"/>
                                                <w:szCs w:val="18"/>
                                              </w:rPr>
                                            </m:ctrlPr>
                                          </m:sSupPr>
                                          <m:e>
                                            <m:r>
                                              <m:rPr>
                                                <m:sty m:val="p"/>
                                              </m:rPr>
                                              <w:rPr>
                                                <w:rFonts w:ascii="Cambria Math" w:hAnsi="Cambria Math"/>
                                                <w:sz w:val="16"/>
                                                <w:szCs w:val="18"/>
                                              </w:rPr>
                                              <m:t>10</m:t>
                                            </m:r>
                                          </m:e>
                                          <m:sup>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h</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h</m:t>
                                                    </m:r>
                                                  </m:e>
                                                  <m:sub>
                                                    <m:r>
                                                      <w:rPr>
                                                        <w:rFonts w:ascii="Cambria Math" w:hAnsi="Cambria Math"/>
                                                        <w:sz w:val="16"/>
                                                        <w:szCs w:val="18"/>
                                                      </w:rPr>
                                                      <m:t>2</m:t>
                                                    </m:r>
                                                  </m:sub>
                                                </m:sSub>
                                              </m:num>
                                              <m:den>
                                                <m:r>
                                                  <w:rPr>
                                                    <w:rFonts w:ascii="Cambria Math" w:hAnsi="Cambria Math"/>
                                                    <w:sz w:val="16"/>
                                                    <w:szCs w:val="18"/>
                                                  </w:rPr>
                                                  <m:t>10</m:t>
                                                </m:r>
                                              </m:den>
                                            </m:f>
                                          </m:sup>
                                        </m:sSup>
                                      </m:e>
                                    </m:d>
                                    <m:r>
                                      <w:rPr>
                                        <w:rFonts w:ascii="Cambria Math" w:hAnsi="Cambria Math"/>
                                        <w:sz w:val="22"/>
                                      </w:rPr>
                                      <m:t>-</m:t>
                                    </m:r>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num>
                                  <m:den>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2</m:t>
                                            </m:r>
                                          </m:sub>
                                        </m:sSub>
                                      </m:e>
                                    </m:d>
                                    <m:rad>
                                      <m:radPr>
                                        <m:degHide m:val="1"/>
                                        <m:ctrlPr>
                                          <w:rPr>
                                            <w:rFonts w:ascii="Cambria Math" w:hAnsi="Cambria Math"/>
                                            <w:i/>
                                            <w:sz w:val="22"/>
                                          </w:rPr>
                                        </m:ctrlPr>
                                      </m:radPr>
                                      <m:deg/>
                                      <m:e>
                                        <m:r>
                                          <w:rPr>
                                            <w:rFonts w:ascii="Cambria Math" w:hAnsi="Cambria Math"/>
                                            <w:sz w:val="22"/>
                                          </w:rPr>
                                          <m:t>2</m:t>
                                        </m:r>
                                      </m:e>
                                    </m:rad>
                                  </m:den>
                                </m:f>
                              </m:e>
                            </m:d>
                          </m:e>
                        </m:d>
                        <m:r>
                          <w:rPr>
                            <w:rFonts w:ascii="Cambria Math" w:hAnsi="Cambria Math"/>
                            <w:sz w:val="22"/>
                          </w:rPr>
                          <m:t>d</m:t>
                        </m:r>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e>
                    </m:nary>
                  </m:num>
                  <m:den>
                    <m:sSub>
                      <m:sSubPr>
                        <m:ctrlPr>
                          <w:rPr>
                            <w:rFonts w:ascii="Cambria Math" w:hAnsi="Cambria Math"/>
                            <w:i/>
                            <w:sz w:val="22"/>
                          </w:rPr>
                        </m:ctrlPr>
                      </m:sSub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d>
                      <m:dPr>
                        <m:ctrlPr>
                          <w:rPr>
                            <w:rFonts w:ascii="Cambria Math" w:hAnsi="Cambria Math"/>
                            <w:i/>
                            <w:sz w:val="12"/>
                            <w:szCs w:val="18"/>
                          </w:rPr>
                        </m:ctrlPr>
                      </m:dPr>
                      <m:e>
                        <m:sSub>
                          <m:sSubPr>
                            <m:ctrlPr>
                              <w:rPr>
                                <w:rFonts w:ascii="Cambria Math" w:hAnsi="Cambria Math"/>
                                <w:i/>
                                <w:sz w:val="18"/>
                              </w:rPr>
                            </m:ctrlPr>
                          </m:sSubPr>
                          <m:e>
                            <m:r>
                              <w:rPr>
                                <w:rFonts w:ascii="Cambria Math" w:hAnsi="Cambria Math"/>
                                <w:sz w:val="18"/>
                              </w:rPr>
                              <m:t>F</m:t>
                            </m:r>
                          </m:e>
                          <m:sub>
                            <m:r>
                              <w:rPr>
                                <w:rFonts w:ascii="Cambria Math" w:hAnsi="Cambria Math"/>
                                <w:sz w:val="18"/>
                              </w:rPr>
                              <m:t>N</m:t>
                            </m:r>
                          </m:sub>
                        </m:sSub>
                        <m:d>
                          <m:dPr>
                            <m:ctrlPr>
                              <w:rPr>
                                <w:rFonts w:ascii="Cambria Math" w:hAnsi="Cambria Math"/>
                                <w:i/>
                                <w:sz w:val="18"/>
                              </w:rPr>
                            </m:ctrlPr>
                          </m:dPr>
                          <m:e>
                            <m:sSub>
                              <m:sSubPr>
                                <m:ctrlPr>
                                  <w:rPr>
                                    <w:rFonts w:ascii="Cambria Math" w:hAnsi="Cambria Math"/>
                                    <w:i/>
                                    <w:sz w:val="14"/>
                                  </w:rPr>
                                </m:ctrlPr>
                              </m:sSubPr>
                              <m:e>
                                <m:r>
                                  <w:rPr>
                                    <w:rFonts w:ascii="Cambria Math" w:hAnsi="Cambria Math"/>
                                    <w:sz w:val="14"/>
                                  </w:rPr>
                                  <m:t>M</m:t>
                                </m:r>
                              </m:e>
                              <m:sub>
                                <m:r>
                                  <w:rPr>
                                    <w:rFonts w:ascii="Cambria Math" w:hAnsi="Cambria Math"/>
                                    <w:sz w:val="14"/>
                                  </w:rPr>
                                  <m:t>A,max</m:t>
                                </m:r>
                              </m:sub>
                            </m:sSub>
                            <m:r>
                              <w:rPr>
                                <w:rFonts w:ascii="Cambria Math" w:hAnsi="Cambria Math"/>
                                <w:sz w:val="18"/>
                              </w:rPr>
                              <m:t>;</m:t>
                            </m:r>
                            <m:sSub>
                              <m:sSubPr>
                                <m:ctrlPr>
                                  <w:rPr>
                                    <w:rFonts w:ascii="Cambria Math" w:hAnsi="Cambria Math"/>
                                    <w:sz w:val="18"/>
                                  </w:rPr>
                                </m:ctrlPr>
                              </m:sSubPr>
                              <m:e>
                                <m:r>
                                  <m:rPr>
                                    <m:sty m:val="p"/>
                                  </m:rPr>
                                  <w:rPr>
                                    <w:rFonts w:ascii="Cambria Math" w:hAnsi="Cambria Math"/>
                                    <w:sz w:val="18"/>
                                  </w:rPr>
                                  <m:t>μ</m:t>
                                </m:r>
                              </m:e>
                              <m:sub>
                                <m:sSub>
                                  <m:sSubPr>
                                    <m:ctrlPr>
                                      <w:rPr>
                                        <w:rFonts w:ascii="Cambria Math" w:hAnsi="Cambria Math"/>
                                        <w:i/>
                                        <w:sz w:val="18"/>
                                      </w:rPr>
                                    </m:ctrlPr>
                                  </m:sSubPr>
                                  <m:e>
                                    <m:r>
                                      <w:rPr>
                                        <w:rFonts w:ascii="Cambria Math" w:hAnsi="Cambria Math"/>
                                        <w:sz w:val="18"/>
                                      </w:rPr>
                                      <m:t>M</m:t>
                                    </m:r>
                                  </m:e>
                                  <m:sub>
                                    <m:r>
                                      <w:rPr>
                                        <w:rFonts w:ascii="Cambria Math" w:hAnsi="Cambria Math"/>
                                        <w:sz w:val="18"/>
                                      </w:rPr>
                                      <m:t>A</m:t>
                                    </m:r>
                                  </m:sub>
                                </m:sSub>
                              </m:sub>
                            </m:sSub>
                            <m:r>
                              <w:rPr>
                                <w:rFonts w:ascii="Cambria Math" w:hAnsi="Cambria Math"/>
                                <w:sz w:val="18"/>
                              </w:rPr>
                              <m:t>,</m:t>
                            </m:r>
                            <m:sSubSup>
                              <m:sSubSupPr>
                                <m:ctrlPr>
                                  <w:rPr>
                                    <w:rFonts w:ascii="Cambria Math" w:hAnsi="Cambria Math"/>
                                    <w:sz w:val="18"/>
                                  </w:rPr>
                                </m:ctrlPr>
                              </m:sSubSupPr>
                              <m:e>
                                <m:r>
                                  <m:rPr>
                                    <m:sty m:val="p"/>
                                  </m:rPr>
                                  <w:rPr>
                                    <w:rFonts w:ascii="Cambria Math" w:hAnsi="Cambria Math"/>
                                    <w:sz w:val="18"/>
                                  </w:rPr>
                                  <m:t>σ</m:t>
                                </m:r>
                              </m:e>
                              <m:sub>
                                <m:sSub>
                                  <m:sSubPr>
                                    <m:ctrlPr>
                                      <w:rPr>
                                        <w:rFonts w:ascii="Cambria Math" w:hAnsi="Cambria Math"/>
                                        <w:i/>
                                        <w:sz w:val="18"/>
                                      </w:rPr>
                                    </m:ctrlPr>
                                  </m:sSubPr>
                                  <m:e>
                                    <m:r>
                                      <w:rPr>
                                        <w:rFonts w:ascii="Cambria Math" w:hAnsi="Cambria Math"/>
                                        <w:sz w:val="18"/>
                                      </w:rPr>
                                      <m:t>M</m:t>
                                    </m:r>
                                  </m:e>
                                  <m:sub>
                                    <m:r>
                                      <w:rPr>
                                        <w:rFonts w:ascii="Cambria Math" w:hAnsi="Cambria Math"/>
                                        <w:sz w:val="18"/>
                                      </w:rPr>
                                      <m:t>A</m:t>
                                    </m:r>
                                  </m:sub>
                                </m:sSub>
                              </m:sub>
                              <m:sup/>
                            </m:sSubSup>
                          </m:e>
                        </m:d>
                        <m:r>
                          <w:rPr>
                            <w:rFonts w:ascii="Cambria Math" w:hAnsi="Cambria Math"/>
                            <w:sz w:val="18"/>
                          </w:rPr>
                          <m:t>-</m:t>
                        </m:r>
                        <m:sSub>
                          <m:sSubPr>
                            <m:ctrlPr>
                              <w:rPr>
                                <w:rFonts w:ascii="Cambria Math" w:hAnsi="Cambria Math"/>
                                <w:i/>
                                <w:sz w:val="18"/>
                              </w:rPr>
                            </m:ctrlPr>
                          </m:sSubPr>
                          <m:e>
                            <m:r>
                              <w:rPr>
                                <w:rFonts w:ascii="Cambria Math" w:hAnsi="Cambria Math"/>
                                <w:sz w:val="18"/>
                              </w:rPr>
                              <m:t>F</m:t>
                            </m:r>
                          </m:e>
                          <m:sub>
                            <m:r>
                              <w:rPr>
                                <w:rFonts w:ascii="Cambria Math" w:hAnsi="Cambria Math"/>
                                <w:sz w:val="18"/>
                              </w:rPr>
                              <m:t>N</m:t>
                            </m:r>
                          </m:sub>
                        </m:sSub>
                        <m:d>
                          <m:dPr>
                            <m:ctrlPr>
                              <w:rPr>
                                <w:rFonts w:ascii="Cambria Math" w:hAnsi="Cambria Math"/>
                                <w:i/>
                                <w:sz w:val="18"/>
                              </w:rPr>
                            </m:ctrlPr>
                          </m:dPr>
                          <m:e>
                            <m:sSub>
                              <m:sSubPr>
                                <m:ctrlPr>
                                  <w:rPr>
                                    <w:rFonts w:ascii="Cambria Math" w:hAnsi="Cambria Math"/>
                                    <w:i/>
                                    <w:sz w:val="14"/>
                                  </w:rPr>
                                </m:ctrlPr>
                              </m:sSubPr>
                              <m:e>
                                <m:r>
                                  <w:rPr>
                                    <w:rFonts w:ascii="Cambria Math" w:hAnsi="Cambria Math"/>
                                    <w:sz w:val="14"/>
                                  </w:rPr>
                                  <m:t>M</m:t>
                                </m:r>
                              </m:e>
                              <m:sub>
                                <m:r>
                                  <w:rPr>
                                    <w:rFonts w:ascii="Cambria Math" w:hAnsi="Cambria Math"/>
                                    <w:sz w:val="14"/>
                                  </w:rPr>
                                  <m:t>A,min</m:t>
                                </m:r>
                              </m:sub>
                            </m:sSub>
                            <m:r>
                              <w:rPr>
                                <w:rFonts w:ascii="Cambria Math" w:hAnsi="Cambria Math"/>
                                <w:sz w:val="18"/>
                              </w:rPr>
                              <m:t>;</m:t>
                            </m:r>
                            <m:sSub>
                              <m:sSubPr>
                                <m:ctrlPr>
                                  <w:rPr>
                                    <w:rFonts w:ascii="Cambria Math" w:hAnsi="Cambria Math"/>
                                    <w:sz w:val="18"/>
                                  </w:rPr>
                                </m:ctrlPr>
                              </m:sSubPr>
                              <m:e>
                                <m:r>
                                  <m:rPr>
                                    <m:sty m:val="p"/>
                                  </m:rPr>
                                  <w:rPr>
                                    <w:rFonts w:ascii="Cambria Math" w:hAnsi="Cambria Math"/>
                                    <w:sz w:val="18"/>
                                  </w:rPr>
                                  <m:t>μ</m:t>
                                </m:r>
                              </m:e>
                              <m:sub>
                                <m:sSub>
                                  <m:sSubPr>
                                    <m:ctrlPr>
                                      <w:rPr>
                                        <w:rFonts w:ascii="Cambria Math" w:hAnsi="Cambria Math"/>
                                        <w:i/>
                                        <w:sz w:val="18"/>
                                      </w:rPr>
                                    </m:ctrlPr>
                                  </m:sSubPr>
                                  <m:e>
                                    <m:r>
                                      <w:rPr>
                                        <w:rFonts w:ascii="Cambria Math" w:hAnsi="Cambria Math"/>
                                        <w:sz w:val="18"/>
                                      </w:rPr>
                                      <m:t>M</m:t>
                                    </m:r>
                                  </m:e>
                                  <m:sub>
                                    <m:r>
                                      <w:rPr>
                                        <w:rFonts w:ascii="Cambria Math" w:hAnsi="Cambria Math"/>
                                        <w:sz w:val="18"/>
                                      </w:rPr>
                                      <m:t>A</m:t>
                                    </m:r>
                                  </m:sub>
                                </m:sSub>
                              </m:sub>
                            </m:sSub>
                            <m:r>
                              <w:rPr>
                                <w:rFonts w:ascii="Cambria Math" w:hAnsi="Cambria Math"/>
                                <w:sz w:val="18"/>
                              </w:rPr>
                              <m:t>,</m:t>
                            </m:r>
                            <m:sSubSup>
                              <m:sSubSupPr>
                                <m:ctrlPr>
                                  <w:rPr>
                                    <w:rFonts w:ascii="Cambria Math" w:hAnsi="Cambria Math"/>
                                    <w:sz w:val="18"/>
                                  </w:rPr>
                                </m:ctrlPr>
                              </m:sSubSupPr>
                              <m:e>
                                <m:r>
                                  <m:rPr>
                                    <m:sty m:val="p"/>
                                  </m:rPr>
                                  <w:rPr>
                                    <w:rFonts w:ascii="Cambria Math" w:hAnsi="Cambria Math"/>
                                    <w:sz w:val="18"/>
                                  </w:rPr>
                                  <m:t>σ</m:t>
                                </m:r>
                              </m:e>
                              <m:sub>
                                <m:sSub>
                                  <m:sSubPr>
                                    <m:ctrlPr>
                                      <w:rPr>
                                        <w:rFonts w:ascii="Cambria Math" w:hAnsi="Cambria Math"/>
                                        <w:i/>
                                        <w:sz w:val="18"/>
                                      </w:rPr>
                                    </m:ctrlPr>
                                  </m:sSubPr>
                                  <m:e>
                                    <m:r>
                                      <w:rPr>
                                        <w:rFonts w:ascii="Cambria Math" w:hAnsi="Cambria Math"/>
                                        <w:sz w:val="18"/>
                                      </w:rPr>
                                      <m:t>M</m:t>
                                    </m:r>
                                  </m:e>
                                  <m:sub>
                                    <m:r>
                                      <w:rPr>
                                        <w:rFonts w:ascii="Cambria Math" w:hAnsi="Cambria Math"/>
                                        <w:sz w:val="18"/>
                                      </w:rPr>
                                      <m:t>A</m:t>
                                    </m:r>
                                  </m:sub>
                                </m:sSub>
                              </m:sub>
                              <m:sup/>
                            </m:sSubSup>
                          </m:e>
                        </m:d>
                      </m:e>
                    </m:d>
                    <m:r>
                      <w:rPr>
                        <w:rFonts w:ascii="Cambria Math" w:hAnsi="Cambria Math"/>
                        <w:sz w:val="22"/>
                      </w:rPr>
                      <m:t>2</m:t>
                    </m:r>
                    <m:rad>
                      <m:radPr>
                        <m:degHide m:val="1"/>
                        <m:ctrlPr>
                          <w:rPr>
                            <w:rFonts w:ascii="Cambria Math" w:hAnsi="Cambria Math"/>
                            <w:i/>
                            <w:sz w:val="22"/>
                          </w:rPr>
                        </m:ctrlPr>
                      </m:radPr>
                      <m:deg/>
                      <m:e>
                        <m:r>
                          <w:rPr>
                            <w:rFonts w:ascii="Cambria Math" w:hAnsi="Cambria Math"/>
                            <w:sz w:val="22"/>
                          </w:rPr>
                          <m:t>2</m:t>
                        </m:r>
                        <m:r>
                          <m:rPr>
                            <m:sty m:val="p"/>
                          </m:rPr>
                          <w:rPr>
                            <w:rFonts w:ascii="Cambria Math" w:hAnsi="Cambria Math"/>
                            <w:sz w:val="22"/>
                          </w:rPr>
                          <m:t>π</m:t>
                        </m:r>
                      </m:e>
                    </m:rad>
                  </m:den>
                </m:f>
              </m:oMath>
            </m:oMathPara>
          </w:p>
        </w:tc>
        <w:tc>
          <w:tcPr>
            <w:tcW w:w="601" w:type="dxa"/>
            <w:vAlign w:val="center"/>
          </w:tcPr>
          <w:p w:rsidR="004C5045" w:rsidRPr="009D5A23" w:rsidRDefault="004C5045" w:rsidP="009452F1">
            <w:pPr>
              <w:jc w:val="center"/>
              <w:rPr>
                <w:szCs w:val="24"/>
              </w:rPr>
            </w:pPr>
            <w:r w:rsidRPr="009D5A23">
              <w:rPr>
                <w:szCs w:val="24"/>
              </w:rPr>
              <w:lastRenderedPageBreak/>
              <w:t>(24b)</w:t>
            </w:r>
          </w:p>
        </w:tc>
      </w:tr>
    </w:tbl>
    <w:p w:rsidR="004C5045" w:rsidRPr="009D5A23" w:rsidRDefault="004C5045" w:rsidP="009452F1">
      <w:pPr>
        <w:keepNext/>
        <w:keepLines/>
        <w:rPr>
          <w:sz w:val="16"/>
          <w:szCs w:val="16"/>
        </w:rPr>
      </w:pPr>
    </w:p>
    <w:p w:rsidR="004C5045" w:rsidRPr="009D5A23" w:rsidRDefault="0058120F" w:rsidP="009452F1">
      <w:pPr>
        <w:tabs>
          <w:tab w:val="left" w:pos="2608"/>
          <w:tab w:val="left" w:pos="3345"/>
        </w:tabs>
        <w:spacing w:before="80"/>
        <w:ind w:left="1134" w:hanging="1134"/>
        <w:rPr>
          <w:rFonts w:ascii="Calibri" w:hAnsi="Calibri"/>
        </w:rPr>
      </w:pPr>
      <w:r w:rsidRPr="009D5A23">
        <w:t>P</w:t>
      </w:r>
      <w:r w:rsidR="004C5045" w:rsidRPr="009D5A23">
        <w:t>o</w:t>
      </w:r>
      <w:r w:rsidRPr="009D5A23">
        <w:t>u</w:t>
      </w:r>
      <w:r w:rsidR="004C5045" w:rsidRPr="009D5A23">
        <w:t xml:space="preserve">r </w:t>
      </w:r>
      <w:r w:rsidR="004C5045" w:rsidRPr="009D5A23">
        <w:rPr>
          <w:i/>
          <w:iCs/>
        </w:rPr>
        <w:t>h</w:t>
      </w:r>
      <w:r w:rsidR="004C5045" w:rsidRPr="009D5A23">
        <w:rPr>
          <w:vertAlign w:val="subscript"/>
        </w:rPr>
        <w:t>1</w:t>
      </w:r>
      <w:r w:rsidR="004C5045" w:rsidRPr="009D5A23">
        <w:t xml:space="preserve"> &lt; 0:</w:t>
      </w:r>
    </w:p>
    <w:p w:rsidR="004C5045" w:rsidRPr="009D5A23" w:rsidRDefault="004C5045" w:rsidP="009452F1">
      <w:pPr>
        <w:tabs>
          <w:tab w:val="clear" w:pos="1191"/>
          <w:tab w:val="clear" w:pos="1588"/>
          <w:tab w:val="clear" w:pos="1985"/>
          <w:tab w:val="center" w:pos="4820"/>
          <w:tab w:val="right" w:pos="9639"/>
        </w:tabs>
        <w:rPr>
          <w:szCs w:val="24"/>
        </w:rPr>
      </w:pPr>
      <w:r w:rsidRPr="009D5A23">
        <w:tab/>
      </w:r>
      <w:r w:rsidRPr="009D5A23">
        <w:tab/>
      </w:r>
      <w:r w:rsidR="0058120F" w:rsidRPr="009D5A23">
        <w:t xml:space="preserve">Si </w:t>
      </w:r>
      <m:oMath>
        <m:f>
          <m:fPr>
            <m:ctrlPr>
              <w:rPr>
                <w:rFonts w:ascii="Cambria Math" w:hAnsi="Cambria Math"/>
              </w:rPr>
            </m:ctrlPr>
          </m:fPr>
          <m:num>
            <m:r>
              <m:rPr>
                <m:sty m:val="p"/>
              </m:rPr>
              <w:rPr>
                <w:rFonts w:ascii="Cambria Math" w:hAnsi="Cambria Math"/>
              </w:rPr>
              <m:t>10</m:t>
            </m:r>
            <m:r>
              <w:rPr>
                <w:rFonts w:ascii="Cambria Math" w:hAnsi="Cambria Math"/>
              </w:rPr>
              <m:t>log</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h</m:t>
                </m:r>
              </m:e>
              <m:sub>
                <m:r>
                  <m:rPr>
                    <m:sty m:val="p"/>
                  </m:rPr>
                  <w:rPr>
                    <w:rFonts w:ascii="Cambria Math" w:hAnsi="Cambria Math"/>
                  </w:rPr>
                  <m:t>1</m:t>
                </m:r>
              </m:sub>
            </m:sSub>
          </m:den>
        </m:f>
        <m:r>
          <m:rPr>
            <m:sty m:val="p"/>
          </m:rPr>
          <w:rPr>
            <w:rFonts w:ascii="Cambria Math" w:hAnsi="Cambria Math"/>
          </w:rPr>
          <m:t>&gt;</m:t>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max</m:t>
            </m:r>
          </m:sub>
        </m:sSub>
      </m:oMath>
      <w:r w:rsidRPr="009D5A23">
        <w:t xml:space="preserve">, </w:t>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,0</m:t>
                </m:r>
              </m:sub>
            </m:sSub>
            <m:r>
              <m:rPr>
                <m:sty m:val="p"/>
              </m:rPr>
              <w:rPr>
                <w:rFonts w:ascii="Cambria Math" w:hAnsi="Cambria Math"/>
              </w:rPr>
              <m:t>|</m:t>
            </m:r>
            <m:r>
              <w:rPr>
                <w:rFonts w:ascii="Cambria Math" w:hAnsi="Cambria Math"/>
              </w:rPr>
              <m:t>state</m:t>
            </m:r>
          </m:e>
        </m:d>
        <m:r>
          <m:rPr>
            <m:sty m:val="p"/>
          </m:rPr>
          <w:rPr>
            <w:rFonts w:ascii="Cambria Math" w:hAnsi="Cambria Math"/>
          </w:rPr>
          <m:t>=0</m:t>
        </m:r>
      </m:oMath>
      <w:r w:rsidRPr="009D5A23">
        <w:rPr>
          <w:rFonts w:ascii="Calibri" w:hAnsi="Calibri"/>
        </w:rPr>
        <w:tab/>
      </w:r>
      <w:r w:rsidRPr="009D5A23">
        <w:rPr>
          <w:szCs w:val="24"/>
        </w:rPr>
        <w:t>(24c)</w:t>
      </w:r>
    </w:p>
    <w:p w:rsidR="004C5045" w:rsidRPr="009D5A23" w:rsidRDefault="004C5045" w:rsidP="009452F1">
      <w:pPr>
        <w:tabs>
          <w:tab w:val="clear" w:pos="1191"/>
          <w:tab w:val="clear" w:pos="1588"/>
          <w:tab w:val="clear" w:pos="1985"/>
          <w:tab w:val="center" w:pos="4820"/>
          <w:tab w:val="right" w:pos="9639"/>
        </w:tabs>
        <w:rPr>
          <w:szCs w:val="24"/>
        </w:rPr>
      </w:pPr>
      <w:r w:rsidRPr="009D5A23">
        <w:tab/>
      </w:r>
      <w:r w:rsidRPr="009D5A23">
        <w:tab/>
      </w:r>
      <w:r w:rsidR="0058120F" w:rsidRPr="009D5A23">
        <w:t xml:space="preserve">Si </w:t>
      </w:r>
      <m:oMath>
        <m:f>
          <m:fPr>
            <m:ctrlPr>
              <w:rPr>
                <w:rFonts w:ascii="Cambria Math" w:hAnsi="Cambria Math"/>
              </w:rPr>
            </m:ctrlPr>
          </m:fPr>
          <m:num>
            <m:r>
              <m:rPr>
                <m:sty m:val="p"/>
              </m:rPr>
              <w:rPr>
                <w:rFonts w:ascii="Cambria Math" w:hAnsi="Cambria Math"/>
              </w:rPr>
              <m:t>10</m:t>
            </m:r>
            <m:r>
              <w:rPr>
                <w:rFonts w:ascii="Cambria Math" w:hAnsi="Cambria Math"/>
              </w:rPr>
              <m:t>log</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h</m:t>
                </m:r>
              </m:e>
              <m:sub>
                <m:r>
                  <m:rPr>
                    <m:sty m:val="p"/>
                  </m:rPr>
                  <w:rPr>
                    <w:rFonts w:ascii="Cambria Math" w:hAnsi="Cambria Math"/>
                  </w:rPr>
                  <m:t>1</m:t>
                </m:r>
              </m:sub>
            </m:sSub>
          </m:den>
        </m:f>
        <m:r>
          <m:rPr>
            <m:sty m:val="p"/>
          </m:rPr>
          <w:rPr>
            <w:rFonts w:ascii="Cambria Math" w:hAnsi="Cambria Math"/>
          </w:rPr>
          <w:sym w:font="Symbol" w:char="F0A3"/>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max</m:t>
            </m:r>
          </m:sub>
        </m:sSub>
      </m:oMath>
      <w:r w:rsidRPr="009D5A23">
        <w:t>,</w:t>
      </w:r>
      <w:r w:rsidRPr="009D5A23">
        <w:tab/>
      </w:r>
      <w:r w:rsidRPr="009D5A23">
        <w:rPr>
          <w:szCs w:val="24"/>
        </w:rPr>
        <w:t>(24d)</w:t>
      </w:r>
    </w:p>
    <w:p w:rsidR="004C5045" w:rsidRPr="009D5A23" w:rsidRDefault="004C5045" w:rsidP="009452F1">
      <w:pPr>
        <w:keepNext/>
        <w:keepLines/>
        <w:rPr>
          <w:sz w:val="16"/>
          <w:szCs w:val="16"/>
        </w:rPr>
      </w:pPr>
    </w:p>
    <w:p w:rsidR="004C5045" w:rsidRPr="009D5A23" w:rsidRDefault="000D782F" w:rsidP="009452F1">
      <w:pPr>
        <w:rPr>
          <w:szCs w:val="24"/>
        </w:rPr>
      </w:pPr>
      <w:r w:rsidRPr="009D5A23">
        <w:rPr>
          <w:i/>
          <w:iCs/>
        </w:rPr>
        <w:t>E</w:t>
      </w:r>
      <w:r w:rsidR="00D82B28" w:rsidRPr="009D5A23">
        <w:rPr>
          <w:i/>
          <w:iCs/>
        </w:rPr>
        <w:t xml:space="preserve">tape </w:t>
      </w:r>
      <w:r w:rsidR="004C5045" w:rsidRPr="009D5A23">
        <w:rPr>
          <w:i/>
          <w:iCs/>
        </w:rPr>
        <w:t>8:</w:t>
      </w:r>
      <w:r w:rsidR="004C5045" w:rsidRPr="009D5A23">
        <w:rPr>
          <w:szCs w:val="24"/>
        </w:rPr>
        <w:t xml:space="preserve"> </w:t>
      </w:r>
      <w:r w:rsidR="004C5045" w:rsidRPr="009D5A23">
        <w:rPr>
          <w:szCs w:val="24"/>
        </w:rPr>
        <w:tab/>
        <w:t>Calcul</w:t>
      </w:r>
      <w:r w:rsidR="0058120F" w:rsidRPr="009D5A23">
        <w:rPr>
          <w:szCs w:val="24"/>
        </w:rPr>
        <w:t xml:space="preserve">er </w:t>
      </w:r>
      <m:oMath>
        <m:r>
          <w:rPr>
            <w:rFonts w:ascii="Cambria Math" w:hAnsi="Cambria Math"/>
            <w:szCs w:val="24"/>
          </w:rPr>
          <m:t>P</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t,0</m:t>
                </m:r>
              </m:sub>
            </m:sSub>
          </m:e>
        </m:d>
      </m:oMath>
      <w:r w:rsidR="0058120F" w:rsidRPr="009D5A23">
        <w:rPr>
          <w:szCs w:val="24"/>
        </w:rPr>
        <w:t xml:space="preserve">, la distribution </w:t>
      </w:r>
      <w:r w:rsidR="004C5045" w:rsidRPr="009D5A23">
        <w:rPr>
          <w:szCs w:val="24"/>
        </w:rPr>
        <w:t xml:space="preserve">cumulative </w:t>
      </w:r>
      <w:r w:rsidR="0058120F" w:rsidRPr="009D5A23">
        <w:rPr>
          <w:szCs w:val="24"/>
        </w:rPr>
        <w:t xml:space="preserve">de la puissance </w:t>
      </w:r>
      <w:r w:rsidR="004C5045" w:rsidRPr="009D5A23">
        <w:rPr>
          <w:szCs w:val="24"/>
        </w:rPr>
        <w:t>total</w:t>
      </w:r>
      <w:r w:rsidR="0058120F" w:rsidRPr="009D5A23">
        <w:rPr>
          <w:szCs w:val="24"/>
        </w:rPr>
        <w:t>e</w:t>
      </w:r>
      <w:r w:rsidR="004C5045" w:rsidRPr="009D5A23">
        <w:rPr>
          <w:szCs w:val="24"/>
        </w:rPr>
        <w:t xml:space="preserve"> </w:t>
      </w:r>
      <w:r w:rsidR="004C5045" w:rsidRPr="009D5A23">
        <w:rPr>
          <w:i/>
          <w:szCs w:val="24"/>
        </w:rPr>
        <w:t>p</w:t>
      </w:r>
      <w:r w:rsidR="004C5045" w:rsidRPr="009D5A23">
        <w:rPr>
          <w:i/>
          <w:szCs w:val="24"/>
          <w:vertAlign w:val="subscript"/>
        </w:rPr>
        <w:t>t</w:t>
      </w:r>
      <m:oMath>
        <m:r>
          <m:rPr>
            <m:sty m:val="p"/>
          </m:rPr>
          <w:rPr>
            <w:rFonts w:ascii="Cambria Math" w:hAnsi="Cambria Math"/>
            <w:szCs w:val="24"/>
          </w:rPr>
          <m:t xml:space="preserve"> </m:t>
        </m:r>
      </m:oMath>
      <w:r w:rsidR="004C5045" w:rsidRPr="009D5A23">
        <w:rPr>
          <w:szCs w:val="24"/>
        </w:rPr>
        <w:t xml:space="preserve"> </w:t>
      </w:r>
      <w:r w:rsidR="0058120F" w:rsidRPr="009D5A23">
        <w:rPr>
          <w:szCs w:val="24"/>
        </w:rPr>
        <w:t>comme suit</w:t>
      </w:r>
      <w:r w:rsidR="004C5045" w:rsidRPr="009D5A23">
        <w:rPr>
          <w:szCs w:val="24"/>
        </w:rPr>
        <w:t>:</w:t>
      </w:r>
    </w:p>
    <w:p w:rsidR="004C5045" w:rsidRPr="009D5A23" w:rsidRDefault="004C5045" w:rsidP="009452F1">
      <w:pPr>
        <w:keepNext/>
        <w:keepLines/>
        <w:rPr>
          <w:sz w:val="16"/>
        </w:rPr>
      </w:pPr>
    </w:p>
    <w:p w:rsidR="004C5045" w:rsidRPr="009D5A23" w:rsidRDefault="004C5045" w:rsidP="009452F1">
      <w:pPr>
        <w:tabs>
          <w:tab w:val="center" w:pos="4820"/>
          <w:tab w:val="right" w:pos="9639"/>
        </w:tabs>
      </w:pPr>
      <w:r w:rsidRPr="009D5A23">
        <w:tab/>
      </w:r>
      <w:r w:rsidRPr="009D5A23">
        <w:tab/>
      </w:r>
      <w:r w:rsidRPr="009D5A23">
        <w:object w:dxaOrig="5780" w:dyaOrig="400">
          <v:shape id="_x0000_i1060" type="#_x0000_t75" style="width:288.5pt;height:23pt" o:ole="">
            <v:imagedata r:id="rId85" o:title=""/>
          </v:shape>
          <o:OLEObject Type="Embed" ProgID="Equation.3" ShapeID="_x0000_i1060" DrawAspect="Content" ObjectID="_1548833056" r:id="rId86"/>
        </w:object>
      </w:r>
      <w:r w:rsidRPr="009D5A23">
        <w:rPr>
          <w:rFonts w:ascii="Calibri" w:hAnsi="Calibri"/>
          <w:sz w:val="20"/>
        </w:rPr>
        <w:tab/>
      </w:r>
      <w:r w:rsidRPr="009D5A23">
        <w:t>(25)</w:t>
      </w:r>
    </w:p>
    <w:p w:rsidR="004C5045" w:rsidRPr="009D5A23" w:rsidRDefault="004C5045" w:rsidP="009452F1">
      <w:pPr>
        <w:keepNext/>
        <w:keepLines/>
        <w:rPr>
          <w:sz w:val="16"/>
          <w:szCs w:val="16"/>
        </w:rPr>
      </w:pPr>
    </w:p>
    <w:p w:rsidR="004C5045" w:rsidRPr="009D5A23" w:rsidRDefault="0058120F" w:rsidP="009452F1">
      <w:pPr>
        <w:overflowPunct/>
        <w:autoSpaceDE/>
        <w:autoSpaceDN/>
        <w:adjustRightInd/>
        <w:spacing w:before="0"/>
      </w:pPr>
      <w:r w:rsidRPr="009D5A23">
        <w:rPr>
          <w:szCs w:val="24"/>
          <w:lang w:eastAsia="fr-FR"/>
        </w:rPr>
        <w:t xml:space="preserve">Les </w:t>
      </w:r>
      <w:r w:rsidR="004C5045" w:rsidRPr="009D5A23">
        <w:rPr>
          <w:szCs w:val="24"/>
          <w:lang w:eastAsia="fr-FR"/>
        </w:rPr>
        <w:t xml:space="preserve">Figures 12, 13 </w:t>
      </w:r>
      <w:r w:rsidRPr="009D5A23">
        <w:rPr>
          <w:szCs w:val="24"/>
          <w:lang w:eastAsia="fr-FR"/>
        </w:rPr>
        <w:t xml:space="preserve">et </w:t>
      </w:r>
      <w:r w:rsidR="004C5045" w:rsidRPr="009D5A23">
        <w:rPr>
          <w:szCs w:val="24"/>
          <w:lang w:eastAsia="fr-FR"/>
        </w:rPr>
        <w:t>14</w:t>
      </w:r>
      <w:r w:rsidR="004C5045" w:rsidRPr="009D5A23">
        <w:t xml:space="preserve"> </w:t>
      </w:r>
      <w:r w:rsidRPr="009D5A23">
        <w:t>montrent des exemples de valeurs calculées des fonctions CDF</w:t>
      </w:r>
      <w:r w:rsidR="004C5045" w:rsidRPr="009D5A23">
        <w:t xml:space="preserve">, </w:t>
      </w:r>
      <w:r w:rsidRPr="009D5A23">
        <w:t xml:space="preserve">dans des zones </w:t>
      </w:r>
      <w:r w:rsidR="004C5045" w:rsidRPr="009D5A23">
        <w:rPr>
          <w:szCs w:val="24"/>
          <w:lang w:eastAsia="fr-FR"/>
        </w:rPr>
        <w:t>urba</w:t>
      </w:r>
      <w:r w:rsidRPr="009D5A23">
        <w:rPr>
          <w:szCs w:val="24"/>
          <w:lang w:eastAsia="fr-FR"/>
        </w:rPr>
        <w:t>i</w:t>
      </w:r>
      <w:r w:rsidR="004C5045" w:rsidRPr="009D5A23">
        <w:rPr>
          <w:szCs w:val="24"/>
          <w:lang w:eastAsia="fr-FR"/>
        </w:rPr>
        <w:t>n</w:t>
      </w:r>
      <w:r w:rsidRPr="009D5A23">
        <w:rPr>
          <w:szCs w:val="24"/>
          <w:lang w:eastAsia="fr-FR"/>
        </w:rPr>
        <w:t>es</w:t>
      </w:r>
      <w:r w:rsidR="004C5045" w:rsidRPr="009D5A23">
        <w:rPr>
          <w:szCs w:val="24"/>
          <w:lang w:eastAsia="fr-FR"/>
        </w:rPr>
        <w:t xml:space="preserve"> </w:t>
      </w:r>
      <w:r w:rsidRPr="009D5A23">
        <w:rPr>
          <w:szCs w:val="24"/>
          <w:lang w:eastAsia="fr-FR"/>
        </w:rPr>
        <w:t xml:space="preserve">ou </w:t>
      </w:r>
      <w:r w:rsidR="004C5045" w:rsidRPr="009D5A23">
        <w:rPr>
          <w:szCs w:val="24"/>
          <w:lang w:eastAsia="fr-FR"/>
        </w:rPr>
        <w:t>suburba</w:t>
      </w:r>
      <w:r w:rsidRPr="009D5A23">
        <w:rPr>
          <w:szCs w:val="24"/>
          <w:lang w:eastAsia="fr-FR"/>
        </w:rPr>
        <w:t>i</w:t>
      </w:r>
      <w:r w:rsidR="004C5045" w:rsidRPr="009D5A23">
        <w:rPr>
          <w:szCs w:val="24"/>
          <w:lang w:eastAsia="fr-FR"/>
        </w:rPr>
        <w:t>n</w:t>
      </w:r>
      <w:r w:rsidRPr="009D5A23">
        <w:rPr>
          <w:szCs w:val="24"/>
          <w:lang w:eastAsia="fr-FR"/>
        </w:rPr>
        <w:t>es</w:t>
      </w:r>
      <w:r w:rsidR="004C5045" w:rsidRPr="009D5A23">
        <w:rPr>
          <w:szCs w:val="24"/>
          <w:lang w:eastAsia="fr-FR"/>
        </w:rPr>
        <w:t xml:space="preserve"> (Europe) </w:t>
      </w:r>
      <w:r w:rsidRPr="009D5A23">
        <w:rPr>
          <w:szCs w:val="24"/>
          <w:lang w:eastAsia="fr-FR"/>
        </w:rPr>
        <w:t xml:space="preserve">pour des angles d'élévation de </w:t>
      </w:r>
      <w:r w:rsidR="004C5045" w:rsidRPr="009D5A23">
        <w:rPr>
          <w:szCs w:val="24"/>
          <w:lang w:eastAsia="fr-FR"/>
        </w:rPr>
        <w:t xml:space="preserve">30 </w:t>
      </w:r>
      <w:r w:rsidRPr="009D5A23">
        <w:rPr>
          <w:szCs w:val="24"/>
          <w:lang w:eastAsia="fr-FR"/>
        </w:rPr>
        <w:t xml:space="preserve">et </w:t>
      </w:r>
      <w:r w:rsidR="004C5045" w:rsidRPr="009D5A23">
        <w:rPr>
          <w:szCs w:val="24"/>
          <w:lang w:eastAsia="fr-FR"/>
        </w:rPr>
        <w:t xml:space="preserve">60° </w:t>
      </w:r>
      <w:r w:rsidRPr="009D5A23">
        <w:rPr>
          <w:szCs w:val="24"/>
          <w:lang w:eastAsia="fr-FR"/>
        </w:rPr>
        <w:t xml:space="preserve">et des fréquences comprises entre </w:t>
      </w:r>
      <w:r w:rsidR="004C5045" w:rsidRPr="009D5A23">
        <w:rPr>
          <w:szCs w:val="24"/>
          <w:lang w:eastAsia="fr-FR"/>
        </w:rPr>
        <w:t>1</w:t>
      </w:r>
      <w:r w:rsidRPr="009D5A23">
        <w:rPr>
          <w:szCs w:val="24"/>
          <w:lang w:eastAsia="fr-FR"/>
        </w:rPr>
        <w:t>,</w:t>
      </w:r>
      <w:r w:rsidR="004C5045" w:rsidRPr="009D5A23">
        <w:rPr>
          <w:szCs w:val="24"/>
          <w:lang w:eastAsia="fr-FR"/>
        </w:rPr>
        <w:t xml:space="preserve">5 </w:t>
      </w:r>
      <w:r w:rsidRPr="009D5A23">
        <w:rPr>
          <w:szCs w:val="24"/>
          <w:lang w:eastAsia="fr-FR"/>
        </w:rPr>
        <w:t xml:space="preserve">et </w:t>
      </w:r>
      <w:r w:rsidR="004C5045" w:rsidRPr="009D5A23">
        <w:rPr>
          <w:szCs w:val="24"/>
          <w:lang w:eastAsia="fr-FR"/>
        </w:rPr>
        <w:t>3</w:t>
      </w:r>
      <w:r w:rsidRPr="009D5A23">
        <w:rPr>
          <w:szCs w:val="24"/>
          <w:lang w:eastAsia="fr-FR"/>
        </w:rPr>
        <w:t> </w:t>
      </w:r>
      <w:r w:rsidR="004C5045" w:rsidRPr="009D5A23">
        <w:rPr>
          <w:szCs w:val="24"/>
          <w:lang w:eastAsia="fr-FR"/>
        </w:rPr>
        <w:t>GHz</w:t>
      </w:r>
      <w:r w:rsidR="004C5045" w:rsidRPr="009D5A23">
        <w:t>.</w:t>
      </w:r>
    </w:p>
    <w:p w:rsidR="004C5045" w:rsidRPr="009D5A23" w:rsidRDefault="004C5045" w:rsidP="00DB31A9">
      <w:pPr>
        <w:pStyle w:val="FigureNo"/>
        <w:rPr>
          <w:lang w:eastAsia="fr-FR"/>
        </w:rPr>
      </w:pPr>
      <w:r w:rsidRPr="009D5A23">
        <w:rPr>
          <w:lang w:eastAsia="fr-FR"/>
        </w:rPr>
        <w:t>Figure 12</w:t>
      </w:r>
    </w:p>
    <w:p w:rsidR="004C5045" w:rsidRPr="009D5A23" w:rsidRDefault="0058120F" w:rsidP="00DB31A9">
      <w:pPr>
        <w:pStyle w:val="Figuretitle"/>
        <w:rPr>
          <w:lang w:eastAsia="fr-FR"/>
        </w:rPr>
      </w:pPr>
      <w:r w:rsidRPr="009D5A23">
        <w:rPr>
          <w:lang w:eastAsia="fr-FR"/>
        </w:rPr>
        <w:t xml:space="preserve">Exemples de valeurs calculées de la profondeur des évanouissements dans des zones urbaines ou suburbaines, </w:t>
      </w:r>
      <w:r w:rsidR="00DB31A9" w:rsidRPr="009D5A23">
        <w:rPr>
          <w:lang w:eastAsia="fr-FR"/>
        </w:rPr>
        <w:br/>
      </w:r>
      <w:r w:rsidRPr="009D5A23">
        <w:rPr>
          <w:lang w:eastAsia="fr-FR"/>
        </w:rPr>
        <w:t xml:space="preserve">pour des angles d'élévation de </w:t>
      </w:r>
      <w:r w:rsidR="004C5045" w:rsidRPr="009D5A23">
        <w:rPr>
          <w:lang w:eastAsia="fr-FR"/>
        </w:rPr>
        <w:t xml:space="preserve">30° </w:t>
      </w:r>
      <w:r w:rsidRPr="009D5A23">
        <w:rPr>
          <w:lang w:eastAsia="fr-FR"/>
        </w:rPr>
        <w:t xml:space="preserve">et de </w:t>
      </w:r>
      <w:r w:rsidR="004C5045" w:rsidRPr="009D5A23">
        <w:rPr>
          <w:lang w:eastAsia="fr-FR"/>
        </w:rPr>
        <w:t>60°</w:t>
      </w:r>
      <w:r w:rsidRPr="009D5A23">
        <w:rPr>
          <w:lang w:eastAsia="fr-FR"/>
        </w:rPr>
        <w:t xml:space="preserve"> </w:t>
      </w:r>
      <w:r w:rsidR="004C5045" w:rsidRPr="009D5A23">
        <w:rPr>
          <w:lang w:eastAsia="fr-FR"/>
        </w:rPr>
        <w:t>(Europe; 1</w:t>
      </w:r>
      <w:r w:rsidRPr="009D5A23">
        <w:rPr>
          <w:lang w:eastAsia="fr-FR"/>
        </w:rPr>
        <w:t>,</w:t>
      </w:r>
      <w:r w:rsidR="004C5045" w:rsidRPr="009D5A23">
        <w:rPr>
          <w:lang w:eastAsia="fr-FR"/>
        </w:rPr>
        <w:t xml:space="preserve">5-3 GHz; </w:t>
      </w:r>
      <w:r w:rsidRPr="009D5A23">
        <w:rPr>
          <w:lang w:eastAsia="fr-FR"/>
        </w:rPr>
        <w:t>gain de l'antenne</w:t>
      </w:r>
      <w:r w:rsidR="004C5045" w:rsidRPr="009D5A23">
        <w:rPr>
          <w:lang w:eastAsia="fr-FR"/>
        </w:rPr>
        <w:t xml:space="preserve"> &lt; 5 dBi)</w:t>
      </w:r>
    </w:p>
    <w:p w:rsidR="004C5045" w:rsidRPr="009D5A23" w:rsidRDefault="00DB31A9" w:rsidP="00DB31A9">
      <w:pPr>
        <w:pStyle w:val="Figure"/>
        <w:rPr>
          <w:lang w:eastAsia="fr-FR"/>
        </w:rPr>
      </w:pPr>
      <w:r w:rsidRPr="009D5A23">
        <w:object w:dxaOrig="5119" w:dyaOrig="5231">
          <v:shape id="_x0000_i1061" type="#_x0000_t75" style="width:316pt;height:323.5pt" o:ole="">
            <v:imagedata r:id="rId87" o:title=""/>
          </v:shape>
          <o:OLEObject Type="Embed" ProgID="CorelDraw.Graphic.16" ShapeID="_x0000_i1061" DrawAspect="Content" ObjectID="_1548833057" r:id="rId88"/>
        </w:object>
      </w:r>
    </w:p>
    <w:p w:rsidR="004C5045" w:rsidRPr="009D5A23" w:rsidRDefault="004C5045" w:rsidP="00DB31A9">
      <w:pPr>
        <w:pStyle w:val="FigureNo"/>
        <w:rPr>
          <w:lang w:eastAsia="fr-FR"/>
        </w:rPr>
      </w:pPr>
      <w:r w:rsidRPr="009D5A23">
        <w:rPr>
          <w:lang w:eastAsia="fr-FR"/>
        </w:rPr>
        <w:lastRenderedPageBreak/>
        <w:t>Figure 13</w:t>
      </w:r>
    </w:p>
    <w:p w:rsidR="000A2471" w:rsidRPr="009D5A23" w:rsidRDefault="000A2471" w:rsidP="00DB31A9">
      <w:pPr>
        <w:pStyle w:val="Figuretitle"/>
        <w:rPr>
          <w:lang w:eastAsia="fr-FR"/>
        </w:rPr>
      </w:pPr>
      <w:r w:rsidRPr="009D5A23">
        <w:rPr>
          <w:lang w:eastAsia="fr-FR"/>
        </w:rPr>
        <w:t xml:space="preserve">Exemples de valeurs calculées du facteur de Rice pour les évanouissements dans des zones urbaines ou suburbaines, </w:t>
      </w:r>
      <w:r w:rsidR="00DB31A9" w:rsidRPr="009D5A23">
        <w:rPr>
          <w:lang w:eastAsia="fr-FR"/>
        </w:rPr>
        <w:br/>
      </w:r>
      <w:r w:rsidRPr="009D5A23">
        <w:rPr>
          <w:lang w:eastAsia="fr-FR"/>
        </w:rPr>
        <w:t>pour des angles d'élévation de 30° et de 60° (Europe; 1,5-3 GHz; gain de l'antenne &lt; 5 dBi)</w:t>
      </w:r>
    </w:p>
    <w:p w:rsidR="004C5045" w:rsidRPr="009D5A23" w:rsidRDefault="00DB31A9" w:rsidP="009452F1">
      <w:pPr>
        <w:keepLines/>
        <w:spacing w:before="0" w:after="240"/>
        <w:jc w:val="center"/>
        <w:rPr>
          <w:caps/>
          <w:sz w:val="18"/>
        </w:rPr>
      </w:pPr>
      <w:r w:rsidRPr="009D5A23">
        <w:rPr>
          <w:caps/>
          <w:sz w:val="18"/>
        </w:rPr>
        <w:object w:dxaOrig="5498" w:dyaOrig="5231">
          <v:shape id="_x0000_i1062" type="#_x0000_t75" style="width:316.5pt;height:301pt" o:ole="">
            <v:imagedata r:id="rId89" o:title=""/>
          </v:shape>
          <o:OLEObject Type="Embed" ProgID="CorelDraw.Graphic.16" ShapeID="_x0000_i1062" DrawAspect="Content" ObjectID="_1548833058" r:id="rId90"/>
        </w:object>
      </w:r>
    </w:p>
    <w:p w:rsidR="004C5045" w:rsidRPr="009D5A23" w:rsidRDefault="004C5045" w:rsidP="00DB31A9">
      <w:pPr>
        <w:pStyle w:val="FigureNo"/>
        <w:rPr>
          <w:lang w:eastAsia="fr-FR"/>
        </w:rPr>
      </w:pPr>
      <w:r w:rsidRPr="009D5A23">
        <w:rPr>
          <w:lang w:eastAsia="fr-FR"/>
        </w:rPr>
        <w:t>Figure 14</w:t>
      </w:r>
    </w:p>
    <w:p w:rsidR="000A2471" w:rsidRPr="009D5A23" w:rsidRDefault="000A2471" w:rsidP="00DB31A9">
      <w:pPr>
        <w:pStyle w:val="Figuretitle"/>
        <w:rPr>
          <w:lang w:eastAsia="fr-FR"/>
        </w:rPr>
      </w:pPr>
      <w:r w:rsidRPr="009D5A23">
        <w:rPr>
          <w:lang w:eastAsia="fr-FR"/>
        </w:rPr>
        <w:t xml:space="preserve">Exemples de valeurs calculées de la puissance totale des évanouissements dans des zones urbaines ou suburbaines, </w:t>
      </w:r>
      <w:r w:rsidR="00DB31A9" w:rsidRPr="009D5A23">
        <w:rPr>
          <w:lang w:eastAsia="fr-FR"/>
        </w:rPr>
        <w:br/>
      </w:r>
      <w:r w:rsidRPr="009D5A23">
        <w:rPr>
          <w:lang w:eastAsia="fr-FR"/>
        </w:rPr>
        <w:t>pour des angles d'élévation de 30° et de 60° (Europe; 1,5-3 GHz; gain de l'antenne &lt; 5 dBi)</w:t>
      </w:r>
    </w:p>
    <w:p w:rsidR="004C5045" w:rsidRPr="009D5A23" w:rsidRDefault="00856431" w:rsidP="009452F1">
      <w:pPr>
        <w:keepLines/>
        <w:spacing w:before="0" w:after="240"/>
        <w:jc w:val="center"/>
        <w:rPr>
          <w:caps/>
          <w:sz w:val="18"/>
        </w:rPr>
      </w:pPr>
      <w:r w:rsidRPr="009D5A23">
        <w:rPr>
          <w:caps/>
          <w:sz w:val="18"/>
        </w:rPr>
        <w:object w:dxaOrig="5119" w:dyaOrig="5231">
          <v:shape id="_x0000_i1063" type="#_x0000_t75" style="width:294.5pt;height:301pt" o:ole="">
            <v:imagedata r:id="rId91" o:title=""/>
          </v:shape>
          <o:OLEObject Type="Embed" ProgID="CorelDraw.Graphic.16" ShapeID="_x0000_i1063" DrawAspect="Content" ObjectID="_1548833059" r:id="rId92"/>
        </w:object>
      </w:r>
    </w:p>
    <w:p w:rsidR="004C5045" w:rsidRPr="009D5A23" w:rsidRDefault="004C5045" w:rsidP="009452F1">
      <w:pPr>
        <w:keepNext/>
        <w:keepLines/>
        <w:spacing w:before="320"/>
        <w:ind w:left="576" w:hanging="576"/>
        <w:outlineLvl w:val="1"/>
        <w:rPr>
          <w:b/>
        </w:rPr>
      </w:pPr>
      <w:r w:rsidRPr="009D5A23">
        <w:rPr>
          <w:b/>
        </w:rPr>
        <w:lastRenderedPageBreak/>
        <w:t>6.2</w:t>
      </w:r>
      <w:r w:rsidRPr="009D5A23">
        <w:rPr>
          <w:b/>
        </w:rPr>
        <w:tab/>
      </w:r>
      <w:r w:rsidR="00B421A8" w:rsidRPr="009D5A23">
        <w:rPr>
          <w:b/>
        </w:rPr>
        <w:t>Synthès</w:t>
      </w:r>
      <w:r w:rsidR="0074636B" w:rsidRPr="009D5A23">
        <w:rPr>
          <w:b/>
        </w:rPr>
        <w:t>e de série temporelle de l'enveloppe complexe des évanouissements</w:t>
      </w:r>
    </w:p>
    <w:p w:rsidR="004C5045" w:rsidRPr="009D5A23" w:rsidRDefault="00B421A8" w:rsidP="005A7D29">
      <w:pPr>
        <w:rPr>
          <w:szCs w:val="24"/>
        </w:rPr>
      </w:pPr>
      <w:r w:rsidRPr="009D5A23">
        <w:rPr>
          <w:szCs w:val="24"/>
        </w:rPr>
        <w:t>Pour estimer les performances des récepteurs du SMTS, il faut effectuer la synthèse stochastique d'une série temporelle réaliste de l'enveloppe complexe du canal</w:t>
      </w:r>
      <w:r w:rsidR="004C5045" w:rsidRPr="009D5A23">
        <w:rPr>
          <w:szCs w:val="24"/>
        </w:rPr>
        <w:t xml:space="preserve">. </w:t>
      </w:r>
      <w:r w:rsidRPr="009D5A23">
        <w:rPr>
          <w:szCs w:val="24"/>
        </w:rPr>
        <w:t xml:space="preserve">Il convient d'utiliser le modèle </w:t>
      </w:r>
      <w:r w:rsidR="004C5045" w:rsidRPr="009D5A23">
        <w:rPr>
          <w:szCs w:val="24"/>
        </w:rPr>
        <w:t>semi-</w:t>
      </w:r>
      <w:r w:rsidRPr="009D5A23">
        <w:rPr>
          <w:szCs w:val="24"/>
        </w:rPr>
        <w:t>m</w:t>
      </w:r>
      <w:r w:rsidR="004C5045" w:rsidRPr="009D5A23">
        <w:rPr>
          <w:szCs w:val="24"/>
        </w:rPr>
        <w:t>arkov</w:t>
      </w:r>
      <w:r w:rsidRPr="009D5A23">
        <w:rPr>
          <w:szCs w:val="24"/>
        </w:rPr>
        <w:t>ien amélioré à deux états pour simuler</w:t>
      </w:r>
      <w:r w:rsidR="004C5045" w:rsidRPr="009D5A23">
        <w:rPr>
          <w:szCs w:val="24"/>
        </w:rPr>
        <w:t xml:space="preserve"> </w:t>
      </w:r>
      <w:r w:rsidRPr="009D5A23">
        <w:rPr>
          <w:szCs w:val="24"/>
        </w:rPr>
        <w:t xml:space="preserve">les variations temporelles du canal du SMTS pour un seul satellite </w:t>
      </w:r>
      <w:r w:rsidR="005A7D29" w:rsidRPr="009D5A23">
        <w:rPr>
          <w:szCs w:val="24"/>
        </w:rPr>
        <w:t>géostationnaire</w:t>
      </w:r>
      <w:r w:rsidR="004C5045" w:rsidRPr="009D5A23">
        <w:rPr>
          <w:szCs w:val="24"/>
        </w:rPr>
        <w:t xml:space="preserve">. </w:t>
      </w:r>
    </w:p>
    <w:p w:rsidR="004C5045" w:rsidRPr="009D5A23" w:rsidRDefault="00B421A8" w:rsidP="009452F1">
      <w:pPr>
        <w:rPr>
          <w:szCs w:val="24"/>
        </w:rPr>
      </w:pPr>
      <w:r w:rsidRPr="009D5A23">
        <w:rPr>
          <w:szCs w:val="24"/>
          <w:lang w:eastAsia="zh-CN"/>
        </w:rPr>
        <w:t xml:space="preserve">La </w:t>
      </w:r>
      <w:r w:rsidR="004C5045" w:rsidRPr="009D5A23">
        <w:rPr>
          <w:szCs w:val="24"/>
          <w:lang w:eastAsia="zh-CN"/>
        </w:rPr>
        <w:t>Figure 15 cont</w:t>
      </w:r>
      <w:r w:rsidRPr="009D5A23">
        <w:rPr>
          <w:szCs w:val="24"/>
          <w:lang w:eastAsia="zh-CN"/>
        </w:rPr>
        <w:t>ient le schéma fonctionnel du simulateur permettant de générer la série temporelle</w:t>
      </w:r>
      <w:r w:rsidR="004C5045" w:rsidRPr="009D5A23">
        <w:rPr>
          <w:szCs w:val="24"/>
          <w:lang w:eastAsia="zh-CN"/>
        </w:rPr>
        <w:t>/spa</w:t>
      </w:r>
      <w:r w:rsidRPr="009D5A23">
        <w:rPr>
          <w:szCs w:val="24"/>
          <w:lang w:eastAsia="zh-CN"/>
        </w:rPr>
        <w:t>tiale de l'enveloppe de puissance reçue</w:t>
      </w:r>
      <w:r w:rsidR="004C5045" w:rsidRPr="009D5A23">
        <w:rPr>
          <w:szCs w:val="24"/>
          <w:lang w:eastAsia="zh-CN"/>
        </w:rPr>
        <w:t>.</w:t>
      </w:r>
    </w:p>
    <w:p w:rsidR="004C5045" w:rsidRPr="009D5A23" w:rsidRDefault="004C5045" w:rsidP="00025EB0">
      <w:pPr>
        <w:pStyle w:val="FigureNo"/>
      </w:pPr>
      <w:r w:rsidRPr="009D5A23">
        <w:t>Figure 15</w:t>
      </w:r>
    </w:p>
    <w:p w:rsidR="004C5045" w:rsidRPr="009D5A23" w:rsidRDefault="00B421A8" w:rsidP="00025EB0">
      <w:pPr>
        <w:pStyle w:val="Figuretitle"/>
      </w:pPr>
      <w:r w:rsidRPr="009D5A23">
        <w:t>Schéma fonctionnel du simulateur</w:t>
      </w:r>
    </w:p>
    <w:p w:rsidR="004C5045" w:rsidRPr="009D5A23" w:rsidRDefault="007A07DC" w:rsidP="009452F1">
      <w:pPr>
        <w:keepLines/>
        <w:spacing w:before="0" w:after="240"/>
        <w:jc w:val="center"/>
        <w:rPr>
          <w:caps/>
          <w:sz w:val="18"/>
        </w:rPr>
      </w:pPr>
      <w:r w:rsidRPr="009D5A23">
        <w:rPr>
          <w:caps/>
          <w:sz w:val="18"/>
        </w:rPr>
        <w:object w:dxaOrig="7119" w:dyaOrig="1381">
          <v:shape id="_x0000_i1064" type="#_x0000_t75" style="width:427pt;height:82.5pt" o:ole="">
            <v:imagedata r:id="rId93" o:title=""/>
          </v:shape>
          <o:OLEObject Type="Embed" ProgID="CorelDraw.Graphic.16" ShapeID="_x0000_i1064" DrawAspect="Content" ObjectID="_1548833060" r:id="rId94"/>
        </w:object>
      </w:r>
    </w:p>
    <w:p w:rsidR="004C5045" w:rsidRPr="009D5A23" w:rsidRDefault="00B421A8" w:rsidP="009452F1">
      <w:pPr>
        <w:rPr>
          <w:szCs w:val="24"/>
          <w:lang w:eastAsia="zh-CN"/>
        </w:rPr>
      </w:pPr>
      <w:r w:rsidRPr="009D5A23">
        <w:rPr>
          <w:szCs w:val="24"/>
          <w:lang w:eastAsia="zh-CN"/>
        </w:rPr>
        <w:t xml:space="preserve">La génération, étape par étape, </w:t>
      </w:r>
      <w:r w:rsidR="00733B46" w:rsidRPr="009D5A23">
        <w:rPr>
          <w:szCs w:val="24"/>
          <w:lang w:eastAsia="zh-CN"/>
        </w:rPr>
        <w:t>de la série temporelle de l'enveloppe complexe de puissance est la suivante</w:t>
      </w:r>
      <w:r w:rsidR="004C5045" w:rsidRPr="009D5A23">
        <w:rPr>
          <w:szCs w:val="24"/>
          <w:lang w:eastAsia="zh-CN"/>
        </w:rPr>
        <w:t>:</w:t>
      </w:r>
    </w:p>
    <w:p w:rsidR="004C5045" w:rsidRPr="009D5A23" w:rsidRDefault="00733B46" w:rsidP="009452F1">
      <w:pPr>
        <w:rPr>
          <w:szCs w:val="24"/>
          <w:lang w:eastAsia="zh-CN"/>
        </w:rPr>
      </w:pPr>
      <w:r w:rsidRPr="009D5A23">
        <w:rPr>
          <w:szCs w:val="24"/>
          <w:lang w:eastAsia="zh-CN"/>
        </w:rPr>
        <w:t>Données d'entrée</w:t>
      </w:r>
      <w:r w:rsidR="004C5045" w:rsidRPr="009D5A23">
        <w:rPr>
          <w:szCs w:val="24"/>
          <w:lang w:eastAsia="zh-CN"/>
        </w:rPr>
        <w:t>:</w:t>
      </w:r>
    </w:p>
    <w:p w:rsidR="004C5045" w:rsidRPr="009D5A23" w:rsidRDefault="004C5045" w:rsidP="009452F1">
      <w:pPr>
        <w:spacing w:before="80"/>
        <w:ind w:left="794" w:hanging="794"/>
        <w:rPr>
          <w:lang w:eastAsia="zh-CN"/>
        </w:rPr>
      </w:pPr>
      <w:r w:rsidRPr="009D5A23">
        <w:rPr>
          <w:lang w:eastAsia="zh-CN"/>
        </w:rPr>
        <w:t>–</w:t>
      </w:r>
      <w:r w:rsidRPr="009D5A23">
        <w:rPr>
          <w:lang w:eastAsia="zh-CN"/>
        </w:rPr>
        <w:tab/>
        <w:t>fr</w:t>
      </w:r>
      <w:r w:rsidR="00733B46" w:rsidRPr="009D5A23">
        <w:rPr>
          <w:lang w:eastAsia="zh-CN"/>
        </w:rPr>
        <w:t>é</w:t>
      </w:r>
      <w:r w:rsidRPr="009D5A23">
        <w:rPr>
          <w:lang w:eastAsia="zh-CN"/>
        </w:rPr>
        <w:t>quenc</w:t>
      </w:r>
      <w:r w:rsidR="00733B46" w:rsidRPr="009D5A23">
        <w:rPr>
          <w:lang w:eastAsia="zh-CN"/>
        </w:rPr>
        <w:t>e</w:t>
      </w:r>
      <w:r w:rsidRPr="009D5A23">
        <w:rPr>
          <w:lang w:eastAsia="zh-CN"/>
        </w:rPr>
        <w:t xml:space="preserve"> </w:t>
      </w:r>
      <w:r w:rsidRPr="009D5A23">
        <w:rPr>
          <w:i/>
          <w:lang w:eastAsia="zh-CN"/>
        </w:rPr>
        <w:t>f</w:t>
      </w:r>
      <w:r w:rsidRPr="009D5A23">
        <w:rPr>
          <w:lang w:eastAsia="zh-CN"/>
        </w:rPr>
        <w:t xml:space="preserve"> (Hz);</w:t>
      </w:r>
    </w:p>
    <w:p w:rsidR="004C5045" w:rsidRPr="009D5A23" w:rsidRDefault="004C5045" w:rsidP="009452F1">
      <w:pPr>
        <w:spacing w:before="80"/>
        <w:ind w:left="794" w:hanging="794"/>
        <w:rPr>
          <w:lang w:eastAsia="zh-CN"/>
        </w:rPr>
      </w:pPr>
      <w:r w:rsidRPr="009D5A23">
        <w:rPr>
          <w:lang w:eastAsia="zh-CN"/>
        </w:rPr>
        <w:t>–</w:t>
      </w:r>
      <w:r w:rsidRPr="009D5A23">
        <w:rPr>
          <w:lang w:eastAsia="zh-CN"/>
        </w:rPr>
        <w:tab/>
        <w:t xml:space="preserve">angle </w:t>
      </w:r>
      <w:r w:rsidR="00733B46" w:rsidRPr="009D5A23">
        <w:rPr>
          <w:lang w:eastAsia="zh-CN"/>
        </w:rPr>
        <w:t xml:space="preserve">d'élévation </w:t>
      </w:r>
      <w:r w:rsidRPr="009D5A23">
        <w:rPr>
          <w:iCs/>
          <w:lang w:eastAsia="zh-CN"/>
        </w:rPr>
        <w:sym w:font="Symbol" w:char="F071"/>
      </w:r>
      <w:r w:rsidRPr="009D5A23">
        <w:rPr>
          <w:iCs/>
          <w:lang w:eastAsia="zh-CN"/>
        </w:rPr>
        <w:t xml:space="preserve"> (</w:t>
      </w:r>
      <w:r w:rsidRPr="009D5A23">
        <w:rPr>
          <w:i/>
          <w:lang w:eastAsia="zh-CN"/>
        </w:rPr>
        <w:t>°</w:t>
      </w:r>
      <w:r w:rsidRPr="009D5A23">
        <w:rPr>
          <w:iCs/>
          <w:lang w:eastAsia="zh-CN"/>
        </w:rPr>
        <w:t>)</w:t>
      </w:r>
      <w:r w:rsidRPr="009D5A23">
        <w:rPr>
          <w:lang w:eastAsia="zh-CN"/>
        </w:rPr>
        <w:t>;</w:t>
      </w:r>
    </w:p>
    <w:p w:rsidR="004C5045" w:rsidRPr="009D5A23" w:rsidRDefault="004C5045" w:rsidP="009452F1">
      <w:pPr>
        <w:spacing w:before="80"/>
        <w:ind w:left="794" w:hanging="794"/>
        <w:rPr>
          <w:lang w:eastAsia="zh-CN"/>
        </w:rPr>
      </w:pPr>
      <w:r w:rsidRPr="009D5A23">
        <w:rPr>
          <w:lang w:eastAsia="zh-CN"/>
        </w:rPr>
        <w:t>–</w:t>
      </w:r>
      <w:r w:rsidRPr="009D5A23">
        <w:rPr>
          <w:lang w:eastAsia="zh-CN"/>
        </w:rPr>
        <w:tab/>
        <w:t xml:space="preserve">orientation </w:t>
      </w:r>
      <w:r w:rsidR="00733B46" w:rsidRPr="009D5A23">
        <w:rPr>
          <w:lang w:eastAsia="zh-CN"/>
        </w:rPr>
        <w:t xml:space="preserve">de la route en azimut </w:t>
      </w:r>
      <w:r w:rsidRPr="009D5A23">
        <w:rPr>
          <w:lang w:eastAsia="zh-CN"/>
        </w:rPr>
        <w:sym w:font="Symbol" w:char="F06A"/>
      </w:r>
      <w:r w:rsidRPr="009D5A23">
        <w:rPr>
          <w:lang w:eastAsia="zh-CN"/>
        </w:rPr>
        <w:t xml:space="preserve"> </w:t>
      </w:r>
      <w:r w:rsidRPr="009D5A23">
        <w:rPr>
          <w:iCs/>
          <w:lang w:eastAsia="zh-CN"/>
        </w:rPr>
        <w:t>(</w:t>
      </w:r>
      <w:r w:rsidRPr="009D5A23">
        <w:rPr>
          <w:i/>
          <w:lang w:eastAsia="zh-CN"/>
        </w:rPr>
        <w:t>°</w:t>
      </w:r>
      <w:r w:rsidRPr="009D5A23">
        <w:rPr>
          <w:iCs/>
          <w:lang w:eastAsia="zh-CN"/>
        </w:rPr>
        <w:t>)</w:t>
      </w:r>
      <w:r w:rsidRPr="009D5A23">
        <w:rPr>
          <w:lang w:eastAsia="zh-CN"/>
        </w:rPr>
        <w:t xml:space="preserve">; </w:t>
      </w:r>
    </w:p>
    <w:p w:rsidR="004C5045" w:rsidRPr="009D5A23" w:rsidRDefault="004C5045" w:rsidP="009452F1">
      <w:pPr>
        <w:spacing w:before="80"/>
        <w:ind w:left="794" w:hanging="794"/>
        <w:rPr>
          <w:lang w:eastAsia="zh-CN"/>
        </w:rPr>
      </w:pPr>
      <w:r w:rsidRPr="009D5A23">
        <w:rPr>
          <w:lang w:eastAsia="zh-CN"/>
        </w:rPr>
        <w:t>–</w:t>
      </w:r>
      <w:r w:rsidRPr="009D5A23">
        <w:rPr>
          <w:lang w:eastAsia="zh-CN"/>
        </w:rPr>
        <w:tab/>
        <w:t>environ</w:t>
      </w:r>
      <w:r w:rsidR="00733B46" w:rsidRPr="009D5A23">
        <w:rPr>
          <w:lang w:eastAsia="zh-CN"/>
        </w:rPr>
        <w:t>ne</w:t>
      </w:r>
      <w:r w:rsidRPr="009D5A23">
        <w:rPr>
          <w:lang w:eastAsia="zh-CN"/>
        </w:rPr>
        <w:t>ment;</w:t>
      </w:r>
    </w:p>
    <w:p w:rsidR="004C5045" w:rsidRPr="009D5A23" w:rsidRDefault="004C5045" w:rsidP="009452F1">
      <w:pPr>
        <w:spacing w:before="80"/>
        <w:ind w:left="794" w:hanging="794"/>
        <w:rPr>
          <w:lang w:eastAsia="zh-CN"/>
        </w:rPr>
      </w:pPr>
      <w:r w:rsidRPr="009D5A23">
        <w:rPr>
          <w:lang w:eastAsia="zh-CN"/>
        </w:rPr>
        <w:t>–</w:t>
      </w:r>
      <w:r w:rsidRPr="009D5A23">
        <w:rPr>
          <w:lang w:eastAsia="zh-CN"/>
        </w:rPr>
        <w:tab/>
      </w:r>
      <w:r w:rsidR="00733B46" w:rsidRPr="009D5A23">
        <w:rPr>
          <w:lang w:eastAsia="zh-CN"/>
        </w:rPr>
        <w:t xml:space="preserve">durée d'échantillonnage </w:t>
      </w:r>
      <w:r w:rsidRPr="009D5A23">
        <w:rPr>
          <w:i/>
          <w:iCs/>
          <w:lang w:eastAsia="zh-CN"/>
        </w:rPr>
        <w:t>T</w:t>
      </w:r>
      <w:r w:rsidRPr="009D5A23">
        <w:rPr>
          <w:i/>
          <w:iCs/>
          <w:vertAlign w:val="subscript"/>
          <w:lang w:eastAsia="zh-CN"/>
        </w:rPr>
        <w:t>s</w:t>
      </w:r>
      <w:r w:rsidRPr="009D5A23">
        <w:rPr>
          <w:lang w:eastAsia="zh-CN"/>
        </w:rPr>
        <w:t xml:space="preserve"> (s);</w:t>
      </w:r>
    </w:p>
    <w:p w:rsidR="004C5045" w:rsidRPr="009D5A23" w:rsidRDefault="004C5045" w:rsidP="009452F1">
      <w:pPr>
        <w:spacing w:before="80"/>
        <w:ind w:left="794" w:hanging="794"/>
        <w:rPr>
          <w:lang w:eastAsia="zh-CN"/>
        </w:rPr>
      </w:pPr>
      <w:r w:rsidRPr="009D5A23">
        <w:rPr>
          <w:lang w:eastAsia="zh-CN"/>
        </w:rPr>
        <w:t>–</w:t>
      </w:r>
      <w:r w:rsidRPr="009D5A23">
        <w:rPr>
          <w:lang w:eastAsia="zh-CN"/>
        </w:rPr>
        <w:tab/>
      </w:r>
      <w:r w:rsidR="00733B46" w:rsidRPr="009D5A23">
        <w:rPr>
          <w:lang w:eastAsia="zh-CN"/>
        </w:rPr>
        <w:t xml:space="preserve">vitesse du </w:t>
      </w:r>
      <w:r w:rsidR="005A2320" w:rsidRPr="009D5A23">
        <w:rPr>
          <w:lang w:eastAsia="zh-CN"/>
        </w:rPr>
        <w:t xml:space="preserve">terminal </w:t>
      </w:r>
      <w:r w:rsidRPr="009D5A23">
        <w:rPr>
          <w:lang w:eastAsia="zh-CN"/>
        </w:rPr>
        <w:t xml:space="preserve">mobile </w:t>
      </w:r>
      <w:r w:rsidRPr="009D5A23">
        <w:rPr>
          <w:i/>
          <w:iCs/>
          <w:lang w:eastAsia="zh-CN"/>
        </w:rPr>
        <w:t>v</w:t>
      </w:r>
      <w:r w:rsidRPr="009D5A23">
        <w:rPr>
          <w:i/>
          <w:iCs/>
          <w:vertAlign w:val="subscript"/>
          <w:lang w:eastAsia="zh-CN"/>
        </w:rPr>
        <w:t>m</w:t>
      </w:r>
      <w:r w:rsidRPr="009D5A23">
        <w:rPr>
          <w:lang w:eastAsia="zh-CN"/>
        </w:rPr>
        <w:t xml:space="preserve"> (m.s</w:t>
      </w:r>
      <w:r w:rsidRPr="009D5A23">
        <w:rPr>
          <w:vertAlign w:val="superscript"/>
          <w:lang w:eastAsia="zh-CN"/>
        </w:rPr>
        <w:t>-1</w:t>
      </w:r>
      <w:r w:rsidRPr="009D5A23">
        <w:rPr>
          <w:lang w:eastAsia="zh-CN"/>
        </w:rPr>
        <w:t>).</w:t>
      </w:r>
    </w:p>
    <w:p w:rsidR="004C5045" w:rsidRPr="009D5A23" w:rsidRDefault="000D782F" w:rsidP="009452F1">
      <w:pPr>
        <w:rPr>
          <w:szCs w:val="24"/>
          <w:lang w:eastAsia="zh-CN"/>
        </w:rPr>
      </w:pPr>
      <w:r w:rsidRPr="009D5A23">
        <w:rPr>
          <w:i/>
          <w:iCs/>
        </w:rPr>
        <w:t>E</w:t>
      </w:r>
      <w:r w:rsidR="00D82B28" w:rsidRPr="009D5A23">
        <w:rPr>
          <w:i/>
          <w:iCs/>
        </w:rPr>
        <w:t xml:space="preserve">tape </w:t>
      </w:r>
      <w:r w:rsidR="004C5045" w:rsidRPr="009D5A23">
        <w:rPr>
          <w:i/>
          <w:szCs w:val="24"/>
          <w:lang w:eastAsia="zh-CN"/>
        </w:rPr>
        <w:t>0:</w:t>
      </w:r>
      <w:r w:rsidR="004C5045" w:rsidRPr="009D5A23">
        <w:rPr>
          <w:i/>
          <w:szCs w:val="24"/>
          <w:lang w:eastAsia="zh-CN"/>
        </w:rPr>
        <w:tab/>
      </w:r>
      <w:r w:rsidR="00733B46" w:rsidRPr="009D5A23">
        <w:rPr>
          <w:szCs w:val="24"/>
          <w:lang w:eastAsia="zh-CN"/>
        </w:rPr>
        <w:t xml:space="preserve">Choix des paramètres du modèle </w:t>
      </w:r>
      <w:r w:rsidR="004C5045" w:rsidRPr="009D5A23">
        <w:rPr>
          <w:sz w:val="20"/>
        </w:rPr>
        <w:t>(µ,</w:t>
      </w:r>
      <w:r w:rsidR="004C5045" w:rsidRPr="009D5A23">
        <w:rPr>
          <w:sz w:val="20"/>
        </w:rPr>
        <w:sym w:font="Symbol" w:char="F073"/>
      </w:r>
      <w:r w:rsidR="004C5045" w:rsidRPr="009D5A23">
        <w:rPr>
          <w:sz w:val="20"/>
        </w:rPr>
        <w:t>)</w:t>
      </w:r>
      <w:r w:rsidR="004C5045" w:rsidRPr="009D5A23">
        <w:rPr>
          <w:i/>
          <w:iCs/>
          <w:sz w:val="20"/>
          <w:vertAlign w:val="subscript"/>
        </w:rPr>
        <w:t>G,B</w:t>
      </w:r>
      <w:r w:rsidR="004C5045" w:rsidRPr="009D5A23">
        <w:rPr>
          <w:sz w:val="20"/>
          <w:vertAlign w:val="subscript"/>
        </w:rPr>
        <w:t xml:space="preserve"> </w:t>
      </w:r>
      <w:r w:rsidR="004C5045" w:rsidRPr="009D5A23">
        <w:rPr>
          <w:sz w:val="20"/>
        </w:rPr>
        <w:t>, (</w:t>
      </w:r>
      <m:oMath>
        <m:sSub>
          <m:sSubPr>
            <m:ctrlPr>
              <w:rPr>
                <w:rFonts w:ascii="Cambria Math" w:hAnsi="Cambria Math"/>
                <w:i/>
                <w:sz w:val="20"/>
                <w:lang w:eastAsia="zh-CN"/>
              </w:rPr>
            </m:ctrlPr>
          </m:sSubPr>
          <m:e>
            <m:r>
              <m:rPr>
                <m:sty m:val="p"/>
              </m:rPr>
              <w:rPr>
                <w:rFonts w:ascii="Cambria Math" w:hAnsi="Cambria Math"/>
                <w:sz w:val="20"/>
                <w:lang w:eastAsia="zh-CN"/>
              </w:rPr>
              <m:t>μ</m:t>
            </m:r>
          </m:e>
          <m:sub>
            <m:sSub>
              <m:sSubPr>
                <m:ctrlPr>
                  <w:rPr>
                    <w:rFonts w:ascii="Cambria Math" w:hAnsi="Cambria Math"/>
                    <w:i/>
                    <w:sz w:val="20"/>
                    <w:lang w:eastAsia="zh-CN"/>
                  </w:rPr>
                </m:ctrlPr>
              </m:sSubPr>
              <m:e>
                <m:r>
                  <w:rPr>
                    <w:rFonts w:ascii="Cambria Math" w:hAnsi="Cambria Math"/>
                    <w:sz w:val="20"/>
                    <w:lang w:eastAsia="zh-CN"/>
                  </w:rPr>
                  <m:t>M</m:t>
                </m:r>
              </m:e>
              <m:sub>
                <m:r>
                  <w:rPr>
                    <w:rFonts w:ascii="Cambria Math" w:hAnsi="Cambria Math"/>
                    <w:sz w:val="20"/>
                    <w:lang w:eastAsia="zh-CN"/>
                  </w:rPr>
                  <m:t>A</m:t>
                </m:r>
              </m:sub>
            </m:sSub>
          </m:sub>
        </m:sSub>
      </m:oMath>
      <w:r w:rsidR="004C5045" w:rsidRPr="009D5A23">
        <w:rPr>
          <w:sz w:val="20"/>
        </w:rPr>
        <w:t>,</w:t>
      </w:r>
      <w:r w:rsidR="004C5045" w:rsidRPr="009D5A23">
        <w:rPr>
          <w:sz w:val="20"/>
          <w:lang w:eastAsia="zh-CN"/>
        </w:rPr>
        <w:t xml:space="preserve"> </w:t>
      </w:r>
      <m:oMath>
        <m:r>
          <w:rPr>
            <w:rFonts w:ascii="Cambria Math" w:hAnsi="Cambria Math"/>
            <w:sz w:val="20"/>
            <w:lang w:eastAsia="zh-CN"/>
          </w:rPr>
          <m:t xml:space="preserve"> </m:t>
        </m:r>
        <m:sSub>
          <m:sSubPr>
            <m:ctrlPr>
              <w:rPr>
                <w:rFonts w:ascii="Cambria Math" w:hAnsi="Cambria Math"/>
                <w:i/>
                <w:sz w:val="20"/>
                <w:lang w:eastAsia="zh-CN"/>
              </w:rPr>
            </m:ctrlPr>
          </m:sSubPr>
          <m:e>
            <m:r>
              <m:rPr>
                <m:sty m:val="p"/>
              </m:rPr>
              <w:rPr>
                <w:rFonts w:ascii="Cambria Math" w:hAnsi="Cambria Math"/>
                <w:sz w:val="20"/>
                <w:lang w:eastAsia="zh-CN"/>
              </w:rPr>
              <m:t>σ</m:t>
            </m:r>
          </m:e>
          <m:sub>
            <m:sSub>
              <m:sSubPr>
                <m:ctrlPr>
                  <w:rPr>
                    <w:rFonts w:ascii="Cambria Math" w:hAnsi="Cambria Math"/>
                    <w:i/>
                    <w:sz w:val="20"/>
                    <w:lang w:eastAsia="zh-CN"/>
                  </w:rPr>
                </m:ctrlPr>
              </m:sSubPr>
              <m:e>
                <m:r>
                  <w:rPr>
                    <w:rFonts w:ascii="Cambria Math" w:hAnsi="Cambria Math"/>
                    <w:sz w:val="20"/>
                    <w:lang w:eastAsia="zh-CN"/>
                  </w:rPr>
                  <m:t>M</m:t>
                </m:r>
              </m:e>
              <m:sub>
                <m:r>
                  <w:rPr>
                    <w:rFonts w:ascii="Cambria Math" w:hAnsi="Cambria Math"/>
                    <w:sz w:val="20"/>
                    <w:lang w:eastAsia="zh-CN"/>
                  </w:rPr>
                  <m:t>A</m:t>
                </m:r>
              </m:sub>
            </m:sSub>
          </m:sub>
        </m:sSub>
      </m:oMath>
      <w:r w:rsidR="004C5045" w:rsidRPr="009D5A23">
        <w:rPr>
          <w:sz w:val="20"/>
        </w:rPr>
        <w:t xml:space="preserve"> )</w:t>
      </w:r>
      <w:r w:rsidR="004C5045" w:rsidRPr="009D5A23">
        <w:rPr>
          <w:i/>
          <w:iCs/>
          <w:sz w:val="20"/>
          <w:vertAlign w:val="subscript"/>
        </w:rPr>
        <w:t>G,B</w:t>
      </w:r>
      <w:r w:rsidR="004C5045" w:rsidRPr="009D5A23">
        <w:rPr>
          <w:sz w:val="20"/>
        </w:rPr>
        <w:t>, (</w:t>
      </w:r>
      <w:r w:rsidR="004C5045" w:rsidRPr="009D5A23">
        <w:rPr>
          <w:i/>
          <w:iCs/>
          <w:sz w:val="20"/>
        </w:rPr>
        <w:t>g</w:t>
      </w:r>
      <w:r w:rsidR="004C5045" w:rsidRPr="009D5A23">
        <w:rPr>
          <w:sz w:val="20"/>
          <w:vertAlign w:val="subscript"/>
        </w:rPr>
        <w:t>1,</w:t>
      </w:r>
      <w:r w:rsidR="004C5045" w:rsidRPr="009D5A23">
        <w:rPr>
          <w:i/>
          <w:iCs/>
          <w:sz w:val="20"/>
        </w:rPr>
        <w:t>g</w:t>
      </w:r>
      <w:r w:rsidR="004C5045" w:rsidRPr="009D5A23">
        <w:rPr>
          <w:sz w:val="20"/>
          <w:vertAlign w:val="subscript"/>
        </w:rPr>
        <w:t>2</w:t>
      </w:r>
      <w:r w:rsidR="004C5045" w:rsidRPr="009D5A23">
        <w:rPr>
          <w:sz w:val="20"/>
        </w:rPr>
        <w:t>)</w:t>
      </w:r>
      <w:r w:rsidR="004C5045" w:rsidRPr="009D5A23">
        <w:rPr>
          <w:i/>
          <w:iCs/>
          <w:sz w:val="20"/>
          <w:vertAlign w:val="subscript"/>
        </w:rPr>
        <w:t>G,B</w:t>
      </w:r>
      <w:r w:rsidR="004C5045" w:rsidRPr="009D5A23">
        <w:rPr>
          <w:sz w:val="20"/>
        </w:rPr>
        <w:t>, (</w:t>
      </w:r>
      <w:r w:rsidR="004C5045" w:rsidRPr="009D5A23">
        <w:rPr>
          <w:i/>
          <w:iCs/>
          <w:sz w:val="20"/>
        </w:rPr>
        <w:t>h</w:t>
      </w:r>
      <w:r w:rsidR="004C5045" w:rsidRPr="009D5A23">
        <w:rPr>
          <w:sz w:val="20"/>
          <w:vertAlign w:val="subscript"/>
        </w:rPr>
        <w:t>1,</w:t>
      </w:r>
      <w:r w:rsidR="004C5045" w:rsidRPr="009D5A23">
        <w:rPr>
          <w:i/>
          <w:iCs/>
          <w:sz w:val="20"/>
        </w:rPr>
        <w:t>h</w:t>
      </w:r>
      <w:r w:rsidR="004C5045" w:rsidRPr="009D5A23">
        <w:rPr>
          <w:sz w:val="20"/>
          <w:vertAlign w:val="subscript"/>
        </w:rPr>
        <w:t>2</w:t>
      </w:r>
      <w:r w:rsidR="004C5045" w:rsidRPr="009D5A23">
        <w:rPr>
          <w:sz w:val="20"/>
        </w:rPr>
        <w:t>)</w:t>
      </w:r>
      <w:r w:rsidR="004C5045" w:rsidRPr="009D5A23">
        <w:rPr>
          <w:i/>
          <w:iCs/>
          <w:sz w:val="20"/>
          <w:vertAlign w:val="subscript"/>
        </w:rPr>
        <w:t>G,B</w:t>
      </w:r>
      <w:r w:rsidR="004C5045" w:rsidRPr="009D5A23">
        <w:rPr>
          <w:sz w:val="20"/>
        </w:rPr>
        <w:t>, (</w:t>
      </w:r>
      <w:r w:rsidR="004C5045" w:rsidRPr="009D5A23">
        <w:rPr>
          <w:i/>
          <w:iCs/>
          <w:sz w:val="20"/>
        </w:rPr>
        <w:t>dur</w:t>
      </w:r>
      <w:r w:rsidR="004C5045" w:rsidRPr="009D5A23">
        <w:rPr>
          <w:i/>
          <w:iCs/>
          <w:sz w:val="20"/>
          <w:vertAlign w:val="subscript"/>
        </w:rPr>
        <w:t>min</w:t>
      </w:r>
      <w:r w:rsidR="004C5045" w:rsidRPr="009D5A23">
        <w:rPr>
          <w:sz w:val="20"/>
        </w:rPr>
        <w:t>)</w:t>
      </w:r>
      <w:r w:rsidR="004C5045" w:rsidRPr="009D5A23">
        <w:rPr>
          <w:i/>
          <w:iCs/>
          <w:sz w:val="20"/>
          <w:vertAlign w:val="subscript"/>
        </w:rPr>
        <w:t>G,B</w:t>
      </w:r>
      <w:r w:rsidR="004C5045" w:rsidRPr="009D5A23">
        <w:rPr>
          <w:sz w:val="20"/>
        </w:rPr>
        <w:t xml:space="preserve"> , (</w:t>
      </w:r>
      <w:r w:rsidR="004C5045" w:rsidRPr="009D5A23">
        <w:rPr>
          <w:i/>
          <w:iCs/>
          <w:sz w:val="20"/>
        </w:rPr>
        <w:t>L</w:t>
      </w:r>
      <w:r w:rsidR="004C5045" w:rsidRPr="009D5A23">
        <w:rPr>
          <w:i/>
          <w:iCs/>
          <w:sz w:val="20"/>
          <w:vertAlign w:val="subscript"/>
        </w:rPr>
        <w:t>corr</w:t>
      </w:r>
      <w:r w:rsidR="004C5045" w:rsidRPr="009D5A23">
        <w:rPr>
          <w:sz w:val="20"/>
        </w:rPr>
        <w:t>)</w:t>
      </w:r>
      <w:r w:rsidR="004C5045" w:rsidRPr="009D5A23">
        <w:rPr>
          <w:i/>
          <w:iCs/>
          <w:sz w:val="20"/>
          <w:vertAlign w:val="subscript"/>
        </w:rPr>
        <w:t>G,</w:t>
      </w:r>
      <w:r w:rsidR="004C5045" w:rsidRPr="009D5A23">
        <w:rPr>
          <w:i/>
          <w:iCs/>
          <w:sz w:val="20"/>
        </w:rPr>
        <w:t>B</w:t>
      </w:r>
      <w:r w:rsidR="004C5045" w:rsidRPr="009D5A23">
        <w:rPr>
          <w:sz w:val="20"/>
        </w:rPr>
        <w:t xml:space="preserve">, </w:t>
      </w:r>
      <w:r w:rsidR="004C5045" w:rsidRPr="009D5A23">
        <w:rPr>
          <w:i/>
          <w:iCs/>
          <w:sz w:val="20"/>
        </w:rPr>
        <w:t>f</w:t>
      </w:r>
      <w:r w:rsidR="004C5045" w:rsidRPr="009D5A23">
        <w:rPr>
          <w:sz w:val="20"/>
          <w:vertAlign w:val="subscript"/>
        </w:rPr>
        <w:t>1</w:t>
      </w:r>
      <w:r w:rsidR="004C5045" w:rsidRPr="009D5A23">
        <w:rPr>
          <w:sz w:val="20"/>
        </w:rPr>
        <w:t xml:space="preserve">, </w:t>
      </w:r>
      <w:r w:rsidR="004C5045" w:rsidRPr="009D5A23">
        <w:rPr>
          <w:i/>
          <w:iCs/>
          <w:sz w:val="20"/>
        </w:rPr>
        <w:t>f</w:t>
      </w:r>
      <w:r w:rsidR="004C5045" w:rsidRPr="009D5A23">
        <w:rPr>
          <w:sz w:val="20"/>
          <w:vertAlign w:val="subscript"/>
        </w:rPr>
        <w:t>2</w:t>
      </w:r>
      <w:r w:rsidR="004C5045" w:rsidRPr="009D5A23">
        <w:rPr>
          <w:sz w:val="20"/>
        </w:rPr>
        <w:t xml:space="preserve">, </w:t>
      </w:r>
      <w:r w:rsidR="004C5045" w:rsidRPr="009D5A23">
        <w:rPr>
          <w:i/>
          <w:iCs/>
          <w:sz w:val="20"/>
        </w:rPr>
        <w:t>conf</w:t>
      </w:r>
      <w:r w:rsidR="004C5045" w:rsidRPr="009D5A23">
        <w:rPr>
          <w:i/>
          <w:iCs/>
          <w:sz w:val="20"/>
          <w:vertAlign w:val="subscript"/>
        </w:rPr>
        <w:t>B,min</w:t>
      </w:r>
      <w:r w:rsidR="004C5045" w:rsidRPr="009D5A23">
        <w:rPr>
          <w:sz w:val="20"/>
        </w:rPr>
        <w:t xml:space="preserve">, </w:t>
      </w:r>
      <w:r w:rsidR="004C5045" w:rsidRPr="009D5A23">
        <w:rPr>
          <w:i/>
          <w:iCs/>
          <w:sz w:val="20"/>
        </w:rPr>
        <w:t>conf</w:t>
      </w:r>
      <w:r w:rsidR="004C5045" w:rsidRPr="009D5A23">
        <w:rPr>
          <w:i/>
          <w:iCs/>
          <w:sz w:val="20"/>
          <w:vertAlign w:val="subscript"/>
        </w:rPr>
        <w:t>B,max</w:t>
      </w:r>
      <w:r w:rsidR="004C5045" w:rsidRPr="009D5A23">
        <w:rPr>
          <w:sz w:val="20"/>
        </w:rPr>
        <w:t xml:space="preserve"> </w:t>
      </w:r>
      <w:r w:rsidR="00733B46" w:rsidRPr="009D5A23">
        <w:rPr>
          <w:szCs w:val="24"/>
          <w:lang w:eastAsia="zh-CN"/>
        </w:rPr>
        <w:t>en fonction des données d'entrée</w:t>
      </w:r>
      <w:r w:rsidR="004C5045" w:rsidRPr="009D5A23">
        <w:rPr>
          <w:szCs w:val="24"/>
          <w:lang w:eastAsia="zh-CN"/>
        </w:rPr>
        <w:t xml:space="preserve">. </w:t>
      </w:r>
      <w:r w:rsidR="00733B46" w:rsidRPr="009D5A23">
        <w:rPr>
          <w:szCs w:val="24"/>
          <w:lang w:eastAsia="zh-CN"/>
        </w:rPr>
        <w:t xml:space="preserve">Utiliser le </w:t>
      </w:r>
      <w:r w:rsidR="00733B46" w:rsidRPr="009D5A23">
        <w:t>tableau pour lequel l'angle d'élévation et la fréquence correspondent le mieux aux valeurs des données d'entrée</w:t>
      </w:r>
      <w:r w:rsidR="004C5045" w:rsidRPr="009D5A23">
        <w:rPr>
          <w:szCs w:val="24"/>
          <w:lang w:eastAsia="zh-CN"/>
        </w:rPr>
        <w:t xml:space="preserve">. </w:t>
      </w:r>
      <w:r w:rsidR="00BC14C4" w:rsidRPr="009D5A23">
        <w:rPr>
          <w:szCs w:val="24"/>
          <w:lang w:eastAsia="zh-CN"/>
        </w:rPr>
        <w:t>Un exemple de paramètres du modèle est donné dans le Tableau </w:t>
      </w:r>
      <w:r w:rsidR="004C5045" w:rsidRPr="009D5A23">
        <w:rPr>
          <w:szCs w:val="24"/>
          <w:lang w:eastAsia="zh-CN"/>
        </w:rPr>
        <w:t>5.</w:t>
      </w:r>
    </w:p>
    <w:p w:rsidR="004C5045" w:rsidRPr="009D5A23" w:rsidRDefault="000D782F" w:rsidP="00E63980">
      <w:pPr>
        <w:rPr>
          <w:szCs w:val="24"/>
          <w:lang w:eastAsia="zh-CN"/>
        </w:rPr>
      </w:pPr>
      <w:r w:rsidRPr="009D5A23">
        <w:rPr>
          <w:i/>
          <w:iCs/>
        </w:rPr>
        <w:t>E</w:t>
      </w:r>
      <w:r w:rsidR="00D82B28" w:rsidRPr="009D5A23">
        <w:rPr>
          <w:i/>
          <w:iCs/>
        </w:rPr>
        <w:t xml:space="preserve">tape </w:t>
      </w:r>
      <w:r w:rsidR="004C5045" w:rsidRPr="009D5A23">
        <w:rPr>
          <w:i/>
          <w:szCs w:val="24"/>
          <w:lang w:eastAsia="zh-CN"/>
        </w:rPr>
        <w:t>1:</w:t>
      </w:r>
      <w:r w:rsidR="004C5045" w:rsidRPr="009D5A23">
        <w:rPr>
          <w:szCs w:val="24"/>
          <w:lang w:eastAsia="zh-CN"/>
        </w:rPr>
        <w:t xml:space="preserve"> </w:t>
      </w:r>
      <w:r w:rsidR="004C5045" w:rsidRPr="009D5A23">
        <w:rPr>
          <w:szCs w:val="24"/>
          <w:lang w:eastAsia="zh-CN"/>
        </w:rPr>
        <w:tab/>
        <w:t>G</w:t>
      </w:r>
      <w:r w:rsidR="00BC14C4" w:rsidRPr="009D5A23">
        <w:rPr>
          <w:szCs w:val="24"/>
          <w:lang w:eastAsia="zh-CN"/>
        </w:rPr>
        <w:t>é</w:t>
      </w:r>
      <w:r w:rsidR="004C5045" w:rsidRPr="009D5A23">
        <w:rPr>
          <w:szCs w:val="24"/>
          <w:lang w:eastAsia="zh-CN"/>
        </w:rPr>
        <w:t>n</w:t>
      </w:r>
      <w:r w:rsidR="00BC14C4" w:rsidRPr="009D5A23">
        <w:rPr>
          <w:szCs w:val="24"/>
          <w:lang w:eastAsia="zh-CN"/>
        </w:rPr>
        <w:t>é</w:t>
      </w:r>
      <w:r w:rsidR="004C5045" w:rsidRPr="009D5A23">
        <w:rPr>
          <w:szCs w:val="24"/>
          <w:lang w:eastAsia="zh-CN"/>
        </w:rPr>
        <w:t xml:space="preserve">ration </w:t>
      </w:r>
      <w:r w:rsidR="00BC14C4" w:rsidRPr="009D5A23">
        <w:rPr>
          <w:szCs w:val="24"/>
          <w:lang w:eastAsia="zh-CN"/>
        </w:rPr>
        <w:t>de la série d'états</w:t>
      </w:r>
      <w:r w:rsidR="004C5045" w:rsidRPr="009D5A23">
        <w:rPr>
          <w:szCs w:val="24"/>
          <w:lang w:eastAsia="zh-CN"/>
        </w:rPr>
        <w:t xml:space="preserve">. </w:t>
      </w:r>
      <w:r w:rsidR="00BC14C4" w:rsidRPr="009D5A23">
        <w:rPr>
          <w:szCs w:val="24"/>
          <w:lang w:eastAsia="zh-CN"/>
        </w:rPr>
        <w:t>Une série d'états est une série d'événements Bon et Mauvais</w:t>
      </w:r>
      <w:r w:rsidR="004C5045" w:rsidRPr="009D5A23">
        <w:rPr>
          <w:szCs w:val="24"/>
          <w:lang w:eastAsia="zh-CN"/>
        </w:rPr>
        <w:t xml:space="preserve">. </w:t>
      </w:r>
      <w:r w:rsidR="00BC14C4" w:rsidRPr="009D5A23">
        <w:rPr>
          <w:szCs w:val="24"/>
          <w:lang w:eastAsia="zh-CN"/>
        </w:rPr>
        <w:t xml:space="preserve">La durée de chaque événement est générée à l'aide d'une </w:t>
      </w:r>
      <w:r w:rsidR="004C5045" w:rsidRPr="009D5A23">
        <w:rPr>
          <w:szCs w:val="24"/>
          <w:lang w:eastAsia="zh-CN"/>
        </w:rPr>
        <w:t>distribution</w:t>
      </w:r>
      <w:r w:rsidR="00BC14C4" w:rsidRPr="009D5A23">
        <w:rPr>
          <w:szCs w:val="24"/>
          <w:lang w:eastAsia="zh-CN"/>
        </w:rPr>
        <w:t xml:space="preserve"> log-normale</w:t>
      </w:r>
      <w:r w:rsidR="004C5045" w:rsidRPr="009D5A23">
        <w:rPr>
          <w:szCs w:val="24"/>
          <w:lang w:eastAsia="zh-CN"/>
        </w:rPr>
        <w:t xml:space="preserve">. </w:t>
      </w:r>
      <w:r w:rsidR="00BC14C4" w:rsidRPr="009D5A23">
        <w:rPr>
          <w:szCs w:val="24"/>
          <w:lang w:eastAsia="zh-CN"/>
        </w:rPr>
        <w:t xml:space="preserve">Si une valeur inférieure à </w:t>
      </w:r>
      <w:r w:rsidR="004C5045" w:rsidRPr="009D5A23">
        <w:rPr>
          <w:i/>
          <w:iCs/>
          <w:szCs w:val="24"/>
          <w:lang w:eastAsia="zh-CN"/>
        </w:rPr>
        <w:t>dur</w:t>
      </w:r>
      <w:r w:rsidR="004C5045" w:rsidRPr="009D5A23">
        <w:rPr>
          <w:i/>
          <w:iCs/>
          <w:szCs w:val="24"/>
          <w:vertAlign w:val="subscript"/>
          <w:lang w:eastAsia="zh-CN"/>
        </w:rPr>
        <w:t>min</w:t>
      </w:r>
      <w:r w:rsidR="004C5045" w:rsidRPr="009D5A23">
        <w:rPr>
          <w:szCs w:val="24"/>
          <w:lang w:eastAsia="zh-CN"/>
        </w:rPr>
        <w:t xml:space="preserve"> </w:t>
      </w:r>
      <w:r w:rsidR="00BC14C4" w:rsidRPr="009D5A23">
        <w:rPr>
          <w:szCs w:val="24"/>
          <w:lang w:eastAsia="zh-CN"/>
        </w:rPr>
        <w:t>est tirée</w:t>
      </w:r>
      <w:r w:rsidR="004C5045" w:rsidRPr="009D5A23">
        <w:rPr>
          <w:szCs w:val="24"/>
          <w:lang w:eastAsia="zh-CN"/>
        </w:rPr>
        <w:t xml:space="preserve">, </w:t>
      </w:r>
      <w:r w:rsidR="00BC14C4" w:rsidRPr="009D5A23">
        <w:rPr>
          <w:szCs w:val="24"/>
          <w:lang w:eastAsia="zh-CN"/>
        </w:rPr>
        <w:t>de nouveaux tirages aléatoires doivent être effectués jusqu'à ce que la valeur soit supérieure à la valeur du paramètre</w:t>
      </w:r>
      <w:r w:rsidR="004C5045" w:rsidRPr="009D5A23">
        <w:rPr>
          <w:szCs w:val="24"/>
          <w:lang w:eastAsia="zh-CN"/>
        </w:rPr>
        <w:t>.</w:t>
      </w:r>
    </w:p>
    <w:p w:rsidR="004C5045" w:rsidRPr="009D5A23" w:rsidRDefault="004C5045" w:rsidP="009452F1">
      <w:pPr>
        <w:spacing w:before="80"/>
        <w:ind w:left="794" w:hanging="794"/>
        <w:rPr>
          <w:lang w:eastAsia="zh-CN"/>
        </w:rPr>
      </w:pPr>
      <w:r w:rsidRPr="009D5A23">
        <w:rPr>
          <w:lang w:eastAsia="zh-CN"/>
        </w:rPr>
        <w:t>State_duration</w:t>
      </w:r>
      <w:r w:rsidRPr="009D5A23">
        <w:rPr>
          <w:vertAlign w:val="subscript"/>
          <w:lang w:eastAsia="zh-CN"/>
        </w:rPr>
        <w:t>G</w:t>
      </w:r>
      <w:r w:rsidRPr="009D5A23">
        <w:rPr>
          <w:lang w:eastAsia="zh-CN"/>
        </w:rPr>
        <w:t>~</w:t>
      </w:r>
      <w:r w:rsidRPr="009D5A23">
        <w:rPr>
          <w:i/>
          <w:lang w:eastAsia="zh-CN"/>
        </w:rPr>
        <w:t>lognormal</w:t>
      </w:r>
      <w:r w:rsidRPr="009D5A23">
        <w:rPr>
          <w:lang w:eastAsia="zh-CN"/>
        </w:rPr>
        <w:t>(µ</w:t>
      </w:r>
      <w:r w:rsidRPr="009D5A23">
        <w:rPr>
          <w:i/>
          <w:iCs/>
          <w:vertAlign w:val="subscript"/>
          <w:lang w:eastAsia="zh-CN"/>
        </w:rPr>
        <w:t>G</w:t>
      </w:r>
      <w:r w:rsidRPr="009D5A23">
        <w:rPr>
          <w:lang w:eastAsia="zh-CN"/>
        </w:rPr>
        <w:t>, σ</w:t>
      </w:r>
      <w:r w:rsidRPr="009D5A23">
        <w:rPr>
          <w:i/>
          <w:iCs/>
          <w:vertAlign w:val="subscript"/>
          <w:lang w:eastAsia="zh-CN"/>
        </w:rPr>
        <w:t>G</w:t>
      </w:r>
      <w:r w:rsidRPr="009D5A23">
        <w:rPr>
          <w:lang w:eastAsia="zh-CN"/>
        </w:rPr>
        <w:t>)</w:t>
      </w:r>
    </w:p>
    <w:p w:rsidR="004C5045" w:rsidRPr="009D5A23" w:rsidRDefault="004C5045" w:rsidP="009452F1">
      <w:pPr>
        <w:spacing w:before="80"/>
        <w:ind w:left="794" w:hanging="794"/>
        <w:rPr>
          <w:lang w:eastAsia="zh-CN"/>
        </w:rPr>
      </w:pPr>
      <w:r w:rsidRPr="009D5A23">
        <w:rPr>
          <w:lang w:eastAsia="zh-CN"/>
        </w:rPr>
        <w:t>State_duration</w:t>
      </w:r>
      <w:r w:rsidRPr="009D5A23">
        <w:rPr>
          <w:vertAlign w:val="subscript"/>
          <w:lang w:eastAsia="zh-CN"/>
        </w:rPr>
        <w:t>B</w:t>
      </w:r>
      <w:r w:rsidRPr="009D5A23">
        <w:rPr>
          <w:lang w:eastAsia="zh-CN"/>
        </w:rPr>
        <w:t>~</w:t>
      </w:r>
      <w:r w:rsidRPr="009D5A23">
        <w:rPr>
          <w:i/>
          <w:lang w:eastAsia="zh-CN"/>
        </w:rPr>
        <w:t>lognormal</w:t>
      </w:r>
      <w:r w:rsidRPr="009D5A23">
        <w:rPr>
          <w:lang w:eastAsia="zh-CN"/>
        </w:rPr>
        <w:t>(µ</w:t>
      </w:r>
      <w:r w:rsidRPr="009D5A23">
        <w:rPr>
          <w:i/>
          <w:iCs/>
          <w:vertAlign w:val="subscript"/>
          <w:lang w:eastAsia="zh-CN"/>
        </w:rPr>
        <w:t>B</w:t>
      </w:r>
      <w:r w:rsidRPr="009D5A23">
        <w:rPr>
          <w:lang w:eastAsia="zh-CN"/>
        </w:rPr>
        <w:t>, σ</w:t>
      </w:r>
      <w:r w:rsidRPr="009D5A23">
        <w:rPr>
          <w:i/>
          <w:iCs/>
          <w:vertAlign w:val="subscript"/>
          <w:lang w:eastAsia="zh-CN"/>
        </w:rPr>
        <w:t>B</w:t>
      </w:r>
      <w:r w:rsidRPr="009D5A23">
        <w:rPr>
          <w:lang w:eastAsia="zh-CN"/>
        </w:rPr>
        <w:t>)</w:t>
      </w:r>
    </w:p>
    <w:p w:rsidR="004C5045" w:rsidRPr="009D5A23" w:rsidRDefault="00BC14C4" w:rsidP="00E63980">
      <w:pPr>
        <w:tabs>
          <w:tab w:val="clear" w:pos="794"/>
          <w:tab w:val="clear" w:pos="1191"/>
          <w:tab w:val="clear" w:pos="1588"/>
          <w:tab w:val="clear" w:pos="1985"/>
          <w:tab w:val="left" w:pos="1134"/>
          <w:tab w:val="left" w:pos="1871"/>
          <w:tab w:val="left" w:pos="2268"/>
        </w:tabs>
        <w:spacing w:before="280"/>
        <w:jc w:val="left"/>
      </w:pPr>
      <w:r w:rsidRPr="009D5A23">
        <w:t xml:space="preserve">La </w:t>
      </w:r>
      <w:r w:rsidR="004C5045" w:rsidRPr="009D5A23">
        <w:t xml:space="preserve">Figure 16 </w:t>
      </w:r>
      <w:r w:rsidRPr="009D5A23">
        <w:t>montre un exemple de série d'états</w:t>
      </w:r>
      <w:r w:rsidR="004C5045" w:rsidRPr="009D5A23">
        <w:t xml:space="preserve">, </w:t>
      </w:r>
      <w:r w:rsidRPr="009D5A23">
        <w:t>avec des événements Bon et Mauvais de différentes durées</w:t>
      </w:r>
      <w:r w:rsidR="004C5045" w:rsidRPr="009D5A23">
        <w:t xml:space="preserve">. </w:t>
      </w:r>
    </w:p>
    <w:p w:rsidR="004C5045" w:rsidRPr="009D5A23" w:rsidRDefault="004C5045" w:rsidP="00025EB0">
      <w:pPr>
        <w:pStyle w:val="FigureNo"/>
        <w:rPr>
          <w:lang w:eastAsia="zh-CN"/>
        </w:rPr>
      </w:pPr>
      <w:r w:rsidRPr="009D5A23">
        <w:rPr>
          <w:lang w:eastAsia="zh-CN"/>
        </w:rPr>
        <w:lastRenderedPageBreak/>
        <w:t>Figure 16</w:t>
      </w:r>
    </w:p>
    <w:p w:rsidR="004C5045" w:rsidRPr="009D5A23" w:rsidRDefault="004C5045" w:rsidP="00025EB0">
      <w:pPr>
        <w:pStyle w:val="Figuretitle"/>
        <w:rPr>
          <w:lang w:eastAsia="zh-CN"/>
        </w:rPr>
      </w:pPr>
      <w:r w:rsidRPr="009D5A23">
        <w:rPr>
          <w:lang w:eastAsia="zh-CN"/>
        </w:rPr>
        <w:t>Ex</w:t>
      </w:r>
      <w:r w:rsidR="00BC14C4" w:rsidRPr="009D5A23">
        <w:rPr>
          <w:lang w:eastAsia="zh-CN"/>
        </w:rPr>
        <w:t>e</w:t>
      </w:r>
      <w:r w:rsidRPr="009D5A23">
        <w:rPr>
          <w:lang w:eastAsia="zh-CN"/>
        </w:rPr>
        <w:t xml:space="preserve">mple </w:t>
      </w:r>
      <w:r w:rsidR="00BC14C4" w:rsidRPr="009D5A23">
        <w:rPr>
          <w:lang w:eastAsia="zh-CN"/>
        </w:rPr>
        <w:t>de série d'états</w:t>
      </w:r>
    </w:p>
    <w:p w:rsidR="004C5045" w:rsidRPr="009D5A23" w:rsidRDefault="000C4E8A" w:rsidP="009452F1">
      <w:pPr>
        <w:keepLines/>
        <w:spacing w:before="0" w:after="240"/>
        <w:jc w:val="center"/>
        <w:rPr>
          <w:caps/>
          <w:sz w:val="18"/>
          <w:lang w:eastAsia="zh-CN"/>
        </w:rPr>
      </w:pPr>
      <w:r w:rsidRPr="009D5A23">
        <w:rPr>
          <w:caps/>
          <w:sz w:val="18"/>
        </w:rPr>
        <w:object w:dxaOrig="2796" w:dyaOrig="2387">
          <v:shape id="_x0000_i1065" type="#_x0000_t75" style="width:225pt;height:192pt" o:ole="">
            <v:imagedata r:id="rId95" o:title=""/>
          </v:shape>
          <o:OLEObject Type="Embed" ProgID="CorelDraw.Graphic.16" ShapeID="_x0000_i1065" DrawAspect="Content" ObjectID="_1548833061" r:id="rId96"/>
        </w:object>
      </w:r>
    </w:p>
    <w:p w:rsidR="004C5045" w:rsidRPr="009D5A23" w:rsidRDefault="004C5045" w:rsidP="009452F1">
      <w:pPr>
        <w:overflowPunct/>
        <w:autoSpaceDE/>
        <w:autoSpaceDN/>
        <w:adjustRightInd/>
        <w:spacing w:before="0"/>
        <w:textAlignment w:val="auto"/>
        <w:rPr>
          <w:i/>
          <w:sz w:val="16"/>
          <w:szCs w:val="16"/>
          <w:lang w:eastAsia="zh-CN"/>
        </w:rPr>
      </w:pPr>
    </w:p>
    <w:p w:rsidR="004C5045" w:rsidRPr="009D5A23" w:rsidRDefault="000D782F" w:rsidP="00E04689">
      <w:pPr>
        <w:rPr>
          <w:szCs w:val="24"/>
          <w:lang w:eastAsia="zh-CN"/>
        </w:rPr>
      </w:pPr>
      <w:r w:rsidRPr="009D5A23">
        <w:rPr>
          <w:i/>
          <w:iCs/>
        </w:rPr>
        <w:t>E</w:t>
      </w:r>
      <w:r w:rsidR="00D82B28" w:rsidRPr="009D5A23">
        <w:rPr>
          <w:i/>
          <w:iCs/>
        </w:rPr>
        <w:t xml:space="preserve">tape </w:t>
      </w:r>
      <w:r w:rsidR="004C5045" w:rsidRPr="009D5A23">
        <w:rPr>
          <w:i/>
          <w:szCs w:val="24"/>
          <w:lang w:eastAsia="zh-CN"/>
        </w:rPr>
        <w:t>2:</w:t>
      </w:r>
      <w:r w:rsidR="004C5045" w:rsidRPr="009D5A23">
        <w:rPr>
          <w:szCs w:val="24"/>
          <w:lang w:eastAsia="zh-CN"/>
        </w:rPr>
        <w:t xml:space="preserve"> </w:t>
      </w:r>
      <w:r w:rsidR="004C5045" w:rsidRPr="009D5A23">
        <w:rPr>
          <w:szCs w:val="24"/>
          <w:lang w:eastAsia="zh-CN"/>
        </w:rPr>
        <w:tab/>
        <w:t>G</w:t>
      </w:r>
      <w:r w:rsidR="00BC14C4" w:rsidRPr="009D5A23">
        <w:rPr>
          <w:szCs w:val="24"/>
          <w:lang w:eastAsia="zh-CN"/>
        </w:rPr>
        <w:t>é</w:t>
      </w:r>
      <w:r w:rsidR="004C5045" w:rsidRPr="009D5A23">
        <w:rPr>
          <w:szCs w:val="24"/>
          <w:lang w:eastAsia="zh-CN"/>
        </w:rPr>
        <w:t>n</w:t>
      </w:r>
      <w:r w:rsidR="00BC14C4" w:rsidRPr="009D5A23">
        <w:rPr>
          <w:szCs w:val="24"/>
          <w:lang w:eastAsia="zh-CN"/>
        </w:rPr>
        <w:t>é</w:t>
      </w:r>
      <w:r w:rsidR="004C5045" w:rsidRPr="009D5A23">
        <w:rPr>
          <w:szCs w:val="24"/>
          <w:lang w:eastAsia="zh-CN"/>
        </w:rPr>
        <w:t xml:space="preserve">ration </w:t>
      </w:r>
      <w:r w:rsidR="00BC14C4" w:rsidRPr="009D5A23">
        <w:rPr>
          <w:szCs w:val="24"/>
          <w:lang w:eastAsia="zh-CN"/>
        </w:rPr>
        <w:t xml:space="preserve">du triplet de paramètres </w:t>
      </w:r>
      <w:r w:rsidR="00E04689" w:rsidRPr="009D5A23">
        <w:rPr>
          <w:szCs w:val="24"/>
          <w:lang w:eastAsia="zh-CN"/>
        </w:rPr>
        <w:t xml:space="preserve">de </w:t>
      </w:r>
      <w:r w:rsidR="004C5045" w:rsidRPr="009D5A23">
        <w:rPr>
          <w:szCs w:val="24"/>
          <w:lang w:eastAsia="zh-CN"/>
        </w:rPr>
        <w:t>Loo (</w:t>
      </w:r>
      <w:r w:rsidR="004C5045" w:rsidRPr="009D5A23">
        <w:rPr>
          <w:i/>
          <w:szCs w:val="24"/>
          <w:lang w:eastAsia="zh-CN"/>
        </w:rPr>
        <w:t>M</w:t>
      </w:r>
      <w:r w:rsidR="004C5045" w:rsidRPr="009D5A23">
        <w:rPr>
          <w:i/>
          <w:szCs w:val="24"/>
          <w:vertAlign w:val="subscript"/>
          <w:lang w:eastAsia="zh-CN"/>
        </w:rPr>
        <w:t>A</w:t>
      </w:r>
      <w:r w:rsidR="004C5045" w:rsidRPr="009D5A23">
        <w:rPr>
          <w:i/>
          <w:szCs w:val="24"/>
          <w:lang w:eastAsia="zh-CN"/>
        </w:rPr>
        <w:t>,</w:t>
      </w:r>
      <w:r w:rsidR="004C5045" w:rsidRPr="009D5A23">
        <w:rPr>
          <w:iCs/>
          <w:szCs w:val="24"/>
          <w:lang w:eastAsia="zh-CN"/>
        </w:rPr>
        <w:t>Σ</w:t>
      </w:r>
      <w:r w:rsidR="004C5045" w:rsidRPr="009D5A23">
        <w:rPr>
          <w:i/>
          <w:szCs w:val="24"/>
          <w:vertAlign w:val="subscript"/>
          <w:lang w:eastAsia="zh-CN"/>
        </w:rPr>
        <w:t>A</w:t>
      </w:r>
      <w:r w:rsidR="004C5045" w:rsidRPr="009D5A23">
        <w:rPr>
          <w:i/>
          <w:szCs w:val="24"/>
          <w:lang w:eastAsia="zh-CN"/>
        </w:rPr>
        <w:t>,MP</w:t>
      </w:r>
      <w:r w:rsidR="004C5045" w:rsidRPr="009D5A23">
        <w:rPr>
          <w:szCs w:val="24"/>
          <w:lang w:eastAsia="zh-CN"/>
        </w:rPr>
        <w:t xml:space="preserve">) </w:t>
      </w:r>
      <w:r w:rsidR="00BC14C4" w:rsidRPr="009D5A23">
        <w:rPr>
          <w:szCs w:val="24"/>
          <w:lang w:eastAsia="zh-CN"/>
        </w:rPr>
        <w:t xml:space="preserve">pour chaque état et des durées de </w:t>
      </w:r>
      <w:r w:rsidR="004C5045" w:rsidRPr="009D5A23">
        <w:rPr>
          <w:szCs w:val="24"/>
          <w:lang w:eastAsia="zh-CN"/>
        </w:rPr>
        <w:t>transition (</w:t>
      </w:r>
      <w:r w:rsidR="004C5045" w:rsidRPr="009D5A23">
        <w:rPr>
          <w:i/>
          <w:szCs w:val="24"/>
          <w:lang w:eastAsia="zh-CN"/>
        </w:rPr>
        <w:t>L</w:t>
      </w:r>
      <w:r w:rsidR="004C5045" w:rsidRPr="009D5A23">
        <w:rPr>
          <w:i/>
          <w:szCs w:val="24"/>
          <w:vertAlign w:val="subscript"/>
          <w:lang w:eastAsia="zh-CN"/>
        </w:rPr>
        <w:t>trans</w:t>
      </w:r>
      <w:r w:rsidR="004C5045" w:rsidRPr="009D5A23">
        <w:rPr>
          <w:szCs w:val="24"/>
          <w:lang w:eastAsia="zh-CN"/>
        </w:rPr>
        <w:t xml:space="preserve">) </w:t>
      </w:r>
      <w:r w:rsidR="00BC14C4" w:rsidRPr="009D5A23">
        <w:rPr>
          <w:szCs w:val="24"/>
          <w:lang w:eastAsia="zh-CN"/>
        </w:rPr>
        <w:t>entre les états</w:t>
      </w:r>
      <w:r w:rsidR="004C5045" w:rsidRPr="009D5A23">
        <w:rPr>
          <w:szCs w:val="24"/>
          <w:lang w:eastAsia="zh-CN"/>
        </w:rPr>
        <w:t xml:space="preserve">. </w:t>
      </w:r>
      <w:r w:rsidR="00BC14C4" w:rsidRPr="009D5A23">
        <w:rPr>
          <w:szCs w:val="24"/>
          <w:lang w:eastAsia="zh-CN"/>
        </w:rPr>
        <w:t xml:space="preserve">Si une valeur </w:t>
      </w:r>
      <w:r w:rsidR="004C5045" w:rsidRPr="009D5A23">
        <w:rPr>
          <w:i/>
          <w:szCs w:val="24"/>
          <w:lang w:eastAsia="zh-CN"/>
        </w:rPr>
        <w:t>M</w:t>
      </w:r>
      <w:r w:rsidR="004C5045" w:rsidRPr="009D5A23">
        <w:rPr>
          <w:i/>
          <w:szCs w:val="24"/>
          <w:vertAlign w:val="subscript"/>
          <w:lang w:eastAsia="zh-CN"/>
        </w:rPr>
        <w:t>A</w:t>
      </w:r>
      <w:r w:rsidR="004C5045" w:rsidRPr="009D5A23">
        <w:rPr>
          <w:szCs w:val="24"/>
          <w:lang w:eastAsia="zh-CN"/>
        </w:rPr>
        <w:t xml:space="preserve"> </w:t>
      </w:r>
      <w:r w:rsidR="00C14374" w:rsidRPr="009D5A23">
        <w:rPr>
          <w:szCs w:val="24"/>
          <w:lang w:eastAsia="zh-CN"/>
        </w:rPr>
        <w:t xml:space="preserve">en dehors de </w:t>
      </w:r>
      <w:r w:rsidR="00BC14C4" w:rsidRPr="009D5A23">
        <w:rPr>
          <w:szCs w:val="24"/>
          <w:lang w:eastAsia="zh-CN"/>
        </w:rPr>
        <w:t xml:space="preserve">l'intervalle </w:t>
      </w:r>
      <w:r w:rsidR="004C5045" w:rsidRPr="009D5A23">
        <w:rPr>
          <w:szCs w:val="24"/>
          <w:lang w:eastAsia="zh-CN"/>
        </w:rPr>
        <w:t>[</w:t>
      </w: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eastAsia="zh-CN"/>
              </w:rPr>
              <m:t>,</m:t>
            </m:r>
            <m:r>
              <w:rPr>
                <w:rFonts w:ascii="Cambria Math" w:hAnsi="Cambria Math"/>
                <w:lang w:eastAsia="zh-CN"/>
              </w:rPr>
              <m:t>G</m:t>
            </m:r>
          </m:sub>
        </m:sSub>
        <m:r>
          <w:rPr>
            <w:rFonts w:ascii="Cambria Math" w:hAnsi="Cambria Math"/>
            <w:lang w:eastAsia="zh-CN"/>
          </w:rPr>
          <m:t>-1,645</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eastAsia="zh-CN"/>
              </w:rPr>
              <m:t>,</m:t>
            </m:r>
            <m:r>
              <w:rPr>
                <w:rFonts w:ascii="Cambria Math" w:hAnsi="Cambria Math"/>
                <w:lang w:eastAsia="zh-CN"/>
              </w:rPr>
              <m:t>G</m:t>
            </m:r>
          </m:sub>
        </m:sSub>
      </m:oMath>
      <w:r w:rsidR="004C5045" w:rsidRPr="009D5A23">
        <w:rPr>
          <w:szCs w:val="24"/>
          <w:lang w:eastAsia="zh-CN"/>
        </w:rPr>
        <w:t>;</w:t>
      </w:r>
      <w:r w:rsidR="004C5045" w:rsidRPr="009D5A23">
        <w:rPr>
          <w:lang w:eastAsia="zh-CN"/>
        </w:rPr>
        <w:t xml:space="preserve"> </w:t>
      </w:r>
      <m:oMath>
        <m:r>
          <m:rPr>
            <m:sty m:val="p"/>
          </m:rPr>
          <w:rPr>
            <w:rFonts w:ascii="Cambria Math" w:hAnsi="Cambria Math"/>
            <w:lang w:eastAsia="zh-CN"/>
          </w:rPr>
          <m:t xml:space="preserve"> </m:t>
        </m:r>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eastAsia="zh-CN"/>
              </w:rPr>
              <m:t>,</m:t>
            </m:r>
            <m:r>
              <w:rPr>
                <w:rFonts w:ascii="Cambria Math" w:hAnsi="Cambria Math"/>
                <w:lang w:eastAsia="zh-CN"/>
              </w:rPr>
              <m:t>G</m:t>
            </m:r>
          </m:sub>
        </m:sSub>
        <m:r>
          <w:rPr>
            <w:rFonts w:ascii="Cambria Math" w:hAnsi="Cambria Math"/>
            <w:lang w:eastAsia="zh-CN"/>
          </w:rPr>
          <m:t>+1,645</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eastAsia="zh-CN"/>
              </w:rPr>
              <m:t>,</m:t>
            </m:r>
            <m:r>
              <w:rPr>
                <w:rFonts w:ascii="Cambria Math" w:hAnsi="Cambria Math"/>
                <w:lang w:eastAsia="zh-CN"/>
              </w:rPr>
              <m:t>G</m:t>
            </m:r>
          </m:sub>
        </m:sSub>
        <m:r>
          <w:rPr>
            <w:rFonts w:ascii="Cambria Math" w:hAnsi="Cambria Math"/>
            <w:lang w:eastAsia="zh-CN"/>
          </w:rPr>
          <m:t>]</m:t>
        </m:r>
      </m:oMath>
      <w:r w:rsidR="004C5045" w:rsidRPr="009D5A23">
        <w:rPr>
          <w:lang w:eastAsia="zh-CN"/>
        </w:rPr>
        <w:t xml:space="preserve"> </w:t>
      </w:r>
      <w:r w:rsidR="00BC14C4" w:rsidRPr="009D5A23">
        <w:rPr>
          <w:lang w:eastAsia="zh-CN"/>
        </w:rPr>
        <w:t xml:space="preserve">pour l'état BON et </w:t>
      </w:r>
      <w:r w:rsidR="00C14374" w:rsidRPr="009D5A23">
        <w:rPr>
          <w:lang w:eastAsia="zh-CN"/>
        </w:rPr>
        <w:t xml:space="preserve">en dehors de </w:t>
      </w:r>
      <w:r w:rsidR="00BC14C4" w:rsidRPr="009D5A23">
        <w:rPr>
          <w:lang w:eastAsia="zh-CN"/>
        </w:rPr>
        <w:t xml:space="preserve">l'intervalle </w:t>
      </w:r>
      <w:r w:rsidR="004C5045" w:rsidRPr="009D5A23">
        <w:rPr>
          <w:szCs w:val="24"/>
          <w:lang w:eastAsia="zh-CN"/>
        </w:rPr>
        <w:t>[</w:t>
      </w:r>
      <m:oMath>
        <m:sSup>
          <m:sSupPr>
            <m:ctrlPr>
              <w:rPr>
                <w:rFonts w:ascii="Cambria Math" w:hAnsi="Cambria Math"/>
                <w:i/>
                <w:sz w:val="20"/>
              </w:rPr>
            </m:ctrlPr>
          </m:sSupPr>
          <m:e>
            <m:sSub>
              <m:sSubPr>
                <m:ctrlPr>
                  <w:rPr>
                    <w:rFonts w:ascii="Cambria Math" w:hAnsi="Cambria Math"/>
                    <w:i/>
                    <w:sz w:val="20"/>
                  </w:rPr>
                </m:ctrlPr>
              </m:sSubPr>
              <m:e>
                <m:r>
                  <m:rPr>
                    <m:sty m:val="p"/>
                  </m:rPr>
                  <w:rPr>
                    <w:rFonts w:ascii="Cambria Math" w:hAnsi="Cambria Math"/>
                    <w:sz w:val="20"/>
                  </w:rPr>
                  <m:t>μ</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r>
                  <w:rPr>
                    <w:rFonts w:ascii="Cambria Math" w:hAnsi="Cambria Math"/>
                    <w:sz w:val="20"/>
                  </w:rPr>
                  <m:t>,B</m:t>
                </m:r>
              </m:sub>
            </m:sSub>
            <m:r>
              <w:rPr>
                <w:rFonts w:ascii="Cambria Math" w:hAnsi="Cambria Math"/>
                <w:sz w:val="20"/>
              </w:rPr>
              <m:t>+</m:t>
            </m:r>
            <m:rad>
              <m:radPr>
                <m:degHide m:val="1"/>
                <m:ctrlPr>
                  <w:rPr>
                    <w:rFonts w:ascii="Cambria Math" w:hAnsi="Cambria Math"/>
                    <w:i/>
                    <w:sz w:val="20"/>
                  </w:rPr>
                </m:ctrlPr>
              </m:radPr>
              <m:deg/>
              <m:e>
                <m:r>
                  <w:rPr>
                    <w:rFonts w:ascii="Cambria Math" w:hAnsi="Cambria Math"/>
                    <w:sz w:val="20"/>
                  </w:rPr>
                  <m:t>2</m:t>
                </m:r>
              </m:e>
            </m:rad>
            <m:sSub>
              <m:sSubPr>
                <m:ctrlPr>
                  <w:rPr>
                    <w:rFonts w:ascii="Cambria Math" w:hAnsi="Cambria Math"/>
                    <w:i/>
                    <w:sz w:val="20"/>
                  </w:rPr>
                </m:ctrlPr>
              </m:sSub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A,B</m:t>
                    </m:r>
                  </m:sub>
                </m:sSub>
              </m:sub>
            </m:sSub>
            <m:r>
              <w:rPr>
                <w:rFonts w:ascii="Cambria Math" w:hAnsi="Cambria Math"/>
                <w:sz w:val="20"/>
              </w:rPr>
              <m:t>erf</m:t>
            </m:r>
          </m:e>
          <m:sup>
            <m:r>
              <w:rPr>
                <w:rFonts w:ascii="Cambria Math" w:hAnsi="Cambria Math"/>
                <w:sz w:val="20"/>
              </w:rPr>
              <m:t>-1</m:t>
            </m:r>
          </m:sup>
        </m:sSup>
        <m:d>
          <m:dPr>
            <m:ctrlPr>
              <w:rPr>
                <w:rFonts w:ascii="Cambria Math" w:hAnsi="Cambria Math"/>
                <w:i/>
                <w:sz w:val="20"/>
              </w:rPr>
            </m:ctrlPr>
          </m:dPr>
          <m:e>
            <m:r>
              <w:rPr>
                <w:rFonts w:ascii="Cambria Math" w:hAnsi="Cambria Math"/>
                <w:sz w:val="20"/>
              </w:rPr>
              <m:t>2</m:t>
            </m:r>
            <m:sSub>
              <m:sSubPr>
                <m:ctrlPr>
                  <w:rPr>
                    <w:rFonts w:ascii="Cambria Math" w:hAnsi="Cambria Math"/>
                    <w:i/>
                    <w:sz w:val="20"/>
                  </w:rPr>
                </m:ctrlPr>
              </m:sSubPr>
              <m:e>
                <m:r>
                  <w:rPr>
                    <w:rFonts w:ascii="Cambria Math" w:hAnsi="Cambria Math"/>
                    <w:sz w:val="20"/>
                  </w:rPr>
                  <m:t>p</m:t>
                </m:r>
              </m:e>
              <m:sub>
                <m:r>
                  <w:rPr>
                    <w:rFonts w:ascii="Cambria Math" w:hAnsi="Cambria Math"/>
                    <w:sz w:val="20"/>
                  </w:rPr>
                  <m:t>B,min</m:t>
                </m:r>
              </m:sub>
            </m:sSub>
            <m:r>
              <w:rPr>
                <w:rFonts w:ascii="Cambria Math" w:hAnsi="Cambria Math"/>
                <w:sz w:val="20"/>
              </w:rPr>
              <m:t>-1</m:t>
            </m:r>
          </m:e>
        </m:d>
        <m:r>
          <w:rPr>
            <w:rFonts w:ascii="Cambria Math" w:hAnsi="Cambria Math"/>
            <w:sz w:val="20"/>
          </w:rPr>
          <m:t xml:space="preserve"> ; </m:t>
        </m:r>
        <m:sSup>
          <m:sSupPr>
            <m:ctrlPr>
              <w:rPr>
                <w:rFonts w:ascii="Cambria Math" w:hAnsi="Cambria Math"/>
                <w:i/>
                <w:sz w:val="20"/>
              </w:rPr>
            </m:ctrlPr>
          </m:sSupPr>
          <m:e>
            <m:sSub>
              <m:sSubPr>
                <m:ctrlPr>
                  <w:rPr>
                    <w:rFonts w:ascii="Cambria Math" w:hAnsi="Cambria Math"/>
                    <w:i/>
                    <w:sz w:val="20"/>
                  </w:rPr>
                </m:ctrlPr>
              </m:sSubPr>
              <m:e>
                <m:r>
                  <m:rPr>
                    <m:sty m:val="p"/>
                  </m:rPr>
                  <w:rPr>
                    <w:rFonts w:ascii="Cambria Math" w:hAnsi="Cambria Math"/>
                    <w:sz w:val="20"/>
                  </w:rPr>
                  <m:t>μ</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r>
                  <w:rPr>
                    <w:rFonts w:ascii="Cambria Math" w:hAnsi="Cambria Math"/>
                    <w:sz w:val="20"/>
                  </w:rPr>
                  <m:t>,B</m:t>
                </m:r>
              </m:sub>
            </m:sSub>
            <m:r>
              <w:rPr>
                <w:rFonts w:ascii="Cambria Math" w:hAnsi="Cambria Math"/>
                <w:sz w:val="20"/>
              </w:rPr>
              <m:t>+</m:t>
            </m:r>
            <m:rad>
              <m:radPr>
                <m:degHide m:val="1"/>
                <m:ctrlPr>
                  <w:rPr>
                    <w:rFonts w:ascii="Cambria Math" w:hAnsi="Cambria Math"/>
                    <w:i/>
                    <w:sz w:val="20"/>
                  </w:rPr>
                </m:ctrlPr>
              </m:radPr>
              <m:deg/>
              <m:e>
                <m:r>
                  <w:rPr>
                    <w:rFonts w:ascii="Cambria Math" w:hAnsi="Cambria Math"/>
                    <w:sz w:val="20"/>
                  </w:rPr>
                  <m:t>2</m:t>
                </m:r>
              </m:e>
            </m:rad>
            <m:sSub>
              <m:sSubPr>
                <m:ctrlPr>
                  <w:rPr>
                    <w:rFonts w:ascii="Cambria Math" w:hAnsi="Cambria Math"/>
                    <w:i/>
                    <w:sz w:val="20"/>
                  </w:rPr>
                </m:ctrlPr>
              </m:sSub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A,B</m:t>
                    </m:r>
                  </m:sub>
                </m:sSub>
              </m:sub>
            </m:sSub>
            <m:r>
              <w:rPr>
                <w:rFonts w:ascii="Cambria Math" w:hAnsi="Cambria Math"/>
                <w:sz w:val="20"/>
              </w:rPr>
              <m:t>erf</m:t>
            </m:r>
          </m:e>
          <m:sup>
            <m:r>
              <w:rPr>
                <w:rFonts w:ascii="Cambria Math" w:hAnsi="Cambria Math"/>
                <w:sz w:val="20"/>
              </w:rPr>
              <m:t>-1</m:t>
            </m:r>
          </m:sup>
        </m:sSup>
        <m:d>
          <m:dPr>
            <m:ctrlPr>
              <w:rPr>
                <w:rFonts w:ascii="Cambria Math" w:hAnsi="Cambria Math"/>
                <w:i/>
                <w:sz w:val="20"/>
              </w:rPr>
            </m:ctrlPr>
          </m:dPr>
          <m:e>
            <m:r>
              <w:rPr>
                <w:rFonts w:ascii="Cambria Math" w:hAnsi="Cambria Math"/>
                <w:sz w:val="20"/>
              </w:rPr>
              <m:t>2</m:t>
            </m:r>
            <m:sSub>
              <m:sSubPr>
                <m:ctrlPr>
                  <w:rPr>
                    <w:rFonts w:ascii="Cambria Math" w:hAnsi="Cambria Math"/>
                    <w:i/>
                    <w:sz w:val="20"/>
                  </w:rPr>
                </m:ctrlPr>
              </m:sSubPr>
              <m:e>
                <m:r>
                  <w:rPr>
                    <w:rFonts w:ascii="Cambria Math" w:hAnsi="Cambria Math"/>
                    <w:sz w:val="20"/>
                  </w:rPr>
                  <m:t>p</m:t>
                </m:r>
              </m:e>
              <m:sub>
                <m:r>
                  <w:rPr>
                    <w:rFonts w:ascii="Cambria Math" w:hAnsi="Cambria Math"/>
                    <w:sz w:val="20"/>
                  </w:rPr>
                  <m:t>B,max</m:t>
                </m:r>
              </m:sub>
            </m:sSub>
            <m:r>
              <w:rPr>
                <w:rFonts w:ascii="Cambria Math" w:hAnsi="Cambria Math"/>
                <w:sz w:val="20"/>
              </w:rPr>
              <m:t>-1</m:t>
            </m:r>
          </m:e>
        </m:d>
        <m:r>
          <w:rPr>
            <w:rFonts w:ascii="Cambria Math" w:hAnsi="Cambria Math"/>
            <w:lang w:eastAsia="zh-CN"/>
          </w:rPr>
          <m:t>]</m:t>
        </m:r>
      </m:oMath>
      <w:r w:rsidR="004C5045" w:rsidRPr="009D5A23">
        <w:rPr>
          <w:lang w:eastAsia="zh-CN"/>
        </w:rPr>
        <w:t xml:space="preserve"> </w:t>
      </w:r>
      <w:r w:rsidR="00BC14C4" w:rsidRPr="009D5A23">
        <w:rPr>
          <w:lang w:eastAsia="zh-CN"/>
        </w:rPr>
        <w:t>pour l'état MAUVAIS est tirée</w:t>
      </w:r>
      <w:r w:rsidR="004C5045" w:rsidRPr="009D5A23">
        <w:rPr>
          <w:lang w:eastAsia="zh-CN"/>
        </w:rPr>
        <w:t xml:space="preserve">, </w:t>
      </w:r>
      <w:r w:rsidR="00C14374" w:rsidRPr="009D5A23">
        <w:rPr>
          <w:lang w:eastAsia="zh-CN"/>
        </w:rPr>
        <w:t>de nouveaux tirages aléatoires doivent être effectués jusqu'à ce que la valeur se trouve à l'intérieur de l'intervalle</w:t>
      </w:r>
      <w:r w:rsidR="004C5045" w:rsidRPr="009D5A23">
        <w:rPr>
          <w:lang w:eastAsia="zh-CN"/>
        </w:rPr>
        <w:t>.</w:t>
      </w:r>
    </w:p>
    <w:p w:rsidR="004C5045" w:rsidRPr="009D5A23" w:rsidRDefault="004C5045" w:rsidP="009452F1">
      <w:pPr>
        <w:keepNext/>
        <w:spacing w:before="360" w:after="120"/>
        <w:jc w:val="center"/>
        <w:rPr>
          <w:lang w:eastAsia="zh-CN"/>
        </w:rPr>
      </w:pPr>
      <w:r w:rsidRPr="009D5A23">
        <w:rPr>
          <w:lang w:eastAsia="zh-CN"/>
        </w:rPr>
        <w:t>TABLE</w:t>
      </w:r>
      <w:r w:rsidR="00BC14C4" w:rsidRPr="009D5A23">
        <w:rPr>
          <w:lang w:eastAsia="zh-CN"/>
        </w:rPr>
        <w:t>AU</w:t>
      </w:r>
      <w:r w:rsidRPr="009D5A23">
        <w:rPr>
          <w:lang w:eastAsia="zh-CN"/>
        </w:rPr>
        <w:t xml:space="preserve">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0"/>
        <w:gridCol w:w="4750"/>
      </w:tblGrid>
      <w:tr w:rsidR="004C5045" w:rsidRPr="009D5A23" w:rsidTr="004C5045">
        <w:trPr>
          <w:jc w:val="center"/>
        </w:trPr>
        <w:tc>
          <w:tcPr>
            <w:tcW w:w="4750" w:type="dxa"/>
            <w:shd w:val="clear" w:color="auto" w:fill="auto"/>
          </w:tcPr>
          <w:p w:rsidR="004C5045" w:rsidRPr="009D5A23" w:rsidRDefault="000D782F" w:rsidP="009452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eastAsia="zh-CN"/>
              </w:rPr>
            </w:pPr>
            <w:r w:rsidRPr="009D5A23">
              <w:rPr>
                <w:b/>
                <w:sz w:val="22"/>
                <w:lang w:eastAsia="zh-CN"/>
              </w:rPr>
              <w:t>E</w:t>
            </w:r>
            <w:r w:rsidR="00C14374" w:rsidRPr="009D5A23">
              <w:rPr>
                <w:b/>
                <w:sz w:val="22"/>
                <w:lang w:eastAsia="zh-CN"/>
              </w:rPr>
              <w:t>vénements Bon</w:t>
            </w:r>
          </w:p>
        </w:tc>
        <w:tc>
          <w:tcPr>
            <w:tcW w:w="4750" w:type="dxa"/>
            <w:shd w:val="clear" w:color="auto" w:fill="auto"/>
          </w:tcPr>
          <w:p w:rsidR="004C5045" w:rsidRPr="009D5A23" w:rsidRDefault="000D782F" w:rsidP="009452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eastAsia="zh-CN"/>
              </w:rPr>
            </w:pPr>
            <w:r w:rsidRPr="009D5A23">
              <w:rPr>
                <w:b/>
                <w:sz w:val="22"/>
                <w:lang w:eastAsia="zh-CN"/>
              </w:rPr>
              <w:t>E</w:t>
            </w:r>
            <w:r w:rsidR="00C14374" w:rsidRPr="009D5A23">
              <w:rPr>
                <w:b/>
                <w:sz w:val="22"/>
                <w:lang w:eastAsia="zh-CN"/>
              </w:rPr>
              <w:t>vénements Mauvais</w:t>
            </w:r>
          </w:p>
        </w:tc>
      </w:tr>
      <w:tr w:rsidR="004C5045" w:rsidRPr="009D5A23" w:rsidTr="004C5045">
        <w:trPr>
          <w:jc w:val="center"/>
        </w:trPr>
        <w:tc>
          <w:tcPr>
            <w:tcW w:w="4750" w:type="dxa"/>
            <w:shd w:val="clear" w:color="auto" w:fill="auto"/>
          </w:tcPr>
          <w:p w:rsidR="004C5045" w:rsidRPr="009D5A23" w:rsidRDefault="004C5045"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4"/>
                <w:lang w:eastAsia="zh-CN"/>
              </w:rPr>
            </w:pPr>
            <w:r w:rsidRPr="009D5A23">
              <w:rPr>
                <w:i/>
                <w:iCs/>
                <w:sz w:val="22"/>
                <w:szCs w:val="24"/>
                <w:lang w:eastAsia="zh-CN"/>
              </w:rPr>
              <w:t>M</w:t>
            </w:r>
            <w:r w:rsidRPr="009D5A23">
              <w:rPr>
                <w:i/>
                <w:iCs/>
                <w:sz w:val="22"/>
                <w:szCs w:val="24"/>
                <w:vertAlign w:val="subscript"/>
                <w:lang w:eastAsia="zh-CN"/>
              </w:rPr>
              <w:t>AGi</w:t>
            </w:r>
            <w:r w:rsidRPr="009D5A23">
              <w:rPr>
                <w:sz w:val="22"/>
                <w:szCs w:val="24"/>
                <w:lang w:eastAsia="zh-CN"/>
              </w:rPr>
              <w:t xml:space="preserve"> = Normal(</w:t>
            </w:r>
            <m:oMath>
              <m:sSub>
                <m:sSubPr>
                  <m:ctrlPr>
                    <w:rPr>
                      <w:rFonts w:ascii="Cambria Math" w:hAnsi="Cambria Math"/>
                      <w:sz w:val="22"/>
                      <w:lang w:eastAsia="zh-CN"/>
                    </w:rPr>
                  </m:ctrlPr>
                </m:sSubPr>
                <m:e>
                  <m:r>
                    <m:rPr>
                      <m:sty m:val="p"/>
                    </m:rPr>
                    <w:rPr>
                      <w:rFonts w:ascii="Cambria Math" w:hAnsi="Cambria Math"/>
                      <w:sz w:val="22"/>
                      <w:lang w:eastAsia="zh-CN"/>
                    </w:rPr>
                    <m:t>μ</m:t>
                  </m:r>
                </m:e>
                <m:sub>
                  <m:sSub>
                    <m:sSubPr>
                      <m:ctrlPr>
                        <w:rPr>
                          <w:rFonts w:ascii="Cambria Math" w:hAnsi="Cambria Math"/>
                          <w:sz w:val="22"/>
                          <w:lang w:eastAsia="zh-CN"/>
                        </w:rPr>
                      </m:ctrlPr>
                    </m:sSubPr>
                    <m:e>
                      <m:r>
                        <w:rPr>
                          <w:rFonts w:ascii="Cambria Math" w:hAnsi="Cambria Math"/>
                          <w:sz w:val="22"/>
                          <w:lang w:eastAsia="zh-CN"/>
                        </w:rPr>
                        <m:t>M</m:t>
                      </m:r>
                    </m:e>
                    <m:sub>
                      <m:r>
                        <w:rPr>
                          <w:rFonts w:ascii="Cambria Math" w:hAnsi="Cambria Math"/>
                          <w:sz w:val="22"/>
                          <w:lang w:eastAsia="zh-CN"/>
                        </w:rPr>
                        <m:t>A</m:t>
                      </m:r>
                    </m:sub>
                  </m:sSub>
                  <m:r>
                    <m:rPr>
                      <m:sty m:val="p"/>
                    </m:rPr>
                    <w:rPr>
                      <w:rFonts w:ascii="Cambria Math" w:hAnsi="Cambria Math"/>
                      <w:sz w:val="22"/>
                      <w:lang w:eastAsia="zh-CN"/>
                    </w:rPr>
                    <m:t>,</m:t>
                  </m:r>
                  <m:r>
                    <w:rPr>
                      <w:rFonts w:ascii="Cambria Math" w:hAnsi="Cambria Math"/>
                      <w:sz w:val="22"/>
                      <w:lang w:eastAsia="zh-CN"/>
                    </w:rPr>
                    <m:t>G</m:t>
                  </m:r>
                </m:sub>
              </m:sSub>
            </m:oMath>
            <w:r w:rsidRPr="009D5A23">
              <w:rPr>
                <w:sz w:val="22"/>
              </w:rPr>
              <w:t>,</w:t>
            </w:r>
            <m:oMath>
              <m:r>
                <m:rPr>
                  <m:sty m:val="p"/>
                </m:rPr>
                <w:rPr>
                  <w:rFonts w:ascii="Cambria Math" w:hAnsi="Cambria Math"/>
                  <w:sz w:val="22"/>
                  <w:lang w:eastAsia="zh-CN"/>
                </w:rPr>
                <m:t xml:space="preserve"> </m:t>
              </m:r>
              <m:sSub>
                <m:sSubPr>
                  <m:ctrlPr>
                    <w:rPr>
                      <w:rFonts w:ascii="Cambria Math" w:hAnsi="Cambria Math"/>
                      <w:sz w:val="22"/>
                      <w:lang w:eastAsia="zh-CN"/>
                    </w:rPr>
                  </m:ctrlPr>
                </m:sSubPr>
                <m:e>
                  <m:r>
                    <m:rPr>
                      <m:sty m:val="p"/>
                    </m:rPr>
                    <w:rPr>
                      <w:rFonts w:ascii="Cambria Math" w:hAnsi="Cambria Math"/>
                      <w:sz w:val="22"/>
                      <w:lang w:eastAsia="zh-CN"/>
                    </w:rPr>
                    <m:t>σ</m:t>
                  </m:r>
                </m:e>
                <m:sub>
                  <m:sSub>
                    <m:sSubPr>
                      <m:ctrlPr>
                        <w:rPr>
                          <w:rFonts w:ascii="Cambria Math" w:hAnsi="Cambria Math"/>
                          <w:sz w:val="22"/>
                          <w:lang w:eastAsia="zh-CN"/>
                        </w:rPr>
                      </m:ctrlPr>
                    </m:sSubPr>
                    <m:e>
                      <m:r>
                        <w:rPr>
                          <w:rFonts w:ascii="Cambria Math" w:hAnsi="Cambria Math"/>
                          <w:sz w:val="22"/>
                          <w:lang w:eastAsia="zh-CN"/>
                        </w:rPr>
                        <m:t>M</m:t>
                      </m:r>
                    </m:e>
                    <m:sub>
                      <m:r>
                        <w:rPr>
                          <w:rFonts w:ascii="Cambria Math" w:hAnsi="Cambria Math"/>
                          <w:sz w:val="22"/>
                          <w:lang w:eastAsia="zh-CN"/>
                        </w:rPr>
                        <m:t>A</m:t>
                      </m:r>
                    </m:sub>
                  </m:sSub>
                  <m:r>
                    <m:rPr>
                      <m:sty m:val="p"/>
                    </m:rPr>
                    <w:rPr>
                      <w:rFonts w:ascii="Cambria Math" w:hAnsi="Cambria Math"/>
                      <w:sz w:val="22"/>
                      <w:lang w:eastAsia="zh-CN"/>
                    </w:rPr>
                    <m:t>,</m:t>
                  </m:r>
                  <m:r>
                    <w:rPr>
                      <w:rFonts w:ascii="Cambria Math" w:hAnsi="Cambria Math"/>
                      <w:sz w:val="22"/>
                      <w:lang w:eastAsia="zh-CN"/>
                    </w:rPr>
                    <m:t>G</m:t>
                  </m:r>
                </m:sub>
              </m:sSub>
            </m:oMath>
            <w:r w:rsidRPr="009D5A23">
              <w:rPr>
                <w:sz w:val="22"/>
                <w:szCs w:val="24"/>
                <w:lang w:eastAsia="zh-CN"/>
              </w:rPr>
              <w:t>)</w:t>
            </w:r>
          </w:p>
        </w:tc>
        <w:tc>
          <w:tcPr>
            <w:tcW w:w="4750" w:type="dxa"/>
            <w:shd w:val="clear" w:color="auto" w:fill="auto"/>
          </w:tcPr>
          <w:p w:rsidR="004C5045" w:rsidRPr="009D5A23" w:rsidRDefault="004C5045"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4"/>
                <w:lang w:eastAsia="zh-CN"/>
              </w:rPr>
            </w:pPr>
            <w:r w:rsidRPr="009D5A23">
              <w:rPr>
                <w:i/>
                <w:iCs/>
                <w:sz w:val="22"/>
                <w:szCs w:val="24"/>
                <w:lang w:eastAsia="zh-CN"/>
              </w:rPr>
              <w:t>M</w:t>
            </w:r>
            <w:r w:rsidRPr="009D5A23">
              <w:rPr>
                <w:i/>
                <w:iCs/>
                <w:sz w:val="22"/>
                <w:szCs w:val="24"/>
                <w:vertAlign w:val="subscript"/>
                <w:lang w:eastAsia="zh-CN"/>
              </w:rPr>
              <w:t>ABi</w:t>
            </w:r>
            <w:r w:rsidRPr="009D5A23">
              <w:rPr>
                <w:sz w:val="22"/>
                <w:szCs w:val="24"/>
                <w:lang w:eastAsia="zh-CN"/>
              </w:rPr>
              <w:t xml:space="preserve"> =Normal(</w:t>
            </w:r>
            <m:oMath>
              <m:sSub>
                <m:sSubPr>
                  <m:ctrlPr>
                    <w:rPr>
                      <w:rFonts w:ascii="Cambria Math" w:hAnsi="Cambria Math"/>
                      <w:sz w:val="22"/>
                      <w:lang w:eastAsia="zh-CN"/>
                    </w:rPr>
                  </m:ctrlPr>
                </m:sSubPr>
                <m:e>
                  <m:r>
                    <m:rPr>
                      <m:sty m:val="p"/>
                    </m:rPr>
                    <w:rPr>
                      <w:rFonts w:ascii="Cambria Math" w:hAnsi="Cambria Math"/>
                      <w:sz w:val="22"/>
                      <w:lang w:eastAsia="zh-CN"/>
                    </w:rPr>
                    <m:t>μ</m:t>
                  </m:r>
                </m:e>
                <m:sub>
                  <m:sSub>
                    <m:sSubPr>
                      <m:ctrlPr>
                        <w:rPr>
                          <w:rFonts w:ascii="Cambria Math" w:hAnsi="Cambria Math"/>
                          <w:sz w:val="22"/>
                          <w:lang w:eastAsia="zh-CN"/>
                        </w:rPr>
                      </m:ctrlPr>
                    </m:sSubPr>
                    <m:e>
                      <m:r>
                        <w:rPr>
                          <w:rFonts w:ascii="Cambria Math" w:hAnsi="Cambria Math"/>
                          <w:sz w:val="22"/>
                          <w:lang w:eastAsia="zh-CN"/>
                        </w:rPr>
                        <m:t>M</m:t>
                      </m:r>
                    </m:e>
                    <m:sub>
                      <m:r>
                        <w:rPr>
                          <w:rFonts w:ascii="Cambria Math" w:hAnsi="Cambria Math"/>
                          <w:sz w:val="22"/>
                          <w:lang w:eastAsia="zh-CN"/>
                        </w:rPr>
                        <m:t>A</m:t>
                      </m:r>
                    </m:sub>
                  </m:sSub>
                  <m:r>
                    <m:rPr>
                      <m:sty m:val="p"/>
                    </m:rPr>
                    <w:rPr>
                      <w:rFonts w:ascii="Cambria Math" w:hAnsi="Cambria Math"/>
                      <w:sz w:val="22"/>
                      <w:lang w:eastAsia="zh-CN"/>
                    </w:rPr>
                    <m:t>,</m:t>
                  </m:r>
                  <m:r>
                    <w:rPr>
                      <w:rFonts w:ascii="Cambria Math" w:hAnsi="Cambria Math"/>
                      <w:sz w:val="22"/>
                      <w:lang w:eastAsia="zh-CN"/>
                    </w:rPr>
                    <m:t>B</m:t>
                  </m:r>
                </m:sub>
              </m:sSub>
            </m:oMath>
            <w:r w:rsidRPr="009D5A23">
              <w:rPr>
                <w:sz w:val="22"/>
              </w:rPr>
              <w:t>,</w:t>
            </w:r>
            <m:oMath>
              <m:r>
                <m:rPr>
                  <m:sty m:val="p"/>
                </m:rPr>
                <w:rPr>
                  <w:rFonts w:ascii="Cambria Math" w:hAnsi="Cambria Math"/>
                  <w:sz w:val="22"/>
                  <w:lang w:eastAsia="zh-CN"/>
                </w:rPr>
                <m:t xml:space="preserve"> </m:t>
              </m:r>
              <m:sSub>
                <m:sSubPr>
                  <m:ctrlPr>
                    <w:rPr>
                      <w:rFonts w:ascii="Cambria Math" w:hAnsi="Cambria Math"/>
                      <w:sz w:val="22"/>
                      <w:lang w:eastAsia="zh-CN"/>
                    </w:rPr>
                  </m:ctrlPr>
                </m:sSubPr>
                <m:e>
                  <m:r>
                    <m:rPr>
                      <m:sty m:val="p"/>
                    </m:rPr>
                    <w:rPr>
                      <w:rFonts w:ascii="Cambria Math" w:hAnsi="Cambria Math"/>
                      <w:sz w:val="22"/>
                      <w:lang w:eastAsia="zh-CN"/>
                    </w:rPr>
                    <m:t>σ</m:t>
                  </m:r>
                </m:e>
                <m:sub>
                  <m:sSub>
                    <m:sSubPr>
                      <m:ctrlPr>
                        <w:rPr>
                          <w:rFonts w:ascii="Cambria Math" w:hAnsi="Cambria Math"/>
                          <w:sz w:val="22"/>
                          <w:lang w:eastAsia="zh-CN"/>
                        </w:rPr>
                      </m:ctrlPr>
                    </m:sSubPr>
                    <m:e>
                      <m:r>
                        <w:rPr>
                          <w:rFonts w:ascii="Cambria Math" w:hAnsi="Cambria Math"/>
                          <w:sz w:val="22"/>
                          <w:lang w:eastAsia="zh-CN"/>
                        </w:rPr>
                        <m:t>M</m:t>
                      </m:r>
                    </m:e>
                    <m:sub>
                      <m:r>
                        <w:rPr>
                          <w:rFonts w:ascii="Cambria Math" w:hAnsi="Cambria Math"/>
                          <w:sz w:val="22"/>
                          <w:lang w:eastAsia="zh-CN"/>
                        </w:rPr>
                        <m:t>A</m:t>
                      </m:r>
                    </m:sub>
                  </m:sSub>
                  <m:r>
                    <w:rPr>
                      <w:rFonts w:ascii="Cambria Math" w:hAnsi="Cambria Math"/>
                      <w:sz w:val="22"/>
                      <w:lang w:eastAsia="zh-CN"/>
                    </w:rPr>
                    <m:t>B</m:t>
                  </m:r>
                </m:sub>
              </m:sSub>
            </m:oMath>
            <w:r w:rsidRPr="009D5A23">
              <w:rPr>
                <w:sz w:val="22"/>
                <w:szCs w:val="24"/>
                <w:lang w:eastAsia="zh-CN"/>
              </w:rPr>
              <w:t>)</w:t>
            </w:r>
          </w:p>
        </w:tc>
      </w:tr>
      <w:tr w:rsidR="004C5045" w:rsidRPr="002A01DC" w:rsidTr="004C5045">
        <w:trPr>
          <w:jc w:val="center"/>
        </w:trPr>
        <w:tc>
          <w:tcPr>
            <w:tcW w:w="4750" w:type="dxa"/>
            <w:shd w:val="clear" w:color="auto" w:fill="auto"/>
          </w:tcPr>
          <w:p w:rsidR="004C5045" w:rsidRPr="009874EE" w:rsidRDefault="004C5045"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4"/>
                <w:vertAlign w:val="subscript"/>
                <w:lang w:val="en-US" w:eastAsia="zh-CN"/>
              </w:rPr>
            </w:pPr>
            <w:r w:rsidRPr="009D5A23">
              <w:rPr>
                <w:sz w:val="22"/>
                <w:szCs w:val="24"/>
                <w:lang w:eastAsia="zh-CN"/>
              </w:rPr>
              <w:t>Σ</w:t>
            </w:r>
            <w:r w:rsidRPr="009874EE">
              <w:rPr>
                <w:i/>
                <w:iCs/>
                <w:sz w:val="22"/>
                <w:szCs w:val="24"/>
                <w:vertAlign w:val="subscript"/>
                <w:lang w:val="en-US" w:eastAsia="zh-CN"/>
              </w:rPr>
              <w:t>AG i</w:t>
            </w:r>
            <w:r w:rsidRPr="009874EE">
              <w:rPr>
                <w:sz w:val="22"/>
                <w:szCs w:val="24"/>
                <w:vertAlign w:val="subscript"/>
                <w:lang w:val="en-US" w:eastAsia="zh-CN"/>
              </w:rPr>
              <w:t xml:space="preserve"> </w:t>
            </w:r>
            <w:r w:rsidRPr="009874EE">
              <w:rPr>
                <w:sz w:val="22"/>
                <w:szCs w:val="24"/>
                <w:lang w:val="en-US" w:eastAsia="zh-CN"/>
              </w:rPr>
              <w:t xml:space="preserve">= </w:t>
            </w:r>
            <w:r w:rsidRPr="009874EE">
              <w:rPr>
                <w:i/>
                <w:iCs/>
                <w:sz w:val="22"/>
                <w:szCs w:val="24"/>
                <w:lang w:val="en-US" w:eastAsia="zh-CN"/>
              </w:rPr>
              <w:t>g</w:t>
            </w:r>
            <w:r w:rsidRPr="009874EE">
              <w:rPr>
                <w:sz w:val="22"/>
                <w:szCs w:val="24"/>
                <w:vertAlign w:val="subscript"/>
                <w:lang w:val="en-US" w:eastAsia="zh-CN"/>
              </w:rPr>
              <w:t>1</w:t>
            </w:r>
            <w:r w:rsidRPr="009874EE">
              <w:rPr>
                <w:i/>
                <w:iCs/>
                <w:sz w:val="22"/>
                <w:szCs w:val="24"/>
                <w:vertAlign w:val="subscript"/>
                <w:lang w:val="en-US" w:eastAsia="zh-CN"/>
              </w:rPr>
              <w:t>G</w:t>
            </w:r>
            <w:r w:rsidRPr="009874EE">
              <w:rPr>
                <w:sz w:val="22"/>
                <w:szCs w:val="24"/>
                <w:vertAlign w:val="subscript"/>
                <w:lang w:val="en-US" w:eastAsia="zh-CN"/>
              </w:rPr>
              <w:t>*</w:t>
            </w:r>
            <w:r w:rsidRPr="009874EE">
              <w:rPr>
                <w:i/>
                <w:iCs/>
                <w:sz w:val="22"/>
                <w:szCs w:val="24"/>
                <w:lang w:val="en-US" w:eastAsia="zh-CN"/>
              </w:rPr>
              <w:t>M</w:t>
            </w:r>
            <w:r w:rsidRPr="009874EE">
              <w:rPr>
                <w:i/>
                <w:iCs/>
                <w:sz w:val="22"/>
                <w:szCs w:val="24"/>
                <w:vertAlign w:val="subscript"/>
                <w:lang w:val="en-US" w:eastAsia="zh-CN"/>
              </w:rPr>
              <w:t>AGi</w:t>
            </w:r>
            <w:r w:rsidRPr="009874EE">
              <w:rPr>
                <w:sz w:val="22"/>
                <w:szCs w:val="24"/>
                <w:lang w:val="en-US" w:eastAsia="zh-CN"/>
              </w:rPr>
              <w:t xml:space="preserve"> +</w:t>
            </w:r>
            <w:r w:rsidRPr="009874EE">
              <w:rPr>
                <w:i/>
                <w:iCs/>
                <w:sz w:val="22"/>
                <w:szCs w:val="24"/>
                <w:lang w:val="en-US" w:eastAsia="zh-CN"/>
              </w:rPr>
              <w:t>g</w:t>
            </w:r>
            <w:r w:rsidRPr="009874EE">
              <w:rPr>
                <w:sz w:val="22"/>
                <w:szCs w:val="24"/>
                <w:vertAlign w:val="subscript"/>
                <w:lang w:val="en-US" w:eastAsia="zh-CN"/>
              </w:rPr>
              <w:t>2</w:t>
            </w:r>
            <w:r w:rsidRPr="009874EE">
              <w:rPr>
                <w:i/>
                <w:iCs/>
                <w:sz w:val="22"/>
                <w:szCs w:val="24"/>
                <w:vertAlign w:val="subscript"/>
                <w:lang w:val="en-US" w:eastAsia="zh-CN"/>
              </w:rPr>
              <w:t>G</w:t>
            </w:r>
          </w:p>
        </w:tc>
        <w:tc>
          <w:tcPr>
            <w:tcW w:w="4750" w:type="dxa"/>
            <w:shd w:val="clear" w:color="auto" w:fill="auto"/>
          </w:tcPr>
          <w:p w:rsidR="004C5045" w:rsidRPr="009874EE" w:rsidRDefault="004C5045"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4"/>
                <w:lang w:val="en-US" w:eastAsia="zh-CN"/>
              </w:rPr>
            </w:pPr>
            <w:r w:rsidRPr="009D5A23">
              <w:rPr>
                <w:sz w:val="22"/>
                <w:szCs w:val="24"/>
                <w:lang w:eastAsia="zh-CN"/>
              </w:rPr>
              <w:t>Σ</w:t>
            </w:r>
            <w:r w:rsidRPr="009874EE">
              <w:rPr>
                <w:sz w:val="22"/>
                <w:szCs w:val="24"/>
                <w:lang w:val="en-US" w:eastAsia="zh-CN"/>
              </w:rPr>
              <w:t xml:space="preserve"> </w:t>
            </w:r>
            <w:r w:rsidRPr="009874EE">
              <w:rPr>
                <w:i/>
                <w:iCs/>
                <w:sz w:val="22"/>
                <w:szCs w:val="24"/>
                <w:vertAlign w:val="subscript"/>
                <w:lang w:val="en-US" w:eastAsia="zh-CN"/>
              </w:rPr>
              <w:t>AB i</w:t>
            </w:r>
            <w:r w:rsidRPr="009874EE">
              <w:rPr>
                <w:sz w:val="22"/>
                <w:szCs w:val="24"/>
                <w:vertAlign w:val="subscript"/>
                <w:lang w:val="en-US" w:eastAsia="zh-CN"/>
              </w:rPr>
              <w:t xml:space="preserve"> </w:t>
            </w:r>
            <w:r w:rsidRPr="009874EE">
              <w:rPr>
                <w:sz w:val="22"/>
                <w:szCs w:val="24"/>
                <w:lang w:val="en-US" w:eastAsia="zh-CN"/>
              </w:rPr>
              <w:t xml:space="preserve">= </w:t>
            </w:r>
            <w:r w:rsidRPr="009874EE">
              <w:rPr>
                <w:i/>
                <w:iCs/>
                <w:sz w:val="22"/>
                <w:szCs w:val="24"/>
                <w:lang w:val="en-US" w:eastAsia="zh-CN"/>
              </w:rPr>
              <w:t>g</w:t>
            </w:r>
            <w:r w:rsidRPr="009874EE">
              <w:rPr>
                <w:sz w:val="22"/>
                <w:szCs w:val="24"/>
                <w:vertAlign w:val="subscript"/>
                <w:lang w:val="en-US" w:eastAsia="zh-CN"/>
              </w:rPr>
              <w:t>1</w:t>
            </w:r>
            <w:r w:rsidRPr="009874EE">
              <w:rPr>
                <w:i/>
                <w:iCs/>
                <w:sz w:val="22"/>
                <w:szCs w:val="24"/>
                <w:vertAlign w:val="subscript"/>
                <w:lang w:val="en-US" w:eastAsia="zh-CN"/>
              </w:rPr>
              <w:t>B</w:t>
            </w:r>
            <w:r w:rsidRPr="009874EE">
              <w:rPr>
                <w:sz w:val="22"/>
                <w:szCs w:val="24"/>
                <w:vertAlign w:val="subscript"/>
                <w:lang w:val="en-US" w:eastAsia="zh-CN"/>
              </w:rPr>
              <w:t>*</w:t>
            </w:r>
            <w:r w:rsidRPr="009874EE">
              <w:rPr>
                <w:i/>
                <w:iCs/>
                <w:sz w:val="22"/>
                <w:szCs w:val="24"/>
                <w:lang w:val="en-US" w:eastAsia="zh-CN"/>
              </w:rPr>
              <w:t>M</w:t>
            </w:r>
            <w:r w:rsidRPr="009874EE">
              <w:rPr>
                <w:i/>
                <w:iCs/>
                <w:sz w:val="22"/>
                <w:szCs w:val="24"/>
                <w:vertAlign w:val="subscript"/>
                <w:lang w:val="en-US" w:eastAsia="zh-CN"/>
              </w:rPr>
              <w:t>ABi</w:t>
            </w:r>
            <w:r w:rsidRPr="009874EE">
              <w:rPr>
                <w:sz w:val="22"/>
                <w:szCs w:val="24"/>
                <w:lang w:val="en-US" w:eastAsia="zh-CN"/>
              </w:rPr>
              <w:t xml:space="preserve"> +</w:t>
            </w:r>
            <w:r w:rsidRPr="009874EE">
              <w:rPr>
                <w:i/>
                <w:iCs/>
                <w:sz w:val="22"/>
                <w:szCs w:val="24"/>
                <w:lang w:val="en-US" w:eastAsia="zh-CN"/>
              </w:rPr>
              <w:t>g</w:t>
            </w:r>
            <w:r w:rsidRPr="009874EE">
              <w:rPr>
                <w:sz w:val="22"/>
                <w:szCs w:val="24"/>
                <w:vertAlign w:val="subscript"/>
                <w:lang w:val="en-US" w:eastAsia="zh-CN"/>
              </w:rPr>
              <w:t>2</w:t>
            </w:r>
            <w:r w:rsidRPr="009874EE">
              <w:rPr>
                <w:i/>
                <w:iCs/>
                <w:sz w:val="22"/>
                <w:szCs w:val="24"/>
                <w:vertAlign w:val="subscript"/>
                <w:lang w:val="en-US" w:eastAsia="zh-CN"/>
              </w:rPr>
              <w:t>B</w:t>
            </w:r>
          </w:p>
        </w:tc>
      </w:tr>
      <w:tr w:rsidR="004C5045" w:rsidRPr="009D5A23" w:rsidTr="004C5045">
        <w:trPr>
          <w:jc w:val="center"/>
        </w:trPr>
        <w:tc>
          <w:tcPr>
            <w:tcW w:w="4750" w:type="dxa"/>
            <w:shd w:val="clear" w:color="auto" w:fill="auto"/>
          </w:tcPr>
          <w:p w:rsidR="004C5045" w:rsidRPr="009D5A23" w:rsidRDefault="004C5045"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4"/>
                <w:lang w:eastAsia="zh-CN"/>
              </w:rPr>
            </w:pPr>
            <w:r w:rsidRPr="009D5A23">
              <w:rPr>
                <w:i/>
                <w:iCs/>
                <w:sz w:val="22"/>
                <w:szCs w:val="24"/>
                <w:lang w:eastAsia="zh-CN"/>
              </w:rPr>
              <w:t>MP</w:t>
            </w:r>
            <w:r w:rsidRPr="009D5A23">
              <w:rPr>
                <w:i/>
                <w:iCs/>
                <w:sz w:val="22"/>
                <w:szCs w:val="24"/>
                <w:vertAlign w:val="subscript"/>
                <w:lang w:eastAsia="zh-CN"/>
              </w:rPr>
              <w:t>Gi</w:t>
            </w:r>
            <w:r w:rsidRPr="009D5A23">
              <w:rPr>
                <w:sz w:val="22"/>
                <w:szCs w:val="24"/>
                <w:vertAlign w:val="subscript"/>
                <w:lang w:eastAsia="zh-CN"/>
              </w:rPr>
              <w:t xml:space="preserve"> </w:t>
            </w:r>
            <w:r w:rsidRPr="009D5A23">
              <w:rPr>
                <w:sz w:val="22"/>
                <w:szCs w:val="24"/>
                <w:lang w:eastAsia="zh-CN"/>
              </w:rPr>
              <w:t xml:space="preserve">= </w:t>
            </w:r>
            <w:r w:rsidRPr="009D5A23">
              <w:rPr>
                <w:i/>
                <w:iCs/>
                <w:sz w:val="22"/>
                <w:szCs w:val="24"/>
                <w:lang w:eastAsia="zh-CN"/>
              </w:rPr>
              <w:t>h</w:t>
            </w:r>
            <w:r w:rsidRPr="009D5A23">
              <w:rPr>
                <w:sz w:val="22"/>
                <w:szCs w:val="24"/>
                <w:vertAlign w:val="subscript"/>
                <w:lang w:eastAsia="zh-CN"/>
              </w:rPr>
              <w:t>1</w:t>
            </w:r>
            <w:r w:rsidRPr="009D5A23">
              <w:rPr>
                <w:i/>
                <w:iCs/>
                <w:sz w:val="22"/>
                <w:szCs w:val="24"/>
                <w:vertAlign w:val="subscript"/>
                <w:lang w:eastAsia="zh-CN"/>
              </w:rPr>
              <w:t>G</w:t>
            </w:r>
            <w:r w:rsidRPr="009D5A23">
              <w:rPr>
                <w:sz w:val="22"/>
                <w:szCs w:val="24"/>
                <w:vertAlign w:val="subscript"/>
                <w:lang w:eastAsia="zh-CN"/>
              </w:rPr>
              <w:t>*</w:t>
            </w:r>
            <w:r w:rsidRPr="009D5A23">
              <w:rPr>
                <w:i/>
                <w:iCs/>
                <w:sz w:val="22"/>
                <w:szCs w:val="24"/>
                <w:lang w:eastAsia="zh-CN"/>
              </w:rPr>
              <w:t>M</w:t>
            </w:r>
            <w:r w:rsidRPr="009D5A23">
              <w:rPr>
                <w:i/>
                <w:iCs/>
                <w:sz w:val="22"/>
                <w:szCs w:val="24"/>
                <w:vertAlign w:val="subscript"/>
                <w:lang w:eastAsia="zh-CN"/>
              </w:rPr>
              <w:t>AGi</w:t>
            </w:r>
            <w:r w:rsidRPr="009D5A23">
              <w:rPr>
                <w:sz w:val="22"/>
                <w:szCs w:val="24"/>
                <w:lang w:eastAsia="zh-CN"/>
              </w:rPr>
              <w:t xml:space="preserve"> +</w:t>
            </w:r>
            <w:r w:rsidRPr="009D5A23">
              <w:rPr>
                <w:i/>
                <w:iCs/>
                <w:sz w:val="22"/>
                <w:szCs w:val="24"/>
                <w:lang w:eastAsia="zh-CN"/>
              </w:rPr>
              <w:t>h</w:t>
            </w:r>
            <w:r w:rsidRPr="009D5A23">
              <w:rPr>
                <w:sz w:val="22"/>
                <w:szCs w:val="24"/>
                <w:vertAlign w:val="subscript"/>
                <w:lang w:eastAsia="zh-CN"/>
              </w:rPr>
              <w:t>2</w:t>
            </w:r>
            <w:r w:rsidRPr="009D5A23">
              <w:rPr>
                <w:i/>
                <w:iCs/>
                <w:sz w:val="22"/>
                <w:szCs w:val="24"/>
                <w:vertAlign w:val="subscript"/>
                <w:lang w:eastAsia="zh-CN"/>
              </w:rPr>
              <w:t>G</w:t>
            </w:r>
          </w:p>
        </w:tc>
        <w:tc>
          <w:tcPr>
            <w:tcW w:w="4750" w:type="dxa"/>
            <w:shd w:val="clear" w:color="auto" w:fill="auto"/>
          </w:tcPr>
          <w:p w:rsidR="004C5045" w:rsidRPr="009D5A23" w:rsidRDefault="004C5045"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4"/>
                <w:lang w:eastAsia="zh-CN"/>
              </w:rPr>
            </w:pPr>
            <w:r w:rsidRPr="009D5A23">
              <w:rPr>
                <w:i/>
                <w:iCs/>
                <w:sz w:val="22"/>
                <w:szCs w:val="24"/>
                <w:lang w:eastAsia="zh-CN"/>
              </w:rPr>
              <w:t>MP</w:t>
            </w:r>
            <w:r w:rsidRPr="009D5A23">
              <w:rPr>
                <w:i/>
                <w:iCs/>
                <w:sz w:val="22"/>
                <w:szCs w:val="24"/>
                <w:vertAlign w:val="subscript"/>
                <w:lang w:eastAsia="zh-CN"/>
              </w:rPr>
              <w:t>Bi</w:t>
            </w:r>
            <w:r w:rsidRPr="009D5A23">
              <w:rPr>
                <w:sz w:val="22"/>
                <w:szCs w:val="24"/>
                <w:vertAlign w:val="subscript"/>
                <w:lang w:eastAsia="zh-CN"/>
              </w:rPr>
              <w:t xml:space="preserve"> </w:t>
            </w:r>
            <w:r w:rsidRPr="009D5A23">
              <w:rPr>
                <w:sz w:val="22"/>
                <w:szCs w:val="24"/>
                <w:lang w:eastAsia="zh-CN"/>
              </w:rPr>
              <w:t xml:space="preserve">= </w:t>
            </w:r>
            <w:r w:rsidRPr="009D5A23">
              <w:rPr>
                <w:i/>
                <w:iCs/>
                <w:sz w:val="22"/>
                <w:szCs w:val="24"/>
                <w:lang w:eastAsia="zh-CN"/>
              </w:rPr>
              <w:t>h</w:t>
            </w:r>
            <w:r w:rsidRPr="009D5A23">
              <w:rPr>
                <w:sz w:val="22"/>
                <w:szCs w:val="24"/>
                <w:vertAlign w:val="subscript"/>
                <w:lang w:eastAsia="zh-CN"/>
              </w:rPr>
              <w:t>1</w:t>
            </w:r>
            <w:r w:rsidRPr="009D5A23">
              <w:rPr>
                <w:i/>
                <w:iCs/>
                <w:sz w:val="22"/>
                <w:szCs w:val="24"/>
                <w:vertAlign w:val="subscript"/>
                <w:lang w:eastAsia="zh-CN"/>
              </w:rPr>
              <w:t>B</w:t>
            </w:r>
            <w:r w:rsidRPr="009D5A23">
              <w:rPr>
                <w:sz w:val="22"/>
                <w:szCs w:val="24"/>
                <w:vertAlign w:val="subscript"/>
                <w:lang w:eastAsia="zh-CN"/>
              </w:rPr>
              <w:t>*</w:t>
            </w:r>
            <w:r w:rsidRPr="009D5A23">
              <w:rPr>
                <w:i/>
                <w:iCs/>
                <w:sz w:val="22"/>
                <w:szCs w:val="24"/>
                <w:lang w:eastAsia="zh-CN"/>
              </w:rPr>
              <w:t>M</w:t>
            </w:r>
            <w:r w:rsidRPr="009D5A23">
              <w:rPr>
                <w:i/>
                <w:iCs/>
                <w:sz w:val="22"/>
                <w:szCs w:val="24"/>
                <w:vertAlign w:val="subscript"/>
                <w:lang w:eastAsia="zh-CN"/>
              </w:rPr>
              <w:t>ABi</w:t>
            </w:r>
            <w:r w:rsidRPr="009D5A23">
              <w:rPr>
                <w:sz w:val="22"/>
                <w:szCs w:val="24"/>
                <w:lang w:eastAsia="zh-CN"/>
              </w:rPr>
              <w:t xml:space="preserve"> +</w:t>
            </w:r>
            <w:r w:rsidRPr="009D5A23">
              <w:rPr>
                <w:i/>
                <w:iCs/>
                <w:sz w:val="22"/>
                <w:szCs w:val="24"/>
                <w:lang w:eastAsia="zh-CN"/>
              </w:rPr>
              <w:t>h</w:t>
            </w:r>
            <w:r w:rsidRPr="009D5A23">
              <w:rPr>
                <w:sz w:val="22"/>
                <w:szCs w:val="24"/>
                <w:vertAlign w:val="subscript"/>
                <w:lang w:eastAsia="zh-CN"/>
              </w:rPr>
              <w:t>2</w:t>
            </w:r>
            <w:r w:rsidRPr="009D5A23">
              <w:rPr>
                <w:i/>
                <w:iCs/>
                <w:sz w:val="22"/>
                <w:szCs w:val="24"/>
                <w:vertAlign w:val="subscript"/>
                <w:lang w:eastAsia="zh-CN"/>
              </w:rPr>
              <w:t>B</w:t>
            </w:r>
          </w:p>
        </w:tc>
      </w:tr>
    </w:tbl>
    <w:p w:rsidR="004C5045" w:rsidRPr="009D5A23" w:rsidRDefault="004C5045" w:rsidP="004F76EB">
      <w:pPr>
        <w:pStyle w:val="Tablefin"/>
        <w:rPr>
          <w:rFonts w:eastAsia="Calibri"/>
          <w:lang w:eastAsia="zh-CN"/>
        </w:rPr>
      </w:pPr>
    </w:p>
    <w:p w:rsidR="004C5045" w:rsidRPr="009D5A23" w:rsidRDefault="00C14374" w:rsidP="009452F1">
      <w:pPr>
        <w:rPr>
          <w:lang w:eastAsia="zh-CN"/>
        </w:rPr>
      </w:pPr>
      <w:r w:rsidRPr="009D5A23">
        <w:rPr>
          <w:lang w:eastAsia="zh-CN"/>
        </w:rPr>
        <w:t xml:space="preserve">Sommation des durées de </w:t>
      </w:r>
      <w:r w:rsidR="004C5045" w:rsidRPr="009D5A23">
        <w:rPr>
          <w:lang w:eastAsia="zh-CN"/>
        </w:rPr>
        <w:t xml:space="preserve">transition </w:t>
      </w:r>
      <w:r w:rsidR="004C5045" w:rsidRPr="009D5A23">
        <w:rPr>
          <w:i/>
          <w:lang w:eastAsia="zh-CN"/>
        </w:rPr>
        <w:t>L</w:t>
      </w:r>
      <w:r w:rsidR="004C5045" w:rsidRPr="009D5A23">
        <w:rPr>
          <w:i/>
          <w:vertAlign w:val="subscript"/>
          <w:lang w:eastAsia="zh-CN"/>
        </w:rPr>
        <w:t>trans</w:t>
      </w:r>
      <w:r w:rsidR="004C5045" w:rsidRPr="009D5A23">
        <w:rPr>
          <w:lang w:eastAsia="zh-CN"/>
        </w:rPr>
        <w:t xml:space="preserve"> </w:t>
      </w:r>
      <w:r w:rsidRPr="009D5A23">
        <w:rPr>
          <w:lang w:eastAsia="zh-CN"/>
        </w:rPr>
        <w:t xml:space="preserve">entre les états </w:t>
      </w:r>
      <w:r w:rsidR="004C5045" w:rsidRPr="009D5A23">
        <w:rPr>
          <w:lang w:eastAsia="zh-CN"/>
        </w:rPr>
        <w:t>(</w:t>
      </w:r>
      <w:r w:rsidRPr="009D5A23">
        <w:rPr>
          <w:lang w:eastAsia="zh-CN"/>
        </w:rPr>
        <w:t xml:space="preserve">voir la </w:t>
      </w:r>
      <w:r w:rsidR="004C5045" w:rsidRPr="009D5A23">
        <w:rPr>
          <w:lang w:eastAsia="zh-CN"/>
        </w:rPr>
        <w:t>Fig. 17):</w:t>
      </w:r>
    </w:p>
    <w:p w:rsidR="004C5045" w:rsidRPr="009D5A23" w:rsidRDefault="004C5045" w:rsidP="009452F1">
      <w:pPr>
        <w:tabs>
          <w:tab w:val="clear" w:pos="1191"/>
          <w:tab w:val="clear" w:pos="1588"/>
          <w:tab w:val="clear" w:pos="1985"/>
          <w:tab w:val="center" w:pos="4820"/>
          <w:tab w:val="right" w:pos="9639"/>
        </w:tabs>
        <w:rPr>
          <w:lang w:eastAsia="zh-CN"/>
        </w:rPr>
      </w:pPr>
      <w:r w:rsidRPr="009D5A23">
        <w:rPr>
          <w:i/>
          <w:lang w:eastAsia="zh-CN"/>
        </w:rPr>
        <w:tab/>
      </w:r>
      <w:r w:rsidRPr="009D5A23">
        <w:rPr>
          <w:i/>
          <w:lang w:eastAsia="zh-CN"/>
        </w:rPr>
        <w:tab/>
        <w:t>L</w:t>
      </w:r>
      <w:r w:rsidRPr="009D5A23">
        <w:rPr>
          <w:i/>
          <w:vertAlign w:val="subscript"/>
          <w:lang w:eastAsia="zh-CN"/>
        </w:rPr>
        <w:t>trans</w:t>
      </w:r>
      <w:r w:rsidRPr="009D5A23">
        <w:rPr>
          <w:i/>
          <w:lang w:eastAsia="zh-CN"/>
        </w:rPr>
        <w:t xml:space="preserve">= </w:t>
      </w:r>
      <w:r w:rsidRPr="009D5A23">
        <w:rPr>
          <w:i/>
          <w:iCs/>
          <w:lang w:eastAsia="zh-CN"/>
        </w:rPr>
        <w:t>f</w:t>
      </w:r>
      <w:r w:rsidRPr="009D5A23">
        <w:rPr>
          <w:iCs/>
          <w:vertAlign w:val="subscript"/>
          <w:lang w:eastAsia="zh-CN"/>
        </w:rPr>
        <w:t>1</w:t>
      </w:r>
      <w:r w:rsidRPr="009D5A23">
        <w:rPr>
          <w:i/>
          <w:lang w:eastAsia="zh-CN"/>
        </w:rPr>
        <w:t>|M</w:t>
      </w:r>
      <w:r w:rsidRPr="009D5A23">
        <w:rPr>
          <w:i/>
          <w:vertAlign w:val="subscript"/>
          <w:lang w:eastAsia="zh-CN"/>
        </w:rPr>
        <w:t>Ai</w:t>
      </w:r>
      <w:r w:rsidRPr="009D5A23">
        <w:rPr>
          <w:lang w:eastAsia="zh-CN"/>
        </w:rPr>
        <w:t xml:space="preserve"> – </w:t>
      </w:r>
      <w:r w:rsidRPr="009D5A23">
        <w:rPr>
          <w:i/>
          <w:lang w:eastAsia="zh-CN"/>
        </w:rPr>
        <w:t>M</w:t>
      </w:r>
      <w:r w:rsidRPr="009D5A23">
        <w:rPr>
          <w:i/>
          <w:vertAlign w:val="subscript"/>
          <w:lang w:eastAsia="zh-CN"/>
        </w:rPr>
        <w:t>Ai+</w:t>
      </w:r>
      <w:r w:rsidRPr="009D5A23">
        <w:rPr>
          <w:iCs/>
          <w:vertAlign w:val="subscript"/>
          <w:lang w:eastAsia="zh-CN"/>
        </w:rPr>
        <w:t>1</w:t>
      </w:r>
      <w:r w:rsidRPr="009D5A23">
        <w:rPr>
          <w:lang w:eastAsia="zh-CN"/>
        </w:rPr>
        <w:t xml:space="preserve"> </w:t>
      </w:r>
      <w:r w:rsidRPr="009D5A23">
        <w:rPr>
          <w:i/>
          <w:lang w:eastAsia="zh-CN"/>
        </w:rPr>
        <w:t xml:space="preserve">|+ </w:t>
      </w:r>
      <w:r w:rsidRPr="009D5A23">
        <w:rPr>
          <w:i/>
          <w:iCs/>
          <w:lang w:eastAsia="zh-CN"/>
        </w:rPr>
        <w:t>f</w:t>
      </w:r>
      <w:r w:rsidRPr="009D5A23">
        <w:rPr>
          <w:vertAlign w:val="subscript"/>
          <w:lang w:eastAsia="zh-CN"/>
        </w:rPr>
        <w:t>2</w:t>
      </w:r>
      <w:r w:rsidRPr="009D5A23">
        <w:rPr>
          <w:lang w:eastAsia="zh-CN"/>
        </w:rPr>
        <w:t xml:space="preserve">     (m)</w:t>
      </w:r>
      <w:r w:rsidRPr="009D5A23">
        <w:rPr>
          <w:rFonts w:ascii="Calibri" w:hAnsi="Calibri"/>
          <w:sz w:val="20"/>
          <w:lang w:eastAsia="zh-CN"/>
        </w:rPr>
        <w:tab/>
      </w:r>
      <w:r w:rsidRPr="009D5A23">
        <w:rPr>
          <w:lang w:eastAsia="zh-CN"/>
        </w:rPr>
        <w:t>(26)</w:t>
      </w:r>
    </w:p>
    <w:p w:rsidR="004C5045" w:rsidRPr="009D5A23" w:rsidRDefault="004C5045" w:rsidP="00E04689">
      <w:pPr>
        <w:pStyle w:val="FigureNo"/>
        <w:rPr>
          <w:lang w:eastAsia="zh-CN"/>
        </w:rPr>
      </w:pPr>
      <w:r w:rsidRPr="009D5A23">
        <w:rPr>
          <w:lang w:eastAsia="zh-CN"/>
        </w:rPr>
        <w:lastRenderedPageBreak/>
        <w:t>Figure 17</w:t>
      </w:r>
    </w:p>
    <w:p w:rsidR="004C5045" w:rsidRPr="009D5A23" w:rsidRDefault="00C14374" w:rsidP="00E04689">
      <w:pPr>
        <w:pStyle w:val="Figuretitle"/>
        <w:rPr>
          <w:lang w:eastAsia="zh-CN"/>
        </w:rPr>
      </w:pPr>
      <w:r w:rsidRPr="009D5A23">
        <w:rPr>
          <w:lang w:eastAsia="zh-CN"/>
        </w:rPr>
        <w:t>Exe</w:t>
      </w:r>
      <w:r w:rsidR="004C5045" w:rsidRPr="009D5A23">
        <w:rPr>
          <w:lang w:eastAsia="zh-CN"/>
        </w:rPr>
        <w:t xml:space="preserve">mple </w:t>
      </w:r>
      <w:r w:rsidRPr="009D5A23">
        <w:rPr>
          <w:lang w:eastAsia="zh-CN"/>
        </w:rPr>
        <w:t>de triplet de paramètres</w:t>
      </w:r>
      <w:r w:rsidR="00E04689" w:rsidRPr="009D5A23">
        <w:rPr>
          <w:lang w:eastAsia="zh-CN"/>
        </w:rPr>
        <w:t xml:space="preserve"> de</w:t>
      </w:r>
      <w:r w:rsidRPr="009D5A23">
        <w:rPr>
          <w:lang w:eastAsia="zh-CN"/>
        </w:rPr>
        <w:t xml:space="preserve"> </w:t>
      </w:r>
      <w:r w:rsidR="004C5045" w:rsidRPr="009D5A23">
        <w:rPr>
          <w:lang w:eastAsia="zh-CN"/>
        </w:rPr>
        <w:t xml:space="preserve">Loo </w:t>
      </w:r>
      <w:r w:rsidRPr="009D5A23">
        <w:rPr>
          <w:lang w:eastAsia="zh-CN"/>
        </w:rPr>
        <w:t xml:space="preserve">pour plusieurs états et </w:t>
      </w:r>
      <w:r w:rsidR="004C5045" w:rsidRPr="009D5A23">
        <w:rPr>
          <w:lang w:eastAsia="zh-CN"/>
        </w:rPr>
        <w:t xml:space="preserve">insertion </w:t>
      </w:r>
      <w:r w:rsidRPr="009D5A23">
        <w:rPr>
          <w:lang w:eastAsia="zh-CN"/>
        </w:rPr>
        <w:t xml:space="preserve">des durées de </w:t>
      </w:r>
      <w:r w:rsidR="004C5045" w:rsidRPr="009D5A23">
        <w:rPr>
          <w:lang w:eastAsia="zh-CN"/>
        </w:rPr>
        <w:t xml:space="preserve">transition </w:t>
      </w:r>
      <w:r w:rsidRPr="009D5A23">
        <w:rPr>
          <w:lang w:eastAsia="zh-CN"/>
        </w:rPr>
        <w:t>entre les états</w:t>
      </w:r>
    </w:p>
    <w:p w:rsidR="004C5045" w:rsidRPr="009D5A23" w:rsidRDefault="00E04689" w:rsidP="009452F1">
      <w:pPr>
        <w:keepLines/>
        <w:spacing w:before="0" w:after="240"/>
        <w:jc w:val="center"/>
        <w:rPr>
          <w:caps/>
          <w:sz w:val="18"/>
          <w:lang w:eastAsia="zh-CN"/>
        </w:rPr>
      </w:pPr>
      <w:r w:rsidRPr="009D5A23">
        <w:rPr>
          <w:caps/>
          <w:sz w:val="18"/>
        </w:rPr>
        <w:object w:dxaOrig="3983" w:dyaOrig="4311">
          <v:shape id="_x0000_i1066" type="#_x0000_t75" style="width:243pt;height:263pt" o:ole="">
            <v:imagedata r:id="rId97" o:title=""/>
          </v:shape>
          <o:OLEObject Type="Embed" ProgID="CorelDraw.Graphic.16" ShapeID="_x0000_i1066" DrawAspect="Content" ObjectID="_1548833062" r:id="rId98"/>
        </w:object>
      </w:r>
    </w:p>
    <w:p w:rsidR="004C5045" w:rsidRPr="009D5A23" w:rsidRDefault="000D782F" w:rsidP="009452F1">
      <w:pPr>
        <w:spacing w:before="0"/>
        <w:rPr>
          <w:szCs w:val="24"/>
          <w:lang w:eastAsia="zh-CN"/>
        </w:rPr>
      </w:pPr>
      <w:r w:rsidRPr="009D5A23">
        <w:rPr>
          <w:i/>
          <w:iCs/>
        </w:rPr>
        <w:t>E</w:t>
      </w:r>
      <w:r w:rsidR="00D82B28" w:rsidRPr="009D5A23">
        <w:rPr>
          <w:i/>
          <w:iCs/>
        </w:rPr>
        <w:t xml:space="preserve">tape </w:t>
      </w:r>
      <w:r w:rsidR="004C5045" w:rsidRPr="009D5A23">
        <w:rPr>
          <w:i/>
          <w:szCs w:val="24"/>
          <w:lang w:eastAsia="zh-CN"/>
        </w:rPr>
        <w:t>3:</w:t>
      </w:r>
      <w:r w:rsidR="004C5045" w:rsidRPr="009D5A23">
        <w:rPr>
          <w:i/>
          <w:szCs w:val="24"/>
          <w:lang w:eastAsia="zh-CN"/>
        </w:rPr>
        <w:tab/>
      </w:r>
      <w:r w:rsidR="004C5045" w:rsidRPr="009D5A23">
        <w:rPr>
          <w:szCs w:val="24"/>
          <w:lang w:eastAsia="zh-CN"/>
        </w:rPr>
        <w:t>G</w:t>
      </w:r>
      <w:r w:rsidR="00C14374" w:rsidRPr="009D5A23">
        <w:rPr>
          <w:szCs w:val="24"/>
          <w:lang w:eastAsia="zh-CN"/>
        </w:rPr>
        <w:t>é</w:t>
      </w:r>
      <w:r w:rsidR="004C5045" w:rsidRPr="009D5A23">
        <w:rPr>
          <w:szCs w:val="24"/>
          <w:lang w:eastAsia="zh-CN"/>
        </w:rPr>
        <w:t>n</w:t>
      </w:r>
      <w:r w:rsidR="00C14374" w:rsidRPr="009D5A23">
        <w:rPr>
          <w:szCs w:val="24"/>
          <w:lang w:eastAsia="zh-CN"/>
        </w:rPr>
        <w:t>é</w:t>
      </w:r>
      <w:r w:rsidR="004C5045" w:rsidRPr="009D5A23">
        <w:rPr>
          <w:szCs w:val="24"/>
          <w:lang w:eastAsia="zh-CN"/>
        </w:rPr>
        <w:t xml:space="preserve">ration </w:t>
      </w:r>
      <w:r w:rsidR="00C14374" w:rsidRPr="009D5A23">
        <w:rPr>
          <w:szCs w:val="24"/>
          <w:lang w:eastAsia="zh-CN"/>
        </w:rPr>
        <w:t>de la série temporelle totale</w:t>
      </w:r>
      <w:r w:rsidR="00E04689" w:rsidRPr="009D5A23">
        <w:rPr>
          <w:szCs w:val="24"/>
          <w:lang w:eastAsia="zh-CN"/>
        </w:rPr>
        <w:t xml:space="preserve"> de</w:t>
      </w:r>
      <w:r w:rsidR="00C14374" w:rsidRPr="009D5A23">
        <w:rPr>
          <w:szCs w:val="24"/>
          <w:lang w:eastAsia="zh-CN"/>
        </w:rPr>
        <w:t xml:space="preserve"> </w:t>
      </w:r>
      <w:r w:rsidR="004C5045" w:rsidRPr="009D5A23">
        <w:rPr>
          <w:szCs w:val="24"/>
          <w:lang w:eastAsia="zh-CN"/>
        </w:rPr>
        <w:t xml:space="preserve">Loo </w:t>
      </w:r>
    </w:p>
    <w:p w:rsidR="004C5045" w:rsidRPr="009D5A23" w:rsidRDefault="00C14374" w:rsidP="00E04689">
      <w:pPr>
        <w:rPr>
          <w:szCs w:val="24"/>
        </w:rPr>
      </w:pPr>
      <w:r w:rsidRPr="009D5A23">
        <w:rPr>
          <w:szCs w:val="24"/>
        </w:rPr>
        <w:t xml:space="preserve">Les </w:t>
      </w:r>
      <w:r w:rsidR="004C5045" w:rsidRPr="009D5A23">
        <w:rPr>
          <w:szCs w:val="24"/>
        </w:rPr>
        <w:t xml:space="preserve">variations </w:t>
      </w:r>
      <w:r w:rsidRPr="009D5A23">
        <w:rPr>
          <w:szCs w:val="24"/>
        </w:rPr>
        <w:t xml:space="preserve">du signal complexe peuvent être produites à l'aide d'un générateur de série temporelle </w:t>
      </w:r>
      <w:r w:rsidR="00E04689" w:rsidRPr="009D5A23">
        <w:rPr>
          <w:szCs w:val="24"/>
        </w:rPr>
        <w:t xml:space="preserve">de </w:t>
      </w:r>
      <w:r w:rsidR="004C5045" w:rsidRPr="009D5A23">
        <w:rPr>
          <w:szCs w:val="24"/>
        </w:rPr>
        <w:t>Loo</w:t>
      </w:r>
      <w:r w:rsidRPr="009D5A23">
        <w:rPr>
          <w:szCs w:val="24"/>
        </w:rPr>
        <w:t xml:space="preserve">, dont la mise en oeuvre est présentée </w:t>
      </w:r>
      <w:r w:rsidR="00E04689" w:rsidRPr="009D5A23">
        <w:rPr>
          <w:szCs w:val="24"/>
        </w:rPr>
        <w:t xml:space="preserve">dans </w:t>
      </w:r>
      <w:r w:rsidRPr="009D5A23">
        <w:rPr>
          <w:szCs w:val="24"/>
        </w:rPr>
        <w:t xml:space="preserve">la </w:t>
      </w:r>
      <w:r w:rsidR="004C5045" w:rsidRPr="009D5A23">
        <w:rPr>
          <w:szCs w:val="24"/>
        </w:rPr>
        <w:t xml:space="preserve">Fig. 18. </w:t>
      </w:r>
      <w:r w:rsidRPr="009D5A23">
        <w:rPr>
          <w:szCs w:val="24"/>
        </w:rPr>
        <w:t xml:space="preserve">Les </w:t>
      </w:r>
      <w:r w:rsidR="004C5045" w:rsidRPr="009D5A23">
        <w:rPr>
          <w:szCs w:val="24"/>
        </w:rPr>
        <w:t>param</w:t>
      </w:r>
      <w:r w:rsidRPr="009D5A23">
        <w:rPr>
          <w:szCs w:val="24"/>
        </w:rPr>
        <w:t xml:space="preserve">ètres du </w:t>
      </w:r>
      <w:r w:rsidR="004C5045" w:rsidRPr="009D5A23">
        <w:rPr>
          <w:szCs w:val="24"/>
        </w:rPr>
        <w:t xml:space="preserve">circuit </w:t>
      </w:r>
      <w:r w:rsidRPr="009D5A23">
        <w:rPr>
          <w:szCs w:val="24"/>
        </w:rPr>
        <w:t>seront mis à jour pour la génération de série temporelle dans chaque état</w:t>
      </w:r>
      <w:r w:rsidR="004C5045" w:rsidRPr="009D5A23">
        <w:rPr>
          <w:szCs w:val="24"/>
        </w:rPr>
        <w:t>.</w:t>
      </w:r>
    </w:p>
    <w:p w:rsidR="004C5045" w:rsidRPr="009D5A23" w:rsidRDefault="000D782F" w:rsidP="00E04689">
      <w:pPr>
        <w:rPr>
          <w:szCs w:val="24"/>
        </w:rPr>
      </w:pPr>
      <w:r w:rsidRPr="009D5A23">
        <w:rPr>
          <w:szCs w:val="24"/>
        </w:rPr>
        <w:t>A</w:t>
      </w:r>
      <w:r w:rsidR="00C14374" w:rsidRPr="009D5A23">
        <w:rPr>
          <w:szCs w:val="24"/>
        </w:rPr>
        <w:t xml:space="preserve"> l'intérieur d'une </w:t>
      </w:r>
      <w:r w:rsidR="004C5045" w:rsidRPr="009D5A23">
        <w:rPr>
          <w:szCs w:val="24"/>
        </w:rPr>
        <w:t xml:space="preserve">transition, </w:t>
      </w:r>
      <w:r w:rsidR="00C14374" w:rsidRPr="009D5A23">
        <w:rPr>
          <w:szCs w:val="24"/>
        </w:rPr>
        <w:t xml:space="preserve">on procède à une interpolation linéaire (dB) des paramètres </w:t>
      </w:r>
      <w:r w:rsidR="004C5045" w:rsidRPr="009D5A23">
        <w:rPr>
          <w:szCs w:val="24"/>
        </w:rPr>
        <w:t xml:space="preserve">Loo </w:t>
      </w:r>
      <w:r w:rsidR="00C14374" w:rsidRPr="009D5A23">
        <w:rPr>
          <w:szCs w:val="24"/>
        </w:rPr>
        <w:t>tirés pour les états BON et MAUVAIS</w:t>
      </w:r>
      <w:r w:rsidR="004C5045" w:rsidRPr="009D5A23">
        <w:rPr>
          <w:szCs w:val="24"/>
        </w:rPr>
        <w:t>.</w:t>
      </w:r>
    </w:p>
    <w:p w:rsidR="004C5045" w:rsidRPr="009D5A23" w:rsidRDefault="004C5045" w:rsidP="00E04689">
      <w:pPr>
        <w:pStyle w:val="FigureNo"/>
      </w:pPr>
      <w:r w:rsidRPr="009D5A23">
        <w:t>Figure 18</w:t>
      </w:r>
    </w:p>
    <w:p w:rsidR="004C5045" w:rsidRPr="009D5A23" w:rsidRDefault="00C14374" w:rsidP="00E04689">
      <w:pPr>
        <w:pStyle w:val="Figuretitle"/>
      </w:pPr>
      <w:r w:rsidRPr="009D5A23">
        <w:t>Générateur de la série temporelle</w:t>
      </w:r>
      <w:r w:rsidR="00E04689" w:rsidRPr="009D5A23">
        <w:t xml:space="preserve"> de</w:t>
      </w:r>
      <w:r w:rsidRPr="009D5A23">
        <w:t xml:space="preserve"> </w:t>
      </w:r>
      <w:r w:rsidR="004C5045" w:rsidRPr="009D5A23">
        <w:t xml:space="preserve">Loo </w:t>
      </w:r>
    </w:p>
    <w:p w:rsidR="004C5045" w:rsidRPr="009D5A23" w:rsidRDefault="00E04689" w:rsidP="009452F1">
      <w:pPr>
        <w:keepLines/>
        <w:spacing w:before="0" w:after="240"/>
        <w:jc w:val="center"/>
        <w:rPr>
          <w:caps/>
          <w:sz w:val="18"/>
          <w:lang w:eastAsia="zh-CN"/>
        </w:rPr>
      </w:pPr>
      <w:r w:rsidRPr="009D5A23">
        <w:rPr>
          <w:caps/>
          <w:sz w:val="18"/>
        </w:rPr>
        <w:object w:dxaOrig="7145" w:dyaOrig="3983">
          <v:shape id="_x0000_i1067" type="#_x0000_t75" style="width:428.5pt;height:239pt" o:ole="">
            <v:imagedata r:id="rId99" o:title=""/>
          </v:shape>
          <o:OLEObject Type="Embed" ProgID="CorelDraw.Graphic.16" ShapeID="_x0000_i1067" DrawAspect="Content" ObjectID="_1548833063" r:id="rId100"/>
        </w:object>
      </w:r>
    </w:p>
    <w:p w:rsidR="004C5045" w:rsidRPr="009D5A23" w:rsidRDefault="00C1684D" w:rsidP="00FC5F3C">
      <w:pPr>
        <w:rPr>
          <w:szCs w:val="24"/>
        </w:rPr>
      </w:pPr>
      <w:r w:rsidRPr="009D5A23">
        <w:rPr>
          <w:szCs w:val="24"/>
        </w:rPr>
        <w:lastRenderedPageBreak/>
        <w:t xml:space="preserve">Le </w:t>
      </w:r>
      <w:r w:rsidR="00E04689" w:rsidRPr="009D5A23">
        <w:rPr>
          <w:szCs w:val="24"/>
        </w:rPr>
        <w:t>segment</w:t>
      </w:r>
      <w:r w:rsidR="004C5045" w:rsidRPr="009D5A23">
        <w:rPr>
          <w:szCs w:val="24"/>
        </w:rPr>
        <w:t xml:space="preserve"> </w:t>
      </w:r>
      <w:r w:rsidRPr="009D5A23">
        <w:rPr>
          <w:szCs w:val="24"/>
        </w:rPr>
        <w:t xml:space="preserve">supérieur </w:t>
      </w:r>
      <w:r w:rsidR="004C5045" w:rsidRPr="009D5A23">
        <w:rPr>
          <w:szCs w:val="24"/>
        </w:rPr>
        <w:t>g</w:t>
      </w:r>
      <w:r w:rsidRPr="009D5A23">
        <w:rPr>
          <w:szCs w:val="24"/>
        </w:rPr>
        <w:t xml:space="preserve">énère les </w:t>
      </w:r>
      <w:r w:rsidR="004C5045" w:rsidRPr="009D5A23">
        <w:rPr>
          <w:szCs w:val="24"/>
        </w:rPr>
        <w:t xml:space="preserve">variations </w:t>
      </w:r>
      <w:r w:rsidRPr="009D5A23">
        <w:rPr>
          <w:szCs w:val="24"/>
        </w:rPr>
        <w:t xml:space="preserve">rapides pour la propagation par trajets multiples et le </w:t>
      </w:r>
      <w:r w:rsidR="00FC5F3C" w:rsidRPr="009D5A23">
        <w:rPr>
          <w:szCs w:val="24"/>
        </w:rPr>
        <w:t xml:space="preserve">segment </w:t>
      </w:r>
      <w:r w:rsidRPr="009D5A23">
        <w:rPr>
          <w:szCs w:val="24"/>
        </w:rPr>
        <w:t>inférieur</w:t>
      </w:r>
      <w:r w:rsidR="004C5045" w:rsidRPr="009D5A23">
        <w:rPr>
          <w:szCs w:val="24"/>
        </w:rPr>
        <w:t xml:space="preserve">, </w:t>
      </w:r>
      <w:r w:rsidRPr="009D5A23">
        <w:rPr>
          <w:szCs w:val="24"/>
        </w:rPr>
        <w:t xml:space="preserve">les </w:t>
      </w:r>
      <w:r w:rsidR="004C5045" w:rsidRPr="009D5A23">
        <w:rPr>
          <w:szCs w:val="24"/>
        </w:rPr>
        <w:t>variations</w:t>
      </w:r>
      <w:r w:rsidRPr="009D5A23">
        <w:rPr>
          <w:szCs w:val="24"/>
        </w:rPr>
        <w:t xml:space="preserve"> lentes du signal direct</w:t>
      </w:r>
      <w:r w:rsidR="004C5045" w:rsidRPr="009D5A23">
        <w:rPr>
          <w:szCs w:val="24"/>
        </w:rPr>
        <w:t>.</w:t>
      </w:r>
    </w:p>
    <w:p w:rsidR="004C5045" w:rsidRPr="009D5A23" w:rsidRDefault="00C1684D" w:rsidP="00E04689">
      <w:pPr>
        <w:rPr>
          <w:szCs w:val="24"/>
        </w:rPr>
      </w:pPr>
      <w:r w:rsidRPr="009D5A23">
        <w:rPr>
          <w:szCs w:val="24"/>
        </w:rPr>
        <w:t xml:space="preserve">Dans le </w:t>
      </w:r>
      <w:r w:rsidR="00E04689" w:rsidRPr="009D5A23">
        <w:rPr>
          <w:szCs w:val="24"/>
        </w:rPr>
        <w:t xml:space="preserve">segment </w:t>
      </w:r>
      <w:r w:rsidRPr="009D5A23">
        <w:rPr>
          <w:szCs w:val="24"/>
        </w:rPr>
        <w:t>supérieur, on fait passer deux séries gaussiennes de moyenne nulle et d'écart type unitaire en quadrature par un filtre Doppler d'énergie unitaire</w:t>
      </w:r>
      <w:r w:rsidR="004C5045" w:rsidRPr="009D5A23">
        <w:rPr>
          <w:szCs w:val="24"/>
        </w:rPr>
        <w:t xml:space="preserve">. </w:t>
      </w:r>
      <w:r w:rsidRPr="009D5A23">
        <w:rPr>
          <w:szCs w:val="24"/>
        </w:rPr>
        <w:t xml:space="preserve">Après la conformation </w:t>
      </w:r>
      <w:r w:rsidR="004C5045" w:rsidRPr="009D5A23">
        <w:rPr>
          <w:szCs w:val="24"/>
        </w:rPr>
        <w:t xml:space="preserve">Doppler, </w:t>
      </w:r>
      <w:r w:rsidRPr="009D5A23">
        <w:rPr>
          <w:szCs w:val="24"/>
        </w:rPr>
        <w:t>on multiple par σ la série complexe résultante</w:t>
      </w:r>
      <w:r w:rsidR="004C5045" w:rsidRPr="009D5A23">
        <w:rPr>
          <w:szCs w:val="24"/>
        </w:rPr>
        <w:t>, 2σ</w:t>
      </w:r>
      <w:r w:rsidR="004C5045" w:rsidRPr="009D5A23">
        <w:rPr>
          <w:szCs w:val="24"/>
          <w:vertAlign w:val="superscript"/>
        </w:rPr>
        <w:t xml:space="preserve"> 2</w:t>
      </w:r>
      <w:r w:rsidR="004C5045" w:rsidRPr="009D5A23">
        <w:rPr>
          <w:szCs w:val="24"/>
        </w:rPr>
        <w:t xml:space="preserve"> </w:t>
      </w:r>
      <w:r w:rsidRPr="009D5A23">
        <w:rPr>
          <w:szCs w:val="24"/>
        </w:rPr>
        <w:t>étant la valeur quadratique moyenne des variations pour la propagation par trajets multiples</w:t>
      </w:r>
      <w:r w:rsidR="004C5045" w:rsidRPr="009D5A23">
        <w:rPr>
          <w:szCs w:val="24"/>
        </w:rPr>
        <w:t>.</w:t>
      </w:r>
    </w:p>
    <w:p w:rsidR="004C5045" w:rsidRPr="009D5A23" w:rsidRDefault="005A2320" w:rsidP="00E04689">
      <w:pPr>
        <w:rPr>
          <w:szCs w:val="24"/>
        </w:rPr>
      </w:pPr>
      <w:r w:rsidRPr="009D5A23">
        <w:rPr>
          <w:szCs w:val="24"/>
        </w:rPr>
        <w:t xml:space="preserve">Le </w:t>
      </w:r>
      <w:r w:rsidR="00E04689" w:rsidRPr="009D5A23">
        <w:rPr>
          <w:szCs w:val="24"/>
        </w:rPr>
        <w:t xml:space="preserve">segment </w:t>
      </w:r>
      <w:r w:rsidRPr="009D5A23">
        <w:rPr>
          <w:szCs w:val="24"/>
        </w:rPr>
        <w:t xml:space="preserve">inférieur effectue la </w:t>
      </w:r>
      <w:r w:rsidR="004C5045" w:rsidRPr="009D5A23">
        <w:rPr>
          <w:szCs w:val="24"/>
        </w:rPr>
        <w:t xml:space="preserve">simulation </w:t>
      </w:r>
      <w:r w:rsidRPr="009D5A23">
        <w:rPr>
          <w:szCs w:val="24"/>
        </w:rPr>
        <w:t xml:space="preserve">des variations d'amplitude et de phase du signal </w:t>
      </w:r>
      <w:r w:rsidR="004C5045" w:rsidRPr="009D5A23">
        <w:rPr>
          <w:szCs w:val="24"/>
        </w:rPr>
        <w:t xml:space="preserve">direct. </w:t>
      </w:r>
      <w:r w:rsidRPr="009D5A23">
        <w:rPr>
          <w:szCs w:val="24"/>
        </w:rPr>
        <w:t>En premier lieu</w:t>
      </w:r>
      <w:r w:rsidR="004C5045" w:rsidRPr="009D5A23">
        <w:rPr>
          <w:szCs w:val="24"/>
        </w:rPr>
        <w:t xml:space="preserve">, </w:t>
      </w:r>
      <w:r w:rsidRPr="009D5A23">
        <w:rPr>
          <w:szCs w:val="24"/>
        </w:rPr>
        <w:t xml:space="preserve">une </w:t>
      </w:r>
      <w:r w:rsidR="004C5045" w:rsidRPr="009D5A23">
        <w:rPr>
          <w:szCs w:val="24"/>
        </w:rPr>
        <w:t xml:space="preserve">distribution </w:t>
      </w:r>
      <w:r w:rsidRPr="009D5A23">
        <w:rPr>
          <w:szCs w:val="24"/>
        </w:rPr>
        <w:t xml:space="preserve">gaussienne de moyenne </w:t>
      </w:r>
      <w:r w:rsidR="004C5045" w:rsidRPr="009D5A23">
        <w:rPr>
          <w:i/>
          <w:iCs/>
          <w:szCs w:val="24"/>
        </w:rPr>
        <w:t>M</w:t>
      </w:r>
      <w:r w:rsidR="004C5045" w:rsidRPr="009D5A23">
        <w:rPr>
          <w:i/>
          <w:iCs/>
          <w:szCs w:val="24"/>
          <w:vertAlign w:val="subscript"/>
        </w:rPr>
        <w:t>A</w:t>
      </w:r>
      <w:r w:rsidR="004C5045" w:rsidRPr="009D5A23">
        <w:rPr>
          <w:szCs w:val="24"/>
        </w:rPr>
        <w:t xml:space="preserve"> (dB) </w:t>
      </w:r>
      <w:r w:rsidRPr="009D5A23">
        <w:rPr>
          <w:szCs w:val="24"/>
        </w:rPr>
        <w:t xml:space="preserve">et d'écart type </w:t>
      </w:r>
      <w:r w:rsidR="004C5045" w:rsidRPr="009D5A23">
        <w:rPr>
          <w:szCs w:val="24"/>
        </w:rPr>
        <w:t>Σ</w:t>
      </w:r>
      <w:r w:rsidR="004C5045" w:rsidRPr="009D5A23">
        <w:rPr>
          <w:i/>
          <w:iCs/>
          <w:szCs w:val="24"/>
          <w:vertAlign w:val="subscript"/>
        </w:rPr>
        <w:t>A</w:t>
      </w:r>
      <w:r w:rsidR="004C5045" w:rsidRPr="009D5A23">
        <w:rPr>
          <w:szCs w:val="24"/>
        </w:rPr>
        <w:t xml:space="preserve"> (dB) </w:t>
      </w:r>
      <w:r w:rsidRPr="009D5A23">
        <w:rPr>
          <w:szCs w:val="24"/>
        </w:rPr>
        <w:t>est générée</w:t>
      </w:r>
      <w:r w:rsidR="004C5045" w:rsidRPr="009D5A23">
        <w:rPr>
          <w:szCs w:val="24"/>
        </w:rPr>
        <w:t xml:space="preserve">. </w:t>
      </w:r>
      <w:r w:rsidRPr="009D5A23">
        <w:rPr>
          <w:szCs w:val="24"/>
        </w:rPr>
        <w:t>En deuxième lieu</w:t>
      </w:r>
      <w:r w:rsidR="004C5045" w:rsidRPr="009D5A23">
        <w:rPr>
          <w:szCs w:val="24"/>
        </w:rPr>
        <w:t xml:space="preserve">, </w:t>
      </w:r>
      <w:r w:rsidRPr="009D5A23">
        <w:rPr>
          <w:szCs w:val="24"/>
        </w:rPr>
        <w:t>la série</w:t>
      </w:r>
      <w:r w:rsidR="004C5045" w:rsidRPr="009D5A23">
        <w:rPr>
          <w:szCs w:val="24"/>
        </w:rPr>
        <w:t xml:space="preserve">, </w:t>
      </w:r>
      <w:r w:rsidRPr="009D5A23">
        <w:rPr>
          <w:szCs w:val="24"/>
        </w:rPr>
        <w:t xml:space="preserve">en unités </w:t>
      </w:r>
      <w:r w:rsidR="004C5045" w:rsidRPr="009D5A23">
        <w:rPr>
          <w:szCs w:val="24"/>
        </w:rPr>
        <w:t xml:space="preserve">dB, </w:t>
      </w:r>
      <w:r w:rsidRPr="009D5A23">
        <w:rPr>
          <w:szCs w:val="24"/>
        </w:rPr>
        <w:t>est convertie en unités linéaires</w:t>
      </w:r>
      <w:r w:rsidR="004C5045" w:rsidRPr="009D5A23">
        <w:rPr>
          <w:szCs w:val="24"/>
        </w:rPr>
        <w:t xml:space="preserve">. </w:t>
      </w:r>
    </w:p>
    <w:p w:rsidR="004C5045" w:rsidRPr="009D5A23" w:rsidRDefault="005A2320" w:rsidP="009452F1">
      <w:pPr>
        <w:rPr>
          <w:szCs w:val="24"/>
        </w:rPr>
      </w:pPr>
      <w:r w:rsidRPr="009D5A23">
        <w:rPr>
          <w:szCs w:val="24"/>
        </w:rPr>
        <w:t>En troisième lieu</w:t>
      </w:r>
      <w:r w:rsidR="004C5045" w:rsidRPr="009D5A23">
        <w:rPr>
          <w:szCs w:val="24"/>
        </w:rPr>
        <w:t xml:space="preserve">, </w:t>
      </w:r>
      <w:r w:rsidRPr="009D5A23">
        <w:rPr>
          <w:szCs w:val="24"/>
        </w:rPr>
        <w:t xml:space="preserve">on introduit les </w:t>
      </w:r>
      <w:r w:rsidR="004C5045" w:rsidRPr="009D5A23">
        <w:rPr>
          <w:szCs w:val="24"/>
        </w:rPr>
        <w:t xml:space="preserve">variations </w:t>
      </w:r>
      <w:r w:rsidRPr="009D5A23">
        <w:rPr>
          <w:szCs w:val="24"/>
        </w:rPr>
        <w:t xml:space="preserve">de phase du signal </w:t>
      </w:r>
      <w:r w:rsidR="004C5045" w:rsidRPr="009D5A23">
        <w:rPr>
          <w:szCs w:val="24"/>
        </w:rPr>
        <w:t>direct</w:t>
      </w:r>
      <w:r w:rsidRPr="009D5A23">
        <w:rPr>
          <w:szCs w:val="24"/>
        </w:rPr>
        <w:t xml:space="preserve">. On suppose qu'elles varient linéairement, donnant lieu à une raie spectrale Doppler </w:t>
      </w:r>
      <w:r w:rsidR="004C5045" w:rsidRPr="009D5A23">
        <w:rPr>
          <w:szCs w:val="24"/>
        </w:rPr>
        <w:t>constant</w:t>
      </w:r>
      <w:r w:rsidRPr="009D5A23">
        <w:rPr>
          <w:szCs w:val="24"/>
        </w:rPr>
        <w:t>e</w:t>
      </w:r>
      <w:r w:rsidR="004C5045" w:rsidRPr="009D5A23">
        <w:rPr>
          <w:szCs w:val="24"/>
        </w:rPr>
        <w:t xml:space="preserve"> </w:t>
      </w:r>
      <w:r w:rsidRPr="009D5A23">
        <w:rPr>
          <w:szCs w:val="24"/>
        </w:rPr>
        <w:t xml:space="preserve">qui dépend de la vitesse </w:t>
      </w:r>
      <w:r w:rsidR="004C5045" w:rsidRPr="009D5A23">
        <w:rPr>
          <w:szCs w:val="24"/>
        </w:rPr>
        <w:t xml:space="preserve">relative </w:t>
      </w:r>
      <w:r w:rsidRPr="009D5A23">
        <w:rPr>
          <w:szCs w:val="24"/>
        </w:rPr>
        <w:t xml:space="preserve">du terminal </w:t>
      </w:r>
      <w:r w:rsidR="004C5045" w:rsidRPr="009D5A23">
        <w:rPr>
          <w:szCs w:val="24"/>
        </w:rPr>
        <w:t>mobile</w:t>
      </w:r>
      <w:r w:rsidRPr="009D5A23">
        <w:rPr>
          <w:szCs w:val="24"/>
        </w:rPr>
        <w:t xml:space="preserve"> par rapport au </w:t>
      </w:r>
      <w:r w:rsidR="004C5045" w:rsidRPr="009D5A23">
        <w:rPr>
          <w:szCs w:val="24"/>
        </w:rPr>
        <w:t xml:space="preserve">satellite </w:t>
      </w:r>
      <w:r w:rsidRPr="009D5A23">
        <w:rPr>
          <w:szCs w:val="24"/>
        </w:rPr>
        <w:t>et de l'angle d'incidence</w:t>
      </w:r>
      <w:r w:rsidR="004C5045" w:rsidRPr="009D5A23">
        <w:rPr>
          <w:szCs w:val="24"/>
        </w:rPr>
        <w:t xml:space="preserve">, </w:t>
      </w:r>
      <w:r w:rsidRPr="009D5A23">
        <w:rPr>
          <w:szCs w:val="24"/>
        </w:rPr>
        <w:t>en azimut</w:t>
      </w:r>
      <w:r w:rsidR="004C5045" w:rsidRPr="009D5A23">
        <w:rPr>
          <w:szCs w:val="24"/>
        </w:rPr>
        <w:t xml:space="preserve"> </w:t>
      </w:r>
      <w:r w:rsidRPr="009D5A23">
        <w:rPr>
          <w:szCs w:val="24"/>
        </w:rPr>
        <w:t>et en é</w:t>
      </w:r>
      <w:r w:rsidR="004C5045" w:rsidRPr="009D5A23">
        <w:rPr>
          <w:szCs w:val="24"/>
        </w:rPr>
        <w:t>l</w:t>
      </w:r>
      <w:r w:rsidRPr="009D5A23">
        <w:rPr>
          <w:szCs w:val="24"/>
        </w:rPr>
        <w:t>é</w:t>
      </w:r>
      <w:r w:rsidR="004C5045" w:rsidRPr="009D5A23">
        <w:rPr>
          <w:szCs w:val="24"/>
        </w:rPr>
        <w:t xml:space="preserve">vation, </w:t>
      </w:r>
      <w:r w:rsidRPr="009D5A23">
        <w:rPr>
          <w:szCs w:val="24"/>
        </w:rPr>
        <w:t xml:space="preserve">par rapport à la trajectoire du terminal </w:t>
      </w:r>
      <w:r w:rsidR="004C5045" w:rsidRPr="009D5A23">
        <w:rPr>
          <w:szCs w:val="24"/>
        </w:rPr>
        <w:t>mobile.</w:t>
      </w:r>
    </w:p>
    <w:p w:rsidR="004C5045" w:rsidRPr="009D5A23" w:rsidRDefault="00C1684D" w:rsidP="009452F1">
      <w:pPr>
        <w:rPr>
          <w:szCs w:val="24"/>
        </w:rPr>
      </w:pPr>
      <w:r w:rsidRPr="009D5A23">
        <w:rPr>
          <w:szCs w:val="24"/>
        </w:rPr>
        <w:t xml:space="preserve">La fréquence de la raie spectrale </w:t>
      </w:r>
      <w:r w:rsidR="004C5045" w:rsidRPr="009D5A23">
        <w:rPr>
          <w:szCs w:val="24"/>
        </w:rPr>
        <w:t xml:space="preserve">Doppler </w:t>
      </w:r>
      <w:r w:rsidRPr="009D5A23">
        <w:rPr>
          <w:szCs w:val="24"/>
        </w:rPr>
        <w:t>est donnée par</w:t>
      </w:r>
      <w:r w:rsidR="004C5045" w:rsidRPr="009D5A23">
        <w:rPr>
          <w:szCs w:val="24"/>
        </w:rPr>
        <w:t>:</w:t>
      </w:r>
    </w:p>
    <w:p w:rsidR="004C5045" w:rsidRPr="009D5A23" w:rsidRDefault="004C5045" w:rsidP="009452F1">
      <w:pPr>
        <w:keepNext/>
        <w:keepLines/>
        <w:tabs>
          <w:tab w:val="clear" w:pos="794"/>
          <w:tab w:val="clear" w:pos="1191"/>
          <w:tab w:val="clear" w:pos="1588"/>
          <w:tab w:val="clear" w:pos="1985"/>
        </w:tabs>
        <w:spacing w:before="0"/>
        <w:rPr>
          <w:sz w:val="16"/>
        </w:rPr>
      </w:pPr>
    </w:p>
    <w:p w:rsidR="004C5045" w:rsidRPr="009874EE" w:rsidRDefault="004C5045" w:rsidP="009452F1">
      <w:pPr>
        <w:tabs>
          <w:tab w:val="clear" w:pos="1191"/>
          <w:tab w:val="clear" w:pos="1588"/>
          <w:tab w:val="clear" w:pos="1985"/>
          <w:tab w:val="center" w:pos="4820"/>
          <w:tab w:val="right" w:pos="9639"/>
        </w:tabs>
        <w:rPr>
          <w:lang w:val="en-US" w:eastAsia="zh-CN"/>
        </w:rPr>
      </w:pPr>
      <w:r w:rsidRPr="009D5A23">
        <w:rPr>
          <w:i/>
        </w:rPr>
        <w:tab/>
      </w:r>
      <w:r w:rsidRPr="009D5A23">
        <w:rPr>
          <w:i/>
        </w:rPr>
        <w:tab/>
      </w:r>
      <w:r w:rsidRPr="009874EE">
        <w:rPr>
          <w:i/>
          <w:lang w:val="en-US"/>
        </w:rPr>
        <w:t>f</w:t>
      </w:r>
      <w:r w:rsidRPr="009874EE">
        <w:rPr>
          <w:i/>
          <w:vertAlign w:val="subscript"/>
          <w:lang w:val="en-US"/>
        </w:rPr>
        <w:t>d</w:t>
      </w:r>
      <w:r w:rsidRPr="009874EE">
        <w:rPr>
          <w:lang w:val="en-US"/>
        </w:rPr>
        <w:t xml:space="preserve"> = (</w:t>
      </w:r>
      <w:r w:rsidRPr="009874EE">
        <w:rPr>
          <w:i/>
          <w:lang w:val="en-US"/>
        </w:rPr>
        <w:t>f</w:t>
      </w:r>
      <w:r w:rsidRPr="009D5A23">
        <w:rPr>
          <w:i/>
        </w:rPr>
        <w:sym w:font="Symbol" w:char="F0B4"/>
      </w:r>
      <w:r w:rsidRPr="009874EE">
        <w:rPr>
          <w:i/>
          <w:lang w:val="en-US"/>
        </w:rPr>
        <w:t>v</w:t>
      </w:r>
      <w:r w:rsidRPr="009874EE">
        <w:rPr>
          <w:i/>
          <w:vertAlign w:val="subscript"/>
          <w:lang w:val="en-US"/>
        </w:rPr>
        <w:t>m</w:t>
      </w:r>
      <w:r w:rsidRPr="009874EE">
        <w:rPr>
          <w:lang w:val="en-US"/>
        </w:rPr>
        <w:t>/c)cos</w:t>
      </w:r>
      <w:r w:rsidRPr="009D5A23">
        <w:t>φ</w:t>
      </w:r>
      <w:r w:rsidRPr="009874EE">
        <w:rPr>
          <w:lang w:val="en-US"/>
        </w:rPr>
        <w:t>·cos</w:t>
      </w:r>
      <w:r w:rsidRPr="009D5A23">
        <w:t>θ</w:t>
      </w:r>
      <w:r w:rsidRPr="009874EE">
        <w:rPr>
          <w:rFonts w:ascii="Calibri" w:hAnsi="Calibri"/>
          <w:sz w:val="20"/>
          <w:lang w:val="en-US" w:eastAsia="zh-CN"/>
        </w:rPr>
        <w:tab/>
      </w:r>
      <w:r w:rsidRPr="009874EE">
        <w:rPr>
          <w:lang w:val="en-US" w:eastAsia="zh-CN"/>
        </w:rPr>
        <w:t>(27)</w:t>
      </w:r>
    </w:p>
    <w:p w:rsidR="004C5045" w:rsidRPr="009D5A23" w:rsidRDefault="008738CF" w:rsidP="00FA6CEF">
      <w:pPr>
        <w:rPr>
          <w:szCs w:val="24"/>
          <w:lang w:eastAsia="zh-CN"/>
        </w:rPr>
      </w:pPr>
      <w:r w:rsidRPr="009D5A23">
        <w:rPr>
          <w:szCs w:val="24"/>
        </w:rPr>
        <w:t xml:space="preserve">Les </w:t>
      </w:r>
      <w:r w:rsidR="004C5045" w:rsidRPr="009D5A23">
        <w:rPr>
          <w:szCs w:val="24"/>
        </w:rPr>
        <w:t xml:space="preserve">variations </w:t>
      </w:r>
      <w:r w:rsidRPr="009D5A23">
        <w:rPr>
          <w:szCs w:val="24"/>
        </w:rPr>
        <w:t xml:space="preserve">rapides sont régies par l'étalement </w:t>
      </w:r>
      <w:r w:rsidR="004C5045" w:rsidRPr="009D5A23">
        <w:rPr>
          <w:szCs w:val="24"/>
        </w:rPr>
        <w:t xml:space="preserve">Doppler </w:t>
      </w:r>
      <w:r w:rsidRPr="009D5A23">
        <w:rPr>
          <w:szCs w:val="24"/>
        </w:rPr>
        <w:t xml:space="preserve">lié </w:t>
      </w:r>
      <w:r w:rsidR="00FA6CEF" w:rsidRPr="009D5A23">
        <w:rPr>
          <w:szCs w:val="24"/>
        </w:rPr>
        <w:t xml:space="preserve">principalement </w:t>
      </w:r>
      <w:r w:rsidRPr="009D5A23">
        <w:rPr>
          <w:szCs w:val="24"/>
        </w:rPr>
        <w:t xml:space="preserve">au </w:t>
      </w:r>
      <w:r w:rsidR="00FA6CEF" w:rsidRPr="009D5A23">
        <w:rPr>
          <w:szCs w:val="24"/>
        </w:rPr>
        <w:t>déplac</w:t>
      </w:r>
      <w:r w:rsidRPr="009D5A23">
        <w:rPr>
          <w:szCs w:val="24"/>
        </w:rPr>
        <w:t>ement du terminal</w:t>
      </w:r>
      <w:r w:rsidR="004C5045" w:rsidRPr="009D5A23">
        <w:rPr>
          <w:szCs w:val="24"/>
        </w:rPr>
        <w:t xml:space="preserve">. </w:t>
      </w:r>
      <w:r w:rsidRPr="009D5A23">
        <w:rPr>
          <w:szCs w:val="24"/>
        </w:rPr>
        <w:t>En fonction du diagramme d'antenne</w:t>
      </w:r>
      <w:r w:rsidR="004C5045" w:rsidRPr="009D5A23">
        <w:rPr>
          <w:szCs w:val="24"/>
        </w:rPr>
        <w:t xml:space="preserve">, </w:t>
      </w:r>
      <w:r w:rsidRPr="009D5A23">
        <w:rPr>
          <w:szCs w:val="24"/>
        </w:rPr>
        <w:t xml:space="preserve">il faut utiliser un modèle de </w:t>
      </w:r>
      <w:r w:rsidR="004C5045" w:rsidRPr="009D5A23">
        <w:rPr>
          <w:szCs w:val="24"/>
        </w:rPr>
        <w:t xml:space="preserve">Jakes </w:t>
      </w:r>
      <w:r w:rsidRPr="009D5A23">
        <w:rPr>
          <w:szCs w:val="24"/>
        </w:rPr>
        <w:t xml:space="preserve">pour générer les </w:t>
      </w:r>
      <w:r w:rsidR="004C5045" w:rsidRPr="009D5A23">
        <w:rPr>
          <w:szCs w:val="24"/>
        </w:rPr>
        <w:t>variations</w:t>
      </w:r>
      <w:r w:rsidRPr="009D5A23">
        <w:rPr>
          <w:szCs w:val="24"/>
        </w:rPr>
        <w:t xml:space="preserve"> rapides</w:t>
      </w:r>
      <w:r w:rsidR="004C5045" w:rsidRPr="009D5A23">
        <w:rPr>
          <w:szCs w:val="24"/>
        </w:rPr>
        <w:t xml:space="preserve">. </w:t>
      </w:r>
    </w:p>
    <w:p w:rsidR="004C5045" w:rsidRPr="009D5A23" w:rsidRDefault="005A2320" w:rsidP="009452F1">
      <w:r w:rsidRPr="009D5A23">
        <w:rPr>
          <w:color w:val="000000"/>
          <w:szCs w:val="24"/>
        </w:rPr>
        <w:t xml:space="preserve">Le filtre de </w:t>
      </w:r>
      <w:r w:rsidR="004C5045" w:rsidRPr="009D5A23">
        <w:rPr>
          <w:color w:val="000000"/>
          <w:szCs w:val="24"/>
        </w:rPr>
        <w:t xml:space="preserve">Jakes </w:t>
      </w:r>
      <w:r w:rsidRPr="009D5A23">
        <w:rPr>
          <w:color w:val="000000"/>
          <w:szCs w:val="24"/>
        </w:rPr>
        <w:t>est défini par</w:t>
      </w:r>
      <w:r w:rsidR="004C5045" w:rsidRPr="009D5A23">
        <w:rPr>
          <w:color w:val="000000"/>
          <w:szCs w:val="24"/>
        </w:rPr>
        <w:t>:</w:t>
      </w:r>
    </w:p>
    <w:p w:rsidR="00FA6CEF" w:rsidRPr="009D5A23" w:rsidRDefault="00FA6CEF" w:rsidP="00FA6CEF">
      <w:pPr>
        <w:tabs>
          <w:tab w:val="clear" w:pos="794"/>
          <w:tab w:val="clear" w:pos="1191"/>
          <w:tab w:val="clear" w:pos="1588"/>
          <w:tab w:val="clear" w:pos="1985"/>
          <w:tab w:val="center" w:pos="4820"/>
          <w:tab w:val="right" w:pos="9639"/>
        </w:tabs>
        <w:jc w:val="left"/>
      </w:pPr>
      <w:r w:rsidRPr="009D5A23">
        <w:tab/>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S</m:t>
                </m:r>
                <m:d>
                  <m:dPr>
                    <m:ctrlPr>
                      <w:rPr>
                        <w:rFonts w:ascii="Cambria Math" w:hAnsi="Cambria Math"/>
                        <w:i/>
                      </w:rPr>
                    </m:ctrlPr>
                  </m:dPr>
                  <m:e>
                    <m:r>
                      <w:rPr>
                        <w:rFonts w:ascii="Cambria Math" w:hAnsi="Cambria Math"/>
                      </w:rPr>
                      <m:t>f</m:t>
                    </m:r>
                  </m:e>
                </m:d>
                <m:r>
                  <w:rPr>
                    <w:rFonts w:ascii="Cambria Math" w:hAnsi="Cambria Math"/>
                  </w:rPr>
                  <m:t>=</m:t>
                </m:r>
                <m:f>
                  <m:fPr>
                    <m:ctrlPr>
                      <w:rPr>
                        <w:rFonts w:ascii="Cambria Math" w:hAnsi="Cambria Math"/>
                        <w:i/>
                      </w:rPr>
                    </m:ctrlPr>
                  </m:fPr>
                  <m:num>
                    <m:r>
                      <w:rPr>
                        <w:rFonts w:ascii="Cambria Math" w:hAnsi="Cambria Math"/>
                      </w:rPr>
                      <m:t>K</m:t>
                    </m:r>
                  </m:num>
                  <m:den>
                    <m:r>
                      <w:rPr>
                        <w:rFonts w:ascii="Cambria Math" w:hAnsi="Cambria Math"/>
                      </w:rPr>
                      <m:t>π</m:t>
                    </m:r>
                    <m:sSub>
                      <m:sSubPr>
                        <m:ctrlPr>
                          <w:rPr>
                            <w:rFonts w:ascii="Cambria Math" w:hAnsi="Cambria Math"/>
                            <w:i/>
                          </w:rPr>
                        </m:ctrlPr>
                      </m:sSubPr>
                      <m:e>
                        <m:r>
                          <w:rPr>
                            <w:rFonts w:ascii="Cambria Math" w:hAnsi="Cambria Math"/>
                          </w:rPr>
                          <m:t>f</m:t>
                        </m:r>
                      </m:e>
                      <m:sub>
                        <m:r>
                          <w:rPr>
                            <w:rFonts w:ascii="Cambria Math" w:hAnsi="Cambria Math"/>
                          </w:rPr>
                          <m:t>m</m:t>
                        </m:r>
                      </m:sub>
                    </m:sSub>
                    <m:rad>
                      <m:radPr>
                        <m:degHide m:val="1"/>
                        <m:ctrlPr>
                          <w:rPr>
                            <w:rFonts w:ascii="Cambria Math" w:hAnsi="Cambria Math"/>
                            <w:i/>
                          </w:rPr>
                        </m:ctrlPr>
                      </m:radPr>
                      <m:deg/>
                      <m:e>
                        <m:r>
                          <w:rPr>
                            <w:rFonts w:ascii="Cambria Math" w:hAnsi="Cambria Math"/>
                          </w:rPr>
                          <m:t>1-(f/</m:t>
                        </m:r>
                        <m:sSub>
                          <m:sSubPr>
                            <m:ctrlPr>
                              <w:rPr>
                                <w:rFonts w:ascii="Cambria Math" w:hAnsi="Cambria Math"/>
                                <w:i/>
                              </w:rPr>
                            </m:ctrlPr>
                          </m:sSubPr>
                          <m:e>
                            <m:r>
                              <w:rPr>
                                <w:rFonts w:ascii="Cambria Math" w:hAnsi="Cambria Math"/>
                              </w:rPr>
                              <m:t>f</m:t>
                            </m:r>
                          </m:e>
                          <m:sub>
                            <m:r>
                              <w:rPr>
                                <w:rFonts w:ascii="Cambria Math" w:hAnsi="Cambria Math"/>
                              </w:rPr>
                              <m:t>m</m:t>
                            </m:r>
                          </m:sub>
                        </m:sSub>
                        <m:sSup>
                          <m:sSupPr>
                            <m:ctrlPr>
                              <w:rPr>
                                <w:rFonts w:ascii="Cambria Math" w:hAnsi="Cambria Math"/>
                                <w:i/>
                              </w:rPr>
                            </m:ctrlPr>
                          </m:sSupPr>
                          <m:e>
                            <m:r>
                              <w:rPr>
                                <w:rFonts w:ascii="Cambria Math" w:hAnsi="Cambria Math"/>
                              </w:rPr>
                              <m:t>)</m:t>
                            </m:r>
                          </m:e>
                          <m:sup>
                            <m:r>
                              <w:rPr>
                                <w:rFonts w:ascii="Cambria Math" w:hAnsi="Cambria Math"/>
                              </w:rPr>
                              <m:t>2</m:t>
                            </m:r>
                          </m:sup>
                        </m:sSup>
                      </m:e>
                    </m:rad>
                  </m:den>
                </m:f>
                <m:r>
                  <w:rPr>
                    <w:rFonts w:ascii="Cambria Math" w:hAnsi="Cambria Math"/>
                  </w:rPr>
                  <m:t xml:space="preserve">           pour </m:t>
                </m:r>
                <m:d>
                  <m:dPr>
                    <m:begChr m:val="|"/>
                    <m:endChr m:val="|"/>
                    <m:ctrlPr>
                      <w:rPr>
                        <w:rFonts w:ascii="Cambria Math" w:hAnsi="Cambria Math"/>
                        <w:i/>
                      </w:rPr>
                    </m:ctrlPr>
                  </m:dPr>
                  <m:e>
                    <m:r>
                      <w:rPr>
                        <w:rFonts w:ascii="Cambria Math" w:hAnsi="Cambria Math"/>
                      </w:rPr>
                      <m:t>f</m:t>
                    </m:r>
                  </m:e>
                </m:d>
                <m:r>
                  <w:rPr>
                    <w:rFonts w:ascii="Cambria Math" w:hAnsi="Cambria Math"/>
                  </w:rPr>
                  <m:t xml:space="preserve"> &lt; </m:t>
                </m:r>
                <m:sSub>
                  <m:sSubPr>
                    <m:ctrlPr>
                      <w:rPr>
                        <w:rFonts w:ascii="Cambria Math" w:hAnsi="Cambria Math"/>
                        <w:i/>
                      </w:rPr>
                    </m:ctrlPr>
                  </m:sSubPr>
                  <m:e>
                    <m:r>
                      <w:rPr>
                        <w:rFonts w:ascii="Cambria Math" w:hAnsi="Cambria Math"/>
                      </w:rPr>
                      <m:t>f</m:t>
                    </m:r>
                  </m:e>
                  <m:sub>
                    <m:r>
                      <w:rPr>
                        <w:rFonts w:ascii="Cambria Math" w:hAnsi="Cambria Math"/>
                      </w:rPr>
                      <m:t>m</m:t>
                    </m:r>
                  </m:sub>
                </m:sSub>
                <m:r>
                  <m:rPr>
                    <m:nor/>
                  </m:rPr>
                  <w:rPr>
                    <w:rFonts w:ascii="Cambria Math" w:hAnsi="Cambria Math"/>
                  </w:rPr>
                  <m:t>;</m:t>
                </m:r>
              </m:e>
              <m:e>
                <m:r>
                  <w:rPr>
                    <w:rFonts w:ascii="Cambria Math" w:hAnsi="Cambria Math"/>
                  </w:rPr>
                  <m:t>S</m:t>
                </m:r>
                <m:d>
                  <m:dPr>
                    <m:ctrlPr>
                      <w:rPr>
                        <w:rFonts w:ascii="Cambria Math" w:hAnsi="Cambria Math"/>
                        <w:i/>
                      </w:rPr>
                    </m:ctrlPr>
                  </m:dPr>
                  <m:e>
                    <m:r>
                      <w:rPr>
                        <w:rFonts w:ascii="Cambria Math" w:hAnsi="Cambria Math"/>
                      </w:rPr>
                      <m:t>f</m:t>
                    </m:r>
                  </m:e>
                </m:d>
                <m:r>
                  <w:rPr>
                    <w:rFonts w:ascii="Cambria Math" w:hAnsi="Cambria Math"/>
                  </w:rPr>
                  <m:t xml:space="preserve">=0                                   pour </m:t>
                </m:r>
                <m:d>
                  <m:dPr>
                    <m:begChr m:val="|"/>
                    <m:endChr m:val="|"/>
                    <m:ctrlPr>
                      <w:rPr>
                        <w:rFonts w:ascii="Cambria Math" w:hAnsi="Cambria Math"/>
                        <w:i/>
                      </w:rPr>
                    </m:ctrlPr>
                  </m:dPr>
                  <m:e>
                    <m:r>
                      <w:rPr>
                        <w:rFonts w:ascii="Cambria Math" w:hAnsi="Cambria Math"/>
                      </w:rPr>
                      <m:t>f</m:t>
                    </m:r>
                  </m:e>
                </m:d>
                <m:r>
                  <w:rPr>
                    <w:rFonts w:ascii="Cambria Math" w:hAnsi="Cambria Math"/>
                  </w:rPr>
                  <m:t xml:space="preserve"> ≥ </m:t>
                </m:r>
                <m:sSub>
                  <m:sSubPr>
                    <m:ctrlPr>
                      <w:rPr>
                        <w:rFonts w:ascii="Cambria Math" w:hAnsi="Cambria Math"/>
                        <w:i/>
                      </w:rPr>
                    </m:ctrlPr>
                  </m:sSubPr>
                  <m:e>
                    <m:r>
                      <w:rPr>
                        <w:rFonts w:ascii="Cambria Math" w:hAnsi="Cambria Math"/>
                      </w:rPr>
                      <m:t>f</m:t>
                    </m:r>
                  </m:e>
                  <m:sub>
                    <m:r>
                      <w:rPr>
                        <w:rFonts w:ascii="Cambria Math" w:hAnsi="Cambria Math"/>
                      </w:rPr>
                      <m:t>m</m:t>
                    </m:r>
                  </m:sub>
                </m:sSub>
                <m:r>
                  <w:rPr>
                    <w:rFonts w:ascii="Cambria Math" w:hAnsi="Cambria Math"/>
                  </w:rPr>
                  <m:t>,</m:t>
                </m:r>
              </m:e>
            </m:eqArr>
          </m:e>
        </m:d>
      </m:oMath>
      <w:r w:rsidRPr="009D5A23">
        <w:tab/>
        <w:t>(28)</w:t>
      </w:r>
    </w:p>
    <w:p w:rsidR="004C5045" w:rsidRPr="009D5A23" w:rsidRDefault="005A2320" w:rsidP="009452F1">
      <w:pPr>
        <w:rPr>
          <w:color w:val="000000"/>
          <w:szCs w:val="24"/>
        </w:rPr>
      </w:pPr>
      <w:r w:rsidRPr="009D5A23">
        <w:rPr>
          <w:color w:val="000000"/>
          <w:szCs w:val="24"/>
        </w:rPr>
        <w:t xml:space="preserve">où </w:t>
      </w:r>
      <w:r w:rsidR="004C5045" w:rsidRPr="009D5A23">
        <w:rPr>
          <w:i/>
          <w:color w:val="000000"/>
          <w:szCs w:val="24"/>
        </w:rPr>
        <w:t>f</w:t>
      </w:r>
      <w:r w:rsidR="004C5045" w:rsidRPr="009D5A23">
        <w:rPr>
          <w:i/>
          <w:color w:val="000000"/>
          <w:szCs w:val="24"/>
          <w:vertAlign w:val="subscript"/>
        </w:rPr>
        <w:t xml:space="preserve">m </w:t>
      </w:r>
      <w:r w:rsidR="004C5045" w:rsidRPr="009D5A23">
        <w:rPr>
          <w:i/>
          <w:color w:val="000000"/>
          <w:szCs w:val="24"/>
        </w:rPr>
        <w:t>=</w:t>
      </w:r>
      <w:r w:rsidR="004C5045" w:rsidRPr="009D5A23">
        <w:rPr>
          <w:color w:val="000000"/>
          <w:szCs w:val="24"/>
        </w:rPr>
        <w:t xml:space="preserve"> </w:t>
      </w:r>
      <w:r w:rsidR="004C5045" w:rsidRPr="009D5A23">
        <w:rPr>
          <w:i/>
          <w:color w:val="000000"/>
          <w:szCs w:val="24"/>
        </w:rPr>
        <w:t>v</w:t>
      </w:r>
      <w:r w:rsidR="004C5045" w:rsidRPr="009D5A23">
        <w:rPr>
          <w:i/>
          <w:color w:val="000000"/>
          <w:szCs w:val="24"/>
          <w:vertAlign w:val="subscript"/>
        </w:rPr>
        <w:t>m</w:t>
      </w:r>
      <w:r w:rsidR="004C5045" w:rsidRPr="009D5A23">
        <w:rPr>
          <w:color w:val="000000"/>
          <w:szCs w:val="24"/>
        </w:rPr>
        <w:t>×</w:t>
      </w:r>
      <w:r w:rsidR="004C5045" w:rsidRPr="009D5A23">
        <w:rPr>
          <w:i/>
          <w:color w:val="000000"/>
          <w:szCs w:val="24"/>
        </w:rPr>
        <w:t>f</w:t>
      </w:r>
      <w:r w:rsidR="004C5045" w:rsidRPr="009D5A23">
        <w:rPr>
          <w:color w:val="000000"/>
          <w:szCs w:val="24"/>
        </w:rPr>
        <w:t xml:space="preserve">/c </w:t>
      </w:r>
      <w:r w:rsidR="008738CF" w:rsidRPr="009D5A23">
        <w:rPr>
          <w:color w:val="000000"/>
          <w:szCs w:val="24"/>
        </w:rPr>
        <w:t xml:space="preserve">et </w:t>
      </w:r>
      <w:r w:rsidR="004C5045" w:rsidRPr="009D5A23">
        <w:rPr>
          <w:i/>
          <w:iCs/>
          <w:color w:val="000000"/>
          <w:szCs w:val="24"/>
        </w:rPr>
        <w:t>K</w:t>
      </w:r>
      <w:r w:rsidR="004C5045" w:rsidRPr="009D5A23">
        <w:rPr>
          <w:color w:val="000000"/>
          <w:szCs w:val="24"/>
        </w:rPr>
        <w:t xml:space="preserve"> </w:t>
      </w:r>
      <w:r w:rsidR="008738CF" w:rsidRPr="009D5A23">
        <w:rPr>
          <w:color w:val="000000"/>
          <w:szCs w:val="24"/>
        </w:rPr>
        <w:t xml:space="preserve">est un paramètre de </w:t>
      </w:r>
      <w:r w:rsidR="004C5045" w:rsidRPr="009D5A23">
        <w:rPr>
          <w:color w:val="000000"/>
          <w:szCs w:val="24"/>
        </w:rPr>
        <w:t xml:space="preserve">normalisation </w:t>
      </w:r>
      <w:r w:rsidR="008738CF" w:rsidRPr="009D5A23">
        <w:rPr>
          <w:color w:val="000000"/>
          <w:szCs w:val="24"/>
        </w:rPr>
        <w:t xml:space="preserve">qui garantit que le filtrage ne modifie pas la puissance du </w:t>
      </w:r>
      <w:r w:rsidR="004C5045" w:rsidRPr="009D5A23">
        <w:rPr>
          <w:color w:val="000000"/>
          <w:szCs w:val="24"/>
        </w:rPr>
        <w:t>process</w:t>
      </w:r>
      <w:r w:rsidR="008738CF" w:rsidRPr="009D5A23">
        <w:rPr>
          <w:color w:val="000000"/>
          <w:szCs w:val="24"/>
        </w:rPr>
        <w:t>us</w:t>
      </w:r>
      <w:r w:rsidR="004C5045" w:rsidRPr="009D5A23">
        <w:rPr>
          <w:color w:val="000000"/>
          <w:szCs w:val="24"/>
        </w:rPr>
        <w:t>.</w:t>
      </w:r>
    </w:p>
    <w:p w:rsidR="004C5045" w:rsidRPr="009D5A23" w:rsidRDefault="004C5045" w:rsidP="004616C9">
      <w:r w:rsidRPr="009D5A23">
        <w:rPr>
          <w:noProof/>
          <w:szCs w:val="24"/>
          <w:lang w:val="en-GB" w:eastAsia="en-GB"/>
        </w:rPr>
        <mc:AlternateContent>
          <mc:Choice Requires="wps">
            <w:drawing>
              <wp:anchor distT="0" distB="0" distL="114300" distR="114300" simplePos="0" relativeHeight="251659264" behindDoc="0" locked="0" layoutInCell="1" allowOverlap="1" wp14:anchorId="54F5D1E9" wp14:editId="7582CD0E">
                <wp:simplePos x="0" y="0"/>
                <wp:positionH relativeFrom="column">
                  <wp:posOffset>5113020</wp:posOffset>
                </wp:positionH>
                <wp:positionV relativeFrom="paragraph">
                  <wp:posOffset>939800</wp:posOffset>
                </wp:positionV>
                <wp:extent cx="342900" cy="342900"/>
                <wp:effectExtent l="0" t="0" r="0" b="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2E1D1" id="Rectangle 82" o:spid="_x0000_s1026" style="position:absolute;margin-left:402.6pt;margin-top:74pt;width:2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" stroked="f"/>
            </w:pict>
          </mc:Fallback>
        </mc:AlternateContent>
      </w:r>
      <w:r w:rsidR="008738CF" w:rsidRPr="009D5A23">
        <w:rPr>
          <w:szCs w:val="24"/>
        </w:rPr>
        <w:t>L'</w:t>
      </w:r>
      <w:r w:rsidRPr="009D5A23">
        <w:rPr>
          <w:szCs w:val="24"/>
        </w:rPr>
        <w:t xml:space="preserve">amplitude </w:t>
      </w:r>
      <w:r w:rsidR="008738CF" w:rsidRPr="009D5A23">
        <w:rPr>
          <w:szCs w:val="24"/>
        </w:rPr>
        <w:t xml:space="preserve">du signal direct est soumise à des </w:t>
      </w:r>
      <w:r w:rsidRPr="009D5A23">
        <w:rPr>
          <w:szCs w:val="24"/>
        </w:rPr>
        <w:t xml:space="preserve">variations </w:t>
      </w:r>
      <w:r w:rsidR="008738CF" w:rsidRPr="009D5A23">
        <w:rPr>
          <w:szCs w:val="24"/>
        </w:rPr>
        <w:t xml:space="preserve">plus lentes que celles </w:t>
      </w:r>
      <w:r w:rsidRPr="009D5A23">
        <w:rPr>
          <w:szCs w:val="24"/>
        </w:rPr>
        <w:t>due</w:t>
      </w:r>
      <w:r w:rsidR="008738CF" w:rsidRPr="009D5A23">
        <w:rPr>
          <w:szCs w:val="24"/>
        </w:rPr>
        <w:t>s</w:t>
      </w:r>
      <w:r w:rsidRPr="009D5A23">
        <w:rPr>
          <w:szCs w:val="24"/>
        </w:rPr>
        <w:t xml:space="preserve"> </w:t>
      </w:r>
      <w:r w:rsidR="008738CF" w:rsidRPr="009D5A23">
        <w:rPr>
          <w:szCs w:val="24"/>
        </w:rPr>
        <w:t>à la propagation par trajets multiples causée par l'effet d'écran</w:t>
      </w:r>
      <w:r w:rsidRPr="009D5A23">
        <w:rPr>
          <w:szCs w:val="24"/>
        </w:rPr>
        <w:t xml:space="preserve">. </w:t>
      </w:r>
      <w:r w:rsidR="008738CF" w:rsidRPr="009D5A23">
        <w:rPr>
          <w:szCs w:val="24"/>
        </w:rPr>
        <w:t>Dans cette mise en oeuvre</w:t>
      </w:r>
      <w:r w:rsidRPr="009D5A23">
        <w:rPr>
          <w:szCs w:val="24"/>
        </w:rPr>
        <w:t xml:space="preserve">, </w:t>
      </w:r>
      <w:r w:rsidR="008738CF" w:rsidRPr="009D5A23">
        <w:rPr>
          <w:szCs w:val="24"/>
        </w:rPr>
        <w:t xml:space="preserve">la vitesse de changement des </w:t>
      </w:r>
      <w:r w:rsidRPr="009D5A23">
        <w:rPr>
          <w:szCs w:val="24"/>
        </w:rPr>
        <w:t xml:space="preserve">variations </w:t>
      </w:r>
      <w:r w:rsidR="008738CF" w:rsidRPr="009D5A23">
        <w:rPr>
          <w:szCs w:val="24"/>
        </w:rPr>
        <w:t xml:space="preserve">lentes est caractérisée par la </w:t>
      </w:r>
      <w:r w:rsidR="004616C9" w:rsidRPr="009D5A23">
        <w:rPr>
          <w:szCs w:val="24"/>
        </w:rPr>
        <w:t>durée</w:t>
      </w:r>
      <w:r w:rsidR="00FA6CEF" w:rsidRPr="009D5A23">
        <w:rPr>
          <w:szCs w:val="24"/>
        </w:rPr>
        <w:t xml:space="preserve"> </w:t>
      </w:r>
      <w:r w:rsidR="008738CF" w:rsidRPr="009D5A23">
        <w:rPr>
          <w:szCs w:val="24"/>
        </w:rPr>
        <w:t xml:space="preserve">de </w:t>
      </w:r>
      <w:r w:rsidRPr="009D5A23">
        <w:rPr>
          <w:szCs w:val="24"/>
        </w:rPr>
        <w:t>corr</w:t>
      </w:r>
      <w:r w:rsidR="008738CF" w:rsidRPr="009D5A23">
        <w:rPr>
          <w:szCs w:val="24"/>
        </w:rPr>
        <w:t>é</w:t>
      </w:r>
      <w:r w:rsidRPr="009D5A23">
        <w:rPr>
          <w:szCs w:val="24"/>
        </w:rPr>
        <w:t xml:space="preserve">lation, </w:t>
      </w:r>
      <w:r w:rsidRPr="009D5A23">
        <w:rPr>
          <w:i/>
          <w:iCs/>
          <w:szCs w:val="24"/>
        </w:rPr>
        <w:t>L</w:t>
      </w:r>
      <w:r w:rsidRPr="009D5A23">
        <w:rPr>
          <w:i/>
          <w:iCs/>
          <w:szCs w:val="24"/>
          <w:vertAlign w:val="subscript"/>
        </w:rPr>
        <w:t>corrG</w:t>
      </w:r>
      <w:r w:rsidRPr="009D5A23">
        <w:rPr>
          <w:szCs w:val="24"/>
        </w:rPr>
        <w:t xml:space="preserve"> </w:t>
      </w:r>
      <w:r w:rsidR="00FA6CEF" w:rsidRPr="009D5A23">
        <w:rPr>
          <w:szCs w:val="24"/>
        </w:rPr>
        <w:t>pour l'</w:t>
      </w:r>
      <w:r w:rsidR="008738CF" w:rsidRPr="009D5A23">
        <w:rPr>
          <w:szCs w:val="24"/>
        </w:rPr>
        <w:t xml:space="preserve">état Bon </w:t>
      </w:r>
      <w:r w:rsidR="00FA6CEF" w:rsidRPr="009D5A23">
        <w:rPr>
          <w:szCs w:val="24"/>
        </w:rPr>
        <w:t>et</w:t>
      </w:r>
      <w:r w:rsidR="008738CF" w:rsidRPr="009D5A23">
        <w:rPr>
          <w:szCs w:val="24"/>
        </w:rPr>
        <w:t xml:space="preserve"> </w:t>
      </w:r>
      <w:r w:rsidRPr="009D5A23">
        <w:rPr>
          <w:i/>
          <w:iCs/>
          <w:szCs w:val="24"/>
        </w:rPr>
        <w:t>L</w:t>
      </w:r>
      <w:r w:rsidRPr="009D5A23">
        <w:rPr>
          <w:i/>
          <w:iCs/>
          <w:szCs w:val="24"/>
          <w:vertAlign w:val="subscript"/>
        </w:rPr>
        <w:t>corrB</w:t>
      </w:r>
      <w:r w:rsidRPr="009D5A23">
        <w:rPr>
          <w:szCs w:val="24"/>
        </w:rPr>
        <w:t xml:space="preserve"> </w:t>
      </w:r>
      <w:r w:rsidR="008738CF" w:rsidRPr="009D5A23">
        <w:rPr>
          <w:szCs w:val="24"/>
        </w:rPr>
        <w:t xml:space="preserve">pour </w:t>
      </w:r>
      <w:r w:rsidR="00FA6CEF" w:rsidRPr="009D5A23">
        <w:rPr>
          <w:szCs w:val="24"/>
        </w:rPr>
        <w:t xml:space="preserve">l'état </w:t>
      </w:r>
      <w:r w:rsidR="008738CF" w:rsidRPr="009D5A23">
        <w:rPr>
          <w:szCs w:val="24"/>
        </w:rPr>
        <w:t>Mauvais</w:t>
      </w:r>
      <w:r w:rsidRPr="009D5A23">
        <w:rPr>
          <w:szCs w:val="24"/>
        </w:rPr>
        <w:t xml:space="preserve">. </w:t>
      </w:r>
      <w:r w:rsidR="008738CF" w:rsidRPr="009D5A23">
        <w:rPr>
          <w:szCs w:val="24"/>
        </w:rPr>
        <w:t xml:space="preserve">La </w:t>
      </w:r>
      <w:r w:rsidRPr="009D5A23">
        <w:rPr>
          <w:szCs w:val="24"/>
        </w:rPr>
        <w:t xml:space="preserve">distance </w:t>
      </w:r>
      <w:r w:rsidR="008738CF" w:rsidRPr="009D5A23">
        <w:rPr>
          <w:szCs w:val="24"/>
        </w:rPr>
        <w:t xml:space="preserve">d'échantillonnage pour la propagation par trajets multiples étant </w:t>
      </w:r>
      <w:r w:rsidRPr="009D5A23">
        <w:rPr>
          <w:i/>
          <w:szCs w:val="24"/>
        </w:rPr>
        <w:t>v</w:t>
      </w:r>
      <w:r w:rsidRPr="009D5A23">
        <w:rPr>
          <w:i/>
          <w:szCs w:val="24"/>
          <w:vertAlign w:val="subscript"/>
        </w:rPr>
        <w:t>m</w:t>
      </w:r>
      <w:r w:rsidRPr="009D5A23">
        <w:rPr>
          <w:i/>
          <w:szCs w:val="24"/>
        </w:rPr>
        <w:t>T</w:t>
      </w:r>
      <w:r w:rsidRPr="009D5A23">
        <w:rPr>
          <w:i/>
          <w:szCs w:val="24"/>
          <w:vertAlign w:val="subscript"/>
        </w:rPr>
        <w:t>s</w:t>
      </w:r>
      <w:r w:rsidRPr="009D5A23">
        <w:rPr>
          <w:szCs w:val="24"/>
        </w:rPr>
        <w:t xml:space="preserve">, </w:t>
      </w:r>
      <w:r w:rsidR="008738CF" w:rsidRPr="009D5A23">
        <w:rPr>
          <w:szCs w:val="24"/>
        </w:rPr>
        <w:t xml:space="preserve">les séries temporelles corrélées </w:t>
      </w:r>
      <w:r w:rsidR="00787649" w:rsidRPr="009D5A23">
        <w:rPr>
          <w:szCs w:val="24"/>
        </w:rPr>
        <w:t xml:space="preserve">pour </w:t>
      </w:r>
      <w:r w:rsidR="008738CF" w:rsidRPr="009D5A23">
        <w:rPr>
          <w:szCs w:val="24"/>
        </w:rPr>
        <w:t>l'effet d'écran sont générées à l'aide du filtre passe-bas numérique suivant</w:t>
      </w:r>
      <w:r w:rsidRPr="009D5A23">
        <w:rPr>
          <w:szCs w:val="24"/>
        </w:rPr>
        <w:t>:</w:t>
      </w:r>
    </w:p>
    <w:p w:rsidR="004C5045" w:rsidRPr="009D5A23" w:rsidRDefault="004C5045" w:rsidP="009452F1">
      <w:pPr>
        <w:tabs>
          <w:tab w:val="clear" w:pos="1191"/>
          <w:tab w:val="clear" w:pos="1588"/>
          <w:tab w:val="clear" w:pos="1985"/>
          <w:tab w:val="center" w:pos="4820"/>
          <w:tab w:val="right" w:pos="9639"/>
        </w:tabs>
        <w:rPr>
          <w:lang w:eastAsia="zh-CN"/>
        </w:rPr>
      </w:pPr>
      <w:r w:rsidRPr="009D5A23">
        <w:rPr>
          <w:lang w:eastAsia="zh-CN"/>
        </w:rPr>
        <w:tab/>
      </w:r>
      <w:r w:rsidRPr="009D5A23">
        <w:rPr>
          <w:lang w:eastAsia="zh-CN"/>
        </w:rPr>
        <w:tab/>
      </w:r>
      <m:oMath>
        <m:sSub>
          <m:sSubPr>
            <m:ctrlPr>
              <w:rPr>
                <w:rFonts w:ascii="Cambria Math" w:hAnsi="Cambria Math"/>
                <w:lang w:eastAsia="zh-CN"/>
              </w:rPr>
            </m:ctrlPr>
          </m:sSubPr>
          <m:e>
            <m:r>
              <w:rPr>
                <w:rFonts w:ascii="Cambria Math" w:hAnsi="Cambria Math"/>
                <w:lang w:eastAsia="zh-CN"/>
              </w:rPr>
              <m:t>H</m:t>
            </m:r>
          </m:e>
          <m:sub>
            <m:r>
              <w:rPr>
                <w:rFonts w:ascii="Cambria Math" w:hAnsi="Cambria Math"/>
                <w:lang w:eastAsia="zh-CN"/>
              </w:rPr>
              <m:t>A</m:t>
            </m:r>
          </m:sub>
        </m:sSub>
        <m:d>
          <m:dPr>
            <m:ctrlPr>
              <w:rPr>
                <w:rFonts w:ascii="Cambria Math" w:hAnsi="Cambria Math"/>
                <w:lang w:eastAsia="zh-CN"/>
              </w:rPr>
            </m:ctrlPr>
          </m:dPr>
          <m:e>
            <m:r>
              <w:rPr>
                <w:rFonts w:ascii="Cambria Math" w:hAnsi="Cambria Math"/>
                <w:lang w:eastAsia="zh-CN"/>
              </w:rPr>
              <m:t>Z</m:t>
            </m:r>
          </m:e>
        </m:d>
        <m:r>
          <m:rPr>
            <m:sty m:val="p"/>
          </m:rPr>
          <w:rPr>
            <w:rFonts w:ascii="Cambria Math" w:hAnsi="Cambria Math"/>
            <w:lang w:eastAsia="zh-CN"/>
          </w:rPr>
          <m:t>=</m:t>
        </m:r>
        <m:f>
          <m:fPr>
            <m:ctrlPr>
              <w:rPr>
                <w:rFonts w:ascii="Cambria Math" w:hAnsi="Cambria Math"/>
                <w:lang w:eastAsia="zh-CN"/>
              </w:rPr>
            </m:ctrlPr>
          </m:fPr>
          <m:num>
            <m:rad>
              <m:radPr>
                <m:degHide m:val="1"/>
                <m:ctrlPr>
                  <w:rPr>
                    <w:rFonts w:ascii="Cambria Math" w:hAnsi="Cambria Math"/>
                    <w:lang w:eastAsia="zh-CN"/>
                  </w:rPr>
                </m:ctrlPr>
              </m:radPr>
              <m:deg/>
              <m:e>
                <m:r>
                  <m:rPr>
                    <m:sty m:val="p"/>
                  </m:rPr>
                  <w:rPr>
                    <w:rFonts w:ascii="Cambria Math" w:hAnsi="Cambria Math"/>
                    <w:lang w:eastAsia="zh-CN"/>
                  </w:rPr>
                  <m:t>1-</m:t>
                </m:r>
                <m:sSubSup>
                  <m:sSubSupPr>
                    <m:ctrlPr>
                      <w:rPr>
                        <w:rFonts w:ascii="Cambria Math" w:hAnsi="Cambria Math"/>
                        <w:lang w:eastAsia="zh-CN"/>
                      </w:rPr>
                    </m:ctrlPr>
                  </m:sSubSupPr>
                  <m:e>
                    <m:r>
                      <m:rPr>
                        <m:sty m:val="p"/>
                      </m:rPr>
                      <w:rPr>
                        <w:rFonts w:ascii="Cambria Math" w:hAnsi="Cambria Math"/>
                        <w:lang w:eastAsia="zh-CN"/>
                      </w:rPr>
                      <w:sym w:font="Symbol" w:char="F072"/>
                    </m:r>
                  </m:e>
                  <m:sub>
                    <m:r>
                      <w:rPr>
                        <w:rFonts w:ascii="Cambria Math" w:hAnsi="Cambria Math"/>
                        <w:lang w:eastAsia="zh-CN"/>
                      </w:rPr>
                      <m:t>s</m:t>
                    </m:r>
                  </m:sub>
                  <m:sup>
                    <m:r>
                      <m:rPr>
                        <m:sty m:val="p"/>
                      </m:rPr>
                      <w:rPr>
                        <w:rFonts w:ascii="Cambria Math" w:hAnsi="Cambria Math"/>
                        <w:lang w:eastAsia="zh-CN"/>
                      </w:rPr>
                      <m:t>2</m:t>
                    </m:r>
                  </m:sup>
                </m:sSubSup>
              </m:e>
            </m:rad>
          </m:num>
          <m:den>
            <m:r>
              <m:rPr>
                <m:sty m:val="p"/>
              </m:rPr>
              <w:rPr>
                <w:rFonts w:ascii="Cambria Math" w:hAnsi="Cambria Math"/>
                <w:lang w:eastAsia="zh-CN"/>
              </w:rPr>
              <m:t>1-</m:t>
            </m:r>
            <m:sSub>
              <m:sSubPr>
                <m:ctrlPr>
                  <w:rPr>
                    <w:rFonts w:ascii="Cambria Math" w:hAnsi="Cambria Math"/>
                    <w:lang w:eastAsia="zh-CN"/>
                  </w:rPr>
                </m:ctrlPr>
              </m:sSubPr>
              <m:e>
                <m:r>
                  <m:rPr>
                    <m:sty m:val="p"/>
                  </m:rPr>
                  <w:rPr>
                    <w:rFonts w:ascii="Cambria Math" w:hAnsi="Cambria Math"/>
                    <w:lang w:eastAsia="zh-CN"/>
                  </w:rPr>
                  <w:sym w:font="Symbol" w:char="F072"/>
                </m:r>
              </m:e>
              <m:sub>
                <m:r>
                  <w:rPr>
                    <w:rFonts w:ascii="Cambria Math" w:hAnsi="Cambria Math"/>
                    <w:lang w:eastAsia="zh-CN"/>
                  </w:rPr>
                  <m:t>s</m:t>
                </m:r>
              </m:sub>
            </m:sSub>
            <m:sSup>
              <m:sSupPr>
                <m:ctrlPr>
                  <w:rPr>
                    <w:rFonts w:ascii="Cambria Math" w:hAnsi="Cambria Math"/>
                    <w:lang w:eastAsia="zh-CN"/>
                  </w:rPr>
                </m:ctrlPr>
              </m:sSupPr>
              <m:e>
                <m:r>
                  <w:rPr>
                    <w:rFonts w:ascii="Cambria Math" w:hAnsi="Cambria Math"/>
                    <w:lang w:eastAsia="zh-CN"/>
                  </w:rPr>
                  <m:t>Z</m:t>
                </m:r>
              </m:e>
              <m:sup>
                <m:r>
                  <m:rPr>
                    <m:sty m:val="p"/>
                  </m:rPr>
                  <w:rPr>
                    <w:rFonts w:ascii="Cambria Math" w:hAnsi="Cambria Math"/>
                    <w:lang w:eastAsia="zh-CN"/>
                  </w:rPr>
                  <m:t>-1</m:t>
                </m:r>
              </m:sup>
            </m:sSup>
          </m:den>
        </m:f>
      </m:oMath>
      <w:r w:rsidRPr="009D5A23">
        <w:rPr>
          <w:lang w:eastAsia="zh-CN"/>
        </w:rPr>
        <w:t xml:space="preserve">  </w:t>
      </w:r>
      <w:r w:rsidR="00AE2554" w:rsidRPr="009D5A23">
        <w:rPr>
          <w:lang w:eastAsia="zh-CN"/>
        </w:rPr>
        <w:t>avec</w:t>
      </w:r>
      <w:r w:rsidRPr="009D5A23">
        <w:rPr>
          <w:lang w:eastAsia="zh-CN"/>
        </w:rPr>
        <w:t xml:space="preserve">  </w:t>
      </w:r>
      <m:oMath>
        <m:sSub>
          <m:sSubPr>
            <m:ctrlPr>
              <w:rPr>
                <w:rFonts w:ascii="Cambria Math" w:hAnsi="Cambria Math"/>
                <w:lang w:eastAsia="zh-CN"/>
              </w:rPr>
            </m:ctrlPr>
          </m:sSubPr>
          <m:e>
            <m:r>
              <m:rPr>
                <m:sty m:val="p"/>
              </m:rPr>
              <w:rPr>
                <w:rFonts w:ascii="Cambria Math" w:hAnsi="Cambria Math"/>
                <w:lang w:eastAsia="zh-CN"/>
              </w:rPr>
              <w:sym w:font="Symbol" w:char="F072"/>
            </m:r>
          </m:e>
          <m:sub>
            <m:r>
              <w:rPr>
                <w:rFonts w:ascii="Cambria Math" w:hAnsi="Cambria Math"/>
                <w:lang w:eastAsia="zh-CN"/>
              </w:rPr>
              <m:t>s</m:t>
            </m:r>
          </m:sub>
        </m:sSub>
        <m:r>
          <m:rPr>
            <m:sty m:val="p"/>
          </m:rPr>
          <w:rPr>
            <w:rFonts w:ascii="Cambria Math" w:hAnsi="Cambria Math"/>
            <w:lang w:eastAsia="zh-CN"/>
          </w:rPr>
          <m:t>=</m:t>
        </m:r>
        <m:r>
          <w:rPr>
            <w:rFonts w:ascii="Cambria Math" w:hAnsi="Cambria Math"/>
            <w:lang w:eastAsia="zh-CN"/>
          </w:rPr>
          <m:t>exp</m:t>
        </m:r>
        <m:d>
          <m:dPr>
            <m:ctrlPr>
              <w:rPr>
                <w:rFonts w:ascii="Cambria Math" w:hAnsi="Cambria Math"/>
                <w:lang w:eastAsia="zh-CN"/>
              </w:rPr>
            </m:ctrlPr>
          </m:dPr>
          <m:e>
            <m:f>
              <m:fPr>
                <m:ctrlPr>
                  <w:rPr>
                    <w:rFonts w:ascii="Cambria Math" w:hAnsi="Cambria Math"/>
                    <w:lang w:eastAsia="zh-CN"/>
                  </w:rPr>
                </m:ctrlPr>
              </m:fPr>
              <m:num>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v</m:t>
                    </m:r>
                  </m:e>
                  <m:sub>
                    <m:r>
                      <w:rPr>
                        <w:rFonts w:ascii="Cambria Math" w:hAnsi="Cambria Math"/>
                        <w:lang w:eastAsia="zh-CN"/>
                      </w:rPr>
                      <m:t>m</m:t>
                    </m:r>
                  </m:sub>
                </m:sSub>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s</m:t>
                    </m:r>
                  </m:sub>
                </m:sSub>
              </m:num>
              <m:den>
                <m:sSub>
                  <m:sSubPr>
                    <m:ctrlPr>
                      <w:rPr>
                        <w:rFonts w:ascii="Cambria Math" w:hAnsi="Cambria Math"/>
                        <w:lang w:eastAsia="zh-CN"/>
                      </w:rPr>
                    </m:ctrlPr>
                  </m:sSubPr>
                  <m:e>
                    <m:r>
                      <w:rPr>
                        <w:rFonts w:ascii="Cambria Math" w:hAnsi="Cambria Math"/>
                        <w:lang w:eastAsia="zh-CN"/>
                      </w:rPr>
                      <m:t>L</m:t>
                    </m:r>
                  </m:e>
                  <m:sub>
                    <m:r>
                      <w:rPr>
                        <w:rFonts w:ascii="Cambria Math" w:hAnsi="Cambria Math"/>
                        <w:lang w:eastAsia="zh-CN"/>
                      </w:rPr>
                      <m:t>corr</m:t>
                    </m:r>
                  </m:sub>
                </m:sSub>
              </m:den>
            </m:f>
          </m:e>
        </m:d>
      </m:oMath>
      <w:r w:rsidRPr="009D5A23">
        <w:rPr>
          <w:lang w:eastAsia="zh-CN"/>
        </w:rPr>
        <w:tab/>
        <w:t>(29)</w:t>
      </w:r>
    </w:p>
    <w:p w:rsidR="004C5045" w:rsidRPr="009D5A23" w:rsidRDefault="004C5045" w:rsidP="009452F1">
      <w:pPr>
        <w:keepNext/>
        <w:keepLines/>
        <w:tabs>
          <w:tab w:val="clear" w:pos="794"/>
          <w:tab w:val="clear" w:pos="1191"/>
          <w:tab w:val="clear" w:pos="1588"/>
          <w:tab w:val="clear" w:pos="1985"/>
        </w:tabs>
        <w:spacing w:before="0"/>
        <w:rPr>
          <w:sz w:val="16"/>
        </w:rPr>
      </w:pPr>
    </w:p>
    <w:p w:rsidR="004C5045" w:rsidRPr="009D5A23" w:rsidRDefault="008738CF" w:rsidP="009452F1">
      <w:pPr>
        <w:rPr>
          <w:szCs w:val="24"/>
          <w:lang w:eastAsia="zh-CN"/>
        </w:rPr>
      </w:pPr>
      <w:r w:rsidRPr="009D5A23">
        <w:rPr>
          <w:szCs w:val="24"/>
          <w:lang w:eastAsia="zh-CN"/>
        </w:rPr>
        <w:t xml:space="preserve">La </w:t>
      </w:r>
      <w:r w:rsidR="004C5045" w:rsidRPr="009D5A23">
        <w:rPr>
          <w:szCs w:val="24"/>
          <w:lang w:eastAsia="zh-CN"/>
        </w:rPr>
        <w:t xml:space="preserve">Figure 19 </w:t>
      </w:r>
      <w:r w:rsidRPr="009D5A23">
        <w:rPr>
          <w:szCs w:val="24"/>
          <w:lang w:eastAsia="zh-CN"/>
        </w:rPr>
        <w:t xml:space="preserve">montre un exemple </w:t>
      </w:r>
      <w:r w:rsidR="00787649" w:rsidRPr="009D5A23">
        <w:rPr>
          <w:szCs w:val="24"/>
          <w:lang w:eastAsia="zh-CN"/>
        </w:rPr>
        <w:t xml:space="preserve">de séries temporelles générées </w:t>
      </w:r>
      <w:r w:rsidR="004C5045" w:rsidRPr="009D5A23">
        <w:rPr>
          <w:szCs w:val="24"/>
          <w:lang w:eastAsia="zh-CN"/>
        </w:rPr>
        <w:t>(convert</w:t>
      </w:r>
      <w:r w:rsidR="00787649" w:rsidRPr="009D5A23">
        <w:rPr>
          <w:szCs w:val="24"/>
          <w:lang w:eastAsia="zh-CN"/>
        </w:rPr>
        <w:t>ies en séries spatiales</w:t>
      </w:r>
      <w:r w:rsidR="004C5045" w:rsidRPr="009D5A23">
        <w:rPr>
          <w:szCs w:val="24"/>
          <w:lang w:eastAsia="zh-CN"/>
        </w:rPr>
        <w:t>).</w:t>
      </w:r>
    </w:p>
    <w:p w:rsidR="004C5045" w:rsidRPr="009D5A23" w:rsidRDefault="004C5045" w:rsidP="009452F1">
      <w:pPr>
        <w:keepNext/>
        <w:keepLines/>
        <w:spacing w:before="480" w:after="80"/>
        <w:jc w:val="center"/>
        <w:rPr>
          <w:caps/>
          <w:sz w:val="18"/>
          <w:lang w:eastAsia="zh-CN"/>
        </w:rPr>
      </w:pPr>
      <w:r w:rsidRPr="009D5A23">
        <w:rPr>
          <w:caps/>
          <w:sz w:val="18"/>
          <w:lang w:eastAsia="zh-CN"/>
        </w:rPr>
        <w:lastRenderedPageBreak/>
        <w:t>Figure 19</w:t>
      </w:r>
    </w:p>
    <w:p w:rsidR="004C5045" w:rsidRPr="009D5A23" w:rsidRDefault="00787649" w:rsidP="009452F1">
      <w:pPr>
        <w:keepNext/>
        <w:spacing w:before="0" w:after="240"/>
        <w:jc w:val="center"/>
        <w:rPr>
          <w:rFonts w:ascii="Times New Roman Bold" w:hAnsi="Times New Roman Bold"/>
          <w:b/>
          <w:sz w:val="18"/>
          <w:lang w:eastAsia="zh-CN"/>
        </w:rPr>
      </w:pPr>
      <w:r w:rsidRPr="009D5A23">
        <w:rPr>
          <w:rFonts w:ascii="Times New Roman Bold" w:hAnsi="Times New Roman Bold"/>
          <w:b/>
          <w:sz w:val="18"/>
          <w:lang w:eastAsia="zh-CN"/>
        </w:rPr>
        <w:t>Exe</w:t>
      </w:r>
      <w:r w:rsidR="004C5045" w:rsidRPr="009D5A23">
        <w:rPr>
          <w:rFonts w:ascii="Times New Roman Bold" w:hAnsi="Times New Roman Bold"/>
          <w:b/>
          <w:sz w:val="18"/>
          <w:lang w:eastAsia="zh-CN"/>
        </w:rPr>
        <w:t xml:space="preserve">mple </w:t>
      </w:r>
      <w:r w:rsidRPr="009D5A23">
        <w:rPr>
          <w:rFonts w:ascii="Times New Roman Bold" w:hAnsi="Times New Roman Bold"/>
          <w:b/>
          <w:sz w:val="18"/>
          <w:lang w:eastAsia="zh-CN"/>
        </w:rPr>
        <w:t>de séries spatiales générées</w:t>
      </w:r>
    </w:p>
    <w:p w:rsidR="004C5045" w:rsidRPr="009D5A23" w:rsidRDefault="00FC5F3C" w:rsidP="009452F1">
      <w:pPr>
        <w:keepLines/>
        <w:spacing w:before="0" w:after="240"/>
        <w:jc w:val="center"/>
        <w:rPr>
          <w:caps/>
          <w:sz w:val="18"/>
        </w:rPr>
      </w:pPr>
      <w:r w:rsidRPr="009D5A23">
        <w:rPr>
          <w:caps/>
          <w:sz w:val="18"/>
        </w:rPr>
        <w:object w:dxaOrig="4668" w:dyaOrig="1944">
          <v:shape id="_x0000_i1068" type="#_x0000_t75" style="width:350.5pt;height:145.5pt" o:ole="">
            <v:imagedata r:id="rId101" o:title=""/>
          </v:shape>
          <o:OLEObject Type="Embed" ProgID="CorelDraw.Graphic.16" ShapeID="_x0000_i1068" DrawAspect="Content" ObjectID="_1548833064" r:id="rId102"/>
        </w:object>
      </w:r>
    </w:p>
    <w:p w:rsidR="00D1452C" w:rsidRPr="009D5A23" w:rsidRDefault="00D1452C" w:rsidP="009452F1">
      <w:pPr>
        <w:pStyle w:val="Heading1"/>
      </w:pPr>
      <w:r w:rsidRPr="009D5A23">
        <w:t>7</w:t>
      </w:r>
      <w:r w:rsidRPr="009D5A23">
        <w:tab/>
        <w:t>Modèle large bande physique-statistique pour des conditions de propagation mixtes</w:t>
      </w:r>
    </w:p>
    <w:p w:rsidR="00D1452C" w:rsidRPr="009D5A23" w:rsidRDefault="00D1452C" w:rsidP="009452F1">
      <w:r w:rsidRPr="009D5A23">
        <w:t>Le § 6 décrit un modèle statistique à bande étroite pour le SMTS dans différents environnements. Pour le SMTS large bande avec un canal de propagation par trajets multiples qui a une incidence différente sur les différentes fréquences comprises dans la largeur de bande du signal (canaux sélectifs en fréquence), un modèle génératif qui met en œuvre un filtre transversal linéaire dont la sortie est la somme des versions retardée, affaiblie et décalée en phase du signal d'entrée (modèle large bande) est plus approprié. On trouvera dans la Recommandation UIT</w:t>
      </w:r>
      <w:r w:rsidRPr="009D5A23">
        <w:noBreakHyphen/>
        <w:t>R P.1407 la définition de termes relatifs à la propagation par trajets multiples.</w:t>
      </w:r>
    </w:p>
    <w:p w:rsidR="00D1452C" w:rsidRPr="009D5A23" w:rsidRDefault="00D1452C" w:rsidP="009452F1">
      <w:r w:rsidRPr="009D5A23">
        <w:t xml:space="preserve">Le modèle est donné pour une situation dans laquelle un satellite émet depuis une position connue vers un récepteur au sol, l'élévation ε et l'azimut φ pouvant être calculés par rapport au cap et à la position du récepteur. Applicable pour des fréquences comprises entre 1 et 2 GHz, le modèle est valable pour des systèmes large bande avec une largeur de bande allant jusqu'à 100 MHz. Fondé sur des paramètres déterministes et stochastiques, il est capable de générer des vecteurs incluant des séries temporelles d'enveloppe complexe du signal direct et des réflexions, avec les vecteurs correspondants de temps de propagation. Les paramètres déterminant le comportement stochastique du modèle sont obtenus à partir de mesures réalisées pour un scénario donné. La géométrie du modèle est fondée sur la représentation d'un environnement synthétique. </w:t>
      </w:r>
    </w:p>
    <w:p w:rsidR="00D1452C" w:rsidRPr="009D5A23" w:rsidRDefault="00D1452C" w:rsidP="009452F1">
      <w:r w:rsidRPr="009D5A23">
        <w:t>Le modèle de canal est constitué d'une combinaison des parties suivantes (élaborées pour prendre en charge la simulation du comportement de propagation réaliste pour de nombreux scénarios de propagation, puis validées par des analyses empiriques fondées sur des données de mesure):</w:t>
      </w:r>
    </w:p>
    <w:p w:rsidR="00D1452C" w:rsidRPr="009D5A23" w:rsidRDefault="00D1452C" w:rsidP="009452F1">
      <w:pPr>
        <w:pStyle w:val="enumlev1"/>
      </w:pPr>
      <w:r w:rsidRPr="009D5A23">
        <w:t>–</w:t>
      </w:r>
      <w:r w:rsidRPr="009D5A23">
        <w:tab/>
        <w:t>occultation du signal direct:</w:t>
      </w:r>
    </w:p>
    <w:p w:rsidR="00D1452C" w:rsidRPr="009D5A23" w:rsidRDefault="00D1452C" w:rsidP="009452F1">
      <w:pPr>
        <w:pStyle w:val="enumlev2"/>
      </w:pPr>
      <w:r w:rsidRPr="009D5A23">
        <w:t>–</w:t>
      </w:r>
      <w:r w:rsidRPr="009D5A23">
        <w:tab/>
        <w:t>module relatif aux façades de maison</w:t>
      </w:r>
    </w:p>
    <w:p w:rsidR="00D1452C" w:rsidRPr="009D5A23" w:rsidRDefault="00D1452C" w:rsidP="009452F1">
      <w:pPr>
        <w:pStyle w:val="enumlev2"/>
      </w:pPr>
      <w:r w:rsidRPr="009D5A23">
        <w:t>–</w:t>
      </w:r>
      <w:r w:rsidRPr="009D5A23">
        <w:tab/>
        <w:t>module relatif aux arbres</w:t>
      </w:r>
    </w:p>
    <w:p w:rsidR="00D1452C" w:rsidRPr="009D5A23" w:rsidRDefault="00D1452C" w:rsidP="009452F1">
      <w:pPr>
        <w:pStyle w:val="enumlev2"/>
      </w:pPr>
      <w:r w:rsidRPr="009D5A23">
        <w:t>–</w:t>
      </w:r>
      <w:r w:rsidRPr="009D5A23">
        <w:tab/>
        <w:t>module relatif aux lampadaires</w:t>
      </w:r>
    </w:p>
    <w:p w:rsidR="00D1452C" w:rsidRPr="009D5A23" w:rsidRDefault="00D1452C" w:rsidP="009452F1">
      <w:pPr>
        <w:pStyle w:val="enumlev1"/>
      </w:pPr>
      <w:r w:rsidRPr="009D5A23">
        <w:t>–</w:t>
      </w:r>
      <w:r w:rsidRPr="009D5A23">
        <w:tab/>
        <w:t>module relatif aux réflexions.</w:t>
      </w:r>
    </w:p>
    <w:p w:rsidR="00D1452C" w:rsidRPr="009D5A23" w:rsidRDefault="00D1452C" w:rsidP="009452F1">
      <w:r w:rsidRPr="009D5A23">
        <w:t xml:space="preserve">La structure du modèle, illustrée sur la Fig. </w:t>
      </w:r>
      <w:r w:rsidR="00787649" w:rsidRPr="009D5A23">
        <w:t>20</w:t>
      </w:r>
      <w:r w:rsidRPr="009D5A23">
        <w:t>, comprend les signaux d'entrée, intermédiaires et de sortie variables dans le temps suivants:</w:t>
      </w:r>
    </w:p>
    <w:p w:rsidR="00D1452C" w:rsidRPr="009D5A23" w:rsidRDefault="00D1452C" w:rsidP="009452F1">
      <w:pPr>
        <w:pStyle w:val="enumlev1"/>
      </w:pPr>
      <w:r w:rsidRPr="009D5A23">
        <w:tab/>
        <w:t>v</w:t>
      </w:r>
      <w:r w:rsidRPr="009D5A23">
        <w:rPr>
          <w:vertAlign w:val="subscript"/>
        </w:rPr>
        <w:t>u</w:t>
      </w:r>
      <w:r w:rsidRPr="009D5A23">
        <w:t xml:space="preserve">(t): </w:t>
      </w:r>
      <w:r w:rsidRPr="009D5A23">
        <w:tab/>
        <w:t>vitesse de l'utilisateur</w:t>
      </w:r>
    </w:p>
    <w:p w:rsidR="00D1452C" w:rsidRPr="009D5A23" w:rsidRDefault="00D1452C" w:rsidP="009452F1">
      <w:pPr>
        <w:pStyle w:val="enumlev1"/>
      </w:pPr>
      <w:r w:rsidRPr="009D5A23">
        <w:tab/>
        <w:t>hd</w:t>
      </w:r>
      <w:r w:rsidRPr="009D5A23">
        <w:rPr>
          <w:vertAlign w:val="subscript"/>
        </w:rPr>
        <w:t>u</w:t>
      </w:r>
      <w:r w:rsidRPr="009D5A23">
        <w:t xml:space="preserve">(t): </w:t>
      </w:r>
      <w:r w:rsidRPr="009D5A23">
        <w:tab/>
        <w:t>cap de l'utilisateur</w:t>
      </w:r>
    </w:p>
    <w:p w:rsidR="00D1452C" w:rsidRPr="009D5A23" w:rsidRDefault="00D1452C" w:rsidP="009452F1">
      <w:pPr>
        <w:pStyle w:val="enumlev1"/>
      </w:pPr>
      <w:r w:rsidRPr="009D5A23">
        <w:tab/>
        <w:t>el</w:t>
      </w:r>
      <w:r w:rsidRPr="009D5A23">
        <w:rPr>
          <w:vertAlign w:val="subscript"/>
        </w:rPr>
        <w:t>s</w:t>
      </w:r>
      <w:r w:rsidRPr="009D5A23">
        <w:t>(t):</w:t>
      </w:r>
      <w:r w:rsidRPr="009D5A23">
        <w:tab/>
        <w:t xml:space="preserve">élévation du satellite </w:t>
      </w:r>
    </w:p>
    <w:p w:rsidR="00D1452C" w:rsidRPr="009D5A23" w:rsidRDefault="00D1452C" w:rsidP="009452F1">
      <w:pPr>
        <w:pStyle w:val="enumlev1"/>
      </w:pPr>
      <w:r w:rsidRPr="009D5A23">
        <w:tab/>
        <w:t>az</w:t>
      </w:r>
      <w:r w:rsidRPr="009D5A23">
        <w:rPr>
          <w:vertAlign w:val="subscript"/>
        </w:rPr>
        <w:t>s</w:t>
      </w:r>
      <w:r w:rsidRPr="009D5A23">
        <w:t>(t):</w:t>
      </w:r>
      <w:r w:rsidRPr="009D5A23">
        <w:tab/>
        <w:t xml:space="preserve">azimut du satellite </w:t>
      </w:r>
    </w:p>
    <w:p w:rsidR="00D1452C" w:rsidRPr="009D5A23" w:rsidRDefault="00D1452C" w:rsidP="009452F1">
      <w:pPr>
        <w:pStyle w:val="enumlev1"/>
        <w:ind w:left="1588" w:hanging="1588"/>
      </w:pPr>
      <w:r w:rsidRPr="009D5A23">
        <w:lastRenderedPageBreak/>
        <w:tab/>
        <w:t>x</w:t>
      </w:r>
      <w:r w:rsidRPr="009D5A23">
        <w:rPr>
          <w:vertAlign w:val="subscript"/>
        </w:rPr>
        <w:t>u</w:t>
      </w:r>
      <w:r w:rsidRPr="009D5A23">
        <w:t>(t):</w:t>
      </w:r>
      <w:r w:rsidRPr="009D5A23">
        <w:tab/>
        <w:t>position de l'utilisateur sur l'axe des x (on considère que la position est constante sur les axes des y et des z)</w:t>
      </w:r>
    </w:p>
    <w:p w:rsidR="00D1452C" w:rsidRPr="009D5A23" w:rsidRDefault="00D1452C" w:rsidP="009452F1">
      <w:pPr>
        <w:pStyle w:val="enumlev1"/>
      </w:pPr>
      <w:r w:rsidRPr="009D5A23">
        <w:tab/>
        <w:t>az</w:t>
      </w:r>
      <w:r w:rsidRPr="009D5A23">
        <w:rPr>
          <w:vertAlign w:val="subscript"/>
        </w:rPr>
        <w:t>u</w:t>
      </w:r>
      <w:r w:rsidRPr="009D5A23">
        <w:t>(t):</w:t>
      </w:r>
      <w:r w:rsidRPr="009D5A23">
        <w:tab/>
        <w:t>azimut de l'utilisateur</w:t>
      </w:r>
    </w:p>
    <w:p w:rsidR="00D1452C" w:rsidRPr="009D5A23" w:rsidRDefault="00D1452C" w:rsidP="009452F1">
      <w:pPr>
        <w:pStyle w:val="enumlev1"/>
        <w:ind w:left="1588" w:hanging="1588"/>
      </w:pPr>
      <w:r w:rsidRPr="009D5A23">
        <w:tab/>
        <w:t>y</w:t>
      </w:r>
      <w:r w:rsidRPr="009D5A23">
        <w:rPr>
          <w:vertAlign w:val="subscript"/>
        </w:rPr>
        <w:t>i</w:t>
      </w:r>
      <w:r w:rsidRPr="009D5A23">
        <w:t>(t):</w:t>
      </w:r>
      <w:r w:rsidRPr="009D5A23">
        <w:tab/>
        <w:t xml:space="preserve">signaux de sortie, chaque valeur de </w:t>
      </w:r>
      <w:r w:rsidRPr="009D5A23">
        <w:rPr>
          <w:i/>
        </w:rPr>
        <w:t>i</w:t>
      </w:r>
      <w:r w:rsidRPr="009D5A23">
        <w:t xml:space="preserve"> se rapportant au signal direct et aux réflecteurs.</w:t>
      </w:r>
    </w:p>
    <w:p w:rsidR="00D1452C" w:rsidRPr="009D5A23" w:rsidRDefault="00D1452C" w:rsidP="009452F1">
      <w:r w:rsidRPr="009D5A23">
        <w:t>Les mécanismes de propagation considérés dans le modèle et l'environnement synthétique sont illustrés sur la Fig. </w:t>
      </w:r>
      <w:r w:rsidR="00787649" w:rsidRPr="009D5A23">
        <w:t>21</w:t>
      </w:r>
      <w:r w:rsidRPr="009D5A23">
        <w:t>.</w:t>
      </w:r>
    </w:p>
    <w:p w:rsidR="00D1452C" w:rsidRPr="009D5A23" w:rsidRDefault="00D1452C" w:rsidP="009452F1">
      <w:r w:rsidRPr="009D5A23">
        <w:t>La structure du modèle est valable pour plusieurs scénarios: véhicule en zone urbaine, piéton en zone urbaine, véhicule en zone suburbaine, piéton en zone suburbaine. Le modèle a été élaboré à partir de mesures réalisées en zone urbaine et en zone suburbaine à Munich (Allemagne) et dans les alentours. Un logiciel mettant en œuvre le modèle est disponible sur le site web de la Commission d'études 3 des radiocommunications. On trouvera une description complète de la mise en œuvre et de l'utilisation du modèle sur le site web de la Commission d'étude de l'UIT</w:t>
      </w:r>
      <w:r w:rsidRPr="009D5A23">
        <w:noBreakHyphen/>
        <w:t>R dans un rapport connexe de l'UIT</w:t>
      </w:r>
      <w:r w:rsidRPr="009D5A23">
        <w:noBreakHyphen/>
        <w:t>R sur le modèle large bande physique-statistique pour le SMTS.</w:t>
      </w:r>
    </w:p>
    <w:p w:rsidR="00D1452C" w:rsidRPr="009D5A23" w:rsidRDefault="00D1452C" w:rsidP="004616C9">
      <w:pPr>
        <w:pStyle w:val="FigureNo"/>
      </w:pPr>
      <w:r w:rsidRPr="009D5A23">
        <w:t xml:space="preserve">Figure </w:t>
      </w:r>
      <w:r w:rsidR="00787649" w:rsidRPr="009D5A23">
        <w:t>20</w:t>
      </w:r>
    </w:p>
    <w:p w:rsidR="00D1452C" w:rsidRPr="009D5A23" w:rsidRDefault="00D1452C" w:rsidP="009452F1">
      <w:pPr>
        <w:pStyle w:val="Figuretitle"/>
      </w:pPr>
      <w:r w:rsidRPr="009D5A23">
        <w:t>Structure du modèle</w:t>
      </w:r>
    </w:p>
    <w:p w:rsidR="00184382" w:rsidRPr="009D5A23" w:rsidRDefault="000C4E8A" w:rsidP="009452F1">
      <w:pPr>
        <w:pStyle w:val="Figure"/>
      </w:pPr>
      <w:r w:rsidRPr="009D5A23">
        <w:object w:dxaOrig="3892" w:dyaOrig="2321">
          <v:shape id="_x0000_i1069" type="#_x0000_t75" style="width:291.5pt;height:175pt" o:ole="">
            <v:imagedata r:id="rId103" o:title=""/>
          </v:shape>
          <o:OLEObject Type="Embed" ProgID="CorelDRAW.Graphic.14" ShapeID="_x0000_i1069" DrawAspect="Content" ObjectID="_1548833065" r:id="rId104"/>
        </w:object>
      </w:r>
    </w:p>
    <w:p w:rsidR="00D1452C" w:rsidRPr="009D5A23" w:rsidRDefault="00D1452C" w:rsidP="009452F1">
      <w:pPr>
        <w:pStyle w:val="FigureNo"/>
      </w:pPr>
      <w:r w:rsidRPr="009D5A23">
        <w:lastRenderedPageBreak/>
        <w:t xml:space="preserve">Figure </w:t>
      </w:r>
      <w:r w:rsidR="00787649" w:rsidRPr="009D5A23">
        <w:t>21</w:t>
      </w:r>
    </w:p>
    <w:p w:rsidR="00D1452C" w:rsidRPr="009D5A23" w:rsidRDefault="00D1452C" w:rsidP="000C4E8A">
      <w:pPr>
        <w:pStyle w:val="Figuretitle"/>
        <w:spacing w:after="240"/>
      </w:pPr>
      <w:r w:rsidRPr="009D5A23">
        <w:t>Mécanismes de propagation et environnement synthétique</w:t>
      </w:r>
    </w:p>
    <w:p w:rsidR="007D3928" w:rsidRDefault="007D3928" w:rsidP="007D3928">
      <w:pPr>
        <w:pStyle w:val="Figure"/>
        <w:rPr>
          <w:lang w:val="fr-CH"/>
        </w:rPr>
      </w:pPr>
      <w:r>
        <w:rPr>
          <w:lang w:val="fr-CH"/>
        </w:rPr>
        <w:object w:dxaOrig="6240" w:dyaOrig="4560">
          <v:shape id="_x0000_i1070" type="#_x0000_t75" style="width:311.5pt;height:228pt;mso-position-horizontal:absolute" o:ole="">
            <v:imagedata r:id="rId105" o:title=""/>
          </v:shape>
          <o:OLEObject Type="Embed" ProgID="CorelDRAW.Graphic.14" ShapeID="_x0000_i1070" DrawAspect="Content" ObjectID="_1548833066" r:id="rId106"/>
        </w:object>
      </w:r>
    </w:p>
    <w:p w:rsidR="00D1452C" w:rsidRPr="009D5A23" w:rsidRDefault="00D1452C" w:rsidP="007D3928">
      <w:pPr>
        <w:pStyle w:val="Heading2"/>
        <w:spacing w:before="360"/>
      </w:pPr>
      <w:r w:rsidRPr="009D5A23">
        <w:t>7.1</w:t>
      </w:r>
      <w:r w:rsidRPr="009D5A23">
        <w:tab/>
        <w:t>Données d'entrée du modèle</w:t>
      </w:r>
    </w:p>
    <w:p w:rsidR="00D1452C" w:rsidRPr="009D5A23" w:rsidRDefault="00D1452C" w:rsidP="009452F1">
      <w:r w:rsidRPr="009D5A23">
        <w:t>Pour chaque échantillon d'entrée, certaines valeurs sont nécessaires pour le modèle:</w:t>
      </w:r>
    </w:p>
    <w:p w:rsidR="00D1452C" w:rsidRPr="009D5A23" w:rsidRDefault="00D1452C" w:rsidP="009452F1">
      <w:pPr>
        <w:pStyle w:val="enumlev1"/>
      </w:pPr>
      <w:r w:rsidRPr="009D5A23">
        <w:t>–</w:t>
      </w:r>
      <w:r w:rsidRPr="009D5A23">
        <w:tab/>
        <w:t xml:space="preserve">élévation du satellite </w:t>
      </w:r>
    </w:p>
    <w:p w:rsidR="00D1452C" w:rsidRPr="009D5A23" w:rsidRDefault="00D1452C" w:rsidP="009452F1">
      <w:pPr>
        <w:pStyle w:val="enumlev1"/>
      </w:pPr>
      <w:r w:rsidRPr="009D5A23">
        <w:t>–</w:t>
      </w:r>
      <w:r w:rsidRPr="009D5A23">
        <w:tab/>
        <w:t xml:space="preserve">azimut du satellite </w:t>
      </w:r>
    </w:p>
    <w:p w:rsidR="00D1452C" w:rsidRPr="009D5A23" w:rsidRDefault="00D1452C" w:rsidP="009452F1">
      <w:pPr>
        <w:pStyle w:val="enumlev1"/>
      </w:pPr>
      <w:r w:rsidRPr="009D5A23">
        <w:t>–</w:t>
      </w:r>
      <w:r w:rsidRPr="009D5A23">
        <w:tab/>
        <w:t>vitesse de l'utilisateur</w:t>
      </w:r>
    </w:p>
    <w:p w:rsidR="00D1452C" w:rsidRPr="009D5A23" w:rsidRDefault="00D1452C" w:rsidP="009452F1">
      <w:pPr>
        <w:pStyle w:val="enumlev1"/>
      </w:pPr>
      <w:r w:rsidRPr="009D5A23">
        <w:t>–</w:t>
      </w:r>
      <w:r w:rsidRPr="009D5A23">
        <w:tab/>
        <w:t>cap de l'utilisateur.</w:t>
      </w:r>
    </w:p>
    <w:p w:rsidR="00D1452C" w:rsidRPr="009D5A23" w:rsidRDefault="00D1452C" w:rsidP="009452F1">
      <w:pPr>
        <w:keepNext/>
        <w:keepLines/>
      </w:pPr>
      <w:r w:rsidRPr="009D5A23">
        <w:t>Il est à noter que la vitesse maximale de l'utilisateur est limitée par la fréquence d'échantillonnage de la réponse impulsionnelle du canal:</w:t>
      </w:r>
    </w:p>
    <w:p w:rsidR="00D1452C" w:rsidRPr="009D5A23" w:rsidRDefault="00D1452C" w:rsidP="009452F1">
      <w:pPr>
        <w:pStyle w:val="Blanc"/>
        <w:rPr>
          <w:lang w:val="fr-FR"/>
        </w:rPr>
      </w:pPr>
    </w:p>
    <w:p w:rsidR="00D1452C" w:rsidRPr="009D5A23" w:rsidRDefault="00D1452C" w:rsidP="009452F1">
      <w:pPr>
        <w:pStyle w:val="Equation"/>
        <w:keepNext/>
        <w:keepLines/>
      </w:pPr>
      <w:r w:rsidRPr="009D5A23">
        <w:tab/>
      </w:r>
      <w:r w:rsidRPr="009D5A23">
        <w:tab/>
      </w:r>
      <w:r w:rsidRPr="009D5A23">
        <w:rPr>
          <w:position w:val="-30"/>
        </w:rPr>
        <w:object w:dxaOrig="1140" w:dyaOrig="720">
          <v:shape id="_x0000_i1071" type="#_x0000_t75" style="width:57pt;height:37pt" o:ole="">
            <v:imagedata r:id="rId107" o:title=""/>
          </v:shape>
          <o:OLEObject Type="Embed" ProgID="Equation.3" ShapeID="_x0000_i1071" DrawAspect="Content" ObjectID="_1548833067" r:id="rId108"/>
        </w:object>
      </w:r>
      <w:r w:rsidRPr="009D5A23">
        <w:tab/>
        <w:t>(</w:t>
      </w:r>
      <w:r w:rsidR="00787649" w:rsidRPr="009D5A23">
        <w:t>30</w:t>
      </w:r>
      <w:r w:rsidRPr="009D5A23">
        <w:t>)</w:t>
      </w:r>
    </w:p>
    <w:p w:rsidR="00D1452C" w:rsidRPr="009D5A23" w:rsidRDefault="00D1452C" w:rsidP="009452F1">
      <w:r w:rsidRPr="009D5A23">
        <w:t>où:</w:t>
      </w:r>
    </w:p>
    <w:p w:rsidR="00D1452C" w:rsidRPr="009D5A23" w:rsidRDefault="00D1452C" w:rsidP="009452F1">
      <w:pPr>
        <w:pStyle w:val="Equationlegend"/>
        <w:rPr>
          <w:lang w:val="fr-FR"/>
        </w:rPr>
      </w:pPr>
      <w:r w:rsidRPr="009D5A23">
        <w:rPr>
          <w:lang w:val="fr-FR"/>
        </w:rPr>
        <w:tab/>
      </w:r>
      <w:r w:rsidRPr="009D5A23">
        <w:rPr>
          <w:position w:val="-14"/>
          <w:lang w:val="fr-FR"/>
        </w:rPr>
        <w:object w:dxaOrig="499" w:dyaOrig="380">
          <v:shape id="_x0000_i1072" type="#_x0000_t75" style="width:25pt;height:20.5pt" o:ole="">
            <v:imagedata r:id="rId109" o:title=""/>
          </v:shape>
          <o:OLEObject Type="Embed" ProgID="Equation.DSMT4" ShapeID="_x0000_i1072" DrawAspect="Content" ObjectID="_1548833068" r:id="rId110"/>
        </w:object>
      </w:r>
      <w:r w:rsidRPr="009D5A23">
        <w:rPr>
          <w:lang w:val="fr-FR"/>
        </w:rPr>
        <w:t>:</w:t>
      </w:r>
      <w:r w:rsidRPr="009D5A23">
        <w:rPr>
          <w:lang w:val="fr-FR"/>
        </w:rPr>
        <w:tab/>
        <w:t xml:space="preserve">fréquence d'échantillonnage </w:t>
      </w:r>
    </w:p>
    <w:p w:rsidR="00D1452C" w:rsidRPr="009D5A23" w:rsidRDefault="00D1452C" w:rsidP="009452F1">
      <w:pPr>
        <w:pStyle w:val="Equationlegend"/>
        <w:rPr>
          <w:lang w:val="fr-FR"/>
        </w:rPr>
      </w:pPr>
      <w:r w:rsidRPr="009D5A23">
        <w:rPr>
          <w:lang w:val="fr-FR"/>
        </w:rPr>
        <w:tab/>
      </w:r>
      <w:r w:rsidRPr="009D5A23">
        <w:rPr>
          <w:position w:val="-12"/>
          <w:lang w:val="fr-FR"/>
        </w:rPr>
        <w:object w:dxaOrig="260" w:dyaOrig="360">
          <v:shape id="_x0000_i1073" type="#_x0000_t75" style="width:13pt;height:18.5pt" o:ole="">
            <v:imagedata r:id="rId111" o:title=""/>
          </v:shape>
          <o:OLEObject Type="Embed" ProgID="Equation.DSMT4" ShapeID="_x0000_i1073" DrawAspect="Content" ObjectID="_1548833069" r:id="rId112"/>
        </w:object>
      </w:r>
      <w:r w:rsidRPr="009D5A23">
        <w:rPr>
          <w:lang w:val="fr-FR"/>
        </w:rPr>
        <w:t>:</w:t>
      </w:r>
      <w:r w:rsidRPr="009D5A23">
        <w:rPr>
          <w:lang w:val="fr-FR"/>
        </w:rPr>
        <w:tab/>
        <w:t>fréquence de la porteuse</w:t>
      </w:r>
    </w:p>
    <w:p w:rsidR="00D1452C" w:rsidRPr="009D5A23" w:rsidRDefault="00D1452C" w:rsidP="009452F1">
      <w:pPr>
        <w:pStyle w:val="Equationlegend"/>
        <w:rPr>
          <w:lang w:val="fr-FR"/>
        </w:rPr>
      </w:pPr>
      <w:r w:rsidRPr="009D5A23">
        <w:rPr>
          <w:lang w:val="fr-FR"/>
        </w:rPr>
        <w:tab/>
      </w:r>
      <w:r w:rsidRPr="009D5A23">
        <w:rPr>
          <w:position w:val="-12"/>
          <w:lang w:val="fr-FR"/>
        </w:rPr>
        <w:object w:dxaOrig="240" w:dyaOrig="360">
          <v:shape id="_x0000_i1074" type="#_x0000_t75" style="width:13pt;height:18.5pt" o:ole="">
            <v:imagedata r:id="rId113" o:title=""/>
          </v:shape>
          <o:OLEObject Type="Embed" ProgID="Equation.DSMT4" ShapeID="_x0000_i1074" DrawAspect="Content" ObjectID="_1548833070" r:id="rId114"/>
        </w:object>
      </w:r>
      <w:r w:rsidRPr="009D5A23">
        <w:rPr>
          <w:lang w:val="fr-FR"/>
        </w:rPr>
        <w:t>:</w:t>
      </w:r>
      <w:r w:rsidRPr="009D5A23">
        <w:rPr>
          <w:lang w:val="fr-FR"/>
        </w:rPr>
        <w:tab/>
        <w:t>vitesse de la lumière.</w:t>
      </w:r>
    </w:p>
    <w:p w:rsidR="00D1452C" w:rsidRPr="009D5A23" w:rsidRDefault="00D1452C" w:rsidP="009452F1">
      <w:r w:rsidRPr="009D5A23">
        <w:t>Il est recommandé d'utiliser un facteur de suréchantillonnage raisonnable, par exemple égal à 4.</w:t>
      </w:r>
    </w:p>
    <w:p w:rsidR="00D1452C" w:rsidRPr="009D5A23" w:rsidRDefault="00D1452C" w:rsidP="009452F1">
      <w:pPr>
        <w:pStyle w:val="Heading2"/>
      </w:pPr>
      <w:r w:rsidRPr="009D5A23">
        <w:t>7.2</w:t>
      </w:r>
      <w:r w:rsidRPr="009D5A23">
        <w:tab/>
        <w:t>Données de sortie du modèle</w:t>
      </w:r>
    </w:p>
    <w:p w:rsidR="00D1452C" w:rsidRPr="009D5A23" w:rsidRDefault="00D1452C" w:rsidP="009452F1">
      <w:r w:rsidRPr="009D5A23">
        <w:t xml:space="preserve">Le modèle donne en sortie un vecteur de </w:t>
      </w:r>
      <w:r w:rsidRPr="009D5A23">
        <w:rPr>
          <w:i/>
        </w:rPr>
        <w:t xml:space="preserve">N </w:t>
      </w:r>
      <w:r w:rsidRPr="009D5A23">
        <w:t xml:space="preserve">temps de propagation </w:t>
      </w:r>
      <w:r w:rsidRPr="009D5A23">
        <w:sym w:font="Symbol" w:char="F074"/>
      </w:r>
      <w:r w:rsidRPr="009D5A23">
        <w:rPr>
          <w:i/>
          <w:iCs/>
          <w:vertAlign w:val="subscript"/>
        </w:rPr>
        <w:t>i</w:t>
      </w:r>
      <w:r w:rsidRPr="009D5A23">
        <w:t xml:space="preserve"> et </w:t>
      </w:r>
      <w:r w:rsidRPr="009D5A23">
        <w:rPr>
          <w:i/>
        </w:rPr>
        <w:t xml:space="preserve">N </w:t>
      </w:r>
      <w:r w:rsidRPr="009D5A23">
        <w:t xml:space="preserve">valeurs complexes </w:t>
      </w:r>
      <w:r w:rsidRPr="009D5A23">
        <w:rPr>
          <w:i/>
          <w:iCs/>
        </w:rPr>
        <w:t>A</w:t>
      </w:r>
      <w:r w:rsidRPr="009D5A23">
        <w:rPr>
          <w:i/>
          <w:iCs/>
          <w:vertAlign w:val="subscript"/>
        </w:rPr>
        <w:t>i</w:t>
      </w:r>
      <w:r w:rsidRPr="009D5A23">
        <w:t>(</w:t>
      </w:r>
      <w:r w:rsidRPr="009D5A23">
        <w:rPr>
          <w:i/>
          <w:iCs/>
        </w:rPr>
        <w:t>t</w:t>
      </w:r>
      <w:r w:rsidRPr="009D5A23">
        <w:t xml:space="preserve">) pour chaque instant. </w:t>
      </w:r>
      <w:r w:rsidRPr="009D5A23">
        <w:rPr>
          <w:rStyle w:val="apple-style-span"/>
          <w:color w:val="000000"/>
        </w:rPr>
        <w:t>La réponse impulsionnelle du canal équivalente en bande de base est donnée par:</w:t>
      </w:r>
    </w:p>
    <w:p w:rsidR="00D1452C" w:rsidRPr="009D5A23" w:rsidRDefault="00D1452C" w:rsidP="009452F1">
      <w:pPr>
        <w:pStyle w:val="Blanc"/>
        <w:rPr>
          <w:lang w:val="fr-FR"/>
        </w:rPr>
      </w:pPr>
    </w:p>
    <w:p w:rsidR="00D1452C" w:rsidRPr="009D5A23" w:rsidRDefault="00D1452C" w:rsidP="009452F1">
      <w:pPr>
        <w:pStyle w:val="Equation"/>
      </w:pPr>
      <w:r w:rsidRPr="009D5A23">
        <w:tab/>
      </w:r>
      <w:r w:rsidRPr="009D5A23">
        <w:tab/>
      </w:r>
      <w:r w:rsidRPr="009D5A23">
        <w:object w:dxaOrig="2980" w:dyaOrig="560">
          <v:shape id="_x0000_i1075" type="#_x0000_t75" style="width:149pt;height:29.5pt" o:ole="">
            <v:imagedata r:id="rId115" o:title=""/>
          </v:shape>
          <o:OLEObject Type="Embed" ProgID="Equation.3" ShapeID="_x0000_i1075" DrawAspect="Content" ObjectID="_1548833071" r:id="rId116"/>
        </w:object>
      </w:r>
      <w:r w:rsidRPr="009D5A23">
        <w:tab/>
        <w:t>(</w:t>
      </w:r>
      <w:r w:rsidR="00787649" w:rsidRPr="009D5A23">
        <w:t>31</w:t>
      </w:r>
      <w:r w:rsidRPr="009D5A23">
        <w:t>)</w:t>
      </w:r>
    </w:p>
    <w:p w:rsidR="00D1452C" w:rsidRPr="009D5A23" w:rsidRDefault="00D1452C" w:rsidP="009452F1">
      <w:r w:rsidRPr="009D5A23">
        <w:lastRenderedPageBreak/>
        <w:t xml:space="preserve">où </w:t>
      </w:r>
      <w:r w:rsidRPr="009D5A23">
        <w:rPr>
          <w:i/>
        </w:rPr>
        <w:t xml:space="preserve">t </w:t>
      </w:r>
      <w:r w:rsidRPr="009D5A23">
        <w:t xml:space="preserve">et </w:t>
      </w:r>
      <w:r w:rsidRPr="009D5A23">
        <w:sym w:font="Symbol" w:char="F074"/>
      </w:r>
      <w:r w:rsidRPr="009D5A23">
        <w:t xml:space="preserve"> désignent respectivement le temps et le temps de propagation. Il est à noter que les temps de propagation </w:t>
      </w:r>
      <w:r w:rsidRPr="009D5A23">
        <w:sym w:font="Symbol" w:char="F074"/>
      </w:r>
      <w:r w:rsidRPr="009D5A23">
        <w:rPr>
          <w:i/>
          <w:iCs/>
          <w:vertAlign w:val="subscript"/>
        </w:rPr>
        <w:t>i</w:t>
      </w:r>
      <w:r w:rsidRPr="009D5A23">
        <w:t>(</w:t>
      </w:r>
      <w:r w:rsidRPr="009D5A23">
        <w:rPr>
          <w:i/>
          <w:iCs/>
        </w:rPr>
        <w:t>t</w:t>
      </w:r>
      <w:r w:rsidRPr="009D5A23">
        <w:t>) sont variables dans le temps et qu'ils peuvent prendre des valeurs arbitraires.</w:t>
      </w:r>
    </w:p>
    <w:p w:rsidR="00D1452C" w:rsidRPr="009D5A23" w:rsidRDefault="00D1452C" w:rsidP="009452F1">
      <w:pPr>
        <w:pStyle w:val="Heading2"/>
      </w:pPr>
      <w:r w:rsidRPr="009D5A23">
        <w:t>7.3</w:t>
      </w:r>
      <w:r w:rsidRPr="009D5A23">
        <w:tab/>
        <w:t>Utilisation des données de sortie du modèle</w:t>
      </w:r>
    </w:p>
    <w:p w:rsidR="00D1452C" w:rsidRPr="009D5A23" w:rsidRDefault="00D1452C" w:rsidP="009452F1">
      <w:r w:rsidRPr="009D5A23">
        <w:t xml:space="preserve">Soit </w:t>
      </w:r>
      <w:r w:rsidRPr="009D5A23">
        <w:rPr>
          <w:i/>
          <w:iCs/>
        </w:rPr>
        <w:t>s</w:t>
      </w:r>
      <w:r w:rsidRPr="009D5A23">
        <w:t>(</w:t>
      </w:r>
      <w:r w:rsidRPr="009D5A23">
        <w:rPr>
          <w:i/>
          <w:iCs/>
        </w:rPr>
        <w:t>t</w:t>
      </w:r>
      <w:r w:rsidRPr="009D5A23">
        <w:t xml:space="preserve">) le signal équivalent en bande de base émis, alors le signal reçu </w:t>
      </w:r>
      <w:r w:rsidRPr="009D5A23">
        <w:rPr>
          <w:i/>
          <w:iCs/>
        </w:rPr>
        <w:t>r</w:t>
      </w:r>
      <w:r w:rsidRPr="009D5A23">
        <w:t>(</w:t>
      </w:r>
      <w:r w:rsidRPr="009D5A23">
        <w:rPr>
          <w:i/>
          <w:iCs/>
        </w:rPr>
        <w:t>t</w:t>
      </w:r>
      <w:r w:rsidRPr="009D5A23">
        <w:t>) peut être calculé comme d'habitude, par la convolution du signal émis avec la réponse impulsionnelle du canal, comme suit:</w:t>
      </w:r>
    </w:p>
    <w:p w:rsidR="00D1452C" w:rsidRPr="009D5A23" w:rsidRDefault="00D1452C" w:rsidP="009452F1">
      <w:pPr>
        <w:pStyle w:val="Blanc"/>
        <w:rPr>
          <w:lang w:val="fr-FR"/>
        </w:rPr>
      </w:pPr>
    </w:p>
    <w:p w:rsidR="00D1452C" w:rsidRPr="009D5A23" w:rsidRDefault="00D1452C" w:rsidP="009452F1">
      <w:pPr>
        <w:pStyle w:val="Equation"/>
      </w:pPr>
      <w:r w:rsidRPr="009D5A23">
        <w:tab/>
      </w:r>
      <w:r w:rsidRPr="009D5A23">
        <w:tab/>
      </w:r>
      <w:r w:rsidRPr="009D5A23">
        <w:rPr>
          <w:i/>
          <w:iCs/>
        </w:rPr>
        <w:t>r</w:t>
      </w:r>
      <w:r w:rsidRPr="009D5A23">
        <w:t>(</w:t>
      </w:r>
      <w:r w:rsidRPr="009D5A23">
        <w:rPr>
          <w:i/>
          <w:iCs/>
        </w:rPr>
        <w:t>t</w:t>
      </w:r>
      <w:r w:rsidRPr="009D5A23">
        <w:t xml:space="preserve">) = </w:t>
      </w:r>
      <w:r w:rsidRPr="009D5A23">
        <w:rPr>
          <w:i/>
          <w:iCs/>
        </w:rPr>
        <w:t>s</w:t>
      </w:r>
      <w:r w:rsidRPr="009D5A23">
        <w:t>(</w:t>
      </w:r>
      <w:r w:rsidRPr="009D5A23">
        <w:rPr>
          <w:i/>
          <w:iCs/>
        </w:rPr>
        <w:t>t</w:t>
      </w:r>
      <w:r w:rsidRPr="009D5A23">
        <w:t xml:space="preserve">) * </w:t>
      </w:r>
      <w:r w:rsidRPr="009D5A23">
        <w:rPr>
          <w:i/>
          <w:iCs/>
        </w:rPr>
        <w:t>h</w:t>
      </w:r>
      <w:r w:rsidRPr="009D5A23">
        <w:t>(</w:t>
      </w:r>
      <w:r w:rsidRPr="009D5A23">
        <w:rPr>
          <w:i/>
          <w:iCs/>
        </w:rPr>
        <w:t>t</w:t>
      </w:r>
      <w:r w:rsidRPr="009D5A23">
        <w:t xml:space="preserve">, </w:t>
      </w:r>
      <w:r w:rsidRPr="009D5A23">
        <w:sym w:font="Symbol" w:char="F074"/>
      </w:r>
      <w:r w:rsidRPr="009D5A23">
        <w:t>)</w:t>
      </w:r>
      <w:r w:rsidRPr="009D5A23">
        <w:tab/>
        <w:t>(</w:t>
      </w:r>
      <w:r w:rsidR="00787649" w:rsidRPr="009D5A23">
        <w:t>32</w:t>
      </w:r>
      <w:r w:rsidRPr="009D5A23">
        <w:t>)</w:t>
      </w:r>
    </w:p>
    <w:p w:rsidR="00D1452C" w:rsidRPr="009D5A23" w:rsidRDefault="00D1452C" w:rsidP="009452F1">
      <w:pPr>
        <w:pStyle w:val="Blanc"/>
        <w:rPr>
          <w:lang w:val="fr-FR"/>
        </w:rPr>
      </w:pPr>
    </w:p>
    <w:p w:rsidR="00D1452C" w:rsidRPr="009D5A23" w:rsidRDefault="00D1452C" w:rsidP="009452F1">
      <w:r w:rsidRPr="009D5A23">
        <w:t xml:space="preserve">Les réponses impulsionnelles du canal en tant que données de sortie du modèle sont mises à jour à une fréquence donnée par </w:t>
      </w:r>
      <w:r w:rsidRPr="009D5A23">
        <w:rPr>
          <w:position w:val="-14"/>
        </w:rPr>
        <w:object w:dxaOrig="499" w:dyaOrig="380">
          <v:shape id="_x0000_i1076" type="#_x0000_t75" style="width:25pt;height:20.5pt" o:ole="">
            <v:imagedata r:id="rId109" o:title=""/>
          </v:shape>
          <o:OLEObject Type="Embed" ProgID="Equation.DSMT4" ShapeID="_x0000_i1076" DrawAspect="Content" ObjectID="_1548833072" r:id="rId117"/>
        </w:object>
      </w:r>
      <w:r w:rsidRPr="009D5A23">
        <w:t>.</w:t>
      </w:r>
    </w:p>
    <w:p w:rsidR="00D1452C" w:rsidRPr="009D5A23" w:rsidRDefault="00D1452C" w:rsidP="009452F1">
      <w:pPr>
        <w:pStyle w:val="Heading1"/>
      </w:pPr>
      <w:r w:rsidRPr="009D5A23">
        <w:t>8</w:t>
      </w:r>
      <w:r w:rsidRPr="009D5A23">
        <w:tab/>
        <w:t>Diversité de satellite</w:t>
      </w:r>
    </w:p>
    <w:p w:rsidR="00D1452C" w:rsidRPr="009D5A23" w:rsidRDefault="00D1452C" w:rsidP="009452F1">
      <w:r w:rsidRPr="009D5A23">
        <w:t xml:space="preserve">On a considéré dans les paragraphes précédents des liaisons par un seul satellite. Pour augmenter la disponibilité, les systèmes à satellites multiples peuvent utiliser la diversité de liaison. On traite ici de la combinaison/commutation de signaux provenant de divers satellites. Deux cas sont considérés, à savoir: le cas non corrélé, pour lequel on suppose que les effets d'occultation affectant les signaux reçus émis par des satellites visibles sont non corrélés, et le cas corrélé pour lequel il existe un certain degré de corrélation. Dans les deux cas, les variations des signaux dues aux trajets multiples sont supposées non corrélées. </w:t>
      </w:r>
    </w:p>
    <w:p w:rsidR="00D1452C" w:rsidRPr="009D5A23" w:rsidRDefault="00D1452C" w:rsidP="009452F1">
      <w:pPr>
        <w:pStyle w:val="Heading2"/>
      </w:pPr>
      <w:r w:rsidRPr="009D5A23">
        <w:t>8.1</w:t>
      </w:r>
      <w:r w:rsidRPr="009D5A23">
        <w:tab/>
        <w:t>Cas non corrélé</w:t>
      </w:r>
    </w:p>
    <w:p w:rsidR="00D1452C" w:rsidRPr="009D5A23" w:rsidRDefault="00D1452C" w:rsidP="009452F1">
      <w:r w:rsidRPr="009D5A23">
        <w:t>Le modèle du § 6 permet d'évaluer les effets de la diversité de satellite dans le cas où plusieurs constellations de satellite sont visibles d'un même point (commutation sur le trajet le moins dégradé). Pour des systèmes OSG, les probabilités d'occurrence de chaque état pour chaque liaison par satellite, c'est</w:t>
      </w:r>
      <w:r w:rsidRPr="009D5A23">
        <w:noBreakHyphen/>
        <w:t>à</w:t>
      </w:r>
      <w:r w:rsidRPr="009D5A23">
        <w:noBreakHyphen/>
        <w:t xml:space="preserve">dire </w:t>
      </w:r>
      <w:r w:rsidRPr="009D5A23">
        <w:rPr>
          <w:i/>
          <w:iCs/>
          <w:spacing w:val="-18"/>
        </w:rPr>
        <w:t>P</w:t>
      </w:r>
      <w:r w:rsidR="00AE2554" w:rsidRPr="009D5A23">
        <w:rPr>
          <w:i/>
          <w:iCs/>
          <w:vertAlign w:val="subscript"/>
        </w:rPr>
        <w:t>GOOD</w:t>
      </w:r>
      <w:r w:rsidRPr="009D5A23">
        <w:rPr>
          <w:i/>
          <w:iCs/>
          <w:vertAlign w:val="subscript"/>
        </w:rPr>
        <w:t>n</w:t>
      </w:r>
      <w:r w:rsidRPr="009D5A23">
        <w:t xml:space="preserve"> </w:t>
      </w:r>
      <w:r w:rsidR="00787649" w:rsidRPr="009D5A23">
        <w:t xml:space="preserve">et </w:t>
      </w:r>
      <w:r w:rsidRPr="009D5A23">
        <w:rPr>
          <w:i/>
          <w:iCs/>
          <w:spacing w:val="-18"/>
        </w:rPr>
        <w:t>P</w:t>
      </w:r>
      <w:r w:rsidR="00AE2554" w:rsidRPr="009D5A23">
        <w:rPr>
          <w:i/>
          <w:iCs/>
          <w:vertAlign w:val="subscript"/>
        </w:rPr>
        <w:t>BAD</w:t>
      </w:r>
      <w:r w:rsidRPr="009D5A23">
        <w:rPr>
          <w:i/>
          <w:iCs/>
          <w:vertAlign w:val="subscript"/>
        </w:rPr>
        <w:t>n</w:t>
      </w:r>
      <w:r w:rsidRPr="009D5A23">
        <w:t xml:space="preserve"> (avec </w:t>
      </w:r>
      <w:r w:rsidRPr="009D5A23">
        <w:rPr>
          <w:i/>
        </w:rPr>
        <w:t>n</w:t>
      </w:r>
      <w:r w:rsidRPr="009D5A23">
        <w:t> </w:t>
      </w:r>
      <w:r w:rsidR="00907410" w:rsidRPr="009D5A23">
        <w:t>=</w:t>
      </w:r>
      <w:r w:rsidRPr="009D5A23">
        <w:t xml:space="preserve"> 1, 2, ..., </w:t>
      </w:r>
      <w:r w:rsidRPr="009D5A23">
        <w:rPr>
          <w:i/>
        </w:rPr>
        <w:t>N</w:t>
      </w:r>
      <w:r w:rsidRPr="009D5A23">
        <w:t xml:space="preserve"> où </w:t>
      </w:r>
      <w:r w:rsidRPr="009D5A23">
        <w:rPr>
          <w:i/>
        </w:rPr>
        <w:t>N</w:t>
      </w:r>
      <w:r w:rsidRPr="009D5A23">
        <w:t xml:space="preserve"> est le nombre de satellites visibles), dépendent de l'angle d'élévation </w:t>
      </w:r>
      <w:r w:rsidR="00907410" w:rsidRPr="009D5A23">
        <w:sym w:font="Symbol" w:char="F071"/>
      </w:r>
      <w:r w:rsidRPr="009D5A23">
        <w:rPr>
          <w:i/>
          <w:iCs/>
          <w:vertAlign w:val="subscript"/>
        </w:rPr>
        <w:t>n</w:t>
      </w:r>
      <w:r w:rsidRPr="009D5A23">
        <w:t xml:space="preserve"> de chaque satellite. Les probabilités d'occurrence de chaque état après sélection de diversité d'état </w:t>
      </w:r>
      <w:r w:rsidRPr="009D5A23">
        <w:rPr>
          <w:i/>
          <w:iCs/>
          <w:spacing w:val="-18"/>
        </w:rPr>
        <w:t>P</w:t>
      </w:r>
      <w:r w:rsidR="00AE2554" w:rsidRPr="009D5A23">
        <w:rPr>
          <w:i/>
          <w:iCs/>
          <w:vertAlign w:val="subscript"/>
        </w:rPr>
        <w:t>GOOD</w:t>
      </w:r>
      <w:r w:rsidRPr="009D5A23">
        <w:rPr>
          <w:i/>
          <w:iCs/>
          <w:vertAlign w:val="subscript"/>
        </w:rPr>
        <w:t>:div</w:t>
      </w:r>
      <w:r w:rsidRPr="009D5A23">
        <w:t xml:space="preserve"> </w:t>
      </w:r>
      <w:r w:rsidR="00787649" w:rsidRPr="009D5A23">
        <w:t xml:space="preserve">et </w:t>
      </w:r>
      <w:r w:rsidRPr="009D5A23">
        <w:rPr>
          <w:i/>
          <w:iCs/>
          <w:spacing w:val="-18"/>
        </w:rPr>
        <w:t>P</w:t>
      </w:r>
      <w:r w:rsidR="00AE2554" w:rsidRPr="009D5A23">
        <w:rPr>
          <w:i/>
          <w:iCs/>
          <w:vertAlign w:val="subscript"/>
        </w:rPr>
        <w:t>BAD</w:t>
      </w:r>
      <w:r w:rsidRPr="009D5A23">
        <w:rPr>
          <w:i/>
          <w:iCs/>
          <w:vertAlign w:val="subscript"/>
        </w:rPr>
        <w:t>:div</w:t>
      </w:r>
      <w:r w:rsidRPr="009D5A23">
        <w:t xml:space="preserve"> sont données par les formules suivantes:</w:t>
      </w:r>
    </w:p>
    <w:p w:rsidR="00787649" w:rsidRPr="009D5A23" w:rsidRDefault="00787649" w:rsidP="009452F1">
      <w:pPr>
        <w:pStyle w:val="Equation"/>
      </w:pPr>
      <w:r w:rsidRPr="009D5A23">
        <w:tab/>
      </w:r>
      <w:r w:rsidRPr="009D5A23">
        <w:tab/>
      </w:r>
      <w:r w:rsidRPr="009D5A23">
        <w:rPr>
          <w:position w:val="-32"/>
        </w:rPr>
        <w:object w:dxaOrig="2860" w:dyaOrig="720">
          <v:shape id="_x0000_i1077" type="#_x0000_t75" style="width:142.5pt;height:37pt" o:ole="">
            <v:imagedata r:id="rId118" o:title=""/>
          </v:shape>
          <o:OLEObject Type="Embed" ProgID="Equation.3" ShapeID="_x0000_i1077" DrawAspect="Content" ObjectID="_1548833073" r:id="rId119"/>
        </w:object>
      </w:r>
      <w:r w:rsidRPr="009D5A23">
        <w:tab/>
        <w:t>(33a)</w:t>
      </w:r>
    </w:p>
    <w:p w:rsidR="00787649" w:rsidRPr="009D5A23" w:rsidRDefault="00787649" w:rsidP="009452F1">
      <w:pPr>
        <w:pStyle w:val="Equation"/>
      </w:pPr>
      <w:r w:rsidRPr="009D5A23">
        <w:tab/>
      </w:r>
      <w:r w:rsidRPr="009D5A23">
        <w:tab/>
      </w:r>
      <w:r w:rsidRPr="009D5A23">
        <w:object w:dxaOrig="1940" w:dyaOrig="340">
          <v:shape id="_x0000_i1078" type="#_x0000_t75" style="width:95.5pt;height:18.5pt" o:ole="">
            <v:imagedata r:id="rId120" o:title=""/>
          </v:shape>
          <o:OLEObject Type="Embed" ProgID="Equation.3" ShapeID="_x0000_i1078" DrawAspect="Content" ObjectID="_1548833074" r:id="rId121"/>
        </w:object>
      </w:r>
      <w:r w:rsidRPr="009D5A23">
        <w:tab/>
        <w:t>(33b)</w:t>
      </w:r>
    </w:p>
    <w:p w:rsidR="00D1452C" w:rsidRPr="009D5A23" w:rsidRDefault="00D1452C" w:rsidP="009452F1">
      <w:r w:rsidRPr="009D5A23">
        <w:t xml:space="preserve">Dans le cas d'orbites non OSG (systèmes LEO et à orbite terrestre moyenne) les probabilités d'occurrence des différents états pour chaque liaison par satellite varient en fonction du temps selon l'angle d'élévation du satellite qui est fonction du temps. Les probabilités d'occurrence moyennes des différents états, c'est-à-dire </w:t>
      </w:r>
      <w:r w:rsidR="00907410" w:rsidRPr="009D5A23">
        <w:t>&lt;</w:t>
      </w:r>
      <w:r w:rsidRPr="009D5A23">
        <w:rPr>
          <w:i/>
          <w:iCs/>
          <w:spacing w:val="-18"/>
        </w:rPr>
        <w:t>P</w:t>
      </w:r>
      <w:r w:rsidR="00AE2554" w:rsidRPr="009D5A23">
        <w:rPr>
          <w:i/>
          <w:iCs/>
          <w:vertAlign w:val="subscript"/>
        </w:rPr>
        <w:t>GOOD</w:t>
      </w:r>
      <w:r w:rsidRPr="009D5A23">
        <w:rPr>
          <w:i/>
          <w:iCs/>
          <w:vertAlign w:val="subscript"/>
        </w:rPr>
        <w:t>:div</w:t>
      </w:r>
      <w:r w:rsidR="00907410" w:rsidRPr="009D5A23">
        <w:t>&gt;</w:t>
      </w:r>
      <w:r w:rsidRPr="009D5A23">
        <w:t xml:space="preserve"> </w:t>
      </w:r>
      <w:r w:rsidR="00787649" w:rsidRPr="009D5A23">
        <w:t xml:space="preserve">et </w:t>
      </w:r>
      <w:r w:rsidR="00907410" w:rsidRPr="009D5A23">
        <w:t>&lt;</w:t>
      </w:r>
      <w:r w:rsidRPr="009D5A23">
        <w:rPr>
          <w:i/>
          <w:iCs/>
          <w:spacing w:val="-18"/>
        </w:rPr>
        <w:t>P</w:t>
      </w:r>
      <w:r w:rsidR="00AE2554" w:rsidRPr="009D5A23">
        <w:rPr>
          <w:i/>
          <w:iCs/>
          <w:vertAlign w:val="subscript"/>
        </w:rPr>
        <w:t>BAD</w:t>
      </w:r>
      <w:r w:rsidRPr="009D5A23">
        <w:rPr>
          <w:i/>
          <w:iCs/>
          <w:vertAlign w:val="subscript"/>
        </w:rPr>
        <w:t>:div</w:t>
      </w:r>
      <w:r w:rsidR="00907410" w:rsidRPr="009D5A23">
        <w:t>&gt;</w:t>
      </w:r>
      <w:r w:rsidRPr="009D5A23">
        <w:t xml:space="preserve">, après application de la diversité de satellite du temps </w:t>
      </w:r>
      <w:r w:rsidRPr="009D5A23">
        <w:rPr>
          <w:i/>
        </w:rPr>
        <w:t>t</w:t>
      </w:r>
      <w:r w:rsidRPr="009D5A23">
        <w:rPr>
          <w:vertAlign w:val="subscript"/>
        </w:rPr>
        <w:t>1</w:t>
      </w:r>
      <w:r w:rsidRPr="009D5A23">
        <w:t xml:space="preserve"> au temps </w:t>
      </w:r>
      <w:r w:rsidRPr="009D5A23">
        <w:rPr>
          <w:i/>
        </w:rPr>
        <w:t>t</w:t>
      </w:r>
      <w:r w:rsidRPr="009D5A23">
        <w:rPr>
          <w:vertAlign w:val="subscript"/>
        </w:rPr>
        <w:t>2</w:t>
      </w:r>
      <w:r w:rsidRPr="009D5A23">
        <w:t xml:space="preserve"> sont les suivantes:</w:t>
      </w:r>
    </w:p>
    <w:p w:rsidR="00787649" w:rsidRPr="009D5A23" w:rsidRDefault="00787649" w:rsidP="009452F1">
      <w:pPr>
        <w:tabs>
          <w:tab w:val="center" w:pos="4820"/>
          <w:tab w:val="right" w:pos="9639"/>
        </w:tabs>
      </w:pPr>
      <w:r w:rsidRPr="009D5A23">
        <w:tab/>
      </w:r>
      <w:r w:rsidRPr="009D5A23">
        <w:tab/>
      </w:r>
      <w:r w:rsidRPr="009D5A23">
        <w:rPr>
          <w:position w:val="-30"/>
        </w:rPr>
        <w:object w:dxaOrig="5060" w:dyaOrig="720">
          <v:shape id="_x0000_i1079" type="#_x0000_t75" style="width:256pt;height:37.5pt" o:ole="">
            <v:imagedata r:id="rId122" o:title=""/>
          </v:shape>
          <o:OLEObject Type="Embed" ProgID="Equation.3" ShapeID="_x0000_i1079" DrawAspect="Content" ObjectID="_1548833075" r:id="rId123"/>
        </w:object>
      </w:r>
      <w:r w:rsidRPr="009D5A23">
        <w:tab/>
        <w:t>(34)</w:t>
      </w:r>
    </w:p>
    <w:p w:rsidR="000C4E8A" w:rsidRDefault="000C4E8A" w:rsidP="009452F1">
      <w:pPr>
        <w:pStyle w:val="Heading2"/>
      </w:pPr>
      <w:r>
        <w:br w:type="page"/>
      </w:r>
    </w:p>
    <w:p w:rsidR="00D1452C" w:rsidRPr="009D5A23" w:rsidRDefault="00D1452C" w:rsidP="009452F1">
      <w:pPr>
        <w:pStyle w:val="Heading2"/>
      </w:pPr>
      <w:r w:rsidRPr="009D5A23">
        <w:lastRenderedPageBreak/>
        <w:t>8.2</w:t>
      </w:r>
      <w:r w:rsidRPr="009D5A23">
        <w:tab/>
        <w:t>Cas corrélé</w:t>
      </w:r>
    </w:p>
    <w:p w:rsidR="00D1452C" w:rsidRPr="009D5A23" w:rsidRDefault="00D1452C" w:rsidP="009452F1">
      <w:r w:rsidRPr="009D5A23">
        <w:t xml:space="preserve">Souvent, les phénomènes d'occultation affectant deux liaisons séparées par un espacement angulaire donné présentent un certain degré de corrélation qu'il est nécessaire de quantifier pour générer des estimations plus précises de la disponibilité globale à attendre d'un système à satellites multiples. On utilise à cet effet le coefficient de corrélation croisée d'occultation. Ce paramètre peut prendre ses valeurs dans l'intervalle </w:t>
      </w:r>
      <w:r w:rsidR="00907410" w:rsidRPr="009D5A23">
        <w:sym w:font="Symbol" w:char="F0B1"/>
      </w:r>
      <w:r w:rsidRPr="009D5A23">
        <w:t xml:space="preserve">1, allant de valeurs positives proches de </w:t>
      </w:r>
      <w:r w:rsidRPr="009D5A23">
        <w:t>1 pour les espacements angulaires faibles, à des valeurs pouvant même être négatives pour les espacements plus importants.</w:t>
      </w:r>
    </w:p>
    <w:p w:rsidR="00D1452C" w:rsidRPr="009D5A23" w:rsidRDefault="00D1452C" w:rsidP="009452F1">
      <w:pPr>
        <w:pStyle w:val="Heading3"/>
      </w:pPr>
      <w:r w:rsidRPr="009D5A23">
        <w:t>8.2.1</w:t>
      </w:r>
      <w:r w:rsidRPr="009D5A23">
        <w:tab/>
        <w:t>Quantification du coefficient de corrélation croisée d'occultation dans les zones urbaines</w:t>
      </w:r>
    </w:p>
    <w:p w:rsidR="00D1452C" w:rsidRPr="009D5A23" w:rsidRDefault="00D1452C" w:rsidP="009452F1">
      <w:r w:rsidRPr="009D5A23">
        <w:t xml:space="preserve">On décrit ici un modèle simple à trois segments pour quantifier le coefficient de corrélation croisée entre les phénomènes d'occultation dans les zones urbaines. On utilise une géométrie de zone urbaine de référence, le «canyon urbain». L'objectif est de quantifier le coefficient de corrélation croisée </w:t>
      </w:r>
      <w:r w:rsidRPr="009D5A23">
        <w:sym w:font="Symbol" w:char="F072"/>
      </w:r>
      <w:r w:rsidRPr="009D5A23">
        <w:t> (</w:t>
      </w:r>
      <w:r w:rsidR="00907410" w:rsidRPr="009D5A23">
        <w:sym w:font="Symbol" w:char="F067"/>
      </w:r>
      <w:r w:rsidRPr="009D5A23">
        <w:t>),</w:t>
      </w:r>
      <w:r w:rsidR="00907410" w:rsidRPr="009D5A23">
        <w:t xml:space="preserve"> </w:t>
      </w:r>
      <w:r w:rsidR="00907410" w:rsidRPr="009D5A23">
        <w:sym w:font="Symbol" w:char="F067"/>
      </w:r>
      <w:r w:rsidRPr="009D5A23">
        <w:t xml:space="preserve"> étant l'espacement angulaire entre deux liaisons distinctes satellite vers mobile dans les canyons urbains, que l'on décrit par leur MKA.</w:t>
      </w:r>
    </w:p>
    <w:p w:rsidR="00D1452C" w:rsidRPr="009D5A23" w:rsidRDefault="00D1452C" w:rsidP="009452F1">
      <w:r w:rsidRPr="009D5A23">
        <w:t>La géométrie est précisée sur la Fig. </w:t>
      </w:r>
      <w:r w:rsidR="00787649" w:rsidRPr="009D5A23">
        <w:t>22</w:t>
      </w:r>
      <w:r w:rsidRPr="009D5A23">
        <w:t>, où:</w:t>
      </w:r>
    </w:p>
    <w:p w:rsidR="00D1452C" w:rsidRPr="009D5A23" w:rsidRDefault="00D1452C" w:rsidP="009452F1">
      <w:pPr>
        <w:pStyle w:val="Equationlegend"/>
        <w:rPr>
          <w:lang w:val="fr-FR"/>
        </w:rPr>
      </w:pPr>
      <w:r w:rsidRPr="009D5A23">
        <w:rPr>
          <w:lang w:val="fr-FR"/>
        </w:rPr>
        <w:tab/>
      </w:r>
      <w:r w:rsidRPr="009D5A23">
        <w:rPr>
          <w:lang w:val="fr-FR"/>
        </w:rPr>
        <w:sym w:font="Symbol" w:char="F071"/>
      </w:r>
      <w:r w:rsidRPr="009D5A23">
        <w:rPr>
          <w:vertAlign w:val="subscript"/>
          <w:lang w:val="fr-FR"/>
        </w:rPr>
        <w:t>1</w:t>
      </w:r>
      <w:r w:rsidRPr="009D5A23">
        <w:rPr>
          <w:lang w:val="fr-FR"/>
        </w:rPr>
        <w:t xml:space="preserve">, </w:t>
      </w:r>
      <w:r w:rsidRPr="009D5A23">
        <w:rPr>
          <w:lang w:val="fr-FR"/>
        </w:rPr>
        <w:sym w:font="Symbol" w:char="F071"/>
      </w:r>
      <w:r w:rsidRPr="009D5A23">
        <w:rPr>
          <w:vertAlign w:val="subscript"/>
          <w:lang w:val="fr-FR"/>
        </w:rPr>
        <w:t>2</w:t>
      </w:r>
      <w:r w:rsidRPr="009D5A23">
        <w:rPr>
          <w:rFonts w:ascii="Tms Rmn" w:hAnsi="Tms Rmn"/>
          <w:sz w:val="12"/>
          <w:lang w:val="fr-FR"/>
        </w:rPr>
        <w:t> </w:t>
      </w:r>
      <w:r w:rsidRPr="009D5A23">
        <w:rPr>
          <w:lang w:val="fr-FR"/>
        </w:rPr>
        <w:t>:</w:t>
      </w:r>
      <w:r w:rsidRPr="009D5A23">
        <w:rPr>
          <w:lang w:val="fr-FR"/>
        </w:rPr>
        <w:tab/>
        <w:t>angles d'élévation des satellites</w:t>
      </w:r>
    </w:p>
    <w:p w:rsidR="00D1452C" w:rsidRPr="009D5A23" w:rsidRDefault="00D1452C" w:rsidP="009452F1">
      <w:pPr>
        <w:pStyle w:val="Equationlegend"/>
        <w:rPr>
          <w:lang w:val="fr-FR"/>
        </w:rPr>
      </w:pPr>
      <w:r w:rsidRPr="009D5A23">
        <w:rPr>
          <w:lang w:val="fr-FR"/>
        </w:rPr>
        <w:tab/>
      </w:r>
      <w:r w:rsidRPr="009D5A23">
        <w:rPr>
          <w:i/>
          <w:iCs/>
          <w:lang w:val="fr-FR"/>
        </w:rPr>
        <w:t>w</w:t>
      </w:r>
      <w:r w:rsidRPr="009D5A23">
        <w:rPr>
          <w:rFonts w:ascii="Tms Rmn" w:hAnsi="Tms Rmn"/>
          <w:sz w:val="12"/>
          <w:lang w:val="fr-FR"/>
        </w:rPr>
        <w:t> </w:t>
      </w:r>
      <w:r w:rsidRPr="009D5A23">
        <w:rPr>
          <w:lang w:val="fr-FR"/>
        </w:rPr>
        <w:t>:</w:t>
      </w:r>
      <w:r w:rsidRPr="009D5A23">
        <w:rPr>
          <w:lang w:val="fr-FR"/>
        </w:rPr>
        <w:tab/>
        <w:t>largeur moyenne de la rue</w:t>
      </w:r>
    </w:p>
    <w:p w:rsidR="00D1452C" w:rsidRPr="009D5A23" w:rsidRDefault="00D1452C" w:rsidP="009452F1">
      <w:pPr>
        <w:pStyle w:val="Equationlegend"/>
        <w:rPr>
          <w:lang w:val="fr-FR"/>
        </w:rPr>
      </w:pPr>
      <w:r w:rsidRPr="009D5A23">
        <w:rPr>
          <w:lang w:val="fr-FR"/>
        </w:rPr>
        <w:tab/>
      </w:r>
      <w:r w:rsidRPr="009D5A23">
        <w:rPr>
          <w:i/>
          <w:iCs/>
          <w:lang w:val="fr-FR"/>
        </w:rPr>
        <w:t>h</w:t>
      </w:r>
      <w:r w:rsidRPr="009D5A23">
        <w:rPr>
          <w:rFonts w:ascii="Tms Rmn" w:hAnsi="Tms Rmn"/>
          <w:sz w:val="12"/>
          <w:lang w:val="fr-FR"/>
        </w:rPr>
        <w:t> </w:t>
      </w:r>
      <w:r w:rsidRPr="009D5A23">
        <w:rPr>
          <w:lang w:val="fr-FR"/>
        </w:rPr>
        <w:t>:</w:t>
      </w:r>
      <w:r w:rsidRPr="009D5A23">
        <w:rPr>
          <w:lang w:val="fr-FR"/>
        </w:rPr>
        <w:tab/>
        <w:t>hauteur moyenne des bâtiments</w:t>
      </w:r>
    </w:p>
    <w:p w:rsidR="00D1452C" w:rsidRPr="009D5A23" w:rsidRDefault="00D1452C" w:rsidP="009452F1">
      <w:pPr>
        <w:pStyle w:val="Equationlegend"/>
        <w:rPr>
          <w:lang w:val="fr-FR"/>
        </w:rPr>
      </w:pPr>
      <w:r w:rsidRPr="009D5A23">
        <w:rPr>
          <w:lang w:val="fr-FR"/>
        </w:rPr>
        <w:tab/>
      </w:r>
      <w:r w:rsidRPr="009D5A23">
        <w:rPr>
          <w:i/>
          <w:iCs/>
          <w:lang w:val="fr-FR"/>
        </w:rPr>
        <w:t>l</w:t>
      </w:r>
      <w:r w:rsidRPr="009D5A23">
        <w:rPr>
          <w:rFonts w:ascii="Tms Rmn" w:hAnsi="Tms Rmn"/>
          <w:sz w:val="12"/>
          <w:lang w:val="fr-FR"/>
        </w:rPr>
        <w:t> </w:t>
      </w:r>
      <w:r w:rsidRPr="009D5A23">
        <w:rPr>
          <w:lang w:val="fr-FR"/>
        </w:rPr>
        <w:t>:</w:t>
      </w:r>
      <w:r w:rsidRPr="009D5A23">
        <w:rPr>
          <w:lang w:val="fr-FR"/>
        </w:rPr>
        <w:tab/>
        <w:t>longueur de rue considérée.</w:t>
      </w:r>
    </w:p>
    <w:p w:rsidR="00D1452C" w:rsidRPr="009D5A23" w:rsidRDefault="00D1452C" w:rsidP="009452F1">
      <w:pPr>
        <w:pStyle w:val="FigureNo"/>
      </w:pPr>
      <w:r w:rsidRPr="009D5A23">
        <w:t xml:space="preserve">figure </w:t>
      </w:r>
      <w:r w:rsidR="00787649" w:rsidRPr="009D5A23">
        <w:t>22</w:t>
      </w:r>
    </w:p>
    <w:p w:rsidR="00D1452C" w:rsidRPr="009D5A23" w:rsidRDefault="00D1452C" w:rsidP="009452F1">
      <w:pPr>
        <w:pStyle w:val="Figuretitle"/>
      </w:pPr>
      <w:r w:rsidRPr="009D5A23">
        <w:t>Géométrie d'un canyon urbain</w:t>
      </w:r>
    </w:p>
    <w:p w:rsidR="00D1452C" w:rsidRPr="009D5A23" w:rsidRDefault="000C4E8A" w:rsidP="009452F1">
      <w:pPr>
        <w:pStyle w:val="Figure"/>
      </w:pPr>
      <w:r w:rsidRPr="009D5A23">
        <w:object w:dxaOrig="3288" w:dyaOrig="2135">
          <v:shape id="_x0000_i1080" type="#_x0000_t75" style="width:263.5pt;height:170pt;mso-position-vertical:absolute" o:ole="">
            <v:imagedata r:id="rId124" o:title=""/>
          </v:shape>
          <o:OLEObject Type="Embed" ProgID="CorelDRAW.Graphic.14" ShapeID="_x0000_i1080" DrawAspect="Content" ObjectID="_1548833076" r:id="rId125"/>
        </w:object>
      </w:r>
    </w:p>
    <w:p w:rsidR="00D1452C" w:rsidRPr="009D5A23" w:rsidRDefault="00D1452C" w:rsidP="009452F1">
      <w:pPr>
        <w:pStyle w:val="Normalaftertitle"/>
      </w:pPr>
      <w:r w:rsidRPr="009D5A23">
        <w:t xml:space="preserve">L'espacement angulaire </w:t>
      </w:r>
      <w:r w:rsidRPr="009D5A23">
        <w:sym w:font="Symbol" w:char="F067"/>
      </w:r>
      <w:r w:rsidRPr="009D5A23">
        <w:t xml:space="preserve"> entre deux liaisons peut s'exprimer de façon plus commode par les angles suivants: les angles d'élévation </w:t>
      </w:r>
      <w:r w:rsidRPr="009D5A23">
        <w:sym w:font="Symbol" w:char="F071"/>
      </w:r>
      <w:r w:rsidRPr="009D5A23">
        <w:rPr>
          <w:i/>
          <w:iCs/>
          <w:position w:val="-4"/>
        </w:rPr>
        <w:t>i</w:t>
      </w:r>
      <w:r w:rsidRPr="009D5A23">
        <w:t xml:space="preserve"> et </w:t>
      </w:r>
      <w:r w:rsidRPr="009D5A23">
        <w:sym w:font="Symbol" w:char="F071"/>
      </w:r>
      <w:r w:rsidRPr="009D5A23">
        <w:rPr>
          <w:i/>
          <w:iCs/>
          <w:position w:val="-4"/>
        </w:rPr>
        <w:t>j</w:t>
      </w:r>
      <w:r w:rsidRPr="009D5A23">
        <w:t xml:space="preserve"> des deux satellites, et leur espacement azimutal </w:t>
      </w:r>
      <w:r w:rsidR="00907410" w:rsidRPr="009D5A23">
        <w:sym w:font="Symbol" w:char="F044"/>
      </w:r>
      <w:r w:rsidR="00907410" w:rsidRPr="009D5A23">
        <w:sym w:font="Symbol" w:char="F06A"/>
      </w:r>
      <w:r w:rsidRPr="009D5A23">
        <w:t xml:space="preserve">. Le coefficient de corrélation croisée d'occultation peut donc s'exprimer par le terme </w:t>
      </w:r>
      <w:r w:rsidRPr="009D5A23">
        <w:sym w:font="Symbol" w:char="F072"/>
      </w:r>
      <w:r w:rsidRPr="009D5A23">
        <w:t xml:space="preserve"> (</w:t>
      </w:r>
      <w:r w:rsidRPr="009D5A23">
        <w:sym w:font="Symbol" w:char="F071"/>
      </w:r>
      <w:r w:rsidRPr="009D5A23">
        <w:rPr>
          <w:i/>
          <w:iCs/>
          <w:vertAlign w:val="subscript"/>
        </w:rPr>
        <w:t>i</w:t>
      </w:r>
      <w:r w:rsidRPr="009D5A23">
        <w:t>, </w:t>
      </w:r>
      <w:r w:rsidRPr="009D5A23">
        <w:sym w:font="Symbol" w:char="F071"/>
      </w:r>
      <w:r w:rsidRPr="009D5A23">
        <w:rPr>
          <w:i/>
          <w:iCs/>
          <w:vertAlign w:val="subscript"/>
        </w:rPr>
        <w:t>j</w:t>
      </w:r>
      <w:r w:rsidRPr="009D5A23">
        <w:t xml:space="preserve">, </w:t>
      </w:r>
      <w:r w:rsidR="00907410" w:rsidRPr="009D5A23">
        <w:sym w:font="Symbol" w:char="F044"/>
      </w:r>
      <w:r w:rsidR="00907410" w:rsidRPr="009D5A23">
        <w:sym w:font="Symbol" w:char="F06A"/>
      </w:r>
      <w:r w:rsidRPr="009D5A23">
        <w:t>).</w:t>
      </w:r>
    </w:p>
    <w:p w:rsidR="00D1452C" w:rsidRPr="009D5A23" w:rsidRDefault="00D1452C" w:rsidP="009452F1">
      <w:r w:rsidRPr="009D5A23">
        <w:t>Des résultats typiques obtenus à partir de ce modèle sont représentés de façon schématique sur la Fig. </w:t>
      </w:r>
      <w:r w:rsidR="00787649" w:rsidRPr="009D5A23">
        <w:t>23</w:t>
      </w:r>
      <w:r w:rsidRPr="009D5A23">
        <w:t>, qui indique un comportement général caractérisé par un diagramme à trois segments que définissent les points A, B, C et D. Outre ce diagramme général, il existe plusieurs cas particuliers pour lesquels deux points ou plus parmi ces quatre points sont confondus.</w:t>
      </w:r>
    </w:p>
    <w:p w:rsidR="00D1452C" w:rsidRPr="009D5A23" w:rsidRDefault="00D1452C" w:rsidP="009452F1">
      <w:r w:rsidRPr="009D5A23">
        <w:t xml:space="preserve">La Fig. </w:t>
      </w:r>
      <w:r w:rsidR="00787649" w:rsidRPr="009D5A23">
        <w:t xml:space="preserve">22 </w:t>
      </w:r>
      <w:r w:rsidRPr="009D5A23">
        <w:t xml:space="preserve">indique qu'en général, il existe un lobe principal de valeurs de corrélation croisée positives et décroissantes pour les petits espacements azimutaux (généralement </w:t>
      </w:r>
      <w:r w:rsidR="00907410" w:rsidRPr="009D5A23">
        <w:sym w:font="Symbol" w:char="F044"/>
      </w:r>
      <w:r w:rsidR="00907410" w:rsidRPr="009D5A23">
        <w:sym w:font="Symbol" w:char="F06A"/>
      </w:r>
      <w:r w:rsidRPr="009D5A23">
        <w:t> </w:t>
      </w:r>
      <w:r w:rsidR="00907410" w:rsidRPr="009D5A23">
        <w:t>&lt;</w:t>
      </w:r>
      <w:r w:rsidRPr="009D5A23">
        <w:t xml:space="preserve"> 30º), alors que pour des valeurs plus grandes de </w:t>
      </w:r>
      <w:r w:rsidR="00907410" w:rsidRPr="009D5A23">
        <w:sym w:font="Symbol" w:char="F044"/>
      </w:r>
      <w:r w:rsidR="00907410" w:rsidRPr="009D5A23">
        <w:sym w:font="Symbol" w:char="F06A"/>
      </w:r>
      <w:r w:rsidRPr="009D5A23">
        <w:t xml:space="preserve">, le coefficient a tendance à s'établir à une valeur constante négative. </w:t>
      </w:r>
      <w:r w:rsidRPr="009D5A23">
        <w:lastRenderedPageBreak/>
        <w:t>Le</w:t>
      </w:r>
      <w:r w:rsidR="007D3928">
        <w:t> </w:t>
      </w:r>
      <w:r w:rsidRPr="009D5A23">
        <w:t xml:space="preserve">lobe présentera des valeurs maximales plus élevées lorsque les deux satellites se trouveront à des angles d'élévation analogues. </w:t>
      </w:r>
      <w:r w:rsidR="000D782F" w:rsidRPr="009D5A23">
        <w:t>A</w:t>
      </w:r>
      <w:r w:rsidRPr="009D5A23">
        <w:t xml:space="preserve"> mesure que s'accroîtra la différence des angles d'élévation (</w:t>
      </w:r>
      <w:r w:rsidR="00907410" w:rsidRPr="009D5A23">
        <w:sym w:font="Symbol" w:char="F071"/>
      </w:r>
      <w:r w:rsidRPr="009D5A23">
        <w:rPr>
          <w:i/>
          <w:iCs/>
          <w:vertAlign w:val="subscript"/>
        </w:rPr>
        <w:t>i</w:t>
      </w:r>
      <w:r w:rsidRPr="009D5A23">
        <w:t> </w:t>
      </w:r>
      <w:r w:rsidR="00907410" w:rsidRPr="009D5A23">
        <w:t>&gt;&gt;</w:t>
      </w:r>
      <w:r w:rsidRPr="009D5A23">
        <w:rPr>
          <w:i/>
        </w:rPr>
        <w:t> </w:t>
      </w:r>
      <w:r w:rsidR="00907410" w:rsidRPr="009D5A23">
        <w:sym w:font="Symbol" w:char="F071"/>
      </w:r>
      <w:r w:rsidRPr="009D5A23">
        <w:rPr>
          <w:i/>
          <w:iCs/>
          <w:vertAlign w:val="subscript"/>
        </w:rPr>
        <w:t>j</w:t>
      </w:r>
      <w:r w:rsidRPr="009D5A23">
        <w:t>), le lobe présentera des valeurs maximales beaucoup plus faibles.</w:t>
      </w:r>
    </w:p>
    <w:p w:rsidR="00D1452C" w:rsidRPr="009D5A23" w:rsidRDefault="00D1452C" w:rsidP="009452F1">
      <w:pPr>
        <w:pStyle w:val="FigureNo"/>
      </w:pPr>
      <w:r w:rsidRPr="009D5A23">
        <w:t xml:space="preserve">figure </w:t>
      </w:r>
      <w:r w:rsidR="00787649" w:rsidRPr="009D5A23">
        <w:t>23</w:t>
      </w:r>
    </w:p>
    <w:p w:rsidR="00D1452C" w:rsidRPr="009D5A23" w:rsidRDefault="00D1452C" w:rsidP="009452F1">
      <w:pPr>
        <w:pStyle w:val="Figuretitle"/>
      </w:pPr>
      <w:r w:rsidRPr="009D5A23">
        <w:t>Modèle à trois segments du coefficient de corrélation croisée</w:t>
      </w:r>
    </w:p>
    <w:p w:rsidR="00D1452C" w:rsidRPr="009D5A23" w:rsidRDefault="007D3928" w:rsidP="009452F1">
      <w:pPr>
        <w:pStyle w:val="Figure"/>
      </w:pPr>
      <w:r w:rsidRPr="009D5A23">
        <w:object w:dxaOrig="2837" w:dyaOrig="3342">
          <v:shape id="_x0000_i1081" type="#_x0000_t75" style="width:213.5pt;height:251pt" o:ole="">
            <v:imagedata r:id="rId126" o:title=""/>
          </v:shape>
          <o:OLEObject Type="Embed" ProgID="CorelDRAW.Graphic.14" ShapeID="_x0000_i1081" DrawAspect="Content" ObjectID="_1548833077" r:id="rId127"/>
        </w:object>
      </w:r>
    </w:p>
    <w:p w:rsidR="00D1452C" w:rsidRPr="009D5A23" w:rsidRDefault="00D1452C" w:rsidP="009452F1">
      <w:pPr>
        <w:pStyle w:val="Normalaftertitle"/>
      </w:pPr>
      <w:r w:rsidRPr="009D5A23">
        <w:t>On a aussi identifié des cas particuliers à ce modèle à trois segments: le cas particulier 1 se produit lorsque les deux satellites sont au-dessus du MKA pour un espacement azimutal quelconque. Dans ce cas, le coefficient de corrélation prend une valeur constante positive de 1 quel que soit </w:t>
      </w:r>
      <w:r w:rsidRPr="009D5A23">
        <w:sym w:font="Symbol" w:char="F044"/>
      </w:r>
      <w:r w:rsidR="00907410" w:rsidRPr="009D5A23">
        <w:sym w:font="Symbol" w:char="F06A"/>
      </w:r>
      <w:r w:rsidRPr="009D5A23">
        <w:t>. Ce cas n'est pas pertinent car dans une telle situation la diversité de satellite n'est pas nécessaire. Le cas particulier 2 se produit lorsqu'un satellite est en permanence au</w:t>
      </w:r>
      <w:r w:rsidRPr="009D5A23">
        <w:noBreakHyphen/>
        <w:t>dessus du MKA alors que le second se trouve en permanence en dessous (sauf aux deux extrémités du canyon). Dans ce cas, le coefficient de corrélation prend une valeur constante négative. Le cas particulier 3 se produit lorsque les deux satellites ont le même angle d'élévation. Dans ce cas, le lobe de corrélation décroît à partir de la valeur maximale 1 (ce qui signifie que les satellites occupent la même position). Ce cas particulier s'applique aux systèmes fondés sur les satellites OSG, largement espacés en azimut mais présentant des angles d'élévation très proches. Enfin, le cas particulier 4 se produit pour des satellites ayant des angles d'élévation très différents (</w:t>
      </w:r>
      <w:r w:rsidR="00907410" w:rsidRPr="009D5A23">
        <w:sym w:font="Symbol" w:char="F071"/>
      </w:r>
      <w:r w:rsidRPr="009D5A23">
        <w:rPr>
          <w:i/>
          <w:iCs/>
          <w:vertAlign w:val="subscript"/>
        </w:rPr>
        <w:t>i</w:t>
      </w:r>
      <w:r w:rsidRPr="009D5A23">
        <w:t> </w:t>
      </w:r>
      <w:r w:rsidR="00907410" w:rsidRPr="009D5A23">
        <w:t>&gt;&gt;</w:t>
      </w:r>
      <w:r w:rsidRPr="009D5A23">
        <w:rPr>
          <w:i/>
        </w:rPr>
        <w:t> </w:t>
      </w:r>
      <w:r w:rsidR="00907410" w:rsidRPr="009D5A23">
        <w:sym w:font="Symbol" w:char="F071"/>
      </w:r>
      <w:r w:rsidRPr="009D5A23">
        <w:rPr>
          <w:i/>
          <w:iCs/>
          <w:vertAlign w:val="subscript"/>
        </w:rPr>
        <w:t>j</w:t>
      </w:r>
      <w:r w:rsidRPr="009D5A23">
        <w:t>). Le lobe de corrélation s'étend alors sur un intervalle d'espacements azimutaux beaucoup plus grand, mais présente de petites valeurs positives de corrélation.</w:t>
      </w:r>
    </w:p>
    <w:p w:rsidR="00D1452C" w:rsidRPr="009D5A23" w:rsidRDefault="00D1452C" w:rsidP="009452F1">
      <w:r w:rsidRPr="009D5A23">
        <w:t xml:space="preserve">Il faut souligner que, étant donné la géométrie du scénario (canyon urbain) et l'hypothèse selon laquelle l'usager se trouve au milieu de la rue, les valeurs de corrélation sont symétriques pour chacun des quatre quadrants </w:t>
      </w:r>
      <w:r w:rsidRPr="009D5A23">
        <w:sym w:font="Symbol" w:char="F044"/>
      </w:r>
      <w:r w:rsidR="00907410" w:rsidRPr="009D5A23">
        <w:sym w:font="Symbol" w:char="F06A"/>
      </w:r>
      <w:r w:rsidRPr="009D5A23">
        <w:t>: c'est pourquoi seul un quadrant est représenté sur la Fig. </w:t>
      </w:r>
      <w:r w:rsidR="00787649" w:rsidRPr="009D5A23">
        <w:t>23</w:t>
      </w:r>
      <w:r w:rsidRPr="009D5A23">
        <w:t>.</w:t>
      </w:r>
    </w:p>
    <w:p w:rsidR="00D1452C" w:rsidRPr="009D5A23" w:rsidRDefault="00D1452C" w:rsidP="009452F1">
      <w:r w:rsidRPr="009D5A23">
        <w:t xml:space="preserve">Les données d'entrée suivantes sont utilisées dans le modèle (voir la Fig. </w:t>
      </w:r>
      <w:r w:rsidR="00787649" w:rsidRPr="009D5A23">
        <w:t>22</w:t>
      </w:r>
      <w:r w:rsidRPr="009D5A23">
        <w:t xml:space="preserve">) les angles d'élévation </w:t>
      </w:r>
      <w:r w:rsidRPr="009D5A23">
        <w:sym w:font="Symbol" w:char="F071"/>
      </w:r>
      <w:r w:rsidRPr="009D5A23">
        <w:rPr>
          <w:vertAlign w:val="subscript"/>
        </w:rPr>
        <w:t>1</w:t>
      </w:r>
      <w:r w:rsidRPr="009D5A23">
        <w:t xml:space="preserve"> et </w:t>
      </w:r>
      <w:r w:rsidRPr="009D5A23">
        <w:sym w:font="Symbol" w:char="F071"/>
      </w:r>
      <w:r w:rsidRPr="009D5A23">
        <w:rPr>
          <w:vertAlign w:val="subscript"/>
        </w:rPr>
        <w:t xml:space="preserve">2 </w:t>
      </w:r>
      <w:r w:rsidRPr="009D5A23">
        <w:t xml:space="preserve">des satellites (degrés), la hauteur moyenne </w:t>
      </w:r>
      <w:r w:rsidRPr="009D5A23">
        <w:rPr>
          <w:i/>
        </w:rPr>
        <w:t>h</w:t>
      </w:r>
      <w:r w:rsidRPr="009D5A23">
        <w:t xml:space="preserve"> du bâtiment (m), la largeur moyenne </w:t>
      </w:r>
      <w:r w:rsidRPr="009D5A23">
        <w:rPr>
          <w:i/>
        </w:rPr>
        <w:t>w</w:t>
      </w:r>
      <w:r w:rsidRPr="009D5A23">
        <w:t xml:space="preserve"> de la rue (m) et la longueur de rue, </w:t>
      </w:r>
      <w:r w:rsidRPr="009D5A23">
        <w:rPr>
          <w:i/>
        </w:rPr>
        <w:t>l</w:t>
      </w:r>
      <w:r w:rsidRPr="009D5A23">
        <w:rPr>
          <w:iCs/>
        </w:rPr>
        <w:t>,</w:t>
      </w:r>
      <w:r w:rsidRPr="009D5A23">
        <w:rPr>
          <w:i/>
        </w:rPr>
        <w:t xml:space="preserve"> </w:t>
      </w:r>
      <w:r w:rsidRPr="009D5A23">
        <w:rPr>
          <w:iCs/>
        </w:rPr>
        <w:t>considérée (m).</w:t>
      </w:r>
      <w:r w:rsidRPr="009D5A23">
        <w:t xml:space="preserve"> Il est conseillé de choisir une grande valeur pour ce dernier paramètre, c'est-à-dire </w:t>
      </w:r>
      <w:r w:rsidRPr="009D5A23">
        <w:rPr>
          <w:i/>
        </w:rPr>
        <w:t>l</w:t>
      </w:r>
      <w:r w:rsidRPr="009D5A23">
        <w:t> </w:t>
      </w:r>
      <w:r w:rsidR="00907410" w:rsidRPr="009D5A23">
        <w:sym w:font="Symbol" w:char="F0B3"/>
      </w:r>
      <w:r w:rsidRPr="009D5A23">
        <w:t xml:space="preserve"> 200 m. De plus, on suppose que </w:t>
      </w:r>
      <w:r w:rsidRPr="009D5A23">
        <w:sym w:font="Symbol" w:char="F071"/>
      </w:r>
      <w:r w:rsidRPr="009D5A23">
        <w:rPr>
          <w:vertAlign w:val="subscript"/>
        </w:rPr>
        <w:t>2</w:t>
      </w:r>
      <w:r w:rsidRPr="009D5A23">
        <w:t> </w:t>
      </w:r>
      <w:r w:rsidR="00907410" w:rsidRPr="009D5A23">
        <w:sym w:font="Symbol" w:char="F0B3"/>
      </w:r>
      <w:r w:rsidRPr="009D5A23">
        <w:t> </w:t>
      </w:r>
      <w:r w:rsidRPr="009D5A23">
        <w:sym w:font="Symbol" w:char="F071"/>
      </w:r>
      <w:r w:rsidRPr="009D5A23">
        <w:rPr>
          <w:vertAlign w:val="subscript"/>
        </w:rPr>
        <w:t>1</w:t>
      </w:r>
      <w:r w:rsidRPr="009D5A23">
        <w:t xml:space="preserve">. La résolution </w:t>
      </w:r>
      <w:r w:rsidRPr="009D5A23">
        <w:sym w:font="Symbol" w:char="F044"/>
      </w:r>
      <w:r w:rsidR="00907410" w:rsidRPr="009D5A23">
        <w:sym w:font="Symbol" w:char="F06A"/>
      </w:r>
      <w:r w:rsidRPr="009D5A23">
        <w:t xml:space="preserve"> de l'espacement azimutal du modèle est de 1°; elle est valable pour toutes les bandes de fréquences, même si elle présente une précision accrue pour les bandes supérieures à environ 10 GHz.</w:t>
      </w:r>
    </w:p>
    <w:p w:rsidR="00D1452C" w:rsidRPr="009D5A23" w:rsidRDefault="00D1452C" w:rsidP="009452F1">
      <w:r w:rsidRPr="009D5A23">
        <w:lastRenderedPageBreak/>
        <w:t>Il faudra suivre les étapes suivantes pour calculer les valeurs du coefficient de corrélation croisée et les espacements azimutaux correspondant aux points A, B, C et D du modèle:</w:t>
      </w:r>
    </w:p>
    <w:p w:rsidR="00D1452C" w:rsidRPr="009D5A23" w:rsidRDefault="000D782F" w:rsidP="009452F1">
      <w:r w:rsidRPr="009D5A23">
        <w:rPr>
          <w:i/>
          <w:iCs/>
        </w:rPr>
        <w:t>E</w:t>
      </w:r>
      <w:r w:rsidR="00E12ACA" w:rsidRPr="009D5A23">
        <w:rPr>
          <w:i/>
          <w:iCs/>
        </w:rPr>
        <w:t>tape</w:t>
      </w:r>
      <w:r w:rsidR="00D1452C" w:rsidRPr="009D5A23">
        <w:rPr>
          <w:i/>
          <w:iCs/>
        </w:rPr>
        <w:t> 1</w:t>
      </w:r>
      <w:r w:rsidR="00D1452C" w:rsidRPr="009D5A23">
        <w:t xml:space="preserve">:  Calculer les valeurs auxiliaires </w:t>
      </w:r>
      <w:r w:rsidR="00D1452C" w:rsidRPr="009D5A23">
        <w:rPr>
          <w:i/>
          <w:iCs/>
        </w:rPr>
        <w:t>x</w:t>
      </w:r>
      <w:r w:rsidR="00D1452C" w:rsidRPr="009D5A23">
        <w:rPr>
          <w:vertAlign w:val="subscript"/>
        </w:rPr>
        <w:t>1</w:t>
      </w:r>
      <w:r w:rsidR="00D1452C" w:rsidRPr="009D5A23">
        <w:t xml:space="preserve">, </w:t>
      </w:r>
      <w:r w:rsidR="00D1452C" w:rsidRPr="009D5A23">
        <w:rPr>
          <w:i/>
          <w:iCs/>
        </w:rPr>
        <w:t>x</w:t>
      </w:r>
      <w:r w:rsidR="00D1452C" w:rsidRPr="009D5A23">
        <w:rPr>
          <w:vertAlign w:val="subscript"/>
        </w:rPr>
        <w:t>2</w:t>
      </w:r>
      <w:r w:rsidR="00D1452C" w:rsidRPr="009D5A23">
        <w:t xml:space="preserve">, </w:t>
      </w:r>
      <w:r w:rsidR="00D1452C" w:rsidRPr="009D5A23">
        <w:rPr>
          <w:i/>
          <w:iCs/>
        </w:rPr>
        <w:t>M</w:t>
      </w:r>
      <w:r w:rsidR="00D1452C" w:rsidRPr="009D5A23">
        <w:rPr>
          <w:vertAlign w:val="subscript"/>
        </w:rPr>
        <w:t>1</w:t>
      </w:r>
      <w:r w:rsidR="00D1452C" w:rsidRPr="009D5A23">
        <w:t xml:space="preserve"> et </w:t>
      </w:r>
      <w:r w:rsidR="00D1452C" w:rsidRPr="009D5A23">
        <w:rPr>
          <w:i/>
          <w:iCs/>
        </w:rPr>
        <w:t>M</w:t>
      </w:r>
      <w:r w:rsidR="00D1452C" w:rsidRPr="009D5A23">
        <w:rPr>
          <w:vertAlign w:val="subscript"/>
        </w:rPr>
        <w:t>2</w:t>
      </w:r>
      <w:r w:rsidR="00D1452C" w:rsidRPr="009D5A23">
        <w:t xml:space="preserve"> ainsi que les angles </w:t>
      </w:r>
      <w:r w:rsidR="00907410" w:rsidRPr="009D5A23">
        <w:sym w:font="Symbol" w:char="F078"/>
      </w:r>
      <w:r w:rsidR="00D1452C" w:rsidRPr="009D5A23">
        <w:rPr>
          <w:vertAlign w:val="subscript"/>
        </w:rPr>
        <w:t>1</w:t>
      </w:r>
      <w:r w:rsidR="00D1452C" w:rsidRPr="009D5A23">
        <w:t xml:space="preserve"> et </w:t>
      </w:r>
      <w:r w:rsidR="00907410" w:rsidRPr="009D5A23">
        <w:sym w:font="Symbol" w:char="F078"/>
      </w:r>
      <w:r w:rsidR="00D1452C" w:rsidRPr="009D5A23">
        <w:rPr>
          <w:vertAlign w:val="subscript"/>
        </w:rPr>
        <w:t>2</w:t>
      </w:r>
      <w:r w:rsidR="00D1452C" w:rsidRPr="009D5A23">
        <w:t xml:space="preserve"> (voir la Fig. </w:t>
      </w:r>
      <w:r w:rsidR="00787649" w:rsidRPr="009D5A23">
        <w:t>22</w:t>
      </w:r>
      <w:r w:rsidR="00D1452C" w:rsidRPr="009D5A23">
        <w:t>):</w:t>
      </w:r>
    </w:p>
    <w:p w:rsidR="00787649" w:rsidRPr="009D5A23" w:rsidRDefault="00787649" w:rsidP="009452F1">
      <w:pPr>
        <w:pStyle w:val="Equation"/>
        <w:spacing w:before="200"/>
      </w:pPr>
      <w:r w:rsidRPr="009D5A23">
        <w:tab/>
      </w:r>
      <w:r w:rsidRPr="009D5A23">
        <w:tab/>
      </w:r>
      <w:r w:rsidR="0056411B" w:rsidRPr="009D5A23">
        <w:rPr>
          <w:position w:val="-34"/>
        </w:rPr>
        <w:object w:dxaOrig="5660" w:dyaOrig="880">
          <v:shape id="_x0000_i1082" type="#_x0000_t75" style="width:283.5pt;height:44pt" o:ole="">
            <v:imagedata r:id="rId128" o:title=""/>
          </v:shape>
          <o:OLEObject Type="Embed" ProgID="Equation.3" ShapeID="_x0000_i1082" DrawAspect="Content" ObjectID="_1548833078" r:id="rId129"/>
        </w:object>
      </w:r>
      <w:r w:rsidRPr="009D5A23">
        <w:tab/>
        <w:t>(35)</w:t>
      </w:r>
    </w:p>
    <w:p w:rsidR="00D1452C" w:rsidRPr="009D5A23" w:rsidRDefault="00D1452C" w:rsidP="009452F1">
      <w:pPr>
        <w:pStyle w:val="enumlev1"/>
      </w:pPr>
      <w:r w:rsidRPr="009D5A23">
        <w:t>–</w:t>
      </w:r>
      <w:r w:rsidRPr="009D5A23">
        <w:tab/>
        <w:t>Si (</w:t>
      </w:r>
      <w:r w:rsidRPr="009D5A23">
        <w:rPr>
          <w:i/>
        </w:rPr>
        <w:t>x</w:t>
      </w:r>
      <w:r w:rsidRPr="009D5A23">
        <w:rPr>
          <w:vertAlign w:val="subscript"/>
        </w:rPr>
        <w:t>1,2</w:t>
      </w:r>
      <w:r w:rsidRPr="009D5A23">
        <w:t>)</w:t>
      </w:r>
      <w:r w:rsidRPr="009D5A23">
        <w:rPr>
          <w:vertAlign w:val="superscript"/>
        </w:rPr>
        <w:t>2</w:t>
      </w:r>
      <w:r w:rsidRPr="009D5A23">
        <w:t> </w:t>
      </w:r>
      <w:r w:rsidR="00907410" w:rsidRPr="009D5A23">
        <w:t>&lt;</w:t>
      </w:r>
      <w:r w:rsidRPr="009D5A23">
        <w:t> 0, se reporter à l'</w:t>
      </w:r>
      <w:r w:rsidR="000D782F" w:rsidRPr="009D5A23">
        <w:t>E</w:t>
      </w:r>
      <w:r w:rsidR="00E12ACA" w:rsidRPr="009D5A23">
        <w:t>tape</w:t>
      </w:r>
      <w:r w:rsidRPr="009D5A23">
        <w:t xml:space="preserve"> 6. Ce cas se produit lorsque le satellite 1 et/ou le satellite 2 sont toujours en condition de visibilité directe pour un espacement azimutal quelconque.</w:t>
      </w:r>
    </w:p>
    <w:p w:rsidR="00D1452C" w:rsidRPr="009D5A23" w:rsidRDefault="00D1452C" w:rsidP="009452F1">
      <w:pPr>
        <w:pStyle w:val="enumlev1"/>
      </w:pPr>
      <w:r w:rsidRPr="009D5A23">
        <w:t>–</w:t>
      </w:r>
      <w:r w:rsidRPr="009D5A23">
        <w:tab/>
        <w:t xml:space="preserve">Si </w:t>
      </w:r>
      <w:r w:rsidRPr="009D5A23">
        <w:rPr>
          <w:i/>
        </w:rPr>
        <w:t>x</w:t>
      </w:r>
      <w:r w:rsidRPr="009D5A23">
        <w:rPr>
          <w:vertAlign w:val="subscript"/>
        </w:rPr>
        <w:t>1,2</w:t>
      </w:r>
      <w:r w:rsidRPr="009D5A23">
        <w:t> </w:t>
      </w:r>
      <w:r w:rsidR="00907410" w:rsidRPr="009D5A23">
        <w:t>&gt;</w:t>
      </w:r>
      <w:r w:rsidRPr="009D5A23">
        <w:t> </w:t>
      </w:r>
      <w:r w:rsidRPr="009D5A23">
        <w:rPr>
          <w:i/>
        </w:rPr>
        <w:t>l</w:t>
      </w:r>
      <w:r w:rsidRPr="009D5A23">
        <w:t xml:space="preserve">/2, prendre </w:t>
      </w:r>
      <w:r w:rsidRPr="009D5A23">
        <w:rPr>
          <w:i/>
        </w:rPr>
        <w:t>x</w:t>
      </w:r>
      <w:r w:rsidRPr="009D5A23">
        <w:rPr>
          <w:vertAlign w:val="subscript"/>
        </w:rPr>
        <w:t>1,2</w:t>
      </w:r>
      <w:r w:rsidRPr="009D5A23">
        <w:t> </w:t>
      </w:r>
      <w:r w:rsidR="00907410" w:rsidRPr="009D5A23">
        <w:t>=</w:t>
      </w:r>
      <w:r w:rsidRPr="009D5A23">
        <w:t> </w:t>
      </w:r>
      <w:r w:rsidRPr="009D5A23">
        <w:rPr>
          <w:i/>
        </w:rPr>
        <w:t>l</w:t>
      </w:r>
      <w:r w:rsidRPr="009D5A23">
        <w:t>/2. Ce cas se produit lorsque le satellite 1 et/ou le satellite 2 ne sont visibles qu'aux deux extrémités de la rue.</w:t>
      </w:r>
    </w:p>
    <w:p w:rsidR="0056411B" w:rsidRPr="009D5A23" w:rsidRDefault="0056411B" w:rsidP="009452F1">
      <w:pPr>
        <w:pStyle w:val="Equation"/>
      </w:pPr>
      <w:r w:rsidRPr="009D5A23">
        <w:tab/>
      </w:r>
      <w:r w:rsidRPr="009D5A23">
        <w:tab/>
      </w:r>
      <w:r w:rsidRPr="009D5A23">
        <w:rPr>
          <w:position w:val="-32"/>
        </w:rPr>
        <w:object w:dxaOrig="5720" w:dyaOrig="760">
          <v:shape id="_x0000_i1083" type="#_x0000_t75" style="width:285.5pt;height:39pt" o:ole="">
            <v:imagedata r:id="rId130" o:title=""/>
          </v:shape>
          <o:OLEObject Type="Embed" ProgID="Equation.3" ShapeID="_x0000_i1083" DrawAspect="Content" ObjectID="_1548833079" r:id="rId131"/>
        </w:object>
      </w:r>
      <w:r w:rsidRPr="009D5A23">
        <w:tab/>
        <w:t>(36)</w:t>
      </w:r>
    </w:p>
    <w:p w:rsidR="0056411B" w:rsidRPr="009D5A23" w:rsidRDefault="0056411B" w:rsidP="009452F1">
      <w:pPr>
        <w:pStyle w:val="Blanc"/>
        <w:rPr>
          <w:lang w:val="fr-FR"/>
        </w:rPr>
      </w:pPr>
    </w:p>
    <w:p w:rsidR="0056411B" w:rsidRPr="009D5A23" w:rsidRDefault="0056411B" w:rsidP="009452F1">
      <w:pPr>
        <w:pStyle w:val="Equation"/>
      </w:pPr>
      <w:r w:rsidRPr="009D5A23">
        <w:tab/>
      </w:r>
      <w:r w:rsidRPr="009D5A23">
        <w:tab/>
      </w:r>
      <w:r w:rsidR="00D263E1" w:rsidRPr="009D5A23">
        <w:rPr>
          <w:position w:val="-22"/>
        </w:rPr>
        <w:object w:dxaOrig="3200" w:dyaOrig="560">
          <v:shape id="_x0000_i1084" type="#_x0000_t75" style="width:160.5pt;height:29.5pt" o:ole="">
            <v:imagedata r:id="rId132" o:title=""/>
          </v:shape>
          <o:OLEObject Type="Embed" ProgID="Equation.3" ShapeID="_x0000_i1084" DrawAspect="Content" ObjectID="_1548833080" r:id="rId133"/>
        </w:object>
      </w:r>
      <w:r w:rsidRPr="009D5A23">
        <w:tab/>
        <w:t>(37)</w:t>
      </w:r>
    </w:p>
    <w:p w:rsidR="00D1452C" w:rsidRPr="009D5A23" w:rsidRDefault="00D1452C" w:rsidP="009452F1">
      <w:r w:rsidRPr="009D5A23">
        <w:t>où «</w:t>
      </w:r>
      <w:r w:rsidR="00787649" w:rsidRPr="009D5A23">
        <w:t>round</w:t>
      </w:r>
      <w:r w:rsidRPr="009D5A23">
        <w:t xml:space="preserve">» signifie </w:t>
      </w:r>
      <w:r w:rsidR="00787649" w:rsidRPr="009D5A23">
        <w:t xml:space="preserve">arrondi </w:t>
      </w:r>
      <w:r w:rsidRPr="009D5A23">
        <w:t>à la valeur entière la plus proche (degrés).</w:t>
      </w:r>
    </w:p>
    <w:p w:rsidR="00D1452C" w:rsidRPr="009D5A23" w:rsidRDefault="000D782F" w:rsidP="009452F1">
      <w:r w:rsidRPr="009D5A23">
        <w:rPr>
          <w:i/>
          <w:iCs/>
        </w:rPr>
        <w:t>E</w:t>
      </w:r>
      <w:r w:rsidR="00E12ACA" w:rsidRPr="009D5A23">
        <w:rPr>
          <w:i/>
          <w:iCs/>
        </w:rPr>
        <w:t>tape</w:t>
      </w:r>
      <w:r w:rsidR="00D1452C" w:rsidRPr="009D5A23">
        <w:rPr>
          <w:i/>
          <w:iCs/>
        </w:rPr>
        <w:t> 2</w:t>
      </w:r>
      <w:r w:rsidR="00D1452C" w:rsidRPr="009D5A23">
        <w:t>:  Calcul des informations auxiliaires relatives aux points A et D du modèle.</w:t>
      </w:r>
    </w:p>
    <w:p w:rsidR="00D1452C" w:rsidRPr="009D5A23" w:rsidRDefault="00D1452C" w:rsidP="009452F1">
      <w:r w:rsidRPr="009D5A23">
        <w:t>Pour le point A:</w:t>
      </w:r>
    </w:p>
    <w:p w:rsidR="00D1452C" w:rsidRPr="009D5A23" w:rsidRDefault="00D1452C" w:rsidP="009452F1">
      <w:pPr>
        <w:pStyle w:val="Equation"/>
      </w:pPr>
      <w:r w:rsidRPr="009D5A23">
        <w:tab/>
      </w:r>
      <w:r w:rsidRPr="009D5A23">
        <w:tab/>
      </w:r>
      <w:r w:rsidRPr="009D5A23">
        <w:rPr>
          <w:position w:val="-12"/>
        </w:rPr>
        <w:object w:dxaOrig="6640" w:dyaOrig="360">
          <v:shape id="_x0000_i1085" type="#_x0000_t75" style="width:331.5pt;height:18.5pt" o:ole="" fillcolor="window">
            <v:imagedata r:id="rId134" o:title=""/>
          </v:shape>
          <o:OLEObject Type="Embed" ProgID="Equation.3" ShapeID="_x0000_i1085" DrawAspect="Content" ObjectID="_1548833081" r:id="rId135"/>
        </w:object>
      </w:r>
      <w:r w:rsidRPr="009D5A23">
        <w:tab/>
        <w:t>(</w:t>
      </w:r>
      <w:r w:rsidR="0056411B" w:rsidRPr="009D5A23">
        <w:t>38</w:t>
      </w:r>
      <w:r w:rsidRPr="009D5A23">
        <w:t>)</w:t>
      </w:r>
    </w:p>
    <w:p w:rsidR="00D1452C" w:rsidRPr="009D5A23" w:rsidRDefault="00D1452C" w:rsidP="009452F1">
      <w:r w:rsidRPr="009D5A23">
        <w:t>Pour le point D:</w:t>
      </w:r>
    </w:p>
    <w:p w:rsidR="00D1452C" w:rsidRPr="009D5A23" w:rsidRDefault="00D1452C" w:rsidP="009452F1">
      <w:pPr>
        <w:pStyle w:val="enumlev1"/>
      </w:pPr>
      <w:r w:rsidRPr="009D5A23">
        <w:t>–</w:t>
      </w:r>
      <w:r w:rsidRPr="009D5A23">
        <w:tab/>
        <w:t xml:space="preserve">Si </w:t>
      </w:r>
      <w:r w:rsidR="00907410" w:rsidRPr="009D5A23">
        <w:sym w:font="Symbol" w:char="F078"/>
      </w:r>
      <w:r w:rsidRPr="009D5A23">
        <w:rPr>
          <w:vertAlign w:val="subscript"/>
        </w:rPr>
        <w:t>1</w:t>
      </w:r>
      <w:r w:rsidRPr="009D5A23">
        <w:t> </w:t>
      </w:r>
      <w:r w:rsidR="00907410" w:rsidRPr="009D5A23">
        <w:t>+</w:t>
      </w:r>
      <w:r w:rsidRPr="009D5A23">
        <w:t> </w:t>
      </w:r>
      <w:r w:rsidR="00907410" w:rsidRPr="009D5A23">
        <w:sym w:font="Symbol" w:char="F078"/>
      </w:r>
      <w:r w:rsidRPr="009D5A23">
        <w:rPr>
          <w:vertAlign w:val="subscript"/>
        </w:rPr>
        <w:t>2</w:t>
      </w:r>
      <w:r w:rsidRPr="009D5A23">
        <w:t> </w:t>
      </w:r>
      <w:r w:rsidR="00907410" w:rsidRPr="009D5A23">
        <w:sym w:font="Symbol" w:char="F0A3"/>
      </w:r>
      <w:r w:rsidRPr="009D5A23">
        <w:t> 90,</w:t>
      </w:r>
    </w:p>
    <w:p w:rsidR="00D1452C" w:rsidRPr="009D5A23" w:rsidRDefault="00D1452C" w:rsidP="009452F1">
      <w:pPr>
        <w:pStyle w:val="Equation"/>
      </w:pPr>
      <w:r w:rsidRPr="009D5A23">
        <w:tab/>
      </w:r>
      <w:r w:rsidRPr="009D5A23">
        <w:tab/>
      </w:r>
      <w:r w:rsidRPr="009D5A23">
        <w:rPr>
          <w:position w:val="-12"/>
        </w:rPr>
        <w:object w:dxaOrig="6960" w:dyaOrig="360">
          <v:shape id="_x0000_i1086" type="#_x0000_t75" style="width:347.5pt;height:18.5pt" o:ole="" fillcolor="window">
            <v:imagedata r:id="rId136" o:title=""/>
          </v:shape>
          <o:OLEObject Type="Embed" ProgID="Equation.3" ShapeID="_x0000_i1086" DrawAspect="Content" ObjectID="_1548833082" r:id="rId137"/>
        </w:object>
      </w:r>
      <w:r w:rsidRPr="009D5A23">
        <w:tab/>
        <w:t>(3</w:t>
      </w:r>
      <w:r w:rsidR="0056411B" w:rsidRPr="009D5A23">
        <w:t>9</w:t>
      </w:r>
      <w:r w:rsidRPr="009D5A23">
        <w:t>a)</w:t>
      </w:r>
    </w:p>
    <w:p w:rsidR="00D1452C" w:rsidRPr="009D5A23" w:rsidRDefault="00D1452C" w:rsidP="009452F1">
      <w:r w:rsidRPr="009D5A23">
        <w:t>–</w:t>
      </w:r>
      <w:r w:rsidRPr="009D5A23">
        <w:tab/>
        <w:t xml:space="preserve">Si </w:t>
      </w:r>
      <w:r w:rsidR="00907410" w:rsidRPr="009D5A23">
        <w:sym w:font="Symbol" w:char="F078"/>
      </w:r>
      <w:r w:rsidRPr="009D5A23">
        <w:rPr>
          <w:vertAlign w:val="subscript"/>
        </w:rPr>
        <w:t>1</w:t>
      </w:r>
      <w:r w:rsidRPr="009D5A23">
        <w:t> </w:t>
      </w:r>
      <w:r w:rsidR="00907410" w:rsidRPr="009D5A23">
        <w:t>+</w:t>
      </w:r>
      <w:r w:rsidRPr="009D5A23">
        <w:t> </w:t>
      </w:r>
      <w:r w:rsidR="00907410" w:rsidRPr="009D5A23">
        <w:sym w:font="Symbol" w:char="F078"/>
      </w:r>
      <w:r w:rsidRPr="009D5A23">
        <w:rPr>
          <w:vertAlign w:val="subscript"/>
        </w:rPr>
        <w:t>2</w:t>
      </w:r>
      <w:r w:rsidRPr="009D5A23">
        <w:t> &gt; 90,</w:t>
      </w:r>
    </w:p>
    <w:p w:rsidR="00D1452C" w:rsidRPr="009D5A23" w:rsidRDefault="00D1452C" w:rsidP="009452F1">
      <w:pPr>
        <w:pStyle w:val="Equation"/>
      </w:pPr>
      <w:r w:rsidRPr="009D5A23">
        <w:tab/>
      </w:r>
      <w:r w:rsidRPr="009D5A23">
        <w:tab/>
      </w:r>
      <w:r w:rsidRPr="009D5A23">
        <w:rPr>
          <w:position w:val="-12"/>
        </w:rPr>
        <w:object w:dxaOrig="7740" w:dyaOrig="360">
          <v:shape id="_x0000_i1087" type="#_x0000_t75" style="width:387pt;height:18.5pt" o:ole="" fillcolor="window">
            <v:imagedata r:id="rId138" o:title=""/>
          </v:shape>
          <o:OLEObject Type="Embed" ProgID="Equation.3" ShapeID="_x0000_i1087" DrawAspect="Content" ObjectID="_1548833083" r:id="rId139"/>
        </w:object>
      </w:r>
      <w:r w:rsidRPr="009D5A23">
        <w:tab/>
        <w:t>(3</w:t>
      </w:r>
      <w:r w:rsidR="0056411B" w:rsidRPr="009D5A23">
        <w:t>9</w:t>
      </w:r>
      <w:r w:rsidRPr="009D5A23">
        <w:t>b)</w:t>
      </w:r>
    </w:p>
    <w:p w:rsidR="00D1452C" w:rsidRPr="009D5A23" w:rsidRDefault="000D782F" w:rsidP="009452F1">
      <w:r w:rsidRPr="009D5A23">
        <w:rPr>
          <w:i/>
          <w:iCs/>
        </w:rPr>
        <w:t>E</w:t>
      </w:r>
      <w:r w:rsidR="00E12ACA" w:rsidRPr="009D5A23">
        <w:rPr>
          <w:i/>
          <w:iCs/>
        </w:rPr>
        <w:t>tape</w:t>
      </w:r>
      <w:r w:rsidR="00D1452C" w:rsidRPr="009D5A23">
        <w:rPr>
          <w:i/>
          <w:iCs/>
        </w:rPr>
        <w:t> 3</w:t>
      </w:r>
      <w:r w:rsidR="00D1452C" w:rsidRPr="009D5A23">
        <w:t>:  Calcul du coefficient de corrélation croisée aux points A et D.</w:t>
      </w:r>
    </w:p>
    <w:p w:rsidR="00D1452C" w:rsidRPr="009D5A23" w:rsidRDefault="00D1452C" w:rsidP="009452F1">
      <w:pPr>
        <w:pStyle w:val="Equation"/>
        <w:tabs>
          <w:tab w:val="clear" w:pos="794"/>
          <w:tab w:val="left" w:pos="284"/>
        </w:tabs>
        <w:spacing w:before="200"/>
      </w:pPr>
      <w:r w:rsidRPr="009D5A23">
        <w:tab/>
      </w:r>
      <w:r w:rsidRPr="009D5A23">
        <w:rPr>
          <w:position w:val="-28"/>
        </w:rPr>
        <w:object w:dxaOrig="8520" w:dyaOrig="680">
          <v:shape id="_x0000_i1088" type="#_x0000_t75" style="width:425.5pt;height:34.5pt" o:ole="">
            <v:imagedata r:id="rId140" o:title=""/>
          </v:shape>
          <o:OLEObject Type="Embed" ProgID="Equation.3" ShapeID="_x0000_i1088" DrawAspect="Content" ObjectID="_1548833084" r:id="rId141"/>
        </w:object>
      </w:r>
      <w:r w:rsidRPr="009D5A23">
        <w:tab/>
        <w:t>(</w:t>
      </w:r>
      <w:r w:rsidR="0056411B" w:rsidRPr="009D5A23">
        <w:t>40</w:t>
      </w:r>
      <w:r w:rsidRPr="009D5A23">
        <w:t>)</w:t>
      </w:r>
    </w:p>
    <w:p w:rsidR="00D1452C" w:rsidRPr="009D5A23" w:rsidRDefault="00D1452C" w:rsidP="009452F1">
      <w:pPr>
        <w:pStyle w:val="Equation"/>
      </w:pPr>
      <w:r w:rsidRPr="009D5A23">
        <w:tab/>
      </w:r>
      <w:r w:rsidRPr="009D5A23">
        <w:tab/>
      </w:r>
      <w:r w:rsidRPr="009D5A23">
        <w:rPr>
          <w:position w:val="-24"/>
        </w:rPr>
        <w:object w:dxaOrig="5580" w:dyaOrig="720">
          <v:shape id="_x0000_i1089" type="#_x0000_t75" style="width:278pt;height:37pt" o:ole="">
            <v:imagedata r:id="rId142" o:title=""/>
          </v:shape>
          <o:OLEObject Type="Embed" ProgID="Equation.3" ShapeID="_x0000_i1089" DrawAspect="Content" ObjectID="_1548833085" r:id="rId143"/>
        </w:object>
      </w:r>
      <w:r w:rsidRPr="009D5A23">
        <w:tab/>
        <w:t>(</w:t>
      </w:r>
      <w:r w:rsidR="0056411B" w:rsidRPr="009D5A23">
        <w:t>41</w:t>
      </w:r>
      <w:r w:rsidRPr="009D5A23">
        <w:t>a)</w:t>
      </w:r>
    </w:p>
    <w:p w:rsidR="00D1452C" w:rsidRPr="009D5A23" w:rsidRDefault="00D1452C" w:rsidP="009452F1">
      <w:pPr>
        <w:pStyle w:val="Equation"/>
      </w:pPr>
      <w:r w:rsidRPr="009D5A23">
        <w:tab/>
      </w:r>
      <w:r w:rsidRPr="009D5A23">
        <w:tab/>
      </w:r>
      <w:r w:rsidRPr="009D5A23">
        <w:rPr>
          <w:position w:val="-24"/>
        </w:rPr>
        <w:object w:dxaOrig="5760" w:dyaOrig="720">
          <v:shape id="_x0000_i1090" type="#_x0000_t75" style="width:4in;height:37pt" o:ole="">
            <v:imagedata r:id="rId144" o:title=""/>
          </v:shape>
          <o:OLEObject Type="Embed" ProgID="Equation.3" ShapeID="_x0000_i1090" DrawAspect="Content" ObjectID="_1548833086" r:id="rId145"/>
        </w:object>
      </w:r>
      <w:r w:rsidRPr="009D5A23">
        <w:tab/>
        <w:t>(</w:t>
      </w:r>
      <w:r w:rsidR="0056411B" w:rsidRPr="009D5A23">
        <w:t>42</w:t>
      </w:r>
      <w:r w:rsidRPr="009D5A23">
        <w:t>b)</w:t>
      </w:r>
    </w:p>
    <w:p w:rsidR="00D1452C" w:rsidRPr="009D5A23" w:rsidRDefault="000D782F" w:rsidP="009452F1">
      <w:r w:rsidRPr="009D5A23">
        <w:rPr>
          <w:i/>
          <w:iCs/>
        </w:rPr>
        <w:t>E</w:t>
      </w:r>
      <w:r w:rsidR="00E12ACA" w:rsidRPr="009D5A23">
        <w:rPr>
          <w:i/>
          <w:iCs/>
        </w:rPr>
        <w:t>tape</w:t>
      </w:r>
      <w:r w:rsidR="00D1452C" w:rsidRPr="009D5A23">
        <w:rPr>
          <w:i/>
          <w:iCs/>
        </w:rPr>
        <w:t> 4</w:t>
      </w:r>
      <w:r w:rsidR="00D1452C" w:rsidRPr="009D5A23">
        <w:t>:  Au point B, le coefficient de corrélation est le même qu'au point A et son espacement azimutal </w:t>
      </w:r>
      <w:r w:rsidR="00907410" w:rsidRPr="009D5A23">
        <w:sym w:font="Symbol" w:char="F044"/>
      </w:r>
      <w:r w:rsidR="00907410" w:rsidRPr="009D5A23">
        <w:sym w:font="Symbol" w:char="F06A"/>
      </w:r>
      <w:r w:rsidR="00D1452C" w:rsidRPr="009D5A23">
        <w:t xml:space="preserve"> est donné par:</w:t>
      </w:r>
    </w:p>
    <w:p w:rsidR="00D1452C" w:rsidRPr="009D5A23" w:rsidRDefault="00D1452C" w:rsidP="009452F1">
      <w:pPr>
        <w:pStyle w:val="Equation"/>
      </w:pPr>
      <w:r w:rsidRPr="009D5A23">
        <w:tab/>
      </w:r>
      <w:r w:rsidRPr="009D5A23">
        <w:tab/>
      </w:r>
      <w:r w:rsidRPr="009D5A23">
        <w:rPr>
          <w:position w:val="-16"/>
        </w:rPr>
        <w:object w:dxaOrig="2439" w:dyaOrig="400">
          <v:shape id="_x0000_i1091" type="#_x0000_t75" style="width:121pt;height:20.5pt" o:ole="">
            <v:imagedata r:id="rId146" o:title=""/>
          </v:shape>
          <o:OLEObject Type="Embed" ProgID="Equation.3" ShapeID="_x0000_i1091" DrawAspect="Content" ObjectID="_1548833087" r:id="rId147"/>
        </w:object>
      </w:r>
      <w:r w:rsidRPr="009D5A23">
        <w:t>               degrés</w:t>
      </w:r>
      <w:r w:rsidRPr="009D5A23">
        <w:tab/>
        <w:t>(</w:t>
      </w:r>
      <w:r w:rsidR="0056411B" w:rsidRPr="009D5A23">
        <w:t>4</w:t>
      </w:r>
      <w:r w:rsidRPr="009D5A23">
        <w:t>3)</w:t>
      </w:r>
    </w:p>
    <w:p w:rsidR="007D3928" w:rsidRDefault="007D3928" w:rsidP="009452F1">
      <w:pPr>
        <w:rPr>
          <w:i/>
          <w:iCs/>
        </w:rPr>
      </w:pPr>
      <w:r>
        <w:rPr>
          <w:i/>
          <w:iCs/>
        </w:rPr>
        <w:br w:type="page"/>
      </w:r>
    </w:p>
    <w:p w:rsidR="00D1452C" w:rsidRPr="009D5A23" w:rsidRDefault="000D782F" w:rsidP="009452F1">
      <w:r w:rsidRPr="009D5A23">
        <w:rPr>
          <w:i/>
          <w:iCs/>
        </w:rPr>
        <w:lastRenderedPageBreak/>
        <w:t>E</w:t>
      </w:r>
      <w:r w:rsidR="00E12ACA" w:rsidRPr="009D5A23">
        <w:rPr>
          <w:i/>
          <w:iCs/>
        </w:rPr>
        <w:t>tape</w:t>
      </w:r>
      <w:r w:rsidR="00D1452C" w:rsidRPr="009D5A23">
        <w:rPr>
          <w:i/>
          <w:iCs/>
        </w:rPr>
        <w:t> 5</w:t>
      </w:r>
      <w:r w:rsidR="00D1452C" w:rsidRPr="009D5A23">
        <w:t>: Au point C, le coefficient de corrélation est le même qu'au point D et son espacement azimutal </w:t>
      </w:r>
      <w:r w:rsidR="00907410" w:rsidRPr="009D5A23">
        <w:sym w:font="Symbol" w:char="F044"/>
      </w:r>
      <w:r w:rsidR="00907410" w:rsidRPr="009D5A23">
        <w:sym w:font="Symbol" w:char="F06A"/>
      </w:r>
      <w:r w:rsidR="00D1452C" w:rsidRPr="009D5A23">
        <w:t xml:space="preserve"> est donné par:</w:t>
      </w:r>
    </w:p>
    <w:p w:rsidR="00D1452C" w:rsidRPr="009D5A23" w:rsidRDefault="00D1452C" w:rsidP="009452F1">
      <w:pPr>
        <w:pStyle w:val="Equation"/>
        <w:tabs>
          <w:tab w:val="left" w:pos="2835"/>
        </w:tabs>
      </w:pPr>
      <w:r w:rsidRPr="009D5A23">
        <w:t>–</w:t>
      </w:r>
      <w:r w:rsidRPr="009D5A23">
        <w:tab/>
        <w:t xml:space="preserve">Si </w:t>
      </w:r>
      <w:r w:rsidRPr="009D5A23">
        <w:sym w:font="Symbol" w:char="F078"/>
      </w:r>
      <w:r w:rsidRPr="009D5A23">
        <w:rPr>
          <w:vertAlign w:val="subscript"/>
        </w:rPr>
        <w:t>1</w:t>
      </w:r>
      <w:r w:rsidRPr="009D5A23">
        <w:t> </w:t>
      </w:r>
      <w:r w:rsidRPr="009D5A23">
        <w:t> </w:t>
      </w:r>
      <w:r w:rsidRPr="009D5A23">
        <w:sym w:font="Symbol" w:char="F078"/>
      </w:r>
      <w:r w:rsidRPr="009D5A23">
        <w:rPr>
          <w:vertAlign w:val="subscript"/>
        </w:rPr>
        <w:t>2</w:t>
      </w:r>
      <w:r w:rsidRPr="009D5A23">
        <w:t> </w:t>
      </w:r>
      <w:r w:rsidR="00907410" w:rsidRPr="009D5A23">
        <w:sym w:font="Symbol" w:char="F0A3"/>
      </w:r>
      <w:r w:rsidRPr="009D5A23">
        <w:t xml:space="preserve"> 90, </w:t>
      </w:r>
      <w:r w:rsidRPr="009D5A23">
        <w:tab/>
      </w:r>
      <w:r w:rsidRPr="009D5A23">
        <w:rPr>
          <w:position w:val="-16"/>
        </w:rPr>
        <w:object w:dxaOrig="2439" w:dyaOrig="400">
          <v:shape id="_x0000_i1092" type="#_x0000_t75" style="width:121pt;height:20.5pt" o:ole="">
            <v:imagedata r:id="rId148" o:title=""/>
          </v:shape>
          <o:OLEObject Type="Embed" ProgID="Equation.3" ShapeID="_x0000_i1092" DrawAspect="Content" ObjectID="_1548833088" r:id="rId149"/>
        </w:object>
      </w:r>
      <w:r w:rsidRPr="009D5A23">
        <w:t>               degrés</w:t>
      </w:r>
      <w:r w:rsidRPr="009D5A23">
        <w:tab/>
        <w:t>(</w:t>
      </w:r>
      <w:r w:rsidR="0056411B" w:rsidRPr="009D5A23">
        <w:t>4</w:t>
      </w:r>
      <w:r w:rsidRPr="009D5A23">
        <w:t xml:space="preserve">4a) </w:t>
      </w:r>
    </w:p>
    <w:p w:rsidR="00D1452C" w:rsidRPr="009D5A23" w:rsidRDefault="00D1452C" w:rsidP="009452F1">
      <w:pPr>
        <w:pStyle w:val="Equation"/>
        <w:tabs>
          <w:tab w:val="left" w:pos="2835"/>
        </w:tabs>
      </w:pPr>
      <w:r w:rsidRPr="009D5A23">
        <w:t>–</w:t>
      </w:r>
      <w:r w:rsidRPr="009D5A23">
        <w:tab/>
        <w:t xml:space="preserve">Si </w:t>
      </w:r>
      <w:r w:rsidRPr="009D5A23">
        <w:sym w:font="Symbol" w:char="F078"/>
      </w:r>
      <w:r w:rsidRPr="009D5A23">
        <w:rPr>
          <w:vertAlign w:val="subscript"/>
        </w:rPr>
        <w:t>1</w:t>
      </w:r>
      <w:r w:rsidRPr="009D5A23">
        <w:t> </w:t>
      </w:r>
      <w:r w:rsidR="00907410" w:rsidRPr="009D5A23">
        <w:t>+</w:t>
      </w:r>
      <w:r w:rsidRPr="009D5A23">
        <w:t> </w:t>
      </w:r>
      <w:r w:rsidRPr="009D5A23">
        <w:sym w:font="Symbol" w:char="F078"/>
      </w:r>
      <w:r w:rsidRPr="009D5A23">
        <w:rPr>
          <w:vertAlign w:val="subscript"/>
        </w:rPr>
        <w:t>2</w:t>
      </w:r>
      <w:r w:rsidRPr="009D5A23">
        <w:t> </w:t>
      </w:r>
      <w:r w:rsidR="00907410" w:rsidRPr="009D5A23">
        <w:t>&gt;</w:t>
      </w:r>
      <w:r w:rsidRPr="009D5A23">
        <w:t xml:space="preserve"> 90, </w:t>
      </w:r>
      <w:r w:rsidRPr="009D5A23">
        <w:tab/>
      </w:r>
      <w:r w:rsidRPr="009D5A23">
        <w:rPr>
          <w:position w:val="-16"/>
        </w:rPr>
        <w:object w:dxaOrig="3000" w:dyaOrig="400">
          <v:shape id="_x0000_i1093" type="#_x0000_t75" style="width:149pt;height:20.5pt" o:ole="">
            <v:imagedata r:id="rId150" o:title=""/>
          </v:shape>
          <o:OLEObject Type="Embed" ProgID="Equation.3" ShapeID="_x0000_i1093" DrawAspect="Content" ObjectID="_1548833089" r:id="rId151"/>
        </w:object>
      </w:r>
      <w:r w:rsidRPr="009D5A23">
        <w:t>               degrés</w:t>
      </w:r>
      <w:r w:rsidRPr="009D5A23">
        <w:tab/>
        <w:t>(</w:t>
      </w:r>
      <w:r w:rsidR="0056411B" w:rsidRPr="009D5A23">
        <w:t>4</w:t>
      </w:r>
      <w:r w:rsidRPr="009D5A23">
        <w:t>4b)</w:t>
      </w:r>
    </w:p>
    <w:p w:rsidR="00D1452C" w:rsidRPr="009D5A23" w:rsidRDefault="000D782F" w:rsidP="009452F1">
      <w:r w:rsidRPr="009D5A23">
        <w:rPr>
          <w:i/>
          <w:iCs/>
        </w:rPr>
        <w:t>E</w:t>
      </w:r>
      <w:r w:rsidR="00E12ACA" w:rsidRPr="009D5A23">
        <w:rPr>
          <w:i/>
          <w:iCs/>
        </w:rPr>
        <w:t>tape</w:t>
      </w:r>
      <w:r w:rsidR="00D1452C" w:rsidRPr="009D5A23">
        <w:rPr>
          <w:i/>
          <w:iCs/>
        </w:rPr>
        <w:t> 6</w:t>
      </w:r>
      <w:r w:rsidR="00D1452C" w:rsidRPr="009D5A23">
        <w:t>:  Ce cas est celui pour lequel il y a toujours, pour un angle d'élévation ou pour les deux, des conditions de visibilité directe. On calcule ici le coefficient de corrélation d'une manière légèrement différente de celle utilisée dans l'</w:t>
      </w:r>
      <w:r w:rsidRPr="009D5A23">
        <w:t>E</w:t>
      </w:r>
      <w:r w:rsidR="00E12ACA" w:rsidRPr="009D5A23">
        <w:t>tape</w:t>
      </w:r>
      <w:r w:rsidR="00D1452C" w:rsidRPr="009D5A23">
        <w:t> 3.</w:t>
      </w:r>
    </w:p>
    <w:p w:rsidR="00D1452C" w:rsidRPr="009D5A23" w:rsidRDefault="00D1452C" w:rsidP="009452F1">
      <w:pPr>
        <w:pStyle w:val="enumlev1"/>
      </w:pPr>
      <w:r w:rsidRPr="009D5A23">
        <w:t>–</w:t>
      </w:r>
      <w:r w:rsidRPr="009D5A23">
        <w:tab/>
        <w:t xml:space="preserve">Si les deux satellites sont toujours visibles, le coefficient de corrélation croisée est constant et égal à </w:t>
      </w:r>
      <w:r w:rsidR="00907410" w:rsidRPr="009D5A23">
        <w:t>+</w:t>
      </w:r>
      <w:r w:rsidRPr="009D5A23">
        <w:t>1 pour une valeur quelconque de </w:t>
      </w:r>
      <w:r w:rsidR="00907410" w:rsidRPr="009D5A23">
        <w:sym w:font="Symbol" w:char="F044"/>
      </w:r>
      <w:r w:rsidR="00907410" w:rsidRPr="009D5A23">
        <w:sym w:font="Symbol" w:char="F06A"/>
      </w:r>
      <w:r w:rsidRPr="009D5A23">
        <w:t>.</w:t>
      </w:r>
    </w:p>
    <w:p w:rsidR="00D1452C" w:rsidRPr="009D5A23" w:rsidRDefault="00D1452C" w:rsidP="009452F1">
      <w:pPr>
        <w:pStyle w:val="enumlev1"/>
      </w:pPr>
      <w:r w:rsidRPr="009D5A23">
        <w:t>–</w:t>
      </w:r>
      <w:r w:rsidRPr="009D5A23">
        <w:tab/>
        <w:t>Si l'un des satellites est toujours visible, le coefficient de corrélation croisée est également constant et donné par:</w:t>
      </w:r>
    </w:p>
    <w:p w:rsidR="00D1452C" w:rsidRPr="009D5A23" w:rsidRDefault="00D1452C" w:rsidP="009452F1">
      <w:pPr>
        <w:pStyle w:val="Equation"/>
      </w:pPr>
      <w:r w:rsidRPr="009D5A23">
        <w:tab/>
      </w:r>
      <w:r w:rsidRPr="009D5A23">
        <w:tab/>
      </w:r>
      <w:r w:rsidRPr="009D5A23">
        <w:rPr>
          <w:position w:val="-28"/>
        </w:rPr>
        <w:object w:dxaOrig="1359" w:dyaOrig="680">
          <v:shape id="_x0000_i1094" type="#_x0000_t75" style="width:67pt;height:34.5pt" o:ole="">
            <v:imagedata r:id="rId152" o:title=""/>
          </v:shape>
          <o:OLEObject Type="Embed" ProgID="Equation.3" ShapeID="_x0000_i1094" DrawAspect="Content" ObjectID="_1548833090" r:id="rId153"/>
        </w:object>
      </w:r>
      <w:r w:rsidR="0056411B" w:rsidRPr="009D5A23">
        <w:tab/>
        <w:t>(4</w:t>
      </w:r>
      <w:r w:rsidRPr="009D5A23">
        <w:t>5)</w:t>
      </w:r>
    </w:p>
    <w:p w:rsidR="00D1452C" w:rsidRPr="009D5A23" w:rsidRDefault="00D1452C" w:rsidP="009452F1">
      <w:r w:rsidRPr="009D5A23">
        <w:t xml:space="preserve">où </w:t>
      </w:r>
      <w:r w:rsidRPr="009D5A23">
        <w:rPr>
          <w:i/>
          <w:iCs/>
        </w:rPr>
        <w:t>N</w:t>
      </w:r>
      <w:r w:rsidRPr="009D5A23">
        <w:rPr>
          <w:vertAlign w:val="subscript"/>
        </w:rPr>
        <w:t>11</w:t>
      </w:r>
      <w:r w:rsidRPr="009D5A23">
        <w:t> </w:t>
      </w:r>
      <w:r w:rsidR="00907410" w:rsidRPr="009D5A23">
        <w:t>=</w:t>
      </w:r>
      <w:r w:rsidRPr="009D5A23">
        <w:t> 4</w:t>
      </w:r>
      <w:r w:rsidR="00907410" w:rsidRPr="009D5A23">
        <w:sym w:font="Symbol" w:char="F078"/>
      </w:r>
      <w:r w:rsidRPr="009D5A23">
        <w:rPr>
          <w:vertAlign w:val="subscript"/>
        </w:rPr>
        <w:t>1</w:t>
      </w:r>
      <w:r w:rsidRPr="009D5A23">
        <w:t> </w:t>
      </w:r>
      <w:r w:rsidR="00907410" w:rsidRPr="009D5A23">
        <w:t>+</w:t>
      </w:r>
      <w:r w:rsidRPr="009D5A23">
        <w:t xml:space="preserve"> 2, alors que </w:t>
      </w:r>
      <w:r w:rsidR="00907410" w:rsidRPr="009D5A23">
        <w:sym w:font="Symbol" w:char="F078"/>
      </w:r>
      <w:r w:rsidRPr="009D5A23">
        <w:rPr>
          <w:vertAlign w:val="subscript"/>
        </w:rPr>
        <w:t>1</w:t>
      </w:r>
      <w:r w:rsidRPr="009D5A23">
        <w:t xml:space="preserve"> se calcule de la même manière qu'à l'</w:t>
      </w:r>
      <w:r w:rsidR="000D782F" w:rsidRPr="009D5A23">
        <w:t>E</w:t>
      </w:r>
      <w:r w:rsidR="00E12ACA" w:rsidRPr="009D5A23">
        <w:t>tape</w:t>
      </w:r>
      <w:r w:rsidRPr="009D5A23">
        <w:t> 1.</w:t>
      </w:r>
    </w:p>
    <w:p w:rsidR="00D1452C" w:rsidRPr="009D5A23" w:rsidRDefault="00D1452C" w:rsidP="009452F1">
      <w:pPr>
        <w:pStyle w:val="Heading3"/>
      </w:pPr>
      <w:r w:rsidRPr="009D5A23">
        <w:t>8.2.2</w:t>
      </w:r>
      <w:r w:rsidRPr="009D5A23">
        <w:tab/>
        <w:t>Calculs de disponibilité</w:t>
      </w:r>
    </w:p>
    <w:p w:rsidR="00D1452C" w:rsidRPr="009D5A23" w:rsidRDefault="00D1452C" w:rsidP="009452F1">
      <w:r w:rsidRPr="009D5A23">
        <w:t xml:space="preserve">Dès que l'on dispose du coefficient de corrélation croisée, il est possible de calculer l'amélioration de disponibilité introduite par l'utilisation de la diversité de satellite. On trouvera ici des formules permettant de calculer la disponibilité du système pour le cas de la diversité à deux satellites. </w:t>
      </w:r>
      <w:r w:rsidR="000D782F" w:rsidRPr="009D5A23">
        <w:t>E</w:t>
      </w:r>
      <w:r w:rsidR="00AE2554" w:rsidRPr="009D5A23">
        <w:t>tant</w:t>
      </w:r>
      <w:r w:rsidRPr="009D5A23">
        <w:t xml:space="preserve"> donné les faibles marges (ou plages de commande de puissance) utilisées d'ordinaire pour les systèmes mobiles terrestres par satellite, seuls les effets d'occultation doivent être considérés. Ceci constitue une hypothèse de travail raisonnable puisque la disponibilité correspondra à des liaisons en condition de visibilité directe pour lesquelles les variations ayant pour origine les trajets multiples seront de type Rice, et seront donc très faibles. Dans le cas de conditions d'occultation (importante ou réduite), les liaisons seront interrompues même si les trajets multiples donnent lieu à des renforcements importants des niveaux des signaux.</w:t>
      </w:r>
    </w:p>
    <w:p w:rsidR="00D1452C" w:rsidRPr="009D5A23" w:rsidRDefault="00D1452C" w:rsidP="009452F1">
      <w:r w:rsidRPr="009D5A23">
        <w:t xml:space="preserve">Soient deux liaisons espacées angulairement présentant des </w:t>
      </w:r>
      <w:r w:rsidR="00AE2554" w:rsidRPr="009D5A23">
        <w:t>probabilités</w:t>
      </w:r>
      <w:r w:rsidRPr="009D5A23">
        <w:t xml:space="preserve"> d'indisponibilité </w:t>
      </w:r>
      <w:r w:rsidRPr="009D5A23">
        <w:rPr>
          <w:i/>
          <w:iCs/>
        </w:rPr>
        <w:t>p</w:t>
      </w:r>
      <w:r w:rsidRPr="009D5A23">
        <w:rPr>
          <w:vertAlign w:val="subscript"/>
        </w:rPr>
        <w:t>1</w:t>
      </w:r>
      <w:r w:rsidRPr="009D5A23">
        <w:t xml:space="preserve"> et </w:t>
      </w:r>
      <w:r w:rsidRPr="009D5A23">
        <w:rPr>
          <w:i/>
          <w:iCs/>
        </w:rPr>
        <w:t>p</w:t>
      </w:r>
      <w:r w:rsidRPr="009D5A23">
        <w:rPr>
          <w:vertAlign w:val="subscript"/>
        </w:rPr>
        <w:t>2</w:t>
      </w:r>
      <w:r w:rsidRPr="009D5A23">
        <w:t xml:space="preserve"> et un coefficient de corrélation croisée d'occultation </w:t>
      </w:r>
      <w:r w:rsidR="00907410" w:rsidRPr="009D5A23">
        <w:sym w:font="Symbol" w:char="F072"/>
      </w:r>
      <w:r w:rsidRPr="009D5A23">
        <w:t>. L'improbabilité de disponibilité globale consécutive à la diversité de satellite est alors donnée par:</w:t>
      </w:r>
    </w:p>
    <w:p w:rsidR="00D1452C" w:rsidRPr="009D5A23" w:rsidRDefault="00D1452C" w:rsidP="009452F1">
      <w:pPr>
        <w:pStyle w:val="Equation"/>
      </w:pPr>
      <w:r w:rsidRPr="009D5A23">
        <w:tab/>
      </w:r>
      <w:r w:rsidRPr="009D5A23">
        <w:tab/>
      </w:r>
      <w:r w:rsidRPr="009D5A23">
        <w:rPr>
          <w:position w:val="-12"/>
        </w:rPr>
        <w:object w:dxaOrig="3900" w:dyaOrig="400">
          <v:shape id="_x0000_i1095" type="#_x0000_t75" style="width:194pt;height:20.5pt" o:ole="" fillcolor="window">
            <v:imagedata r:id="rId154" o:title=""/>
          </v:shape>
          <o:OLEObject Type="Embed" ProgID="Equation.3" ShapeID="_x0000_i1095" DrawAspect="Content" ObjectID="_1548833091" r:id="rId155"/>
        </w:object>
      </w:r>
      <w:r w:rsidR="0056411B" w:rsidRPr="009D5A23">
        <w:tab/>
        <w:t>(4</w:t>
      </w:r>
      <w:r w:rsidRPr="009D5A23">
        <w:t>6)</w:t>
      </w:r>
    </w:p>
    <w:p w:rsidR="00D1452C" w:rsidRPr="009D5A23" w:rsidRDefault="00D1452C" w:rsidP="009452F1">
      <w:r w:rsidRPr="009D5A23">
        <w:t>et la probabilité de disponibilité sera 1 – </w:t>
      </w:r>
      <w:r w:rsidRPr="009D5A23">
        <w:rPr>
          <w:i/>
        </w:rPr>
        <w:t>p</w:t>
      </w:r>
      <w:r w:rsidRPr="009D5A23">
        <w:rPr>
          <w:vertAlign w:val="subscript"/>
        </w:rPr>
        <w:t>0</w:t>
      </w:r>
      <w:r w:rsidRPr="009D5A23">
        <w:t xml:space="preserve">. Les valeurs possibles de </w:t>
      </w:r>
      <w:r w:rsidR="00907410" w:rsidRPr="009D5A23">
        <w:sym w:font="Symbol" w:char="F072"/>
      </w:r>
      <w:r w:rsidR="0056411B" w:rsidRPr="009D5A23">
        <w:t xml:space="preserve"> dans l'équation (4</w:t>
      </w:r>
      <w:r w:rsidRPr="009D5A23">
        <w:t xml:space="preserve">6) se limitent à celles qui ne rendent pas </w:t>
      </w:r>
      <w:r w:rsidRPr="009D5A23">
        <w:rPr>
          <w:i/>
        </w:rPr>
        <w:t>p</w:t>
      </w:r>
      <w:r w:rsidRPr="009D5A23">
        <w:rPr>
          <w:vertAlign w:val="subscript"/>
        </w:rPr>
        <w:t>0</w:t>
      </w:r>
      <w:r w:rsidRPr="009D5A23">
        <w:t xml:space="preserve"> négatif. Les probabilités </w:t>
      </w:r>
      <w:r w:rsidRPr="009D5A23">
        <w:rPr>
          <w:i/>
        </w:rPr>
        <w:t>p</w:t>
      </w:r>
      <w:r w:rsidRPr="009D5A23">
        <w:rPr>
          <w:vertAlign w:val="subscript"/>
        </w:rPr>
        <w:t>1</w:t>
      </w:r>
      <w:r w:rsidRPr="009D5A23">
        <w:t xml:space="preserve"> et </w:t>
      </w:r>
      <w:r w:rsidRPr="009D5A23">
        <w:rPr>
          <w:i/>
        </w:rPr>
        <w:t>p</w:t>
      </w:r>
      <w:r w:rsidRPr="009D5A23">
        <w:rPr>
          <w:vertAlign w:val="subscript"/>
        </w:rPr>
        <w:t>2</w:t>
      </w:r>
      <w:r w:rsidRPr="009D5A23">
        <w:t xml:space="preserve"> pour les zones urbaines peuvent être calculées en utilisant le modèle donné dans le § 4.2.</w:t>
      </w:r>
      <w:r w:rsidR="009B1F4D" w:rsidRPr="009D5A23">
        <w:t xml:space="preserve"> </w:t>
      </w:r>
    </w:p>
    <w:p w:rsidR="00D1452C" w:rsidRPr="009D5A23" w:rsidRDefault="00D1452C" w:rsidP="009452F1">
      <w:r w:rsidRPr="009D5A23">
        <w:t>Des calculs globaux pour un intervalle de temps donné ou pour une période complète de constellation nécessitent de calculer les moyennes pondérées sur toutes les positions (en azimut et en élévation) des deux satellites par rapport au terminal de l'usager.</w:t>
      </w:r>
    </w:p>
    <w:p w:rsidR="00D1452C" w:rsidRPr="009D5A23" w:rsidRDefault="00D1452C" w:rsidP="009452F1">
      <w:pPr>
        <w:pStyle w:val="Heading2"/>
      </w:pPr>
      <w:r w:rsidRPr="009D5A23">
        <w:t>8.3</w:t>
      </w:r>
      <w:r w:rsidRPr="009D5A23">
        <w:tab/>
        <w:t>Modélisation des effets de diversité de satellite au moyen de MKF</w:t>
      </w:r>
    </w:p>
    <w:p w:rsidR="00D1452C" w:rsidRPr="009D5A23" w:rsidRDefault="00D1452C" w:rsidP="009452F1">
      <w:r w:rsidRPr="009D5A23">
        <w:t xml:space="preserve">Le calcul des disponibilités des liaisons multisatellites peut faire appel aux MKF définies au § 4.4. Les configurations géométriques des masques proprement dits impliquent d'ores et déjà une éventuelle corrélation partielle des effets d'occultation. La Fig. </w:t>
      </w:r>
      <w:r w:rsidR="0056411B" w:rsidRPr="009D5A23">
        <w:t>24</w:t>
      </w:r>
      <w:r w:rsidRPr="009D5A23">
        <w:t xml:space="preserve"> illustre le calcul de la disponibilité d'un système constitué de deux satellites OSG. Les segments A-B et C-D désignent les trajets de balayage à suivre pour calculer la disponibilité combinée. Le segment A-B correspond à un balayage de 360</w:t>
      </w:r>
      <w:r w:rsidRPr="009D5A23">
        <w:sym w:font="Symbol" w:char="F0B0"/>
      </w:r>
      <w:r w:rsidRPr="009D5A23">
        <w:t xml:space="preserve"> en azimut, pour un angle d'élévation </w:t>
      </w:r>
      <w:r w:rsidRPr="009D5A23">
        <w:sym w:font="Symbol" w:char="F071"/>
      </w:r>
      <w:r w:rsidRPr="009D5A23">
        <w:rPr>
          <w:vertAlign w:val="subscript"/>
        </w:rPr>
        <w:t>1</w:t>
      </w:r>
      <w:r w:rsidRPr="009D5A23">
        <w:t xml:space="preserve"> associé au satellite-1, et le segment C</w:t>
      </w:r>
      <w:r w:rsidRPr="009D5A23">
        <w:noBreakHyphen/>
        <w:t xml:space="preserve">D à un balayage </w:t>
      </w:r>
      <w:r w:rsidRPr="009D5A23">
        <w:lastRenderedPageBreak/>
        <w:t>de 360</w:t>
      </w:r>
      <w:r w:rsidRPr="009D5A23">
        <w:sym w:font="Symbol" w:char="F0B0"/>
      </w:r>
      <w:r w:rsidRPr="009D5A23">
        <w:t xml:space="preserve"> en azimut, pour un angle d'élévation </w:t>
      </w:r>
      <w:r w:rsidRPr="009D5A23">
        <w:sym w:font="Symbol" w:char="F071"/>
      </w:r>
      <w:r w:rsidRPr="009D5A23">
        <w:rPr>
          <w:vertAlign w:val="subscript"/>
        </w:rPr>
        <w:t>2</w:t>
      </w:r>
      <w:r w:rsidRPr="009D5A23">
        <w:t xml:space="preserve"> associé au satellite-2. Afin de tenir compte de l'éventuelle corrélation croisée des effets d'occultation, le balayage sur 360° doit préserver l'espacement azimutal </w:t>
      </w:r>
      <w:r w:rsidR="00907410" w:rsidRPr="009D5A23">
        <w:sym w:font="Symbol" w:char="F044"/>
      </w:r>
      <w:r w:rsidR="00907410" w:rsidRPr="009D5A23">
        <w:sym w:font="Symbol" w:char="F06A"/>
      </w:r>
      <w:r w:rsidRPr="009D5A23">
        <w:t xml:space="preserve"> entre les deux satellites.</w:t>
      </w:r>
    </w:p>
    <w:p w:rsidR="00D1452C" w:rsidRPr="009D5A23" w:rsidRDefault="00D1452C" w:rsidP="009452F1">
      <w:r w:rsidRPr="009D5A23">
        <w:t xml:space="preserve">L'utilisation des MKF peut également être étendue au cas de plusieurs satellites OSG, comme à celui des constellations de satellites non OSG. Dans ce dernier cas, la méthode consisterait à itérer les calculs par balayage de l'orientation de la rue sur 360° pour un nombre suffisamment important de configurations instantanées. Dans ce contexte une configuration instantanée désigne les positions instantanées (azimut et angle d'élévation) des différents satellites au-dessus d'un angle d'élévation opérationnel minimal </w:t>
      </w:r>
      <w:r w:rsidRPr="009D5A23">
        <w:sym w:font="Symbol" w:char="F071"/>
      </w:r>
      <w:r w:rsidRPr="009D5A23">
        <w:rPr>
          <w:i/>
          <w:iCs/>
          <w:vertAlign w:val="subscript"/>
        </w:rPr>
        <w:t>min</w:t>
      </w:r>
      <w:r w:rsidRPr="009D5A23">
        <w:rPr>
          <w:vertAlign w:val="subscript"/>
        </w:rPr>
        <w:t xml:space="preserve"> </w:t>
      </w:r>
      <w:r w:rsidRPr="009D5A23">
        <w:t xml:space="preserve">. Si l'on définit un pas temporel approprié </w:t>
      </w:r>
      <w:r w:rsidR="00907410" w:rsidRPr="009D5A23">
        <w:sym w:font="Symbol" w:char="F044"/>
      </w:r>
      <w:r w:rsidRPr="009D5A23">
        <w:rPr>
          <w:i/>
          <w:iCs/>
        </w:rPr>
        <w:t>T</w:t>
      </w:r>
      <w:r w:rsidRPr="009D5A23">
        <w:t xml:space="preserve"> et une période d'observation </w:t>
      </w:r>
      <w:r w:rsidRPr="009D5A23">
        <w:rPr>
          <w:i/>
          <w:iCs/>
        </w:rPr>
        <w:t>T</w:t>
      </w:r>
      <w:r w:rsidRPr="009D5A23">
        <w:rPr>
          <w:i/>
          <w:iCs/>
          <w:vertAlign w:val="subscript"/>
        </w:rPr>
        <w:t>obs</w:t>
      </w:r>
      <w:r w:rsidRPr="009D5A23">
        <w:t xml:space="preserve"> la disponibilité peut se calculer comme étant égale à la moyenne temporelle, pondérée selon l'orientation de la rue, des résultats obtenus pour chaque configuration instantanée. Le choix de </w:t>
      </w:r>
      <w:r w:rsidR="00907410" w:rsidRPr="009D5A23">
        <w:sym w:font="Symbol" w:char="F044"/>
      </w:r>
      <w:r w:rsidRPr="009D5A23">
        <w:rPr>
          <w:i/>
          <w:iCs/>
        </w:rPr>
        <w:t>T</w:t>
      </w:r>
      <w:r w:rsidRPr="009D5A23">
        <w:t> </w:t>
      </w:r>
      <w:r w:rsidR="00907410" w:rsidRPr="009D5A23">
        <w:t>=</w:t>
      </w:r>
      <w:r w:rsidRPr="009D5A23">
        <w:t xml:space="preserve"> 1 min et de </w:t>
      </w:r>
      <w:r w:rsidRPr="009D5A23">
        <w:rPr>
          <w:i/>
          <w:iCs/>
        </w:rPr>
        <w:t>T</w:t>
      </w:r>
      <w:r w:rsidRPr="009D5A23">
        <w:rPr>
          <w:i/>
          <w:iCs/>
          <w:vertAlign w:val="subscript"/>
        </w:rPr>
        <w:t>obs</w:t>
      </w:r>
      <w:r w:rsidRPr="009D5A23">
        <w:t xml:space="preserve"> égale à la période de la constellation donne des résultats adéquats.</w:t>
      </w:r>
    </w:p>
    <w:p w:rsidR="00D1452C" w:rsidRPr="009D5A23" w:rsidRDefault="00D1452C" w:rsidP="009452F1">
      <w:pPr>
        <w:pStyle w:val="FigureNo"/>
      </w:pPr>
      <w:r w:rsidRPr="009D5A23">
        <w:t xml:space="preserve">Figure </w:t>
      </w:r>
      <w:r w:rsidR="0056411B" w:rsidRPr="009D5A23">
        <w:t>24</w:t>
      </w:r>
    </w:p>
    <w:p w:rsidR="00D1452C" w:rsidRPr="009D5A23" w:rsidRDefault="00D1452C" w:rsidP="00B50046">
      <w:pPr>
        <w:pStyle w:val="Figuretitle"/>
      </w:pPr>
      <w:r w:rsidRPr="009D5A23">
        <w:t>Calcul de la disponibilité totale du système pour une constellation</w:t>
      </w:r>
      <w:r w:rsidR="00B50046" w:rsidRPr="009D5A23">
        <w:t xml:space="preserve"> </w:t>
      </w:r>
      <w:r w:rsidRPr="009D5A23">
        <w:t xml:space="preserve">de deux satellites OSG </w:t>
      </w:r>
      <w:r w:rsidR="00B50046" w:rsidRPr="009D5A23">
        <w:br/>
      </w:r>
      <w:r w:rsidRPr="009D5A23">
        <w:t>par rapport à une jonction de rues</w:t>
      </w:r>
    </w:p>
    <w:p w:rsidR="00D1452C" w:rsidRPr="009D5A23" w:rsidRDefault="007D3928" w:rsidP="009452F1">
      <w:pPr>
        <w:pStyle w:val="Figure"/>
      </w:pPr>
      <w:r w:rsidRPr="009D5A23">
        <w:object w:dxaOrig="4536" w:dyaOrig="2014">
          <v:shape id="_x0000_i1096" type="#_x0000_t75" style="width:361.5pt;height:160.5pt" o:ole="">
            <v:imagedata r:id="rId156" o:title=""/>
          </v:shape>
          <o:OLEObject Type="Embed" ProgID="CorelDRAW.Graphic.14" ShapeID="_x0000_i1096" DrawAspect="Content" ObjectID="_1548833092" r:id="rId157"/>
        </w:object>
      </w:r>
    </w:p>
    <w:p w:rsidR="00B50046" w:rsidRPr="009D5A23" w:rsidRDefault="00B50046" w:rsidP="00B50046"/>
    <w:p w:rsidR="00B50046" w:rsidRPr="009D5A23" w:rsidRDefault="00B50046" w:rsidP="00B50046"/>
    <w:p w:rsidR="00B50046" w:rsidRPr="009D5A23" w:rsidRDefault="00B50046" w:rsidP="009452F1">
      <w:pPr>
        <w:keepNext/>
        <w:keepLines/>
        <w:spacing w:before="480" w:after="80"/>
        <w:jc w:val="center"/>
        <w:rPr>
          <w:b/>
          <w:sz w:val="28"/>
        </w:rPr>
      </w:pPr>
      <w:r w:rsidRPr="009D5A23">
        <w:rPr>
          <w:b/>
          <w:sz w:val="28"/>
        </w:rPr>
        <w:br w:type="page"/>
      </w:r>
    </w:p>
    <w:p w:rsidR="005A5C0D" w:rsidRPr="009D5A23" w:rsidRDefault="005A5C0D" w:rsidP="00FB38CE">
      <w:pPr>
        <w:pStyle w:val="AnnexNoTitle"/>
      </w:pPr>
      <w:r w:rsidRPr="009D5A23">
        <w:lastRenderedPageBreak/>
        <w:t>Annex</w:t>
      </w:r>
      <w:r w:rsidR="0056411B" w:rsidRPr="009D5A23">
        <w:t>e</w:t>
      </w:r>
      <w:r w:rsidRPr="009D5A23">
        <w:t xml:space="preserve"> 2</w:t>
      </w:r>
    </w:p>
    <w:p w:rsidR="005A5C0D" w:rsidRPr="009D5A23" w:rsidRDefault="005A5C0D" w:rsidP="00FB38CE">
      <w:pPr>
        <w:pStyle w:val="Heading1"/>
      </w:pPr>
      <w:r w:rsidRPr="009D5A23">
        <w:t>1</w:t>
      </w:r>
      <w:r w:rsidRPr="009D5A23">
        <w:tab/>
        <w:t>Introduction</w:t>
      </w:r>
    </w:p>
    <w:p w:rsidR="005A5C0D" w:rsidRPr="009D5A23" w:rsidRDefault="00776868" w:rsidP="009452F1">
      <w:r w:rsidRPr="009D5A23">
        <w:t xml:space="preserve">Les </w:t>
      </w:r>
      <w:r w:rsidR="005A5C0D" w:rsidRPr="009D5A23">
        <w:t>param</w:t>
      </w:r>
      <w:r w:rsidRPr="009D5A23">
        <w:t xml:space="preserve">ètres d'entrée pour les modèles statistique et génératif à bande étroite décrits au </w:t>
      </w:r>
      <w:r w:rsidR="005A5C0D" w:rsidRPr="009D5A23">
        <w:t>§</w:t>
      </w:r>
      <w:r w:rsidRPr="009D5A23">
        <w:t> </w:t>
      </w:r>
      <w:r w:rsidR="005A5C0D" w:rsidRPr="009D5A23">
        <w:t xml:space="preserve">6 </w:t>
      </w:r>
      <w:r w:rsidRPr="009D5A23">
        <w:t>de l'</w:t>
      </w:r>
      <w:r w:rsidR="005A5C0D" w:rsidRPr="009D5A23">
        <w:t>Annex</w:t>
      </w:r>
      <w:r w:rsidRPr="009D5A23">
        <w:t>e </w:t>
      </w:r>
      <w:r w:rsidR="005A5C0D" w:rsidRPr="009D5A23">
        <w:t xml:space="preserve">1 </w:t>
      </w:r>
      <w:r w:rsidRPr="009D5A23">
        <w:t>sont fournis ci</w:t>
      </w:r>
      <w:r w:rsidRPr="009D5A23">
        <w:noBreakHyphen/>
        <w:t>après pour diverses gammes de fréquences et divers environnements</w:t>
      </w:r>
      <w:r w:rsidR="005A5C0D" w:rsidRPr="009D5A23">
        <w:t xml:space="preserve">. </w:t>
      </w:r>
      <w:r w:rsidRPr="009D5A23">
        <w:t xml:space="preserve">Les ensembles de </w:t>
      </w:r>
      <w:r w:rsidR="005A5C0D" w:rsidRPr="009D5A23">
        <w:t>param</w:t>
      </w:r>
      <w:r w:rsidRPr="009D5A23">
        <w:t>ètres disponibles sont récapitulés dans les Tableaux </w:t>
      </w:r>
      <w:r w:rsidR="005A5C0D" w:rsidRPr="009D5A23">
        <w:t xml:space="preserve">7 </w:t>
      </w:r>
      <w:r w:rsidRPr="009D5A23">
        <w:t xml:space="preserve">à </w:t>
      </w:r>
      <w:r w:rsidR="005A5C0D" w:rsidRPr="009D5A23">
        <w:t>10.</w:t>
      </w:r>
    </w:p>
    <w:p w:rsidR="005A5C0D" w:rsidRPr="009D5A23" w:rsidRDefault="00776868" w:rsidP="009452F1">
      <w:r w:rsidRPr="009D5A23">
        <w:t xml:space="preserve">Pour présenter les </w:t>
      </w:r>
      <w:r w:rsidR="005A5C0D" w:rsidRPr="009D5A23">
        <w:t>param</w:t>
      </w:r>
      <w:r w:rsidRPr="009D5A23">
        <w:t xml:space="preserve">ètres, on suit le </w:t>
      </w:r>
      <w:r w:rsidR="005A5C0D" w:rsidRPr="009D5A23">
        <w:t xml:space="preserve">format </w:t>
      </w:r>
      <w:r w:rsidRPr="009D5A23">
        <w:t xml:space="preserve">du </w:t>
      </w:r>
      <w:r w:rsidR="005A5C0D" w:rsidRPr="009D5A23">
        <w:t>Table</w:t>
      </w:r>
      <w:r w:rsidRPr="009D5A23">
        <w:t>au</w:t>
      </w:r>
      <w:r w:rsidR="005A5C0D" w:rsidRPr="009D5A23">
        <w:t xml:space="preserve"> 7:</w:t>
      </w:r>
    </w:p>
    <w:p w:rsidR="005A5C0D" w:rsidRPr="009D5A23" w:rsidRDefault="005A5C0D" w:rsidP="00B50046">
      <w:pPr>
        <w:pStyle w:val="TableNo"/>
      </w:pPr>
      <w:r w:rsidRPr="009D5A23">
        <w:t>TABLE</w:t>
      </w:r>
      <w:r w:rsidR="00776868" w:rsidRPr="009D5A23">
        <w:t>AU</w:t>
      </w:r>
      <w:r w:rsidRPr="009D5A23">
        <w:t xml:space="preserve"> 7</w:t>
      </w:r>
    </w:p>
    <w:p w:rsidR="005A5C0D" w:rsidRPr="009D5A23" w:rsidRDefault="00776868" w:rsidP="00B50046">
      <w:pPr>
        <w:pStyle w:val="Tabletitle"/>
      </w:pPr>
      <w:r w:rsidRPr="009D5A23">
        <w:t>Format de données des paramètres d'entrée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2232"/>
        <w:gridCol w:w="2340"/>
      </w:tblGrid>
      <w:tr w:rsidR="005A5C0D" w:rsidRPr="009D5A23" w:rsidTr="005A5C0D">
        <w:trPr>
          <w:jc w:val="center"/>
        </w:trPr>
        <w:tc>
          <w:tcPr>
            <w:tcW w:w="6894" w:type="dxa"/>
            <w:gridSpan w:val="3"/>
            <w:vAlign w:val="center"/>
          </w:tcPr>
          <w:p w:rsidR="005A5C0D" w:rsidRPr="009D5A23" w:rsidRDefault="005A5C0D" w:rsidP="00B50046">
            <w:pPr>
              <w:pStyle w:val="Tablehead0"/>
            </w:pPr>
            <w:r w:rsidRPr="009D5A23">
              <w:t>Fr</w:t>
            </w:r>
            <w:r w:rsidR="00776868" w:rsidRPr="009D5A23">
              <w:t>équence</w:t>
            </w:r>
            <w:r w:rsidRPr="009D5A23">
              <w:t>/ environ</w:t>
            </w:r>
            <w:r w:rsidR="00776868" w:rsidRPr="009D5A23">
              <w:t>ne</w:t>
            </w:r>
            <w:r w:rsidRPr="009D5A23">
              <w:t xml:space="preserve">ment/ </w:t>
            </w:r>
            <w:r w:rsidR="00776868" w:rsidRPr="009D5A23">
              <w:t>angle d'é</w:t>
            </w:r>
            <w:r w:rsidRPr="009D5A23">
              <w:t>l</w:t>
            </w:r>
            <w:r w:rsidR="00776868" w:rsidRPr="009D5A23">
              <w:t>é</w:t>
            </w:r>
            <w:r w:rsidRPr="009D5A23">
              <w:t xml:space="preserve">vation (°) </w:t>
            </w:r>
          </w:p>
        </w:tc>
      </w:tr>
      <w:tr w:rsidR="005A5C0D" w:rsidRPr="009D5A23" w:rsidTr="005A5C0D">
        <w:trPr>
          <w:jc w:val="center"/>
        </w:trPr>
        <w:tc>
          <w:tcPr>
            <w:tcW w:w="2322" w:type="dxa"/>
            <w:vAlign w:val="center"/>
          </w:tcPr>
          <w:p w:rsidR="005A5C0D" w:rsidRPr="009D5A23" w:rsidRDefault="005A5C0D" w:rsidP="00B50046">
            <w:pPr>
              <w:pStyle w:val="Tablehead0"/>
            </w:pPr>
            <w:r w:rsidRPr="009D5A23">
              <w:t>Information</w:t>
            </w:r>
            <w:r w:rsidR="00B50046" w:rsidRPr="009D5A23">
              <w:t>s</w:t>
            </w:r>
          </w:p>
        </w:tc>
        <w:tc>
          <w:tcPr>
            <w:tcW w:w="4572" w:type="dxa"/>
            <w:gridSpan w:val="2"/>
            <w:vAlign w:val="center"/>
          </w:tcPr>
          <w:p w:rsidR="005A5C0D" w:rsidRPr="009D5A23" w:rsidRDefault="00776868" w:rsidP="00B50046">
            <w:pPr>
              <w:pStyle w:val="Tablehead0"/>
              <w:rPr>
                <w:bCs/>
              </w:rPr>
            </w:pPr>
            <w:r w:rsidRPr="009D5A23">
              <w:rPr>
                <w:bCs/>
              </w:rPr>
              <w:t>Détails utiles sur la zone ou le dispositif utilisé pour la caractérisation du canal</w:t>
            </w:r>
          </w:p>
        </w:tc>
      </w:tr>
      <w:tr w:rsidR="005A5C0D" w:rsidRPr="009D5A23" w:rsidTr="005A5C0D">
        <w:trPr>
          <w:jc w:val="center"/>
        </w:trPr>
        <w:tc>
          <w:tcPr>
            <w:tcW w:w="2322" w:type="dxa"/>
            <w:vAlign w:val="center"/>
          </w:tcPr>
          <w:p w:rsidR="005A5C0D" w:rsidRPr="009D5A23" w:rsidRDefault="005A5C0D" w:rsidP="00B50046">
            <w:pPr>
              <w:pStyle w:val="Tablehead0"/>
            </w:pPr>
            <w:r w:rsidRPr="009D5A23">
              <w:t>Param</w:t>
            </w:r>
            <w:r w:rsidR="00776868" w:rsidRPr="009D5A23">
              <w:t>ètre</w:t>
            </w:r>
          </w:p>
        </w:tc>
        <w:tc>
          <w:tcPr>
            <w:tcW w:w="2232" w:type="dxa"/>
            <w:vAlign w:val="center"/>
          </w:tcPr>
          <w:p w:rsidR="005A5C0D" w:rsidRPr="009D5A23" w:rsidRDefault="00776868" w:rsidP="00B50046">
            <w:pPr>
              <w:pStyle w:val="Tablehead0"/>
            </w:pPr>
            <w:r w:rsidRPr="009D5A23">
              <w:t>Bon</w:t>
            </w:r>
          </w:p>
        </w:tc>
        <w:tc>
          <w:tcPr>
            <w:tcW w:w="2340" w:type="dxa"/>
          </w:tcPr>
          <w:p w:rsidR="005A5C0D" w:rsidRPr="009D5A23" w:rsidRDefault="00776868" w:rsidP="00B50046">
            <w:pPr>
              <w:pStyle w:val="Tablehead0"/>
            </w:pPr>
            <w:r w:rsidRPr="009D5A23">
              <w:t>Mauvais</w:t>
            </w:r>
          </w:p>
        </w:tc>
      </w:tr>
      <w:tr w:rsidR="005A5C0D" w:rsidRPr="009D5A23" w:rsidTr="005A5C0D">
        <w:trPr>
          <w:jc w:val="center"/>
        </w:trPr>
        <w:tc>
          <w:tcPr>
            <w:tcW w:w="2322" w:type="dxa"/>
            <w:vAlign w:val="center"/>
          </w:tcPr>
          <w:p w:rsidR="005A5C0D" w:rsidRPr="009D5A23" w:rsidRDefault="005A5C0D" w:rsidP="00B50046">
            <w:pPr>
              <w:pStyle w:val="Tabletext"/>
              <w:jc w:val="center"/>
            </w:pPr>
            <w:r w:rsidRPr="009D5A23">
              <w:t>(µ,</w:t>
            </w:r>
            <w:r w:rsidRPr="009D5A23">
              <w:sym w:font="Symbol" w:char="F073"/>
            </w:r>
            <w:r w:rsidRPr="009D5A23">
              <w:t>)</w:t>
            </w:r>
            <w:r w:rsidRPr="009D5A23">
              <w:rPr>
                <w:i/>
                <w:iCs/>
                <w:vertAlign w:val="subscript"/>
              </w:rPr>
              <w:t>G,B</w:t>
            </w:r>
          </w:p>
        </w:tc>
        <w:tc>
          <w:tcPr>
            <w:tcW w:w="2232" w:type="dxa"/>
            <w:vAlign w:val="center"/>
          </w:tcPr>
          <w:p w:rsidR="005A5C0D" w:rsidRPr="009D5A23" w:rsidRDefault="005A5C0D" w:rsidP="00B50046">
            <w:pPr>
              <w:pStyle w:val="Tabletext"/>
              <w:jc w:val="center"/>
            </w:pPr>
            <w:r w:rsidRPr="009D5A23">
              <w:t>µ</w:t>
            </w:r>
            <w:r w:rsidRPr="009D5A23">
              <w:rPr>
                <w:vertAlign w:val="subscript"/>
              </w:rPr>
              <w:t xml:space="preserve"> </w:t>
            </w:r>
            <w:r w:rsidRPr="009D5A23">
              <w:rPr>
                <w:i/>
                <w:iCs/>
                <w:vertAlign w:val="subscript"/>
              </w:rPr>
              <w:t>G</w:t>
            </w:r>
            <w:r w:rsidRPr="009D5A23">
              <w:t>,</w:t>
            </w:r>
            <w:r w:rsidRPr="009D5A23">
              <w:sym w:font="Symbol" w:char="F073"/>
            </w:r>
            <w:r w:rsidRPr="009D5A23">
              <w:rPr>
                <w:vertAlign w:val="subscript"/>
              </w:rPr>
              <w:t xml:space="preserve"> </w:t>
            </w:r>
            <w:r w:rsidRPr="009D5A23">
              <w:rPr>
                <w:i/>
                <w:iCs/>
                <w:vertAlign w:val="subscript"/>
              </w:rPr>
              <w:t>G</w:t>
            </w:r>
          </w:p>
        </w:tc>
        <w:tc>
          <w:tcPr>
            <w:tcW w:w="2340" w:type="dxa"/>
            <w:vAlign w:val="center"/>
          </w:tcPr>
          <w:p w:rsidR="005A5C0D" w:rsidRPr="009D5A23" w:rsidRDefault="005A5C0D" w:rsidP="00B50046">
            <w:pPr>
              <w:pStyle w:val="Tabletext"/>
              <w:jc w:val="center"/>
            </w:pPr>
            <w:r w:rsidRPr="009D5A23">
              <w:t>µ</w:t>
            </w:r>
            <w:r w:rsidRPr="009D5A23">
              <w:rPr>
                <w:i/>
                <w:iCs/>
                <w:vertAlign w:val="subscript"/>
              </w:rPr>
              <w:t>B</w:t>
            </w:r>
            <w:r w:rsidRPr="009D5A23">
              <w:t>,</w:t>
            </w:r>
            <w:r w:rsidRPr="009D5A23">
              <w:sym w:font="Symbol" w:char="F073"/>
            </w:r>
            <w:r w:rsidRPr="009D5A23">
              <w:rPr>
                <w:i/>
                <w:iCs/>
                <w:vertAlign w:val="subscript"/>
              </w:rPr>
              <w:t>B</w:t>
            </w:r>
          </w:p>
        </w:tc>
      </w:tr>
      <w:tr w:rsidR="005A5C0D" w:rsidRPr="009D5A23" w:rsidTr="005A5C0D">
        <w:trPr>
          <w:jc w:val="center"/>
        </w:trPr>
        <w:tc>
          <w:tcPr>
            <w:tcW w:w="2322" w:type="dxa"/>
            <w:vAlign w:val="center"/>
          </w:tcPr>
          <w:p w:rsidR="005A5C0D" w:rsidRPr="009D5A23" w:rsidRDefault="005A5C0D" w:rsidP="00B50046">
            <w:pPr>
              <w:pStyle w:val="Tabletext"/>
              <w:jc w:val="center"/>
              <w:rPr>
                <w:i/>
                <w:iCs/>
                <w:vertAlign w:val="subscript"/>
              </w:rPr>
            </w:pPr>
            <w:r w:rsidRPr="009D5A23">
              <w:rPr>
                <w:i/>
                <w:iCs/>
              </w:rPr>
              <w:t>dur</w:t>
            </w:r>
            <w:r w:rsidRPr="009D5A23">
              <w:rPr>
                <w:i/>
                <w:iCs/>
                <w:vertAlign w:val="subscript"/>
              </w:rPr>
              <w:t>minG,B</w:t>
            </w:r>
          </w:p>
        </w:tc>
        <w:tc>
          <w:tcPr>
            <w:tcW w:w="2232" w:type="dxa"/>
            <w:vAlign w:val="center"/>
          </w:tcPr>
          <w:p w:rsidR="005A5C0D" w:rsidRPr="009D5A23" w:rsidRDefault="005A5C0D" w:rsidP="00B50046">
            <w:pPr>
              <w:pStyle w:val="Tabletext"/>
              <w:jc w:val="center"/>
              <w:rPr>
                <w:rFonts w:eastAsia="Calibri"/>
                <w:i/>
                <w:iCs/>
                <w:lang w:eastAsia="zh-CN"/>
              </w:rPr>
            </w:pPr>
            <w:r w:rsidRPr="009D5A23">
              <w:rPr>
                <w:i/>
                <w:iCs/>
              </w:rPr>
              <w:t>dur</w:t>
            </w:r>
            <w:r w:rsidRPr="009D5A23">
              <w:rPr>
                <w:i/>
                <w:iCs/>
                <w:vertAlign w:val="subscript"/>
              </w:rPr>
              <w:t>minG</w:t>
            </w:r>
          </w:p>
        </w:tc>
        <w:tc>
          <w:tcPr>
            <w:tcW w:w="2340" w:type="dxa"/>
            <w:vAlign w:val="center"/>
          </w:tcPr>
          <w:p w:rsidR="005A5C0D" w:rsidRPr="009D5A23" w:rsidRDefault="005A5C0D" w:rsidP="00B50046">
            <w:pPr>
              <w:pStyle w:val="Tabletext"/>
              <w:jc w:val="center"/>
              <w:rPr>
                <w:i/>
                <w:iCs/>
              </w:rPr>
            </w:pPr>
            <w:r w:rsidRPr="009D5A23">
              <w:rPr>
                <w:i/>
                <w:iCs/>
              </w:rPr>
              <w:t>dur</w:t>
            </w:r>
            <w:r w:rsidRPr="009D5A23">
              <w:rPr>
                <w:i/>
                <w:iCs/>
                <w:vertAlign w:val="subscript"/>
              </w:rPr>
              <w:t>minB</w:t>
            </w:r>
          </w:p>
        </w:tc>
      </w:tr>
      <w:tr w:rsidR="005A5C0D" w:rsidRPr="009D5A23" w:rsidTr="005A5C0D">
        <w:trPr>
          <w:jc w:val="center"/>
        </w:trPr>
        <w:tc>
          <w:tcPr>
            <w:tcW w:w="2322" w:type="dxa"/>
            <w:vAlign w:val="center"/>
          </w:tcPr>
          <w:p w:rsidR="005A5C0D" w:rsidRPr="009874EE" w:rsidRDefault="005A5C0D" w:rsidP="00B50046">
            <w:pPr>
              <w:pStyle w:val="Tabletext"/>
              <w:jc w:val="center"/>
              <w:rPr>
                <w:lang w:val="en-US"/>
              </w:rPr>
            </w:pPr>
            <w:r w:rsidRPr="009874EE">
              <w:rPr>
                <w:lang w:val="en-US"/>
              </w:rPr>
              <w:t>(</w:t>
            </w:r>
            <w:r w:rsidRPr="009874EE">
              <w:rPr>
                <w:lang w:val="en-US" w:eastAsia="zh-CN"/>
              </w:rPr>
              <w:t xml:space="preserve"> </w:t>
            </w: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Pr="009874EE">
              <w:rPr>
                <w:vertAlign w:val="subscript"/>
                <w:lang w:val="en-US"/>
              </w:rPr>
              <w:t xml:space="preserve"> </w:t>
            </w:r>
            <w:r w:rsidRPr="009874EE">
              <w:rPr>
                <w:i/>
                <w:iCs/>
                <w:vertAlign w:val="subscript"/>
                <w:lang w:val="en-US"/>
              </w:rPr>
              <w:t>GB</w:t>
            </w:r>
            <w:r w:rsidRPr="009874EE">
              <w:rPr>
                <w:lang w:val="en-US"/>
              </w:rPr>
              <w:t>,</w:t>
            </w:r>
            <w:r w:rsidRPr="009874EE">
              <w:rPr>
                <w:lang w:val="en-US" w:eastAsia="zh-CN"/>
              </w:rPr>
              <w:t xml:space="preserve"> </w:t>
            </w:r>
            <m:oMath>
              <m:r>
                <w:rPr>
                  <w:rFonts w:ascii="Cambria Math" w:hAnsi="Cambria Math"/>
                  <w:lang w:val="en-US"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Pr="009874EE">
              <w:rPr>
                <w:vertAlign w:val="subscript"/>
                <w:lang w:val="en-US"/>
              </w:rPr>
              <w:t xml:space="preserve"> </w:t>
            </w:r>
            <w:r w:rsidRPr="009874EE">
              <w:rPr>
                <w:i/>
                <w:iCs/>
                <w:vertAlign w:val="subscript"/>
                <w:lang w:val="en-US"/>
              </w:rPr>
              <w:t>GB</w:t>
            </w:r>
            <w:r w:rsidRPr="009874EE">
              <w:rPr>
                <w:lang w:val="en-US"/>
              </w:rPr>
              <w:t>)</w:t>
            </w:r>
          </w:p>
        </w:tc>
        <w:tc>
          <w:tcPr>
            <w:tcW w:w="2232" w:type="dxa"/>
            <w:vAlign w:val="center"/>
          </w:tcPr>
          <w:p w:rsidR="005A5C0D" w:rsidRPr="009D5A23" w:rsidRDefault="00AC2777" w:rsidP="00B50046">
            <w:pPr>
              <w:pStyle w:val="Tabletext"/>
              <w:jc w:val="cente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9D5A23">
              <w:rPr>
                <w:vertAlign w:val="subscript"/>
              </w:rPr>
              <w:t>G</w:t>
            </w:r>
            <w:r w:rsidR="005A5C0D" w:rsidRPr="009D5A23">
              <w:t>,</w:t>
            </w:r>
            <m:oMath>
              <m:r>
                <w:rPr>
                  <w:rFonts w:ascii="Cambria Math" w:hAnsi="Cambria Math"/>
                  <w:lang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9D5A23">
              <w:rPr>
                <w:vertAlign w:val="subscript"/>
              </w:rPr>
              <w:t>G</w:t>
            </w:r>
          </w:p>
        </w:tc>
        <w:tc>
          <w:tcPr>
            <w:tcW w:w="2340" w:type="dxa"/>
            <w:vAlign w:val="center"/>
          </w:tcPr>
          <w:p w:rsidR="005A5C0D" w:rsidRPr="009D5A23" w:rsidRDefault="00AC2777" w:rsidP="00B50046">
            <w:pPr>
              <w:pStyle w:val="Tabletext"/>
              <w:jc w:val="cente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9D5A23">
              <w:rPr>
                <w:vertAlign w:val="subscript"/>
              </w:rPr>
              <w:t>B</w:t>
            </w:r>
            <w:r w:rsidR="005A5C0D" w:rsidRPr="009D5A23">
              <w:t>,</w:t>
            </w:r>
            <m:oMath>
              <m:r>
                <w:rPr>
                  <w:rFonts w:ascii="Cambria Math" w:hAnsi="Cambria Math"/>
                  <w:lang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9D5A23">
              <w:rPr>
                <w:vertAlign w:val="subscript"/>
              </w:rPr>
              <w:t>B</w:t>
            </w:r>
          </w:p>
        </w:tc>
      </w:tr>
      <w:tr w:rsidR="005A5C0D" w:rsidRPr="009D5A23" w:rsidTr="005A5C0D">
        <w:trPr>
          <w:jc w:val="center"/>
        </w:trPr>
        <w:tc>
          <w:tcPr>
            <w:tcW w:w="2322" w:type="dxa"/>
            <w:vAlign w:val="center"/>
          </w:tcPr>
          <w:p w:rsidR="005A5C0D" w:rsidRPr="009D5A23" w:rsidRDefault="005A5C0D" w:rsidP="00B50046">
            <w:pPr>
              <w:pStyle w:val="Tabletext"/>
              <w:jc w:val="center"/>
              <w:rPr>
                <w:i/>
                <w:iCs/>
              </w:rPr>
            </w:pPr>
            <w:r w:rsidRPr="009D5A23">
              <w:rPr>
                <w:i/>
                <w:iCs/>
              </w:rPr>
              <w:t>MP</w:t>
            </w:r>
            <w:r w:rsidRPr="009D5A23">
              <w:rPr>
                <w:i/>
                <w:iCs/>
                <w:vertAlign w:val="subscript"/>
              </w:rPr>
              <w:t>G,B</w:t>
            </w:r>
          </w:p>
        </w:tc>
        <w:tc>
          <w:tcPr>
            <w:tcW w:w="2232" w:type="dxa"/>
            <w:vAlign w:val="center"/>
          </w:tcPr>
          <w:p w:rsidR="005A5C0D" w:rsidRPr="009D5A23" w:rsidRDefault="005A5C0D" w:rsidP="00B50046">
            <w:pPr>
              <w:pStyle w:val="Tabletext"/>
              <w:jc w:val="center"/>
            </w:pPr>
            <w:r w:rsidRPr="009D5A23">
              <w:rPr>
                <w:i/>
                <w:iCs/>
              </w:rPr>
              <w:t>h</w:t>
            </w:r>
            <w:r w:rsidRPr="009D5A23">
              <w:rPr>
                <w:vertAlign w:val="subscript"/>
              </w:rPr>
              <w:t>1</w:t>
            </w:r>
            <w:r w:rsidRPr="009D5A23">
              <w:rPr>
                <w:i/>
                <w:iCs/>
                <w:vertAlign w:val="subscript"/>
              </w:rPr>
              <w:t>G</w:t>
            </w:r>
            <w:r w:rsidRPr="009D5A23">
              <w:rPr>
                <w:vertAlign w:val="subscript"/>
              </w:rPr>
              <w:t xml:space="preserve">, </w:t>
            </w:r>
            <w:r w:rsidRPr="009D5A23">
              <w:rPr>
                <w:i/>
                <w:iCs/>
              </w:rPr>
              <w:t>h</w:t>
            </w:r>
            <w:r w:rsidRPr="009D5A23">
              <w:rPr>
                <w:vertAlign w:val="subscript"/>
              </w:rPr>
              <w:t>2</w:t>
            </w:r>
            <w:r w:rsidRPr="009D5A23">
              <w:rPr>
                <w:i/>
                <w:iCs/>
                <w:vertAlign w:val="subscript"/>
              </w:rPr>
              <w:t>G</w:t>
            </w:r>
          </w:p>
        </w:tc>
        <w:tc>
          <w:tcPr>
            <w:tcW w:w="2340" w:type="dxa"/>
            <w:vAlign w:val="center"/>
          </w:tcPr>
          <w:p w:rsidR="005A5C0D" w:rsidRPr="009D5A23" w:rsidRDefault="005A5C0D" w:rsidP="00B50046">
            <w:pPr>
              <w:pStyle w:val="Tabletext"/>
              <w:jc w:val="center"/>
            </w:pPr>
            <w:r w:rsidRPr="009D5A23">
              <w:rPr>
                <w:i/>
                <w:iCs/>
              </w:rPr>
              <w:t>h</w:t>
            </w:r>
            <w:r w:rsidRPr="009D5A23">
              <w:rPr>
                <w:vertAlign w:val="subscript"/>
              </w:rPr>
              <w:t>1</w:t>
            </w:r>
            <w:r w:rsidRPr="009D5A23">
              <w:rPr>
                <w:i/>
                <w:iCs/>
                <w:vertAlign w:val="subscript"/>
              </w:rPr>
              <w:t>B</w:t>
            </w:r>
            <w:r w:rsidRPr="009D5A23">
              <w:rPr>
                <w:vertAlign w:val="subscript"/>
              </w:rPr>
              <w:t xml:space="preserve">, </w:t>
            </w:r>
            <w:r w:rsidRPr="009D5A23">
              <w:rPr>
                <w:i/>
                <w:iCs/>
              </w:rPr>
              <w:t>h</w:t>
            </w:r>
            <w:r w:rsidRPr="009D5A23">
              <w:rPr>
                <w:vertAlign w:val="subscript"/>
              </w:rPr>
              <w:t>2</w:t>
            </w:r>
            <w:r w:rsidRPr="009D5A23">
              <w:rPr>
                <w:i/>
                <w:iCs/>
                <w:vertAlign w:val="subscript"/>
              </w:rPr>
              <w:t>B</w:t>
            </w:r>
          </w:p>
        </w:tc>
      </w:tr>
      <w:tr w:rsidR="005A5C0D" w:rsidRPr="009D5A23" w:rsidTr="005A5C0D">
        <w:trPr>
          <w:jc w:val="center"/>
        </w:trPr>
        <w:tc>
          <w:tcPr>
            <w:tcW w:w="2322" w:type="dxa"/>
            <w:vAlign w:val="center"/>
          </w:tcPr>
          <w:p w:rsidR="005A5C0D" w:rsidRPr="009D5A23" w:rsidRDefault="005A5C0D" w:rsidP="00B50046">
            <w:pPr>
              <w:pStyle w:val="Tabletext"/>
              <w:jc w:val="center"/>
            </w:pPr>
            <w:r w:rsidRPr="009D5A23">
              <w:fldChar w:fldCharType="begin"/>
            </w:r>
            <w:r w:rsidRPr="009D5A23">
              <w:instrText xml:space="preserve"> QUOTE </w:instrText>
            </w:r>
            <m:oMath>
              <m:sSub>
                <m:sSubPr>
                  <m:ctrlPr>
                    <w:rPr>
                      <w:rFonts w:ascii="Cambria Math" w:hAnsi="Cambria Math"/>
                      <w:i/>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D5A23">
              <w:instrText xml:space="preserve"> </w:instrText>
            </w:r>
            <w:r w:rsidRPr="009D5A23">
              <w:fldChar w:fldCharType="separate"/>
            </w:r>
            <m:oMath>
              <m:sSub>
                <m:sSubPr>
                  <m:ctrlPr>
                    <w:rPr>
                      <w:rFonts w:ascii="Cambria Math" w:hAnsi="Cambria Math"/>
                      <w:i/>
                      <w:lang w:eastAsia="zh-CN"/>
                    </w:rPr>
                  </m:ctrlPr>
                </m:sSubPr>
                <m:e>
                  <m:r>
                    <m:rPr>
                      <m:sty m:val="p"/>
                    </m:rPr>
                    <w:rPr>
                      <w:rFonts w:ascii="Cambria Math" w:hAnsi="Cambria Math"/>
                      <w:lang w:eastAsia="zh-CN"/>
                    </w:rPr>
                    <m:t>∑</m:t>
                  </m:r>
                </m:e>
                <m:sub>
                  <m:r>
                    <m:rPr>
                      <m:sty m:val="p"/>
                    </m:rPr>
                    <w:rPr>
                      <w:rFonts w:ascii="Cambria Math" w:hAnsi="Cambria Math"/>
                      <w:lang w:eastAsia="zh-CN"/>
                    </w:rPr>
                    <m:t>A</m:t>
                  </m:r>
                  <m:r>
                    <m:rPr>
                      <m:sty m:val="p"/>
                    </m:rPr>
                    <w:rPr>
                      <w:rFonts w:ascii="Cambria Math" w:hAnsi="Cambria Math"/>
                      <w:vertAlign w:val="subscript"/>
                    </w:rPr>
                    <m:t>G,B</m:t>
                  </m:r>
                </m:sub>
              </m:sSub>
            </m:oMath>
            <w:r w:rsidRPr="009D5A23">
              <w:fldChar w:fldCharType="end"/>
            </w:r>
          </w:p>
        </w:tc>
        <w:tc>
          <w:tcPr>
            <w:tcW w:w="2232" w:type="dxa"/>
            <w:vAlign w:val="center"/>
          </w:tcPr>
          <w:p w:rsidR="005A5C0D" w:rsidRPr="009D5A23" w:rsidRDefault="005A5C0D" w:rsidP="00B50046">
            <w:pPr>
              <w:pStyle w:val="Tabletext"/>
              <w:jc w:val="center"/>
            </w:pPr>
            <w:r w:rsidRPr="009D5A23">
              <w:rPr>
                <w:i/>
                <w:iCs/>
              </w:rPr>
              <w:t>g</w:t>
            </w:r>
            <w:r w:rsidRPr="009D5A23">
              <w:rPr>
                <w:vertAlign w:val="subscript"/>
              </w:rPr>
              <w:t>1</w:t>
            </w:r>
            <w:r w:rsidRPr="009D5A23">
              <w:rPr>
                <w:i/>
                <w:iCs/>
                <w:vertAlign w:val="subscript"/>
              </w:rPr>
              <w:t>G</w:t>
            </w:r>
            <w:r w:rsidRPr="009D5A23">
              <w:rPr>
                <w:vertAlign w:val="subscript"/>
              </w:rPr>
              <w:t xml:space="preserve"> </w:t>
            </w:r>
            <w:r w:rsidRPr="009D5A23">
              <w:t xml:space="preserve">, </w:t>
            </w:r>
            <w:r w:rsidRPr="009D5A23">
              <w:rPr>
                <w:i/>
                <w:iCs/>
              </w:rPr>
              <w:t>g</w:t>
            </w:r>
            <w:r w:rsidRPr="009D5A23">
              <w:rPr>
                <w:vertAlign w:val="subscript"/>
              </w:rPr>
              <w:t>2</w:t>
            </w:r>
            <w:r w:rsidRPr="009D5A23">
              <w:rPr>
                <w:i/>
                <w:iCs/>
                <w:vertAlign w:val="subscript"/>
              </w:rPr>
              <w:t>G</w:t>
            </w:r>
          </w:p>
        </w:tc>
        <w:tc>
          <w:tcPr>
            <w:tcW w:w="2340" w:type="dxa"/>
            <w:vAlign w:val="center"/>
          </w:tcPr>
          <w:p w:rsidR="005A5C0D" w:rsidRPr="009D5A23" w:rsidRDefault="005A5C0D" w:rsidP="00B50046">
            <w:pPr>
              <w:pStyle w:val="Tabletext"/>
              <w:jc w:val="center"/>
            </w:pPr>
            <w:r w:rsidRPr="009D5A23">
              <w:fldChar w:fldCharType="begin"/>
            </w:r>
            <w:r w:rsidRPr="009D5A23">
              <w:instrText xml:space="preserve"> QUOTE </w:instrText>
            </w:r>
            <m:oMath>
              <m:sSub>
                <m:sSubPr>
                  <m:ctrlPr>
                    <w:rPr>
                      <w:rFonts w:ascii="Cambria Math" w:hAnsi="Cambria Math"/>
                      <w:i/>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D5A23">
              <w:instrText xml:space="preserve"> </w:instrText>
            </w:r>
            <w:r w:rsidRPr="009D5A23">
              <w:fldChar w:fldCharType="end"/>
            </w:r>
            <w:r w:rsidRPr="009D5A23">
              <w:t xml:space="preserve"> </w:t>
            </w:r>
            <w:r w:rsidRPr="009D5A23">
              <w:rPr>
                <w:i/>
                <w:iCs/>
              </w:rPr>
              <w:t>g</w:t>
            </w:r>
            <w:r w:rsidRPr="009D5A23">
              <w:rPr>
                <w:vertAlign w:val="subscript"/>
              </w:rPr>
              <w:t>1</w:t>
            </w:r>
            <w:r w:rsidRPr="009D5A23">
              <w:rPr>
                <w:i/>
                <w:iCs/>
                <w:vertAlign w:val="subscript"/>
              </w:rPr>
              <w:t>B</w:t>
            </w:r>
            <w:r w:rsidRPr="009D5A23">
              <w:rPr>
                <w:vertAlign w:val="subscript"/>
              </w:rPr>
              <w:t xml:space="preserve">, </w:t>
            </w:r>
            <w:r w:rsidRPr="009D5A23">
              <w:rPr>
                <w:i/>
                <w:iCs/>
              </w:rPr>
              <w:t>g</w:t>
            </w:r>
            <w:r w:rsidRPr="009D5A23">
              <w:rPr>
                <w:vertAlign w:val="subscript"/>
              </w:rPr>
              <w:t>2,</w:t>
            </w:r>
            <w:r w:rsidRPr="009D5A23">
              <w:rPr>
                <w:i/>
                <w:iCs/>
                <w:vertAlign w:val="subscript"/>
              </w:rPr>
              <w:t>B</w:t>
            </w:r>
          </w:p>
        </w:tc>
      </w:tr>
      <w:tr w:rsidR="005A5C0D" w:rsidRPr="009D5A23" w:rsidTr="005A5C0D">
        <w:trPr>
          <w:jc w:val="center"/>
        </w:trPr>
        <w:tc>
          <w:tcPr>
            <w:tcW w:w="2322" w:type="dxa"/>
            <w:vAlign w:val="center"/>
          </w:tcPr>
          <w:p w:rsidR="005A5C0D" w:rsidRPr="009D5A23" w:rsidRDefault="005A5C0D" w:rsidP="00B50046">
            <w:pPr>
              <w:pStyle w:val="Tabletext"/>
              <w:jc w:val="center"/>
            </w:pPr>
            <w:r w:rsidRPr="009D5A23">
              <w:rPr>
                <w:i/>
                <w:iCs/>
              </w:rPr>
              <w:t>L</w:t>
            </w:r>
            <w:r w:rsidRPr="009D5A23">
              <w:rPr>
                <w:i/>
                <w:iCs/>
                <w:vertAlign w:val="subscript"/>
              </w:rPr>
              <w:t>corrG,B</w:t>
            </w:r>
            <w:r w:rsidRPr="009D5A23">
              <w:t>*</w:t>
            </w:r>
          </w:p>
        </w:tc>
        <w:tc>
          <w:tcPr>
            <w:tcW w:w="2232" w:type="dxa"/>
            <w:vAlign w:val="center"/>
          </w:tcPr>
          <w:p w:rsidR="005A5C0D" w:rsidRPr="009D5A23" w:rsidRDefault="005A5C0D" w:rsidP="00B50046">
            <w:pPr>
              <w:pStyle w:val="Tabletext"/>
              <w:jc w:val="center"/>
              <w:rPr>
                <w:i/>
                <w:iCs/>
              </w:rPr>
            </w:pPr>
            <w:r w:rsidRPr="009D5A23">
              <w:rPr>
                <w:i/>
                <w:iCs/>
              </w:rPr>
              <w:t>L</w:t>
            </w:r>
            <w:r w:rsidRPr="009D5A23">
              <w:rPr>
                <w:i/>
                <w:iCs/>
                <w:vertAlign w:val="subscript"/>
              </w:rPr>
              <w:t>corrG</w:t>
            </w:r>
          </w:p>
        </w:tc>
        <w:tc>
          <w:tcPr>
            <w:tcW w:w="2340" w:type="dxa"/>
            <w:vAlign w:val="center"/>
          </w:tcPr>
          <w:p w:rsidR="005A5C0D" w:rsidRPr="009D5A23" w:rsidRDefault="005A5C0D" w:rsidP="00B50046">
            <w:pPr>
              <w:pStyle w:val="Tabletext"/>
              <w:jc w:val="center"/>
              <w:rPr>
                <w:i/>
                <w:iCs/>
              </w:rPr>
            </w:pPr>
            <w:r w:rsidRPr="009D5A23">
              <w:rPr>
                <w:i/>
                <w:iCs/>
              </w:rPr>
              <w:t>L</w:t>
            </w:r>
            <w:r w:rsidRPr="009D5A23">
              <w:rPr>
                <w:i/>
                <w:iCs/>
                <w:vertAlign w:val="subscript"/>
              </w:rPr>
              <w:t>corr,B</w:t>
            </w:r>
          </w:p>
        </w:tc>
      </w:tr>
      <w:tr w:rsidR="005A5C0D" w:rsidRPr="009D5A23" w:rsidTr="005A5C0D">
        <w:trPr>
          <w:jc w:val="center"/>
        </w:trPr>
        <w:tc>
          <w:tcPr>
            <w:tcW w:w="2322" w:type="dxa"/>
            <w:tcBorders>
              <w:bottom w:val="single" w:sz="4" w:space="0" w:color="000000"/>
            </w:tcBorders>
            <w:vAlign w:val="center"/>
          </w:tcPr>
          <w:p w:rsidR="005A5C0D" w:rsidRPr="009D5A23" w:rsidRDefault="005A5C0D" w:rsidP="00B50046">
            <w:pPr>
              <w:pStyle w:val="Tabletext"/>
              <w:jc w:val="center"/>
            </w:pPr>
            <w:r w:rsidRPr="009D5A23">
              <w:rPr>
                <w:i/>
                <w:iCs/>
              </w:rPr>
              <w:t>f</w:t>
            </w:r>
            <w:r w:rsidRPr="009D5A23">
              <w:rPr>
                <w:vertAlign w:val="subscript"/>
              </w:rPr>
              <w:t>1</w:t>
            </w:r>
            <w:r w:rsidRPr="009D5A23">
              <w:t>Δ</w:t>
            </w:r>
            <w:r w:rsidRPr="009D5A23">
              <w:rPr>
                <w:i/>
                <w:iCs/>
              </w:rPr>
              <w:t>M</w:t>
            </w:r>
            <w:r w:rsidRPr="009D5A23">
              <w:rPr>
                <w:i/>
                <w:iCs/>
                <w:vertAlign w:val="subscript"/>
              </w:rPr>
              <w:t xml:space="preserve">A </w:t>
            </w:r>
            <w:r w:rsidRPr="009D5A23">
              <w:t xml:space="preserve">+ </w:t>
            </w:r>
            <w:r w:rsidRPr="009D5A23">
              <w:rPr>
                <w:i/>
                <w:iCs/>
              </w:rPr>
              <w:t>f</w:t>
            </w:r>
            <w:r w:rsidRPr="009D5A23">
              <w:rPr>
                <w:vertAlign w:val="subscript"/>
              </w:rPr>
              <w:t>2</w:t>
            </w:r>
          </w:p>
        </w:tc>
        <w:tc>
          <w:tcPr>
            <w:tcW w:w="4572" w:type="dxa"/>
            <w:gridSpan w:val="2"/>
            <w:tcBorders>
              <w:bottom w:val="single" w:sz="4" w:space="0" w:color="000000"/>
            </w:tcBorders>
            <w:vAlign w:val="center"/>
          </w:tcPr>
          <w:p w:rsidR="005A5C0D" w:rsidRPr="009D5A23" w:rsidRDefault="005A5C0D" w:rsidP="00B50046">
            <w:pPr>
              <w:pStyle w:val="Tabletext"/>
              <w:jc w:val="center"/>
            </w:pPr>
            <w:r w:rsidRPr="009D5A23">
              <w:rPr>
                <w:i/>
                <w:iCs/>
              </w:rPr>
              <w:t>f</w:t>
            </w:r>
            <w:r w:rsidRPr="009D5A23">
              <w:rPr>
                <w:vertAlign w:val="subscript"/>
              </w:rPr>
              <w:t xml:space="preserve">1, </w:t>
            </w:r>
            <w:r w:rsidRPr="009D5A23">
              <w:rPr>
                <w:i/>
                <w:iCs/>
              </w:rPr>
              <w:t>f</w:t>
            </w:r>
            <w:r w:rsidRPr="009D5A23">
              <w:rPr>
                <w:vertAlign w:val="subscript"/>
              </w:rPr>
              <w:t>2</w:t>
            </w:r>
          </w:p>
        </w:tc>
      </w:tr>
      <w:tr w:rsidR="005A5C0D" w:rsidRPr="009D5A23" w:rsidTr="005A5C0D">
        <w:trPr>
          <w:jc w:val="center"/>
        </w:trPr>
        <w:tc>
          <w:tcPr>
            <w:tcW w:w="2322" w:type="dxa"/>
            <w:tcBorders>
              <w:bottom w:val="single" w:sz="4" w:space="0" w:color="000000"/>
            </w:tcBorders>
            <w:vAlign w:val="center"/>
          </w:tcPr>
          <w:p w:rsidR="005A5C0D" w:rsidRPr="009D5A23" w:rsidRDefault="005A5C0D" w:rsidP="00B50046">
            <w:pPr>
              <w:pStyle w:val="Tabletext"/>
              <w:jc w:val="center"/>
            </w:pPr>
            <w:r w:rsidRPr="009D5A23">
              <w:t>[</w:t>
            </w:r>
            <w:r w:rsidRPr="009D5A23">
              <w:rPr>
                <w:i/>
                <w:iCs/>
              </w:rPr>
              <w:t>p</w:t>
            </w:r>
            <w:r w:rsidRPr="009D5A23">
              <w:rPr>
                <w:i/>
                <w:iCs/>
                <w:vertAlign w:val="subscript"/>
              </w:rPr>
              <w:t>B,min</w:t>
            </w:r>
            <w:r w:rsidRPr="009D5A23">
              <w:rPr>
                <w:i/>
                <w:iCs/>
              </w:rPr>
              <w:t xml:space="preserve"> , p</w:t>
            </w:r>
            <w:r w:rsidRPr="009D5A23">
              <w:rPr>
                <w:i/>
                <w:iCs/>
                <w:vertAlign w:val="subscript"/>
              </w:rPr>
              <w:t>B,max</w:t>
            </w:r>
            <w:r w:rsidRPr="009D5A23">
              <w:t>]</w:t>
            </w:r>
          </w:p>
        </w:tc>
        <w:tc>
          <w:tcPr>
            <w:tcW w:w="4572" w:type="dxa"/>
            <w:gridSpan w:val="2"/>
            <w:tcBorders>
              <w:bottom w:val="single" w:sz="4" w:space="0" w:color="000000"/>
            </w:tcBorders>
            <w:vAlign w:val="center"/>
          </w:tcPr>
          <w:p w:rsidR="005A5C0D" w:rsidRPr="009D5A23" w:rsidRDefault="00AE2554" w:rsidP="00B50046">
            <w:pPr>
              <w:pStyle w:val="Tabletext"/>
            </w:pPr>
            <w:r w:rsidRPr="009D5A23">
              <w:t>Intervalle</w:t>
            </w:r>
            <w:r w:rsidR="00776868" w:rsidRPr="009D5A23">
              <w:t xml:space="preserve"> de p</w:t>
            </w:r>
            <w:r w:rsidR="005A5C0D" w:rsidRPr="009D5A23">
              <w:t>robabilit</w:t>
            </w:r>
            <w:r w:rsidR="00776868" w:rsidRPr="009D5A23">
              <w:t>é</w:t>
            </w:r>
            <w:r w:rsidR="005A5C0D" w:rsidRPr="009D5A23">
              <w:t xml:space="preserve"> </w:t>
            </w:r>
            <w:r w:rsidR="00776868" w:rsidRPr="009D5A23">
              <w:t xml:space="preserve">à considérer pour la distribution </w:t>
            </w:r>
            <w:r w:rsidR="005A5C0D" w:rsidRPr="009D5A23">
              <w:rPr>
                <w:i/>
                <w:iCs/>
              </w:rPr>
              <w:t>M</w:t>
            </w:r>
            <w:r w:rsidR="005A5C0D" w:rsidRPr="009D5A23">
              <w:rPr>
                <w:i/>
                <w:iCs/>
                <w:vertAlign w:val="subscript"/>
              </w:rPr>
              <w:t>A B</w:t>
            </w:r>
            <w:r w:rsidR="005A5C0D" w:rsidRPr="009D5A23">
              <w:t xml:space="preserve">  </w:t>
            </w:r>
          </w:p>
        </w:tc>
      </w:tr>
      <w:tr w:rsidR="005A5C0D" w:rsidRPr="009D5A23" w:rsidTr="005A5C0D">
        <w:trPr>
          <w:jc w:val="center"/>
        </w:trPr>
        <w:tc>
          <w:tcPr>
            <w:tcW w:w="6894" w:type="dxa"/>
            <w:gridSpan w:val="3"/>
            <w:tcBorders>
              <w:left w:val="nil"/>
              <w:bottom w:val="nil"/>
              <w:right w:val="nil"/>
            </w:tcBorders>
            <w:vAlign w:val="center"/>
          </w:tcPr>
          <w:p w:rsidR="005A5C0D" w:rsidRPr="009D5A23" w:rsidRDefault="00776868" w:rsidP="00B50046">
            <w:pPr>
              <w:pStyle w:val="TableLegend0"/>
              <w:rPr>
                <w:lang w:val="fr-FR"/>
              </w:rPr>
            </w:pPr>
            <w:r w:rsidRPr="009D5A23">
              <w:rPr>
                <w:lang w:val="fr-FR"/>
              </w:rPr>
              <w:t>Remarque</w:t>
            </w:r>
            <w:r w:rsidR="005A5C0D" w:rsidRPr="009D5A23">
              <w:rPr>
                <w:lang w:val="fr-FR"/>
              </w:rPr>
              <w:t xml:space="preserve">: G </w:t>
            </w:r>
            <w:r w:rsidRPr="009D5A23">
              <w:rPr>
                <w:lang w:val="fr-FR"/>
              </w:rPr>
              <w:t>(</w:t>
            </w:r>
            <w:r w:rsidR="00B50046" w:rsidRPr="009D5A23">
              <w:rPr>
                <w:lang w:val="fr-FR"/>
              </w:rPr>
              <w:t>GOOD</w:t>
            </w:r>
            <w:r w:rsidRPr="009D5A23">
              <w:rPr>
                <w:lang w:val="fr-FR"/>
              </w:rPr>
              <w:t xml:space="preserve">) désigne l'état BON et </w:t>
            </w:r>
            <w:r w:rsidR="005A5C0D" w:rsidRPr="009D5A23">
              <w:rPr>
                <w:lang w:val="fr-FR"/>
              </w:rPr>
              <w:t xml:space="preserve">B </w:t>
            </w:r>
            <w:r w:rsidRPr="009D5A23">
              <w:rPr>
                <w:lang w:val="fr-FR"/>
              </w:rPr>
              <w:t>(</w:t>
            </w:r>
            <w:r w:rsidR="00B50046" w:rsidRPr="009D5A23">
              <w:rPr>
                <w:lang w:val="fr-FR"/>
              </w:rPr>
              <w:t>BAD</w:t>
            </w:r>
            <w:r w:rsidRPr="009D5A23">
              <w:rPr>
                <w:lang w:val="fr-FR"/>
              </w:rPr>
              <w:t>) l'état MAUVAIS</w:t>
            </w:r>
            <w:r w:rsidR="005A5C0D" w:rsidRPr="009D5A23">
              <w:rPr>
                <w:lang w:val="fr-FR"/>
              </w:rPr>
              <w:t>.</w:t>
            </w:r>
          </w:p>
          <w:p w:rsidR="005A5C0D" w:rsidRPr="009D5A23" w:rsidRDefault="005A5C0D" w:rsidP="00B50046">
            <w:pPr>
              <w:pStyle w:val="TableLegend0"/>
              <w:rPr>
                <w:lang w:val="fr-FR"/>
              </w:rPr>
            </w:pPr>
            <w:r w:rsidRPr="009D5A23">
              <w:rPr>
                <w:lang w:val="fr-FR"/>
              </w:rPr>
              <w:t xml:space="preserve">* </w:t>
            </w:r>
            <w:r w:rsidR="00776868" w:rsidRPr="009D5A23">
              <w:rPr>
                <w:lang w:val="fr-FR"/>
              </w:rPr>
              <w:t>Uniquement pour la modélisation générative.</w:t>
            </w:r>
          </w:p>
        </w:tc>
      </w:tr>
    </w:tbl>
    <w:p w:rsidR="005A5C0D" w:rsidRPr="009D5A23" w:rsidRDefault="005A5C0D" w:rsidP="009452F1">
      <w:pPr>
        <w:spacing w:before="0"/>
        <w:rPr>
          <w:sz w:val="20"/>
        </w:rPr>
      </w:pPr>
    </w:p>
    <w:p w:rsidR="005A5C0D" w:rsidRPr="009D5A23" w:rsidRDefault="005A5C0D" w:rsidP="00B50046">
      <w:pPr>
        <w:pStyle w:val="TableNo"/>
      </w:pPr>
      <w:r w:rsidRPr="009D5A23">
        <w:t>TABLE</w:t>
      </w:r>
      <w:r w:rsidR="00776868" w:rsidRPr="009D5A23">
        <w:t>AU</w:t>
      </w:r>
      <w:r w:rsidRPr="009D5A23">
        <w:t xml:space="preserve"> 8</w:t>
      </w:r>
    </w:p>
    <w:p w:rsidR="005A5C0D" w:rsidRPr="009D5A23" w:rsidRDefault="00776868" w:rsidP="00B50046">
      <w:pPr>
        <w:pStyle w:val="Tabletitle"/>
      </w:pPr>
      <w:r w:rsidRPr="009D5A23">
        <w:t xml:space="preserve">Paramètres du modèle pour des fréquences comprises entre </w:t>
      </w:r>
      <w:r w:rsidR="005A5C0D" w:rsidRPr="009D5A23">
        <w:t>1</w:t>
      </w:r>
      <w:r w:rsidRPr="009D5A23">
        <w:t>,</w:t>
      </w:r>
      <w:r w:rsidR="005A5C0D" w:rsidRPr="009D5A23">
        <w:t xml:space="preserve">5 </w:t>
      </w:r>
      <w:r w:rsidRPr="009D5A23">
        <w:t xml:space="preserve">et </w:t>
      </w:r>
      <w:r w:rsidR="005A5C0D" w:rsidRPr="009D5A23">
        <w:t>3 GHz</w:t>
      </w:r>
    </w:p>
    <w:tbl>
      <w:tblPr>
        <w:tblStyle w:val="TableGrid"/>
        <w:tblW w:w="0" w:type="auto"/>
        <w:tblLook w:val="04A0" w:firstRow="1" w:lastRow="0" w:firstColumn="1" w:lastColumn="0" w:noHBand="0" w:noVBand="1"/>
      </w:tblPr>
      <w:tblGrid>
        <w:gridCol w:w="1684"/>
        <w:gridCol w:w="1589"/>
        <w:gridCol w:w="1589"/>
        <w:gridCol w:w="1589"/>
        <w:gridCol w:w="1589"/>
        <w:gridCol w:w="1589"/>
      </w:tblGrid>
      <w:tr w:rsidR="005A5C0D" w:rsidRPr="009D5A23" w:rsidTr="005A5C0D">
        <w:tc>
          <w:tcPr>
            <w:tcW w:w="1596" w:type="dxa"/>
          </w:tcPr>
          <w:p w:rsidR="005A5C0D" w:rsidRPr="009D5A23" w:rsidRDefault="005A5C0D" w:rsidP="006E79AE">
            <w:pPr>
              <w:pStyle w:val="Tablehead0"/>
            </w:pPr>
            <w:r w:rsidRPr="009D5A23">
              <w:t>Environ</w:t>
            </w:r>
            <w:r w:rsidR="00776868" w:rsidRPr="009D5A23">
              <w:t>ne</w:t>
            </w:r>
            <w:r w:rsidRPr="009D5A23">
              <w:t>ment</w:t>
            </w:r>
          </w:p>
        </w:tc>
        <w:tc>
          <w:tcPr>
            <w:tcW w:w="7980" w:type="dxa"/>
            <w:gridSpan w:val="5"/>
          </w:tcPr>
          <w:p w:rsidR="005A5C0D" w:rsidRPr="009D5A23" w:rsidRDefault="00776868" w:rsidP="006E79AE">
            <w:pPr>
              <w:pStyle w:val="Tablehead0"/>
            </w:pPr>
            <w:r w:rsidRPr="009D5A23">
              <w:t>A</w:t>
            </w:r>
            <w:r w:rsidR="005A5C0D" w:rsidRPr="009D5A23">
              <w:t xml:space="preserve">ngle </w:t>
            </w:r>
            <w:r w:rsidRPr="009D5A23">
              <w:t xml:space="preserve">d'élévation </w:t>
            </w:r>
            <w:r w:rsidR="005A5C0D" w:rsidRPr="009D5A23">
              <w:t>(°)</w:t>
            </w:r>
          </w:p>
        </w:tc>
      </w:tr>
      <w:tr w:rsidR="005A5C0D" w:rsidRPr="009D5A23" w:rsidTr="005A5C0D">
        <w:tc>
          <w:tcPr>
            <w:tcW w:w="1596" w:type="dxa"/>
          </w:tcPr>
          <w:p w:rsidR="005A5C0D" w:rsidRPr="009D5A23" w:rsidRDefault="008E75A5" w:rsidP="006E79AE">
            <w:pPr>
              <w:pStyle w:val="Tabletext"/>
            </w:pPr>
            <w:r w:rsidRPr="009D5A23">
              <w:t>Zone u</w:t>
            </w:r>
            <w:r w:rsidR="005A5C0D" w:rsidRPr="009D5A23">
              <w:t>rba</w:t>
            </w:r>
            <w:r w:rsidR="00776868" w:rsidRPr="009D5A23">
              <w:t>i</w:t>
            </w:r>
            <w:r w:rsidR="005A5C0D" w:rsidRPr="009D5A23">
              <w:t>n</w:t>
            </w:r>
            <w:r w:rsidRPr="009D5A23">
              <w:t>e</w:t>
            </w:r>
          </w:p>
        </w:tc>
        <w:tc>
          <w:tcPr>
            <w:tcW w:w="1596" w:type="dxa"/>
          </w:tcPr>
          <w:p w:rsidR="005A5C0D" w:rsidRPr="009D5A23" w:rsidRDefault="005A5C0D" w:rsidP="006E79AE">
            <w:pPr>
              <w:pStyle w:val="Tabletext"/>
              <w:jc w:val="center"/>
              <w:rPr>
                <w:szCs w:val="24"/>
              </w:rPr>
            </w:pPr>
            <w:r w:rsidRPr="009D5A23">
              <w:rPr>
                <w:szCs w:val="24"/>
              </w:rPr>
              <w:t>20</w:t>
            </w:r>
          </w:p>
        </w:tc>
        <w:tc>
          <w:tcPr>
            <w:tcW w:w="1596" w:type="dxa"/>
          </w:tcPr>
          <w:p w:rsidR="005A5C0D" w:rsidRPr="009D5A23" w:rsidRDefault="005A5C0D" w:rsidP="006E79AE">
            <w:pPr>
              <w:pStyle w:val="Tabletext"/>
              <w:jc w:val="center"/>
              <w:rPr>
                <w:szCs w:val="24"/>
              </w:rPr>
            </w:pPr>
            <w:r w:rsidRPr="009D5A23">
              <w:rPr>
                <w:szCs w:val="24"/>
              </w:rPr>
              <w:t>30</w:t>
            </w:r>
          </w:p>
        </w:tc>
        <w:tc>
          <w:tcPr>
            <w:tcW w:w="1596" w:type="dxa"/>
          </w:tcPr>
          <w:p w:rsidR="005A5C0D" w:rsidRPr="009D5A23" w:rsidRDefault="005A5C0D" w:rsidP="006E79AE">
            <w:pPr>
              <w:pStyle w:val="Tabletext"/>
              <w:jc w:val="center"/>
              <w:rPr>
                <w:szCs w:val="24"/>
              </w:rPr>
            </w:pPr>
            <w:r w:rsidRPr="009D5A23">
              <w:rPr>
                <w:szCs w:val="24"/>
              </w:rPr>
              <w:t>45</w:t>
            </w:r>
          </w:p>
        </w:tc>
        <w:tc>
          <w:tcPr>
            <w:tcW w:w="1596" w:type="dxa"/>
          </w:tcPr>
          <w:p w:rsidR="005A5C0D" w:rsidRPr="009D5A23" w:rsidRDefault="005A5C0D" w:rsidP="006E79AE">
            <w:pPr>
              <w:pStyle w:val="Tabletext"/>
              <w:jc w:val="center"/>
              <w:rPr>
                <w:szCs w:val="24"/>
              </w:rPr>
            </w:pPr>
            <w:r w:rsidRPr="009D5A23">
              <w:rPr>
                <w:szCs w:val="24"/>
              </w:rPr>
              <w:t>60</w:t>
            </w:r>
          </w:p>
        </w:tc>
        <w:tc>
          <w:tcPr>
            <w:tcW w:w="1596" w:type="dxa"/>
          </w:tcPr>
          <w:p w:rsidR="005A5C0D" w:rsidRPr="009D5A23" w:rsidRDefault="005A5C0D" w:rsidP="006E79AE">
            <w:pPr>
              <w:pStyle w:val="Tabletext"/>
              <w:jc w:val="center"/>
              <w:rPr>
                <w:szCs w:val="24"/>
              </w:rPr>
            </w:pPr>
            <w:r w:rsidRPr="009D5A23">
              <w:rPr>
                <w:szCs w:val="24"/>
              </w:rPr>
              <w:t>70</w:t>
            </w:r>
          </w:p>
        </w:tc>
      </w:tr>
      <w:tr w:rsidR="005A5C0D" w:rsidRPr="009D5A23" w:rsidTr="005A5C0D">
        <w:tc>
          <w:tcPr>
            <w:tcW w:w="1596" w:type="dxa"/>
          </w:tcPr>
          <w:p w:rsidR="005A5C0D" w:rsidRPr="009D5A23" w:rsidRDefault="008E75A5" w:rsidP="006E79AE">
            <w:pPr>
              <w:pStyle w:val="Tabletext"/>
            </w:pPr>
            <w:r w:rsidRPr="009D5A23">
              <w:t>Zone s</w:t>
            </w:r>
            <w:r w:rsidR="005A5C0D" w:rsidRPr="009D5A23">
              <w:t>uburba</w:t>
            </w:r>
            <w:r w:rsidR="00776868" w:rsidRPr="009D5A23">
              <w:t>i</w:t>
            </w:r>
            <w:r w:rsidR="005A5C0D" w:rsidRPr="009D5A23">
              <w:t>n</w:t>
            </w:r>
            <w:r w:rsidRPr="009D5A23">
              <w:t>e</w:t>
            </w:r>
          </w:p>
        </w:tc>
        <w:tc>
          <w:tcPr>
            <w:tcW w:w="1596" w:type="dxa"/>
          </w:tcPr>
          <w:p w:rsidR="005A5C0D" w:rsidRPr="009D5A23" w:rsidRDefault="005A5C0D" w:rsidP="006E79AE">
            <w:pPr>
              <w:pStyle w:val="Tabletext"/>
              <w:jc w:val="center"/>
              <w:rPr>
                <w:szCs w:val="24"/>
              </w:rPr>
            </w:pPr>
            <w:r w:rsidRPr="009D5A23">
              <w:rPr>
                <w:szCs w:val="24"/>
              </w:rPr>
              <w:t>20</w:t>
            </w:r>
          </w:p>
        </w:tc>
        <w:tc>
          <w:tcPr>
            <w:tcW w:w="1596" w:type="dxa"/>
          </w:tcPr>
          <w:p w:rsidR="005A5C0D" w:rsidRPr="009D5A23" w:rsidRDefault="005A5C0D" w:rsidP="006E79AE">
            <w:pPr>
              <w:pStyle w:val="Tabletext"/>
              <w:jc w:val="center"/>
              <w:rPr>
                <w:szCs w:val="24"/>
              </w:rPr>
            </w:pPr>
            <w:r w:rsidRPr="009D5A23">
              <w:rPr>
                <w:szCs w:val="24"/>
              </w:rPr>
              <w:t>30</w:t>
            </w:r>
          </w:p>
        </w:tc>
        <w:tc>
          <w:tcPr>
            <w:tcW w:w="1596" w:type="dxa"/>
          </w:tcPr>
          <w:p w:rsidR="005A5C0D" w:rsidRPr="009D5A23" w:rsidRDefault="005A5C0D" w:rsidP="006E79AE">
            <w:pPr>
              <w:pStyle w:val="Tabletext"/>
              <w:jc w:val="center"/>
              <w:rPr>
                <w:szCs w:val="24"/>
              </w:rPr>
            </w:pPr>
            <w:r w:rsidRPr="009D5A23">
              <w:rPr>
                <w:szCs w:val="24"/>
              </w:rPr>
              <w:t>45</w:t>
            </w:r>
          </w:p>
        </w:tc>
        <w:tc>
          <w:tcPr>
            <w:tcW w:w="1596" w:type="dxa"/>
          </w:tcPr>
          <w:p w:rsidR="005A5C0D" w:rsidRPr="009D5A23" w:rsidRDefault="005A5C0D" w:rsidP="006E79AE">
            <w:pPr>
              <w:pStyle w:val="Tabletext"/>
              <w:jc w:val="center"/>
              <w:rPr>
                <w:szCs w:val="24"/>
              </w:rPr>
            </w:pPr>
            <w:r w:rsidRPr="009D5A23">
              <w:rPr>
                <w:szCs w:val="24"/>
              </w:rPr>
              <w:t>60</w:t>
            </w:r>
          </w:p>
        </w:tc>
        <w:tc>
          <w:tcPr>
            <w:tcW w:w="1596" w:type="dxa"/>
          </w:tcPr>
          <w:p w:rsidR="005A5C0D" w:rsidRPr="009D5A23" w:rsidRDefault="005A5C0D" w:rsidP="006E79AE">
            <w:pPr>
              <w:pStyle w:val="Tabletext"/>
              <w:jc w:val="center"/>
              <w:rPr>
                <w:szCs w:val="24"/>
              </w:rPr>
            </w:pPr>
            <w:r w:rsidRPr="009D5A23">
              <w:rPr>
                <w:szCs w:val="24"/>
              </w:rPr>
              <w:t>70</w:t>
            </w:r>
          </w:p>
        </w:tc>
      </w:tr>
      <w:tr w:rsidR="005A5C0D" w:rsidRPr="009D5A23" w:rsidTr="005A5C0D">
        <w:tc>
          <w:tcPr>
            <w:tcW w:w="1596" w:type="dxa"/>
          </w:tcPr>
          <w:p w:rsidR="005A5C0D" w:rsidRPr="009D5A23" w:rsidRDefault="005A5C0D" w:rsidP="006E79AE">
            <w:pPr>
              <w:pStyle w:val="Tabletext"/>
            </w:pPr>
            <w:r w:rsidRPr="009D5A23">
              <w:t>Village</w:t>
            </w:r>
          </w:p>
        </w:tc>
        <w:tc>
          <w:tcPr>
            <w:tcW w:w="1596" w:type="dxa"/>
          </w:tcPr>
          <w:p w:rsidR="005A5C0D" w:rsidRPr="009D5A23" w:rsidRDefault="005A5C0D" w:rsidP="006E79AE">
            <w:pPr>
              <w:pStyle w:val="Tabletext"/>
              <w:jc w:val="center"/>
              <w:rPr>
                <w:szCs w:val="24"/>
              </w:rPr>
            </w:pPr>
            <w:r w:rsidRPr="009D5A23">
              <w:rPr>
                <w:szCs w:val="24"/>
              </w:rPr>
              <w:t>20</w:t>
            </w:r>
          </w:p>
        </w:tc>
        <w:tc>
          <w:tcPr>
            <w:tcW w:w="1596" w:type="dxa"/>
          </w:tcPr>
          <w:p w:rsidR="005A5C0D" w:rsidRPr="009D5A23" w:rsidRDefault="005A5C0D" w:rsidP="006E79AE">
            <w:pPr>
              <w:pStyle w:val="Tabletext"/>
              <w:jc w:val="center"/>
              <w:rPr>
                <w:szCs w:val="24"/>
              </w:rPr>
            </w:pPr>
            <w:r w:rsidRPr="009D5A23">
              <w:rPr>
                <w:szCs w:val="24"/>
              </w:rPr>
              <w:t>30</w:t>
            </w:r>
          </w:p>
        </w:tc>
        <w:tc>
          <w:tcPr>
            <w:tcW w:w="1596" w:type="dxa"/>
          </w:tcPr>
          <w:p w:rsidR="005A5C0D" w:rsidRPr="009D5A23" w:rsidRDefault="005A5C0D" w:rsidP="006E79AE">
            <w:pPr>
              <w:pStyle w:val="Tabletext"/>
              <w:jc w:val="center"/>
              <w:rPr>
                <w:szCs w:val="24"/>
              </w:rPr>
            </w:pPr>
            <w:r w:rsidRPr="009D5A23">
              <w:rPr>
                <w:szCs w:val="24"/>
              </w:rPr>
              <w:t>45</w:t>
            </w:r>
          </w:p>
        </w:tc>
        <w:tc>
          <w:tcPr>
            <w:tcW w:w="1596" w:type="dxa"/>
          </w:tcPr>
          <w:p w:rsidR="005A5C0D" w:rsidRPr="009D5A23" w:rsidRDefault="005A5C0D" w:rsidP="006E79AE">
            <w:pPr>
              <w:pStyle w:val="Tabletext"/>
              <w:jc w:val="center"/>
              <w:rPr>
                <w:szCs w:val="24"/>
              </w:rPr>
            </w:pPr>
            <w:r w:rsidRPr="009D5A23">
              <w:rPr>
                <w:szCs w:val="24"/>
              </w:rPr>
              <w:t>60</w:t>
            </w:r>
          </w:p>
        </w:tc>
        <w:tc>
          <w:tcPr>
            <w:tcW w:w="1596" w:type="dxa"/>
          </w:tcPr>
          <w:p w:rsidR="005A5C0D" w:rsidRPr="009D5A23" w:rsidRDefault="005A5C0D" w:rsidP="006E79AE">
            <w:pPr>
              <w:pStyle w:val="Tabletext"/>
              <w:jc w:val="center"/>
              <w:rPr>
                <w:szCs w:val="24"/>
              </w:rPr>
            </w:pPr>
            <w:r w:rsidRPr="009D5A23">
              <w:rPr>
                <w:szCs w:val="24"/>
              </w:rPr>
              <w:t>70</w:t>
            </w:r>
          </w:p>
        </w:tc>
      </w:tr>
      <w:tr w:rsidR="005A5C0D" w:rsidRPr="009D5A23" w:rsidTr="005A5C0D">
        <w:tc>
          <w:tcPr>
            <w:tcW w:w="1596" w:type="dxa"/>
          </w:tcPr>
          <w:p w:rsidR="005A5C0D" w:rsidRPr="009D5A23" w:rsidRDefault="008E75A5" w:rsidP="006E79AE">
            <w:pPr>
              <w:pStyle w:val="Tabletext"/>
            </w:pPr>
            <w:r w:rsidRPr="009D5A23">
              <w:t>Zone rurale boisée</w:t>
            </w:r>
          </w:p>
        </w:tc>
        <w:tc>
          <w:tcPr>
            <w:tcW w:w="1596" w:type="dxa"/>
          </w:tcPr>
          <w:p w:rsidR="005A5C0D" w:rsidRPr="009D5A23" w:rsidRDefault="005A5C0D" w:rsidP="006E79AE">
            <w:pPr>
              <w:pStyle w:val="Tabletext"/>
              <w:jc w:val="center"/>
              <w:rPr>
                <w:szCs w:val="24"/>
              </w:rPr>
            </w:pPr>
            <w:r w:rsidRPr="009D5A23">
              <w:rPr>
                <w:szCs w:val="24"/>
              </w:rPr>
              <w:t>20</w:t>
            </w:r>
          </w:p>
        </w:tc>
        <w:tc>
          <w:tcPr>
            <w:tcW w:w="1596" w:type="dxa"/>
          </w:tcPr>
          <w:p w:rsidR="005A5C0D" w:rsidRPr="009D5A23" w:rsidRDefault="005A5C0D" w:rsidP="006E79AE">
            <w:pPr>
              <w:pStyle w:val="Tabletext"/>
              <w:jc w:val="center"/>
              <w:rPr>
                <w:szCs w:val="24"/>
              </w:rPr>
            </w:pPr>
            <w:r w:rsidRPr="009D5A23">
              <w:rPr>
                <w:szCs w:val="24"/>
              </w:rPr>
              <w:t>30</w:t>
            </w:r>
          </w:p>
        </w:tc>
        <w:tc>
          <w:tcPr>
            <w:tcW w:w="1596" w:type="dxa"/>
          </w:tcPr>
          <w:p w:rsidR="005A5C0D" w:rsidRPr="009D5A23" w:rsidRDefault="005A5C0D" w:rsidP="006E79AE">
            <w:pPr>
              <w:pStyle w:val="Tabletext"/>
              <w:jc w:val="center"/>
              <w:rPr>
                <w:szCs w:val="24"/>
              </w:rPr>
            </w:pPr>
            <w:r w:rsidRPr="009D5A23">
              <w:rPr>
                <w:szCs w:val="24"/>
              </w:rPr>
              <w:t>45</w:t>
            </w:r>
          </w:p>
        </w:tc>
        <w:tc>
          <w:tcPr>
            <w:tcW w:w="1596" w:type="dxa"/>
          </w:tcPr>
          <w:p w:rsidR="005A5C0D" w:rsidRPr="009D5A23" w:rsidRDefault="005A5C0D" w:rsidP="006E79AE">
            <w:pPr>
              <w:pStyle w:val="Tabletext"/>
              <w:jc w:val="center"/>
              <w:rPr>
                <w:szCs w:val="24"/>
              </w:rPr>
            </w:pPr>
            <w:r w:rsidRPr="009D5A23">
              <w:rPr>
                <w:szCs w:val="24"/>
              </w:rPr>
              <w:t>60</w:t>
            </w:r>
          </w:p>
        </w:tc>
        <w:tc>
          <w:tcPr>
            <w:tcW w:w="1596" w:type="dxa"/>
          </w:tcPr>
          <w:p w:rsidR="005A5C0D" w:rsidRPr="009D5A23" w:rsidRDefault="005A5C0D" w:rsidP="006E79AE">
            <w:pPr>
              <w:pStyle w:val="Tabletext"/>
              <w:jc w:val="center"/>
              <w:rPr>
                <w:szCs w:val="24"/>
              </w:rPr>
            </w:pPr>
            <w:r w:rsidRPr="009D5A23">
              <w:rPr>
                <w:szCs w:val="24"/>
              </w:rPr>
              <w:t>70</w:t>
            </w:r>
          </w:p>
        </w:tc>
      </w:tr>
      <w:tr w:rsidR="005A5C0D" w:rsidRPr="009D5A23" w:rsidTr="005A5C0D">
        <w:tc>
          <w:tcPr>
            <w:tcW w:w="1596" w:type="dxa"/>
          </w:tcPr>
          <w:p w:rsidR="005A5C0D" w:rsidRPr="009D5A23" w:rsidRDefault="008E75A5" w:rsidP="006E79AE">
            <w:pPr>
              <w:pStyle w:val="Tabletext"/>
            </w:pPr>
            <w:r w:rsidRPr="009D5A23">
              <w:t>Zone résidentielle</w:t>
            </w:r>
          </w:p>
        </w:tc>
        <w:tc>
          <w:tcPr>
            <w:tcW w:w="1596" w:type="dxa"/>
          </w:tcPr>
          <w:p w:rsidR="005A5C0D" w:rsidRPr="009D5A23" w:rsidRDefault="005A5C0D" w:rsidP="006E79AE">
            <w:pPr>
              <w:pStyle w:val="Tabletext"/>
              <w:jc w:val="center"/>
              <w:rPr>
                <w:szCs w:val="24"/>
              </w:rPr>
            </w:pPr>
            <w:r w:rsidRPr="009D5A23">
              <w:rPr>
                <w:szCs w:val="24"/>
              </w:rPr>
              <w:t>20</w:t>
            </w:r>
          </w:p>
        </w:tc>
        <w:tc>
          <w:tcPr>
            <w:tcW w:w="1596" w:type="dxa"/>
          </w:tcPr>
          <w:p w:rsidR="005A5C0D" w:rsidRPr="009D5A23" w:rsidRDefault="005A5C0D" w:rsidP="006E79AE">
            <w:pPr>
              <w:pStyle w:val="Tabletext"/>
              <w:jc w:val="center"/>
              <w:rPr>
                <w:szCs w:val="24"/>
              </w:rPr>
            </w:pPr>
            <w:r w:rsidRPr="009D5A23">
              <w:rPr>
                <w:szCs w:val="24"/>
              </w:rPr>
              <w:t>30</w:t>
            </w:r>
          </w:p>
        </w:tc>
        <w:tc>
          <w:tcPr>
            <w:tcW w:w="1596" w:type="dxa"/>
          </w:tcPr>
          <w:p w:rsidR="005A5C0D" w:rsidRPr="009D5A23" w:rsidRDefault="005A5C0D" w:rsidP="006E79AE">
            <w:pPr>
              <w:pStyle w:val="Tabletext"/>
              <w:jc w:val="center"/>
              <w:rPr>
                <w:szCs w:val="24"/>
              </w:rPr>
            </w:pPr>
            <w:r w:rsidRPr="009D5A23">
              <w:t>–</w:t>
            </w:r>
          </w:p>
        </w:tc>
        <w:tc>
          <w:tcPr>
            <w:tcW w:w="1596" w:type="dxa"/>
          </w:tcPr>
          <w:p w:rsidR="005A5C0D" w:rsidRPr="009D5A23" w:rsidRDefault="005A5C0D" w:rsidP="006E79AE">
            <w:pPr>
              <w:pStyle w:val="Tabletext"/>
              <w:jc w:val="center"/>
              <w:rPr>
                <w:szCs w:val="24"/>
              </w:rPr>
            </w:pPr>
            <w:r w:rsidRPr="009D5A23">
              <w:rPr>
                <w:szCs w:val="24"/>
              </w:rPr>
              <w:t>60</w:t>
            </w:r>
          </w:p>
        </w:tc>
        <w:tc>
          <w:tcPr>
            <w:tcW w:w="1596" w:type="dxa"/>
          </w:tcPr>
          <w:p w:rsidR="005A5C0D" w:rsidRPr="009D5A23" w:rsidRDefault="005A5C0D" w:rsidP="006E79AE">
            <w:pPr>
              <w:pStyle w:val="Tabletext"/>
              <w:jc w:val="center"/>
              <w:rPr>
                <w:szCs w:val="24"/>
              </w:rPr>
            </w:pPr>
            <w:r w:rsidRPr="009D5A23">
              <w:rPr>
                <w:szCs w:val="24"/>
              </w:rPr>
              <w:t>70</w:t>
            </w:r>
          </w:p>
        </w:tc>
      </w:tr>
    </w:tbl>
    <w:p w:rsidR="005A5C0D" w:rsidRPr="009D5A23" w:rsidRDefault="005A5C0D" w:rsidP="00B50046">
      <w:pPr>
        <w:pStyle w:val="TableNo"/>
      </w:pPr>
      <w:r w:rsidRPr="009D5A23">
        <w:lastRenderedPageBreak/>
        <w:t>TABLE</w:t>
      </w:r>
      <w:r w:rsidR="008E75A5" w:rsidRPr="009D5A23">
        <w:t>AU</w:t>
      </w:r>
      <w:r w:rsidRPr="009D5A23">
        <w:t xml:space="preserve"> 9</w:t>
      </w:r>
    </w:p>
    <w:p w:rsidR="005A5C0D" w:rsidRPr="009D5A23" w:rsidRDefault="008E75A5" w:rsidP="00B50046">
      <w:pPr>
        <w:pStyle w:val="Tabletitle"/>
      </w:pPr>
      <w:r w:rsidRPr="009D5A23">
        <w:t xml:space="preserve">Paramètres du modèle pour des fréquences comprises entre </w:t>
      </w:r>
      <w:r w:rsidR="005A5C0D" w:rsidRPr="009D5A23">
        <w:t xml:space="preserve">3 </w:t>
      </w:r>
      <w:r w:rsidRPr="009D5A23">
        <w:t xml:space="preserve">et </w:t>
      </w:r>
      <w:r w:rsidR="005A5C0D" w:rsidRPr="009D5A23">
        <w:t>5 GHz</w:t>
      </w:r>
    </w:p>
    <w:tbl>
      <w:tblPr>
        <w:tblStyle w:val="TableGrid"/>
        <w:tblW w:w="9639" w:type="dxa"/>
        <w:tblLook w:val="04A0" w:firstRow="1" w:lastRow="0" w:firstColumn="1" w:lastColumn="0" w:noHBand="0" w:noVBand="1"/>
      </w:tblPr>
      <w:tblGrid>
        <w:gridCol w:w="1684"/>
        <w:gridCol w:w="1591"/>
        <w:gridCol w:w="1591"/>
        <w:gridCol w:w="1591"/>
        <w:gridCol w:w="1591"/>
        <w:gridCol w:w="1591"/>
      </w:tblGrid>
      <w:tr w:rsidR="005A5C0D" w:rsidRPr="009D5A23" w:rsidTr="008E75A5">
        <w:tc>
          <w:tcPr>
            <w:tcW w:w="1684" w:type="dxa"/>
          </w:tcPr>
          <w:p w:rsidR="005A5C0D" w:rsidRPr="009D5A23" w:rsidRDefault="005A5C0D" w:rsidP="006E79AE">
            <w:pPr>
              <w:pStyle w:val="Tablehead0"/>
            </w:pPr>
            <w:r w:rsidRPr="009D5A23">
              <w:t>Environ</w:t>
            </w:r>
            <w:r w:rsidR="008E75A5" w:rsidRPr="009D5A23">
              <w:t>ne</w:t>
            </w:r>
            <w:r w:rsidRPr="009D5A23">
              <w:t>ment</w:t>
            </w:r>
          </w:p>
        </w:tc>
        <w:tc>
          <w:tcPr>
            <w:tcW w:w="7955" w:type="dxa"/>
            <w:gridSpan w:val="5"/>
          </w:tcPr>
          <w:p w:rsidR="005A5C0D" w:rsidRPr="009D5A23" w:rsidRDefault="008E75A5" w:rsidP="006E79AE">
            <w:pPr>
              <w:pStyle w:val="Tablehead0"/>
            </w:pPr>
            <w:r w:rsidRPr="009D5A23">
              <w:t>A</w:t>
            </w:r>
            <w:r w:rsidR="005A5C0D" w:rsidRPr="009D5A23">
              <w:t xml:space="preserve">ngle </w:t>
            </w:r>
            <w:r w:rsidRPr="009D5A23">
              <w:t xml:space="preserve">d'élévation </w:t>
            </w:r>
            <w:r w:rsidR="005A5C0D" w:rsidRPr="009D5A23">
              <w:t>(°)</w:t>
            </w:r>
          </w:p>
        </w:tc>
      </w:tr>
      <w:tr w:rsidR="008E75A5" w:rsidRPr="009D5A23" w:rsidTr="008E75A5">
        <w:tc>
          <w:tcPr>
            <w:tcW w:w="1684" w:type="dxa"/>
          </w:tcPr>
          <w:p w:rsidR="008E75A5" w:rsidRPr="009D5A23" w:rsidRDefault="008E75A5" w:rsidP="006E79AE">
            <w:pPr>
              <w:pStyle w:val="Tabletext"/>
            </w:pPr>
            <w:r w:rsidRPr="009D5A23">
              <w:t>Zone urbaine</w:t>
            </w:r>
          </w:p>
        </w:tc>
        <w:tc>
          <w:tcPr>
            <w:tcW w:w="1591" w:type="dxa"/>
          </w:tcPr>
          <w:p w:rsidR="008E75A5" w:rsidRPr="009D5A23" w:rsidRDefault="008E75A5" w:rsidP="006E79AE">
            <w:pPr>
              <w:pStyle w:val="Tabletext"/>
              <w:jc w:val="center"/>
              <w:rPr>
                <w:szCs w:val="24"/>
              </w:rPr>
            </w:pPr>
            <w:r w:rsidRPr="009D5A23">
              <w:rPr>
                <w:szCs w:val="24"/>
              </w:rPr>
              <w:t>20</w:t>
            </w:r>
          </w:p>
        </w:tc>
        <w:tc>
          <w:tcPr>
            <w:tcW w:w="1591" w:type="dxa"/>
          </w:tcPr>
          <w:p w:rsidR="008E75A5" w:rsidRPr="009D5A23" w:rsidRDefault="008E75A5" w:rsidP="006E79AE">
            <w:pPr>
              <w:pStyle w:val="Tabletext"/>
              <w:jc w:val="center"/>
              <w:rPr>
                <w:szCs w:val="24"/>
              </w:rPr>
            </w:pPr>
            <w:r w:rsidRPr="009D5A23">
              <w:rPr>
                <w:szCs w:val="24"/>
              </w:rPr>
              <w:t>30</w:t>
            </w:r>
          </w:p>
        </w:tc>
        <w:tc>
          <w:tcPr>
            <w:tcW w:w="1591" w:type="dxa"/>
          </w:tcPr>
          <w:p w:rsidR="008E75A5" w:rsidRPr="009D5A23" w:rsidRDefault="008E75A5" w:rsidP="006E79AE">
            <w:pPr>
              <w:pStyle w:val="Tabletext"/>
              <w:jc w:val="center"/>
              <w:rPr>
                <w:szCs w:val="24"/>
              </w:rPr>
            </w:pPr>
            <w:r w:rsidRPr="009D5A23">
              <w:rPr>
                <w:szCs w:val="24"/>
              </w:rPr>
              <w:t>45</w:t>
            </w:r>
          </w:p>
        </w:tc>
        <w:tc>
          <w:tcPr>
            <w:tcW w:w="1591" w:type="dxa"/>
          </w:tcPr>
          <w:p w:rsidR="008E75A5" w:rsidRPr="009D5A23" w:rsidRDefault="008E75A5" w:rsidP="006E79AE">
            <w:pPr>
              <w:pStyle w:val="Tabletext"/>
              <w:jc w:val="center"/>
              <w:rPr>
                <w:szCs w:val="24"/>
              </w:rPr>
            </w:pPr>
            <w:r w:rsidRPr="009D5A23">
              <w:rPr>
                <w:szCs w:val="24"/>
              </w:rPr>
              <w:t>60</w:t>
            </w:r>
          </w:p>
        </w:tc>
        <w:tc>
          <w:tcPr>
            <w:tcW w:w="1591" w:type="dxa"/>
          </w:tcPr>
          <w:p w:rsidR="008E75A5" w:rsidRPr="009D5A23" w:rsidRDefault="008E75A5" w:rsidP="006E79AE">
            <w:pPr>
              <w:pStyle w:val="Tabletext"/>
              <w:jc w:val="center"/>
              <w:rPr>
                <w:szCs w:val="24"/>
              </w:rPr>
            </w:pPr>
            <w:r w:rsidRPr="009D5A23">
              <w:rPr>
                <w:szCs w:val="24"/>
              </w:rPr>
              <w:t>70</w:t>
            </w:r>
          </w:p>
        </w:tc>
      </w:tr>
      <w:tr w:rsidR="008E75A5" w:rsidRPr="009D5A23" w:rsidTr="008E75A5">
        <w:tc>
          <w:tcPr>
            <w:tcW w:w="1684" w:type="dxa"/>
          </w:tcPr>
          <w:p w:rsidR="008E75A5" w:rsidRPr="009D5A23" w:rsidRDefault="008E75A5" w:rsidP="006E79AE">
            <w:pPr>
              <w:pStyle w:val="Tabletext"/>
            </w:pPr>
            <w:r w:rsidRPr="009D5A23">
              <w:t>Zone suburbaine</w:t>
            </w:r>
          </w:p>
        </w:tc>
        <w:tc>
          <w:tcPr>
            <w:tcW w:w="1591" w:type="dxa"/>
          </w:tcPr>
          <w:p w:rsidR="008E75A5" w:rsidRPr="009D5A23" w:rsidRDefault="008E75A5" w:rsidP="006E79AE">
            <w:pPr>
              <w:pStyle w:val="Tabletext"/>
              <w:jc w:val="center"/>
              <w:rPr>
                <w:szCs w:val="24"/>
              </w:rPr>
            </w:pPr>
            <w:r w:rsidRPr="009D5A23">
              <w:rPr>
                <w:szCs w:val="24"/>
              </w:rPr>
              <w:t>20</w:t>
            </w:r>
          </w:p>
        </w:tc>
        <w:tc>
          <w:tcPr>
            <w:tcW w:w="1591" w:type="dxa"/>
          </w:tcPr>
          <w:p w:rsidR="008E75A5" w:rsidRPr="009D5A23" w:rsidRDefault="008E75A5" w:rsidP="006E79AE">
            <w:pPr>
              <w:pStyle w:val="Tabletext"/>
              <w:jc w:val="center"/>
              <w:rPr>
                <w:szCs w:val="24"/>
              </w:rPr>
            </w:pPr>
            <w:r w:rsidRPr="009D5A23">
              <w:rPr>
                <w:szCs w:val="24"/>
              </w:rPr>
              <w:t>30</w:t>
            </w:r>
          </w:p>
        </w:tc>
        <w:tc>
          <w:tcPr>
            <w:tcW w:w="1591" w:type="dxa"/>
          </w:tcPr>
          <w:p w:rsidR="008E75A5" w:rsidRPr="009D5A23" w:rsidRDefault="008E75A5" w:rsidP="006E79AE">
            <w:pPr>
              <w:pStyle w:val="Tabletext"/>
              <w:jc w:val="center"/>
              <w:rPr>
                <w:szCs w:val="24"/>
              </w:rPr>
            </w:pPr>
            <w:r w:rsidRPr="009D5A23">
              <w:rPr>
                <w:szCs w:val="24"/>
              </w:rPr>
              <w:t>45</w:t>
            </w:r>
          </w:p>
        </w:tc>
        <w:tc>
          <w:tcPr>
            <w:tcW w:w="1591" w:type="dxa"/>
          </w:tcPr>
          <w:p w:rsidR="008E75A5" w:rsidRPr="009D5A23" w:rsidRDefault="008E75A5" w:rsidP="006E79AE">
            <w:pPr>
              <w:pStyle w:val="Tabletext"/>
              <w:jc w:val="center"/>
              <w:rPr>
                <w:szCs w:val="24"/>
              </w:rPr>
            </w:pPr>
            <w:r w:rsidRPr="009D5A23">
              <w:rPr>
                <w:szCs w:val="24"/>
              </w:rPr>
              <w:t>60</w:t>
            </w:r>
          </w:p>
        </w:tc>
        <w:tc>
          <w:tcPr>
            <w:tcW w:w="1591" w:type="dxa"/>
          </w:tcPr>
          <w:p w:rsidR="008E75A5" w:rsidRPr="009D5A23" w:rsidRDefault="008E75A5" w:rsidP="006E79AE">
            <w:pPr>
              <w:pStyle w:val="Tabletext"/>
              <w:jc w:val="center"/>
              <w:rPr>
                <w:szCs w:val="24"/>
              </w:rPr>
            </w:pPr>
            <w:r w:rsidRPr="009D5A23">
              <w:rPr>
                <w:szCs w:val="24"/>
              </w:rPr>
              <w:t>70</w:t>
            </w:r>
          </w:p>
        </w:tc>
      </w:tr>
      <w:tr w:rsidR="008E75A5" w:rsidRPr="009D5A23" w:rsidTr="008E75A5">
        <w:tc>
          <w:tcPr>
            <w:tcW w:w="1684" w:type="dxa"/>
          </w:tcPr>
          <w:p w:rsidR="008E75A5" w:rsidRPr="009D5A23" w:rsidRDefault="008E75A5" w:rsidP="006E79AE">
            <w:pPr>
              <w:pStyle w:val="Tabletext"/>
            </w:pPr>
            <w:r w:rsidRPr="009D5A23">
              <w:t>Village</w:t>
            </w:r>
          </w:p>
        </w:tc>
        <w:tc>
          <w:tcPr>
            <w:tcW w:w="1591" w:type="dxa"/>
          </w:tcPr>
          <w:p w:rsidR="008E75A5" w:rsidRPr="009D5A23" w:rsidRDefault="008E75A5" w:rsidP="006E79AE">
            <w:pPr>
              <w:pStyle w:val="Tabletext"/>
              <w:jc w:val="center"/>
              <w:rPr>
                <w:szCs w:val="24"/>
              </w:rPr>
            </w:pPr>
            <w:r w:rsidRPr="009D5A23">
              <w:rPr>
                <w:szCs w:val="24"/>
              </w:rPr>
              <w:t>20</w:t>
            </w:r>
          </w:p>
        </w:tc>
        <w:tc>
          <w:tcPr>
            <w:tcW w:w="1591" w:type="dxa"/>
          </w:tcPr>
          <w:p w:rsidR="008E75A5" w:rsidRPr="009D5A23" w:rsidRDefault="008E75A5" w:rsidP="006E79AE">
            <w:pPr>
              <w:pStyle w:val="Tabletext"/>
              <w:jc w:val="center"/>
              <w:rPr>
                <w:szCs w:val="24"/>
              </w:rPr>
            </w:pPr>
            <w:r w:rsidRPr="009D5A23">
              <w:rPr>
                <w:szCs w:val="24"/>
              </w:rPr>
              <w:t>30</w:t>
            </w:r>
          </w:p>
        </w:tc>
        <w:tc>
          <w:tcPr>
            <w:tcW w:w="1591" w:type="dxa"/>
          </w:tcPr>
          <w:p w:rsidR="008E75A5" w:rsidRPr="009D5A23" w:rsidRDefault="008E75A5" w:rsidP="006E79AE">
            <w:pPr>
              <w:pStyle w:val="Tabletext"/>
              <w:jc w:val="center"/>
              <w:rPr>
                <w:szCs w:val="24"/>
              </w:rPr>
            </w:pPr>
            <w:r w:rsidRPr="009D5A23">
              <w:rPr>
                <w:szCs w:val="24"/>
              </w:rPr>
              <w:t>45</w:t>
            </w:r>
          </w:p>
        </w:tc>
        <w:tc>
          <w:tcPr>
            <w:tcW w:w="1591" w:type="dxa"/>
          </w:tcPr>
          <w:p w:rsidR="008E75A5" w:rsidRPr="009D5A23" w:rsidRDefault="008E75A5" w:rsidP="006E79AE">
            <w:pPr>
              <w:pStyle w:val="Tabletext"/>
              <w:jc w:val="center"/>
              <w:rPr>
                <w:szCs w:val="24"/>
              </w:rPr>
            </w:pPr>
            <w:r w:rsidRPr="009D5A23">
              <w:rPr>
                <w:szCs w:val="24"/>
              </w:rPr>
              <w:t>60</w:t>
            </w:r>
          </w:p>
        </w:tc>
        <w:tc>
          <w:tcPr>
            <w:tcW w:w="1591" w:type="dxa"/>
          </w:tcPr>
          <w:p w:rsidR="008E75A5" w:rsidRPr="009D5A23" w:rsidRDefault="008E75A5" w:rsidP="006E79AE">
            <w:pPr>
              <w:pStyle w:val="Tabletext"/>
              <w:jc w:val="center"/>
              <w:rPr>
                <w:szCs w:val="24"/>
              </w:rPr>
            </w:pPr>
            <w:r w:rsidRPr="009D5A23">
              <w:rPr>
                <w:szCs w:val="24"/>
              </w:rPr>
              <w:t>70</w:t>
            </w:r>
          </w:p>
        </w:tc>
      </w:tr>
      <w:tr w:rsidR="008E75A5" w:rsidRPr="009D5A23" w:rsidTr="008E75A5">
        <w:tc>
          <w:tcPr>
            <w:tcW w:w="1684" w:type="dxa"/>
          </w:tcPr>
          <w:p w:rsidR="008E75A5" w:rsidRPr="009D5A23" w:rsidRDefault="008E75A5" w:rsidP="006E79AE">
            <w:pPr>
              <w:pStyle w:val="Tabletext"/>
            </w:pPr>
            <w:r w:rsidRPr="009D5A23">
              <w:t>Zone rurale boisée</w:t>
            </w:r>
          </w:p>
        </w:tc>
        <w:tc>
          <w:tcPr>
            <w:tcW w:w="1591" w:type="dxa"/>
          </w:tcPr>
          <w:p w:rsidR="008E75A5" w:rsidRPr="009D5A23" w:rsidRDefault="008E75A5" w:rsidP="006E79AE">
            <w:pPr>
              <w:pStyle w:val="Tabletext"/>
              <w:jc w:val="center"/>
              <w:rPr>
                <w:szCs w:val="24"/>
              </w:rPr>
            </w:pPr>
            <w:r w:rsidRPr="009D5A23">
              <w:rPr>
                <w:szCs w:val="24"/>
              </w:rPr>
              <w:t>20</w:t>
            </w:r>
          </w:p>
        </w:tc>
        <w:tc>
          <w:tcPr>
            <w:tcW w:w="1591" w:type="dxa"/>
          </w:tcPr>
          <w:p w:rsidR="008E75A5" w:rsidRPr="009D5A23" w:rsidRDefault="008E75A5" w:rsidP="006E79AE">
            <w:pPr>
              <w:pStyle w:val="Tabletext"/>
              <w:jc w:val="center"/>
              <w:rPr>
                <w:szCs w:val="24"/>
              </w:rPr>
            </w:pPr>
            <w:r w:rsidRPr="009D5A23">
              <w:rPr>
                <w:szCs w:val="24"/>
              </w:rPr>
              <w:t>30</w:t>
            </w:r>
          </w:p>
        </w:tc>
        <w:tc>
          <w:tcPr>
            <w:tcW w:w="1591" w:type="dxa"/>
          </w:tcPr>
          <w:p w:rsidR="008E75A5" w:rsidRPr="009D5A23" w:rsidRDefault="008E75A5" w:rsidP="006E79AE">
            <w:pPr>
              <w:pStyle w:val="Tabletext"/>
              <w:jc w:val="center"/>
              <w:rPr>
                <w:szCs w:val="24"/>
              </w:rPr>
            </w:pPr>
            <w:r w:rsidRPr="009D5A23">
              <w:rPr>
                <w:szCs w:val="24"/>
              </w:rPr>
              <w:t>45</w:t>
            </w:r>
          </w:p>
        </w:tc>
        <w:tc>
          <w:tcPr>
            <w:tcW w:w="1591" w:type="dxa"/>
          </w:tcPr>
          <w:p w:rsidR="008E75A5" w:rsidRPr="009D5A23" w:rsidRDefault="008E75A5" w:rsidP="006E79AE">
            <w:pPr>
              <w:pStyle w:val="Tabletext"/>
              <w:jc w:val="center"/>
              <w:rPr>
                <w:szCs w:val="24"/>
              </w:rPr>
            </w:pPr>
            <w:r w:rsidRPr="009D5A23">
              <w:rPr>
                <w:szCs w:val="24"/>
              </w:rPr>
              <w:t>60</w:t>
            </w:r>
          </w:p>
        </w:tc>
        <w:tc>
          <w:tcPr>
            <w:tcW w:w="1591" w:type="dxa"/>
          </w:tcPr>
          <w:p w:rsidR="008E75A5" w:rsidRPr="009D5A23" w:rsidRDefault="008E75A5" w:rsidP="006E79AE">
            <w:pPr>
              <w:pStyle w:val="Tabletext"/>
              <w:jc w:val="center"/>
              <w:rPr>
                <w:szCs w:val="24"/>
              </w:rPr>
            </w:pPr>
            <w:r w:rsidRPr="009D5A23">
              <w:rPr>
                <w:szCs w:val="24"/>
              </w:rPr>
              <w:t>70</w:t>
            </w:r>
          </w:p>
        </w:tc>
      </w:tr>
      <w:tr w:rsidR="008E75A5" w:rsidRPr="009D5A23" w:rsidTr="008E75A5">
        <w:tc>
          <w:tcPr>
            <w:tcW w:w="1684" w:type="dxa"/>
          </w:tcPr>
          <w:p w:rsidR="008E75A5" w:rsidRPr="009D5A23" w:rsidRDefault="008E75A5" w:rsidP="006E79AE">
            <w:pPr>
              <w:pStyle w:val="Tabletext"/>
            </w:pPr>
            <w:r w:rsidRPr="009D5A23">
              <w:t>Zone résidentielle</w:t>
            </w:r>
          </w:p>
        </w:tc>
        <w:tc>
          <w:tcPr>
            <w:tcW w:w="1591" w:type="dxa"/>
          </w:tcPr>
          <w:p w:rsidR="008E75A5" w:rsidRPr="009D5A23" w:rsidRDefault="008E75A5" w:rsidP="006E79AE">
            <w:pPr>
              <w:pStyle w:val="Tabletext"/>
              <w:jc w:val="center"/>
              <w:rPr>
                <w:szCs w:val="24"/>
              </w:rPr>
            </w:pPr>
            <w:r w:rsidRPr="009D5A23">
              <w:rPr>
                <w:szCs w:val="24"/>
              </w:rPr>
              <w:t>20</w:t>
            </w:r>
          </w:p>
        </w:tc>
        <w:tc>
          <w:tcPr>
            <w:tcW w:w="1591" w:type="dxa"/>
          </w:tcPr>
          <w:p w:rsidR="008E75A5" w:rsidRPr="009D5A23" w:rsidRDefault="008E75A5" w:rsidP="006E79AE">
            <w:pPr>
              <w:pStyle w:val="Tabletext"/>
              <w:jc w:val="center"/>
              <w:rPr>
                <w:szCs w:val="24"/>
              </w:rPr>
            </w:pPr>
            <w:r w:rsidRPr="009D5A23">
              <w:rPr>
                <w:szCs w:val="24"/>
              </w:rPr>
              <w:t>30</w:t>
            </w:r>
          </w:p>
        </w:tc>
        <w:tc>
          <w:tcPr>
            <w:tcW w:w="1591" w:type="dxa"/>
          </w:tcPr>
          <w:p w:rsidR="008E75A5" w:rsidRPr="009D5A23" w:rsidRDefault="008E75A5" w:rsidP="006E79AE">
            <w:pPr>
              <w:pStyle w:val="Tabletext"/>
              <w:jc w:val="center"/>
              <w:rPr>
                <w:szCs w:val="24"/>
              </w:rPr>
            </w:pPr>
            <w:r w:rsidRPr="009D5A23">
              <w:t>–</w:t>
            </w:r>
          </w:p>
        </w:tc>
        <w:tc>
          <w:tcPr>
            <w:tcW w:w="1591" w:type="dxa"/>
          </w:tcPr>
          <w:p w:rsidR="008E75A5" w:rsidRPr="009D5A23" w:rsidRDefault="008E75A5" w:rsidP="006E79AE">
            <w:pPr>
              <w:pStyle w:val="Tabletext"/>
              <w:jc w:val="center"/>
              <w:rPr>
                <w:szCs w:val="24"/>
              </w:rPr>
            </w:pPr>
            <w:r w:rsidRPr="009D5A23">
              <w:rPr>
                <w:szCs w:val="24"/>
              </w:rPr>
              <w:t>60</w:t>
            </w:r>
          </w:p>
        </w:tc>
        <w:tc>
          <w:tcPr>
            <w:tcW w:w="1591" w:type="dxa"/>
          </w:tcPr>
          <w:p w:rsidR="008E75A5" w:rsidRPr="009D5A23" w:rsidRDefault="008E75A5" w:rsidP="006E79AE">
            <w:pPr>
              <w:pStyle w:val="Tabletext"/>
              <w:jc w:val="center"/>
              <w:rPr>
                <w:szCs w:val="24"/>
              </w:rPr>
            </w:pPr>
            <w:r w:rsidRPr="009D5A23">
              <w:rPr>
                <w:szCs w:val="24"/>
              </w:rPr>
              <w:t>70</w:t>
            </w:r>
          </w:p>
        </w:tc>
      </w:tr>
    </w:tbl>
    <w:p w:rsidR="005A5C0D" w:rsidRPr="009D5A23" w:rsidRDefault="005A5C0D" w:rsidP="00B50046">
      <w:pPr>
        <w:pStyle w:val="TableNo"/>
      </w:pPr>
      <w:r w:rsidRPr="009D5A23">
        <w:t>TABLE</w:t>
      </w:r>
      <w:r w:rsidR="008E75A5" w:rsidRPr="009D5A23">
        <w:t>AU</w:t>
      </w:r>
      <w:r w:rsidRPr="009D5A23">
        <w:t xml:space="preserve"> 10</w:t>
      </w:r>
    </w:p>
    <w:p w:rsidR="005A5C0D" w:rsidRPr="009D5A23" w:rsidRDefault="008E75A5" w:rsidP="009452F1">
      <w:pPr>
        <w:keepNext/>
        <w:spacing w:before="0" w:after="120"/>
        <w:jc w:val="center"/>
        <w:rPr>
          <w:b/>
        </w:rPr>
      </w:pPr>
      <w:r w:rsidRPr="009D5A23">
        <w:rPr>
          <w:b/>
        </w:rPr>
        <w:t xml:space="preserve">Paramètres du modèle pour des fréquences comprises entre </w:t>
      </w:r>
      <w:r w:rsidR="005A5C0D" w:rsidRPr="009D5A23">
        <w:rPr>
          <w:b/>
        </w:rPr>
        <w:t xml:space="preserve">10 </w:t>
      </w:r>
      <w:r w:rsidRPr="009D5A23">
        <w:rPr>
          <w:b/>
        </w:rPr>
        <w:t xml:space="preserve">et </w:t>
      </w:r>
      <w:r w:rsidR="005A5C0D" w:rsidRPr="009D5A23">
        <w:rPr>
          <w:b/>
        </w:rPr>
        <w:t>20 GHz</w:t>
      </w:r>
    </w:p>
    <w:tbl>
      <w:tblPr>
        <w:tblStyle w:val="TableGrid"/>
        <w:tblW w:w="0" w:type="auto"/>
        <w:jc w:val="center"/>
        <w:tblLook w:val="04A0" w:firstRow="1" w:lastRow="0" w:firstColumn="1" w:lastColumn="0" w:noHBand="0" w:noVBand="1"/>
      </w:tblPr>
      <w:tblGrid>
        <w:gridCol w:w="1683"/>
        <w:gridCol w:w="3190"/>
      </w:tblGrid>
      <w:tr w:rsidR="005A5C0D" w:rsidRPr="009D5A23" w:rsidTr="005A5C0D">
        <w:trPr>
          <w:jc w:val="center"/>
        </w:trPr>
        <w:tc>
          <w:tcPr>
            <w:tcW w:w="1596" w:type="dxa"/>
          </w:tcPr>
          <w:p w:rsidR="005A5C0D" w:rsidRPr="009D5A23" w:rsidRDefault="005A5C0D" w:rsidP="006E79AE">
            <w:pPr>
              <w:pStyle w:val="Tablehead0"/>
            </w:pPr>
            <w:r w:rsidRPr="009D5A23">
              <w:t>Environ</w:t>
            </w:r>
            <w:r w:rsidR="008E75A5" w:rsidRPr="009D5A23">
              <w:t>ne</w:t>
            </w:r>
            <w:r w:rsidRPr="009D5A23">
              <w:t>ment</w:t>
            </w:r>
          </w:p>
        </w:tc>
        <w:tc>
          <w:tcPr>
            <w:tcW w:w="3190" w:type="dxa"/>
          </w:tcPr>
          <w:p w:rsidR="005A5C0D" w:rsidRPr="009D5A23" w:rsidRDefault="008E75A5" w:rsidP="006E79AE">
            <w:pPr>
              <w:pStyle w:val="Tablehead0"/>
            </w:pPr>
            <w:r w:rsidRPr="009D5A23">
              <w:t>A</w:t>
            </w:r>
            <w:r w:rsidR="005A5C0D" w:rsidRPr="009D5A23">
              <w:t xml:space="preserve">ngle </w:t>
            </w:r>
            <w:r w:rsidRPr="009D5A23">
              <w:t xml:space="preserve">d'élévation </w:t>
            </w:r>
            <w:r w:rsidR="005A5C0D" w:rsidRPr="009D5A23">
              <w:t>(°)</w:t>
            </w:r>
          </w:p>
        </w:tc>
      </w:tr>
      <w:tr w:rsidR="005A5C0D" w:rsidRPr="009D5A23" w:rsidTr="005A5C0D">
        <w:trPr>
          <w:jc w:val="center"/>
        </w:trPr>
        <w:tc>
          <w:tcPr>
            <w:tcW w:w="1596" w:type="dxa"/>
          </w:tcPr>
          <w:p w:rsidR="005A5C0D" w:rsidRPr="009D5A23" w:rsidRDefault="008E75A5" w:rsidP="006E79AE">
            <w:pPr>
              <w:pStyle w:val="Tabletext"/>
            </w:pPr>
            <w:r w:rsidRPr="009D5A23">
              <w:t>Zone s</w:t>
            </w:r>
            <w:r w:rsidR="005A5C0D" w:rsidRPr="009D5A23">
              <w:t>uburba</w:t>
            </w:r>
            <w:r w:rsidRPr="009D5A23">
              <w:t>ine</w:t>
            </w:r>
          </w:p>
        </w:tc>
        <w:tc>
          <w:tcPr>
            <w:tcW w:w="3190" w:type="dxa"/>
          </w:tcPr>
          <w:p w:rsidR="005A5C0D" w:rsidRPr="009D5A23" w:rsidRDefault="005A5C0D" w:rsidP="006E79AE">
            <w:pPr>
              <w:pStyle w:val="Tabletext"/>
              <w:jc w:val="center"/>
            </w:pPr>
            <w:r w:rsidRPr="009D5A23">
              <w:t>34</w:t>
            </w:r>
          </w:p>
        </w:tc>
      </w:tr>
      <w:tr w:rsidR="005A5C0D" w:rsidRPr="009D5A23" w:rsidTr="005A5C0D">
        <w:trPr>
          <w:jc w:val="center"/>
        </w:trPr>
        <w:tc>
          <w:tcPr>
            <w:tcW w:w="1596" w:type="dxa"/>
          </w:tcPr>
          <w:p w:rsidR="005A5C0D" w:rsidRPr="009D5A23" w:rsidRDefault="008E75A5" w:rsidP="006E79AE">
            <w:pPr>
              <w:pStyle w:val="Tabletext"/>
            </w:pPr>
            <w:r w:rsidRPr="009D5A23">
              <w:t>Zone r</w:t>
            </w:r>
            <w:r w:rsidR="005A5C0D" w:rsidRPr="009D5A23">
              <w:t>ural</w:t>
            </w:r>
            <w:r w:rsidRPr="009D5A23">
              <w:t>e</w:t>
            </w:r>
          </w:p>
        </w:tc>
        <w:tc>
          <w:tcPr>
            <w:tcW w:w="3190" w:type="dxa"/>
          </w:tcPr>
          <w:p w:rsidR="005A5C0D" w:rsidRPr="009D5A23" w:rsidRDefault="005A5C0D" w:rsidP="006E79AE">
            <w:pPr>
              <w:pStyle w:val="Tabletext"/>
              <w:jc w:val="center"/>
            </w:pPr>
            <w:r w:rsidRPr="009D5A23">
              <w:t>34</w:t>
            </w:r>
          </w:p>
        </w:tc>
      </w:tr>
    </w:tbl>
    <w:p w:rsidR="005A5C0D" w:rsidRPr="009D5A23" w:rsidRDefault="005A5C0D" w:rsidP="009452F1">
      <w:pPr>
        <w:spacing w:before="0"/>
        <w:rPr>
          <w:sz w:val="20"/>
        </w:rPr>
      </w:pPr>
    </w:p>
    <w:p w:rsidR="005A5C0D" w:rsidRPr="009D5A23" w:rsidRDefault="005A5C0D" w:rsidP="00B50046">
      <w:pPr>
        <w:pStyle w:val="Heading1"/>
      </w:pPr>
      <w:r w:rsidRPr="009D5A23">
        <w:t>2</w:t>
      </w:r>
      <w:r w:rsidRPr="009D5A23">
        <w:tab/>
      </w:r>
      <w:r w:rsidR="008E75A5" w:rsidRPr="009D5A23">
        <w:t>Fréquences comprises entre 1,5</w:t>
      </w:r>
      <w:r w:rsidRPr="009D5A23">
        <w:t xml:space="preserve"> </w:t>
      </w:r>
      <w:r w:rsidR="008E75A5" w:rsidRPr="009D5A23">
        <w:t xml:space="preserve">et </w:t>
      </w:r>
      <w:r w:rsidRPr="009D5A23">
        <w:t>3 GHz</w:t>
      </w:r>
    </w:p>
    <w:p w:rsidR="005A5C0D" w:rsidRPr="009D5A23" w:rsidRDefault="005A5C0D" w:rsidP="00B50046">
      <w:pPr>
        <w:pStyle w:val="Heading2"/>
        <w:spacing w:after="240"/>
      </w:pPr>
      <w:r w:rsidRPr="009D5A23">
        <w:t>2.1</w:t>
      </w:r>
      <w:r w:rsidRPr="009D5A23">
        <w:tab/>
      </w:r>
      <w:r w:rsidR="008E75A5" w:rsidRPr="009D5A23">
        <w:t>Zone urbaine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vAlign w:val="center"/>
          </w:tcPr>
          <w:p w:rsidR="005A5C0D" w:rsidRPr="009D5A23" w:rsidRDefault="008E75A5" w:rsidP="00B50046">
            <w:pPr>
              <w:pStyle w:val="Tablehead0"/>
            </w:pPr>
            <w:r w:rsidRPr="009D5A23">
              <w:t>2,2 GHz</w:t>
            </w:r>
            <w:r w:rsidR="005A5C0D" w:rsidRPr="009D5A23">
              <w:t xml:space="preserve">/ </w:t>
            </w:r>
            <w:r w:rsidRPr="009D5A23">
              <w:t>Zone urbaine/</w:t>
            </w:r>
            <w:r w:rsidR="005A5C0D" w:rsidRPr="009D5A23">
              <w:t xml:space="preserve"> 20°</w:t>
            </w:r>
          </w:p>
        </w:tc>
      </w:tr>
      <w:tr w:rsidR="005A5C0D" w:rsidRPr="009D5A23" w:rsidTr="005A5C0D">
        <w:trPr>
          <w:jc w:val="center"/>
        </w:trPr>
        <w:tc>
          <w:tcPr>
            <w:tcW w:w="1808" w:type="dxa"/>
            <w:vAlign w:val="center"/>
          </w:tcPr>
          <w:p w:rsidR="005A5C0D" w:rsidRPr="009D5A23" w:rsidRDefault="005A5C0D" w:rsidP="00B50046">
            <w:pPr>
              <w:pStyle w:val="Tablehead0"/>
            </w:pPr>
            <w:r w:rsidRPr="009D5A23">
              <w:t>Information</w:t>
            </w:r>
            <w:r w:rsidR="00D27AC3" w:rsidRPr="009D5A23">
              <w:t>s</w:t>
            </w:r>
          </w:p>
        </w:tc>
        <w:tc>
          <w:tcPr>
            <w:tcW w:w="5577" w:type="dxa"/>
            <w:gridSpan w:val="2"/>
            <w:vAlign w:val="center"/>
          </w:tcPr>
          <w:p w:rsidR="005A5C0D" w:rsidRPr="009D5A23" w:rsidRDefault="008E75A5" w:rsidP="00B50046">
            <w:pPr>
              <w:pStyle w:val="Tablehead0"/>
            </w:pPr>
            <w:r w:rsidRPr="009D5A23">
              <w:t xml:space="preserve">Gain d'antenne </w:t>
            </w:r>
            <w:r w:rsidR="00FE625E" w:rsidRPr="009D5A23">
              <w:t>&lt; 5 dBi/</w:t>
            </w:r>
            <w:r w:rsidRPr="009D5A23">
              <w:t>Mesures eff</w:t>
            </w:r>
            <w:r w:rsidR="00FE625E" w:rsidRPr="009D5A23">
              <w:t>ectuées par </w:t>
            </w:r>
            <w:r w:rsidRPr="009D5A23">
              <w:t xml:space="preserve">hélicoptère </w:t>
            </w:r>
            <w:r w:rsidR="0094327A" w:rsidRPr="009D5A23">
              <w:t xml:space="preserve">à l'intérieur et autour </w:t>
            </w:r>
            <w:r w:rsidR="00FE625E" w:rsidRPr="009D5A23">
              <w:br/>
            </w:r>
            <w:r w:rsidR="0094327A" w:rsidRPr="009D5A23">
              <w:t xml:space="preserve">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B50046">
            <w:pPr>
              <w:pStyle w:val="Tablehead0"/>
            </w:pPr>
            <w:r w:rsidRPr="009D5A23">
              <w:t>Paramètre</w:t>
            </w:r>
          </w:p>
        </w:tc>
        <w:tc>
          <w:tcPr>
            <w:tcW w:w="2697" w:type="dxa"/>
            <w:vAlign w:val="center"/>
          </w:tcPr>
          <w:p w:rsidR="005A5C0D" w:rsidRPr="009D5A23" w:rsidRDefault="00FF3DB4" w:rsidP="00B50046">
            <w:pPr>
              <w:pStyle w:val="Tablehead0"/>
            </w:pPr>
            <w:r w:rsidRPr="009D5A23">
              <w:t>BON</w:t>
            </w:r>
          </w:p>
        </w:tc>
        <w:tc>
          <w:tcPr>
            <w:tcW w:w="2880" w:type="dxa"/>
          </w:tcPr>
          <w:p w:rsidR="005A5C0D" w:rsidRPr="009D5A23" w:rsidRDefault="00FF3DB4" w:rsidP="00B50046">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A9159F">
            <w:pPr>
              <w:pStyle w:val="Tabletext"/>
              <w:jc w:val="center"/>
            </w:pPr>
            <w:r w:rsidRPr="009D5A23">
              <w:t>µ G,B,</w:t>
            </w:r>
            <w:r w:rsidRPr="009D5A23">
              <w:sym w:font="Symbol" w:char="F073"/>
            </w:r>
            <w:r w:rsidRPr="009D5A23">
              <w:t>G,B</w:t>
            </w:r>
          </w:p>
        </w:tc>
        <w:tc>
          <w:tcPr>
            <w:tcW w:w="2697" w:type="dxa"/>
            <w:vAlign w:val="center"/>
          </w:tcPr>
          <w:p w:rsidR="005A5C0D" w:rsidRPr="009D5A23" w:rsidRDefault="005A5C0D" w:rsidP="00A9159F">
            <w:pPr>
              <w:pStyle w:val="Tabletext"/>
              <w:jc w:val="center"/>
            </w:pPr>
            <w:r w:rsidRPr="009D5A23">
              <w:t>2</w:t>
            </w:r>
            <w:r w:rsidR="00FF3DB4" w:rsidRPr="009D5A23">
              <w:t>,</w:t>
            </w:r>
            <w:r w:rsidRPr="009D5A23">
              <w:t>0042    1</w:t>
            </w:r>
            <w:r w:rsidR="00FF3DB4" w:rsidRPr="009D5A23">
              <w:t>,</w:t>
            </w:r>
            <w:r w:rsidRPr="009D5A23">
              <w:t>2049</w:t>
            </w:r>
          </w:p>
        </w:tc>
        <w:tc>
          <w:tcPr>
            <w:tcW w:w="2880" w:type="dxa"/>
          </w:tcPr>
          <w:p w:rsidR="005A5C0D" w:rsidRPr="009D5A23" w:rsidRDefault="005A5C0D" w:rsidP="00A9159F">
            <w:pPr>
              <w:pStyle w:val="Tabletext"/>
              <w:jc w:val="center"/>
            </w:pPr>
            <w:r w:rsidRPr="009D5A23">
              <w:t>3</w:t>
            </w:r>
            <w:r w:rsidR="00BE71C9" w:rsidRPr="009D5A23">
              <w:t>,</w:t>
            </w:r>
            <w:r w:rsidRPr="009D5A23">
              <w:t>689   0</w:t>
            </w:r>
            <w:r w:rsidR="00BE71C9" w:rsidRPr="009D5A23">
              <w:t>,</w:t>
            </w:r>
            <w:r w:rsidRPr="009D5A23">
              <w:t>9796</w:t>
            </w:r>
          </w:p>
        </w:tc>
      </w:tr>
      <w:tr w:rsidR="005A5C0D" w:rsidRPr="009D5A23" w:rsidTr="005A5C0D">
        <w:trPr>
          <w:jc w:val="center"/>
        </w:trPr>
        <w:tc>
          <w:tcPr>
            <w:tcW w:w="1808" w:type="dxa"/>
            <w:vAlign w:val="center"/>
          </w:tcPr>
          <w:p w:rsidR="005A5C0D" w:rsidRPr="009D5A23" w:rsidRDefault="005A5C0D" w:rsidP="00A9159F">
            <w:pPr>
              <w:pStyle w:val="Tabletext"/>
              <w:jc w:val="center"/>
            </w:pPr>
            <w:r w:rsidRPr="009D5A23">
              <w:t>durminG,B</w:t>
            </w:r>
          </w:p>
        </w:tc>
        <w:tc>
          <w:tcPr>
            <w:tcW w:w="2697" w:type="dxa"/>
            <w:vAlign w:val="center"/>
          </w:tcPr>
          <w:p w:rsidR="005A5C0D" w:rsidRPr="009D5A23" w:rsidRDefault="005A5C0D" w:rsidP="00A9159F">
            <w:pPr>
              <w:pStyle w:val="Tabletext"/>
              <w:jc w:val="center"/>
            </w:pPr>
            <w:r w:rsidRPr="009D5A23">
              <w:t>3</w:t>
            </w:r>
            <w:r w:rsidR="00FF3DB4" w:rsidRPr="009D5A23">
              <w:t>,</w:t>
            </w:r>
            <w:r w:rsidRPr="009D5A23">
              <w:t>9889</w:t>
            </w:r>
          </w:p>
        </w:tc>
        <w:tc>
          <w:tcPr>
            <w:tcW w:w="2880" w:type="dxa"/>
          </w:tcPr>
          <w:p w:rsidR="005A5C0D" w:rsidRPr="009D5A23" w:rsidRDefault="005A5C0D" w:rsidP="00A9159F">
            <w:pPr>
              <w:pStyle w:val="Tabletext"/>
              <w:jc w:val="center"/>
            </w:pPr>
            <w:r w:rsidRPr="009D5A23">
              <w:t>10</w:t>
            </w:r>
            <w:r w:rsidR="00BE71C9" w:rsidRPr="009D5A23">
              <w:t>,</w:t>
            </w:r>
            <w:r w:rsidRPr="009D5A23">
              <w:t>3114</w:t>
            </w:r>
          </w:p>
        </w:tc>
      </w:tr>
      <w:tr w:rsidR="005A5C0D" w:rsidRPr="009D5A23" w:rsidTr="005A5C0D">
        <w:trPr>
          <w:jc w:val="center"/>
        </w:trPr>
        <w:tc>
          <w:tcPr>
            <w:tcW w:w="1808" w:type="dxa"/>
            <w:vAlign w:val="center"/>
          </w:tcPr>
          <w:p w:rsidR="005A5C0D" w:rsidRPr="009874EE" w:rsidRDefault="00AC2777" w:rsidP="00A9159F">
            <w:pPr>
              <w:pStyle w:val="Tabletext"/>
              <w:jc w:val="center"/>
              <w:rPr>
                <w:lang w:val="en-US"/>
              </w:rPr>
            </w:pPr>
            <m:oMath>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w:rPr>
                          <w:rFonts w:ascii="Cambria Math" w:hAnsi="Cambria Math"/>
                        </w:rPr>
                        <m:t>M</m:t>
                      </m:r>
                    </m:e>
                    <m:sub>
                      <m:r>
                        <w:rPr>
                          <w:rFonts w:ascii="Cambria Math" w:hAnsi="Cambria Math"/>
                        </w:rPr>
                        <m:t>A</m:t>
                      </m:r>
                    </m:sub>
                  </m:sSub>
                </m:sub>
              </m:sSub>
            </m:oMath>
            <w:r w:rsidR="005A5C0D" w:rsidRPr="009874EE">
              <w:rPr>
                <w:lang w:val="en-US"/>
              </w:rPr>
              <w:t>GB,</w:t>
            </w:r>
            <m:oMath>
              <m:r>
                <m:rPr>
                  <m:sty m:val="p"/>
                </m:rPr>
                <w:rPr>
                  <w:rFonts w:ascii="Cambria Math" w:hAnsi="Cambria Math"/>
                  <w:lang w:val="en-US"/>
                </w:rPr>
                <m:t xml:space="preserve"> </m:t>
              </m:r>
              <m:sSub>
                <m:sSubPr>
                  <m:ctrlPr>
                    <w:rPr>
                      <w:rFonts w:ascii="Cambria Math" w:hAnsi="Cambria Math"/>
                    </w:rPr>
                  </m:ctrlPr>
                </m:sSubPr>
                <m:e>
                  <m:r>
                    <m:rPr>
                      <m:sty m:val="p"/>
                    </m:rPr>
                    <w:rPr>
                      <w:rFonts w:ascii="Cambria Math" w:hAnsi="Cambria Math"/>
                    </w:rPr>
                    <m:t>σ</m:t>
                  </m:r>
                </m:e>
                <m:sub>
                  <m:sSub>
                    <m:sSubPr>
                      <m:ctrlPr>
                        <w:rPr>
                          <w:rFonts w:ascii="Cambria Math" w:hAnsi="Cambria Math"/>
                        </w:rPr>
                      </m:ctrlPr>
                    </m:sSubPr>
                    <m:e>
                      <m:r>
                        <w:rPr>
                          <w:rFonts w:ascii="Cambria Math" w:hAnsi="Cambria Math"/>
                        </w:rPr>
                        <m:t>M</m:t>
                      </m:r>
                    </m:e>
                    <m:sub>
                      <m:r>
                        <w:rPr>
                          <w:rFonts w:ascii="Cambria Math" w:hAnsi="Cambria Math"/>
                        </w:rPr>
                        <m:t>A</m:t>
                      </m:r>
                    </m:sub>
                  </m:sSub>
                </m:sub>
              </m:sSub>
            </m:oMath>
            <w:r w:rsidR="005A5C0D" w:rsidRPr="009874EE">
              <w:rPr>
                <w:lang w:val="en-US"/>
              </w:rPr>
              <w:t>GB</w:t>
            </w:r>
          </w:p>
        </w:tc>
        <w:tc>
          <w:tcPr>
            <w:tcW w:w="2697" w:type="dxa"/>
            <w:vAlign w:val="center"/>
          </w:tcPr>
          <w:p w:rsidR="005A5C0D" w:rsidRPr="009D5A23" w:rsidRDefault="005A5C0D" w:rsidP="00A9159F">
            <w:pPr>
              <w:pStyle w:val="Tabletext"/>
              <w:jc w:val="center"/>
            </w:pPr>
            <w:r w:rsidRPr="009D5A23">
              <w:t>–3</w:t>
            </w:r>
            <w:r w:rsidR="00FF3DB4" w:rsidRPr="009D5A23">
              <w:t>,</w:t>
            </w:r>
            <w:r w:rsidRPr="009D5A23">
              <w:t>3681    3</w:t>
            </w:r>
            <w:r w:rsidR="00FF3DB4" w:rsidRPr="009D5A23">
              <w:t>,</w:t>
            </w:r>
            <w:r w:rsidRPr="009D5A23">
              <w:t>3226</w:t>
            </w:r>
          </w:p>
        </w:tc>
        <w:tc>
          <w:tcPr>
            <w:tcW w:w="2880" w:type="dxa"/>
          </w:tcPr>
          <w:p w:rsidR="005A5C0D" w:rsidRPr="009D5A23" w:rsidRDefault="005A5C0D" w:rsidP="00A9159F">
            <w:pPr>
              <w:pStyle w:val="Tabletext"/>
              <w:jc w:val="center"/>
            </w:pPr>
            <w:r w:rsidRPr="009D5A23">
              <w:t>–18</w:t>
            </w:r>
            <w:r w:rsidR="00BE71C9" w:rsidRPr="009D5A23">
              <w:t>,</w:t>
            </w:r>
            <w:r w:rsidRPr="009D5A23">
              <w:t>1771    3</w:t>
            </w:r>
            <w:r w:rsidR="00BE71C9" w:rsidRPr="009D5A23">
              <w:t>,</w:t>
            </w:r>
            <w:r w:rsidRPr="009D5A23">
              <w:t>2672</w:t>
            </w:r>
          </w:p>
        </w:tc>
      </w:tr>
      <w:tr w:rsidR="005A5C0D" w:rsidRPr="009D5A23" w:rsidTr="005A5C0D">
        <w:trPr>
          <w:jc w:val="center"/>
        </w:trPr>
        <w:tc>
          <w:tcPr>
            <w:tcW w:w="1808" w:type="dxa"/>
            <w:vAlign w:val="center"/>
          </w:tcPr>
          <w:p w:rsidR="005A5C0D" w:rsidRPr="009D5A23" w:rsidRDefault="005A5C0D" w:rsidP="00A9159F">
            <w:pPr>
              <w:pStyle w:val="Tabletext"/>
              <w:jc w:val="center"/>
            </w:pPr>
            <w:r w:rsidRPr="009D5A23">
              <w:t xml:space="preserve">h1G,B, h2G,B </w:t>
            </w:r>
            <w:r w:rsidRPr="009D5A23">
              <w:fldChar w:fldCharType="begin"/>
            </w:r>
            <w:r w:rsidRPr="009D5A23">
              <w:instrText xml:space="preserve"> QUOTE </w:instrText>
            </w:r>
            <m:oMath>
              <m:sSub>
                <m:sSubPr>
                  <m:ctrlPr>
                    <w:rPr>
                      <w:rFonts w:ascii="Cambria Math" w:hAnsi="Cambria Math"/>
                    </w:rPr>
                  </m:ctrlPr>
                </m:sSubPr>
                <m:e>
                  <m:r>
                    <m:rPr>
                      <m:sty m:val="p"/>
                    </m:rPr>
                    <w:rPr>
                      <w:rFonts w:ascii="Cambria Math" w:hAnsi="Cambria Math"/>
                    </w:rPr>
                    <m:t>∑</m:t>
                  </m:r>
                </m:e>
                <m:sub>
                  <m:r>
                    <m:rPr>
                      <m:sty m:val="p"/>
                    </m:rPr>
                    <w:rPr>
                      <w:rFonts w:ascii="Cambria Math" w:hAnsi="Cambria Math"/>
                    </w:rPr>
                    <m:t>A G,B</m:t>
                  </m:r>
                </m:sub>
              </m:sSub>
            </m:oMath>
            <w:r w:rsidRPr="009D5A23">
              <w:instrText xml:space="preserve"> </w:instrText>
            </w:r>
            <w:r w:rsidRPr="009D5A23">
              <w:fldChar w:fldCharType="end"/>
            </w:r>
          </w:p>
        </w:tc>
        <w:tc>
          <w:tcPr>
            <w:tcW w:w="2697" w:type="dxa"/>
            <w:vAlign w:val="center"/>
          </w:tcPr>
          <w:p w:rsidR="005A5C0D" w:rsidRPr="009D5A23" w:rsidRDefault="005A5C0D" w:rsidP="00A9159F">
            <w:pPr>
              <w:pStyle w:val="Tabletext"/>
              <w:jc w:val="center"/>
            </w:pPr>
            <w:r w:rsidRPr="009D5A23">
              <w:t>0</w:t>
            </w:r>
            <w:r w:rsidR="00FF3DB4" w:rsidRPr="009D5A23">
              <w:t>,</w:t>
            </w:r>
            <w:r w:rsidRPr="009D5A23">
              <w:t>1739  –11</w:t>
            </w:r>
            <w:r w:rsidR="00FF3DB4" w:rsidRPr="009D5A23">
              <w:t>,</w:t>
            </w:r>
            <w:r w:rsidRPr="009D5A23">
              <w:t>5966</w:t>
            </w:r>
          </w:p>
        </w:tc>
        <w:tc>
          <w:tcPr>
            <w:tcW w:w="2880" w:type="dxa"/>
          </w:tcPr>
          <w:p w:rsidR="005A5C0D" w:rsidRPr="009D5A23" w:rsidRDefault="005A5C0D" w:rsidP="00A9159F">
            <w:pPr>
              <w:pStyle w:val="Tabletext"/>
              <w:jc w:val="center"/>
            </w:pPr>
            <w:r w:rsidRPr="009D5A23">
              <w:t>1</w:t>
            </w:r>
            <w:r w:rsidR="00BE71C9" w:rsidRPr="009D5A23">
              <w:t>,</w:t>
            </w:r>
            <w:r w:rsidRPr="009D5A23">
              <w:t>1411    4</w:t>
            </w:r>
            <w:r w:rsidR="00BE71C9" w:rsidRPr="009D5A23">
              <w:t>,</w:t>
            </w:r>
            <w:r w:rsidRPr="009D5A23">
              <w:t>0581</w:t>
            </w:r>
          </w:p>
        </w:tc>
      </w:tr>
      <w:tr w:rsidR="005A5C0D" w:rsidRPr="009D5A23" w:rsidTr="005A5C0D">
        <w:trPr>
          <w:jc w:val="center"/>
        </w:trPr>
        <w:tc>
          <w:tcPr>
            <w:tcW w:w="1808" w:type="dxa"/>
            <w:vAlign w:val="center"/>
          </w:tcPr>
          <w:p w:rsidR="005A5C0D" w:rsidRPr="009D5A23" w:rsidRDefault="005A5C0D" w:rsidP="00A9159F">
            <w:pPr>
              <w:pStyle w:val="Tabletext"/>
              <w:jc w:val="center"/>
            </w:pPr>
            <w:r w:rsidRPr="009D5A23">
              <w:t>g1G,B,  g2G,B</w:t>
            </w:r>
          </w:p>
        </w:tc>
        <w:tc>
          <w:tcPr>
            <w:tcW w:w="2697" w:type="dxa"/>
            <w:vAlign w:val="center"/>
          </w:tcPr>
          <w:p w:rsidR="005A5C0D" w:rsidRPr="009D5A23" w:rsidRDefault="005A5C0D" w:rsidP="00A9159F">
            <w:pPr>
              <w:pStyle w:val="Tabletext"/>
              <w:jc w:val="center"/>
            </w:pPr>
            <w:r w:rsidRPr="009D5A23">
              <w:t>0</w:t>
            </w:r>
            <w:r w:rsidR="00FF3DB4" w:rsidRPr="009D5A23">
              <w:t>,</w:t>
            </w:r>
            <w:r w:rsidRPr="009D5A23">
              <w:t>0036    1</w:t>
            </w:r>
            <w:r w:rsidR="00FF3DB4" w:rsidRPr="009D5A23">
              <w:t>,</w:t>
            </w:r>
            <w:r w:rsidRPr="009D5A23">
              <w:t>3230</w:t>
            </w:r>
          </w:p>
        </w:tc>
        <w:tc>
          <w:tcPr>
            <w:tcW w:w="2880" w:type="dxa"/>
          </w:tcPr>
          <w:p w:rsidR="005A5C0D" w:rsidRPr="009D5A23" w:rsidRDefault="005A5C0D" w:rsidP="00A9159F">
            <w:pPr>
              <w:pStyle w:val="Tabletext"/>
              <w:jc w:val="center"/>
            </w:pPr>
            <w:r w:rsidRPr="009D5A23">
              <w:t>–0</w:t>
            </w:r>
            <w:r w:rsidR="00BE71C9" w:rsidRPr="009D5A23">
              <w:t>,</w:t>
            </w:r>
            <w:r w:rsidRPr="009D5A23">
              <w:t>2502   –1</w:t>
            </w:r>
            <w:r w:rsidR="00BE71C9" w:rsidRPr="009D5A23">
              <w:t>,</w:t>
            </w:r>
            <w:r w:rsidRPr="009D5A23">
              <w:t>2528</w:t>
            </w:r>
          </w:p>
        </w:tc>
      </w:tr>
      <w:tr w:rsidR="005A5C0D" w:rsidRPr="009D5A23" w:rsidTr="005A5C0D">
        <w:trPr>
          <w:jc w:val="center"/>
        </w:trPr>
        <w:tc>
          <w:tcPr>
            <w:tcW w:w="1808" w:type="dxa"/>
            <w:vAlign w:val="center"/>
          </w:tcPr>
          <w:p w:rsidR="005A5C0D" w:rsidRPr="009D5A23" w:rsidRDefault="005A5C0D" w:rsidP="00A9159F">
            <w:pPr>
              <w:pStyle w:val="Tabletext"/>
              <w:jc w:val="center"/>
            </w:pPr>
            <w:r w:rsidRPr="009D5A23">
              <w:t>LcorrG,B</w:t>
            </w:r>
          </w:p>
        </w:tc>
        <w:tc>
          <w:tcPr>
            <w:tcW w:w="2697" w:type="dxa"/>
            <w:vAlign w:val="center"/>
          </w:tcPr>
          <w:p w:rsidR="005A5C0D" w:rsidRPr="009D5A23" w:rsidRDefault="005A5C0D" w:rsidP="00A9159F">
            <w:pPr>
              <w:pStyle w:val="Tabletext"/>
              <w:jc w:val="center"/>
            </w:pPr>
            <w:r w:rsidRPr="009D5A23">
              <w:t>0</w:t>
            </w:r>
            <w:r w:rsidR="00FF3DB4" w:rsidRPr="009D5A23">
              <w:t>,</w:t>
            </w:r>
            <w:r w:rsidRPr="009D5A23">
              <w:t>9680</w:t>
            </w:r>
          </w:p>
        </w:tc>
        <w:tc>
          <w:tcPr>
            <w:tcW w:w="2880" w:type="dxa"/>
          </w:tcPr>
          <w:p w:rsidR="005A5C0D" w:rsidRPr="009D5A23" w:rsidRDefault="005A5C0D" w:rsidP="00A9159F">
            <w:pPr>
              <w:pStyle w:val="Tabletext"/>
              <w:jc w:val="center"/>
            </w:pPr>
            <w:r w:rsidRPr="009D5A23">
              <w:t>0</w:t>
            </w:r>
            <w:r w:rsidR="00BE71C9" w:rsidRPr="009D5A23">
              <w:t>,</w:t>
            </w:r>
            <w:r w:rsidRPr="009D5A23">
              <w:t>9680</w:t>
            </w:r>
          </w:p>
        </w:tc>
      </w:tr>
      <w:tr w:rsidR="005A5C0D" w:rsidRPr="009D5A23" w:rsidTr="005A5C0D">
        <w:trPr>
          <w:jc w:val="center"/>
        </w:trPr>
        <w:tc>
          <w:tcPr>
            <w:tcW w:w="1808" w:type="dxa"/>
            <w:vAlign w:val="center"/>
          </w:tcPr>
          <w:p w:rsidR="005A5C0D" w:rsidRPr="009D5A23" w:rsidRDefault="005A5C0D" w:rsidP="00A9159F">
            <w:pPr>
              <w:pStyle w:val="Tabletext"/>
              <w:jc w:val="center"/>
            </w:pPr>
            <w:r w:rsidRPr="009D5A23">
              <w:t>f1ΔMA+f2</w:t>
            </w:r>
          </w:p>
        </w:tc>
        <w:tc>
          <w:tcPr>
            <w:tcW w:w="5577" w:type="dxa"/>
            <w:gridSpan w:val="2"/>
            <w:vAlign w:val="center"/>
          </w:tcPr>
          <w:p w:rsidR="005A5C0D" w:rsidRPr="009D5A23" w:rsidRDefault="005A5C0D" w:rsidP="00A9159F">
            <w:pPr>
              <w:pStyle w:val="Tabletext"/>
              <w:jc w:val="center"/>
            </w:pPr>
            <w:r w:rsidRPr="009D5A23">
              <w:t>0</w:t>
            </w:r>
            <w:r w:rsidR="00FF3DB4" w:rsidRPr="009D5A23">
              <w:t>,</w:t>
            </w:r>
            <w:r w:rsidRPr="009D5A23">
              <w:t>0870    2</w:t>
            </w:r>
            <w:r w:rsidR="00FF3DB4" w:rsidRPr="009D5A23">
              <w:t>,</w:t>
            </w:r>
            <w:r w:rsidRPr="009D5A23">
              <w:t>8469</w:t>
            </w:r>
          </w:p>
        </w:tc>
      </w:tr>
      <w:tr w:rsidR="005A5C0D" w:rsidRPr="009D5A23" w:rsidTr="005A5C0D">
        <w:trPr>
          <w:jc w:val="center"/>
        </w:trPr>
        <w:tc>
          <w:tcPr>
            <w:tcW w:w="1808" w:type="dxa"/>
            <w:vAlign w:val="center"/>
          </w:tcPr>
          <w:p w:rsidR="005A5C0D" w:rsidRPr="009D5A23" w:rsidRDefault="005A5C0D" w:rsidP="00A9159F">
            <w:pPr>
              <w:pStyle w:val="Tabletext"/>
              <w:jc w:val="center"/>
            </w:pPr>
            <w:r w:rsidRPr="009D5A23">
              <w:t>[pB,min , pB,max]</w:t>
            </w:r>
          </w:p>
        </w:tc>
        <w:tc>
          <w:tcPr>
            <w:tcW w:w="5577" w:type="dxa"/>
            <w:gridSpan w:val="2"/>
            <w:vAlign w:val="center"/>
          </w:tcPr>
          <w:p w:rsidR="005A5C0D" w:rsidRPr="009D5A23" w:rsidRDefault="005A5C0D" w:rsidP="00A9159F">
            <w:pPr>
              <w:pStyle w:val="Tabletext"/>
              <w:jc w:val="center"/>
            </w:pPr>
            <w:r w:rsidRPr="009D5A23">
              <w:t>[0</w:t>
            </w:r>
            <w:r w:rsidR="00FF3DB4" w:rsidRPr="009D5A23">
              <w:t>,</w:t>
            </w:r>
            <w:r w:rsidRPr="009D5A23">
              <w:t>1 ; 0</w:t>
            </w:r>
            <w:r w:rsidR="00FF3DB4" w:rsidRPr="009D5A23">
              <w:t>,</w:t>
            </w:r>
            <w:r w:rsidRPr="009D5A23">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vAlign w:val="center"/>
          </w:tcPr>
          <w:p w:rsidR="005A5C0D" w:rsidRPr="009D5A23" w:rsidRDefault="008E75A5" w:rsidP="00A9159F">
            <w:pPr>
              <w:pStyle w:val="Tablehead0"/>
            </w:pPr>
            <w:r w:rsidRPr="009D5A23">
              <w:lastRenderedPageBreak/>
              <w:t>2,2 GHz</w:t>
            </w:r>
            <w:r w:rsidR="005A5C0D" w:rsidRPr="009D5A23">
              <w:t xml:space="preserve">/ </w:t>
            </w:r>
            <w:r w:rsidRPr="009D5A23">
              <w:t>Zone urbaine/</w:t>
            </w:r>
            <w:r w:rsidR="005A5C0D" w:rsidRPr="009D5A23">
              <w:t xml:space="preserve"> 30°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µ</w:t>
            </w:r>
            <w:r w:rsidRPr="009D5A23">
              <w:rPr>
                <w:sz w:val="22"/>
                <w:vertAlign w:val="subscript"/>
              </w:rPr>
              <w:t xml:space="preserve"> </w:t>
            </w:r>
            <w:r w:rsidRPr="009D5A23">
              <w:rPr>
                <w:i/>
                <w:iCs/>
                <w:sz w:val="22"/>
                <w:vertAlign w:val="subscript"/>
              </w:rPr>
              <w:t>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7332    1</w:t>
            </w:r>
            <w:r w:rsidR="00FF3DB4" w:rsidRPr="009D5A23">
              <w:rPr>
                <w:sz w:val="22"/>
              </w:rPr>
              <w:t>,</w:t>
            </w:r>
            <w:r w:rsidRPr="009D5A23">
              <w:rPr>
                <w:sz w:val="22"/>
              </w:rPr>
              <w:t>1030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7582    1</w:t>
            </w:r>
            <w:r w:rsidR="00BE71C9" w:rsidRPr="009D5A23">
              <w:rPr>
                <w:sz w:val="22"/>
              </w:rPr>
              <w:t>,</w:t>
            </w:r>
            <w:r w:rsidRPr="009D5A23">
              <w:rPr>
                <w:sz w:val="22"/>
              </w:rPr>
              <w:t>2210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7</w:t>
            </w:r>
            <w:r w:rsidR="00FF3DB4" w:rsidRPr="009D5A23">
              <w:rPr>
                <w:sz w:val="22"/>
              </w:rPr>
              <w:t>,</w:t>
            </w:r>
            <w:r w:rsidRPr="009D5A23">
              <w:rPr>
                <w:sz w:val="22"/>
              </w:rPr>
              <w:t>3174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5</w:t>
            </w:r>
            <w:r w:rsidR="00BE71C9" w:rsidRPr="009D5A23">
              <w:rPr>
                <w:sz w:val="22"/>
              </w:rPr>
              <w:t>,</w:t>
            </w:r>
            <w:r w:rsidRPr="009D5A23">
              <w:rPr>
                <w:sz w:val="22"/>
              </w:rPr>
              <w:t>7276</w:t>
            </w:r>
          </w:p>
        </w:tc>
      </w:tr>
      <w:tr w:rsidR="005A5C0D" w:rsidRPr="009D5A23" w:rsidTr="005A5C0D">
        <w:trPr>
          <w:jc w:val="center"/>
        </w:trPr>
        <w:tc>
          <w:tcPr>
            <w:tcW w:w="1808"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m:oMath>
              <m:sSub>
                <m:sSubPr>
                  <m:ctrlPr>
                    <w:rPr>
                      <w:rFonts w:ascii="Cambria Math" w:hAnsi="Cambria Math"/>
                      <w:i/>
                      <w:sz w:val="22"/>
                      <w:lang w:eastAsia="zh-CN"/>
                    </w:rPr>
                  </m:ctrlPr>
                </m:sSubPr>
                <m:e>
                  <m:r>
                    <m:rPr>
                      <m:sty m:val="p"/>
                    </m:rPr>
                    <w:rPr>
                      <w:rFonts w:ascii="Cambria Math" w:hAnsi="Cambria Math"/>
                      <w:sz w:val="22"/>
                      <w:lang w:eastAsia="zh-CN"/>
                    </w:rPr>
                    <m:t>μ</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sz w:val="22"/>
                <w:lang w:val="en-US"/>
              </w:rPr>
              <w:t>,</w:t>
            </w:r>
            <m:oMath>
              <m:r>
                <w:rPr>
                  <w:rFonts w:ascii="Cambria Math" w:hAnsi="Cambria Math"/>
                  <w:sz w:val="22"/>
                  <w:lang w:val="en-US" w:eastAsia="zh-CN"/>
                </w:rPr>
                <m:t xml:space="preserve"> </m:t>
              </m:r>
              <m:sSub>
                <m:sSubPr>
                  <m:ctrlPr>
                    <w:rPr>
                      <w:rFonts w:ascii="Cambria Math" w:hAnsi="Cambria Math"/>
                      <w:i/>
                      <w:sz w:val="22"/>
                      <w:lang w:eastAsia="zh-CN"/>
                    </w:rPr>
                  </m:ctrlPr>
                </m:sSubPr>
                <m:e>
                  <m:r>
                    <m:rPr>
                      <m:sty m:val="p"/>
                    </m:rPr>
                    <w:rPr>
                      <w:rFonts w:ascii="Cambria Math" w:hAnsi="Cambria Math"/>
                      <w:sz w:val="22"/>
                      <w:lang w:eastAsia="zh-CN"/>
                    </w:rPr>
                    <m:t>σ</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3773    2</w:t>
            </w:r>
            <w:r w:rsidR="00FF3DB4" w:rsidRPr="009D5A23">
              <w:rPr>
                <w:sz w:val="22"/>
              </w:rPr>
              <w:t>,</w:t>
            </w:r>
            <w:r w:rsidRPr="009D5A23">
              <w:rPr>
                <w:sz w:val="22"/>
              </w:rPr>
              <w:t>1222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–17</w:t>
            </w:r>
            <w:r w:rsidR="00BE71C9" w:rsidRPr="009D5A23">
              <w:rPr>
                <w:sz w:val="22"/>
              </w:rPr>
              <w:t>,</w:t>
            </w:r>
            <w:r w:rsidRPr="009D5A23">
              <w:rPr>
                <w:sz w:val="22"/>
              </w:rPr>
              <w:t>4276    3</w:t>
            </w:r>
            <w:r w:rsidR="00BE71C9" w:rsidRPr="009D5A23">
              <w:rPr>
                <w:sz w:val="22"/>
              </w:rPr>
              <w:t>,</w:t>
            </w:r>
            <w:r w:rsidRPr="009D5A23">
              <w:rPr>
                <w:sz w:val="22"/>
              </w:rPr>
              <w:t>9532</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i/>
                <w:iCs/>
                <w:sz w:val="22"/>
              </w:rPr>
              <w:t>h</w:t>
            </w:r>
            <w:r w:rsidRPr="009D5A23">
              <w:rPr>
                <w:sz w:val="22"/>
                <w:vertAlign w:val="subscript"/>
              </w:rPr>
              <w:t>1</w:t>
            </w:r>
            <w:r w:rsidRPr="009D5A23">
              <w:rPr>
                <w:i/>
                <w:iCs/>
                <w:sz w:val="22"/>
                <w:vertAlign w:val="subscript"/>
              </w:rPr>
              <w:t>G,B,</w:t>
            </w:r>
            <w:r w:rsidRPr="009D5A23">
              <w:rPr>
                <w:sz w:val="22"/>
                <w:vertAlign w:val="subscript"/>
              </w:rPr>
              <w:t xml:space="preserve"> </w:t>
            </w:r>
            <w:r w:rsidRPr="009D5A23">
              <w:rPr>
                <w:i/>
                <w:iCs/>
                <w:sz w:val="22"/>
              </w:rPr>
              <w:t>h</w:t>
            </w:r>
            <w:r w:rsidRPr="009D5A23">
              <w:rPr>
                <w:sz w:val="22"/>
                <w:vertAlign w:val="subscript"/>
              </w:rPr>
              <w:t>2</w:t>
            </w:r>
            <w:r w:rsidRPr="009D5A23">
              <w:rPr>
                <w:i/>
                <w:iCs/>
                <w:sz w:val="22"/>
                <w:vertAlign w:val="subscript"/>
              </w:rPr>
              <w:t>G,B</w:t>
            </w:r>
            <w:r w:rsidRPr="009D5A23">
              <w:rPr>
                <w:sz w:val="22"/>
              </w:rPr>
              <w:t xml:space="preserve"> </w:t>
            </w:r>
            <w:r w:rsidRPr="009D5A23">
              <w:rPr>
                <w:sz w:val="22"/>
              </w:rPr>
              <w:fldChar w:fldCharType="begin"/>
            </w:r>
            <w:r w:rsidRPr="009D5A23">
              <w:rPr>
                <w:sz w:val="22"/>
              </w:rPr>
              <w:instrText xml:space="preserve"> QUOTE </w:instrText>
            </w:r>
            <m:oMath>
              <m:sSub>
                <m:sSubPr>
                  <m:ctrlPr>
                    <w:rPr>
                      <w:rFonts w:ascii="Cambria Math" w:hAnsi="Cambria Math"/>
                      <w:i/>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sz w:val="22"/>
              </w:rPr>
              <w:instrText xml:space="preserve"> </w:instrText>
            </w:r>
            <w:r w:rsidRPr="009D5A23">
              <w:rPr>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0941  –13</w:t>
            </w:r>
            <w:r w:rsidR="00FF3DB4" w:rsidRPr="009D5A23">
              <w:rPr>
                <w:sz w:val="22"/>
              </w:rPr>
              <w:t>,</w:t>
            </w:r>
            <w:r w:rsidRPr="009D5A23">
              <w:rPr>
                <w:sz w:val="22"/>
              </w:rPr>
              <w:t>1679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9175   –0</w:t>
            </w:r>
            <w:r w:rsidR="00BE71C9" w:rsidRPr="009D5A23">
              <w:rPr>
                <w:sz w:val="22"/>
              </w:rPr>
              <w:t>,</w:t>
            </w:r>
            <w:r w:rsidRPr="009D5A23">
              <w:rPr>
                <w:sz w:val="22"/>
              </w:rPr>
              <w:t>8009</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2811    0</w:t>
            </w:r>
            <w:r w:rsidR="00FF3DB4" w:rsidRPr="009D5A23">
              <w:rPr>
                <w:sz w:val="22"/>
              </w:rPr>
              <w:t>,</w:t>
            </w:r>
            <w:r w:rsidRPr="009D5A23">
              <w:rPr>
                <w:sz w:val="22"/>
              </w:rPr>
              <w:t>9323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1484    0</w:t>
            </w:r>
            <w:r w:rsidR="00BE71C9" w:rsidRPr="009D5A23">
              <w:rPr>
                <w:sz w:val="22"/>
              </w:rPr>
              <w:t>,</w:t>
            </w:r>
            <w:r w:rsidRPr="009D5A23">
              <w:rPr>
                <w:sz w:val="22"/>
              </w:rPr>
              <w:t>5910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4731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BE71C9" w:rsidRPr="009D5A23">
              <w:rPr>
                <w:sz w:val="22"/>
              </w:rPr>
              <w:t>,</w:t>
            </w:r>
            <w:r w:rsidRPr="009D5A23">
              <w:rPr>
                <w:sz w:val="22"/>
              </w:rPr>
              <w:t>4731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1378    3</w:t>
            </w:r>
            <w:r w:rsidR="00FF3DB4" w:rsidRPr="009D5A23">
              <w:rPr>
                <w:sz w:val="22"/>
              </w:rPr>
              <w:t>,</w:t>
            </w:r>
            <w:r w:rsidRPr="009D5A23">
              <w:rPr>
                <w:sz w:val="22"/>
              </w:rPr>
              <w:t>3733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vAlign w:val="center"/>
          </w:tcPr>
          <w:p w:rsidR="005A5C0D" w:rsidRPr="009D5A23" w:rsidRDefault="008E75A5" w:rsidP="00A9159F">
            <w:pPr>
              <w:pStyle w:val="Tablehead0"/>
            </w:pPr>
            <w:r w:rsidRPr="009D5A23">
              <w:t>2,2 GHz</w:t>
            </w:r>
            <w:r w:rsidR="005A5C0D" w:rsidRPr="009D5A23">
              <w:t xml:space="preserve">/ </w:t>
            </w:r>
            <w:r w:rsidRPr="009D5A23">
              <w:t>Zone urbaine/</w:t>
            </w:r>
            <w:r w:rsidR="005A5C0D" w:rsidRPr="009D5A23">
              <w:t xml:space="preserve"> 45°</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µ</w:t>
            </w:r>
            <w:r w:rsidRPr="009D5A23">
              <w:rPr>
                <w:sz w:val="22"/>
                <w:vertAlign w:val="subscript"/>
              </w:rPr>
              <w:t xml:space="preserve"> </w:t>
            </w:r>
            <w:r w:rsidRPr="009D5A23">
              <w:rPr>
                <w:i/>
                <w:iCs/>
                <w:sz w:val="22"/>
                <w:vertAlign w:val="subscript"/>
              </w:rPr>
              <w:t>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3</w:t>
            </w:r>
            <w:r w:rsidR="00FF3DB4" w:rsidRPr="009D5A23">
              <w:rPr>
                <w:sz w:val="22"/>
              </w:rPr>
              <w:t>,</w:t>
            </w:r>
            <w:r w:rsidRPr="009D5A23">
              <w:rPr>
                <w:sz w:val="22"/>
              </w:rPr>
              <w:t>0639    1</w:t>
            </w:r>
            <w:r w:rsidR="00FF3DB4" w:rsidRPr="009D5A23">
              <w:rPr>
                <w:sz w:val="22"/>
              </w:rPr>
              <w:t>,</w:t>
            </w:r>
            <w:r w:rsidRPr="009D5A23">
              <w:rPr>
                <w:sz w:val="22"/>
              </w:rPr>
              <w:t>6980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BE71C9" w:rsidRPr="009D5A23">
              <w:rPr>
                <w:sz w:val="22"/>
              </w:rPr>
              <w:t>,</w:t>
            </w:r>
            <w:r w:rsidRPr="009D5A23">
              <w:rPr>
                <w:sz w:val="22"/>
              </w:rPr>
              <w:t>9108    1</w:t>
            </w:r>
            <w:r w:rsidR="00BE71C9" w:rsidRPr="009D5A23">
              <w:rPr>
                <w:sz w:val="22"/>
              </w:rPr>
              <w:t>,</w:t>
            </w:r>
            <w:r w:rsidRPr="009D5A23">
              <w:rPr>
                <w:sz w:val="22"/>
              </w:rPr>
              <w:t>2602</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10</w:t>
            </w:r>
            <w:r w:rsidR="00FF3DB4" w:rsidRPr="009D5A23">
              <w:rPr>
                <w:sz w:val="22"/>
              </w:rPr>
              <w:t>,</w:t>
            </w:r>
            <w:r w:rsidRPr="009D5A23">
              <w:rPr>
                <w:sz w:val="22"/>
              </w:rPr>
              <w:t>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6</w:t>
            </w:r>
            <w:r w:rsidR="00BE71C9" w:rsidRPr="009D5A23">
              <w:rPr>
                <w:sz w:val="22"/>
              </w:rPr>
              <w:t>,</w:t>
            </w:r>
            <w:r w:rsidRPr="009D5A23">
              <w:rPr>
                <w:sz w:val="22"/>
              </w:rPr>
              <w:t>0</w:t>
            </w:r>
          </w:p>
        </w:tc>
      </w:tr>
      <w:tr w:rsidR="005A5C0D" w:rsidRPr="009D5A23" w:rsidTr="005A5C0D">
        <w:trPr>
          <w:jc w:val="center"/>
        </w:trPr>
        <w:tc>
          <w:tcPr>
            <w:tcW w:w="1808"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lang w:val="en-US"/>
              </w:rPr>
            </w:pPr>
            <m:oMath>
              <m:sSub>
                <m:sSubPr>
                  <m:ctrlPr>
                    <w:rPr>
                      <w:rFonts w:ascii="Cambria Math" w:hAnsi="Cambria Math"/>
                      <w:i/>
                      <w:sz w:val="22"/>
                      <w:lang w:eastAsia="zh-CN"/>
                    </w:rPr>
                  </m:ctrlPr>
                </m:sSubPr>
                <m:e>
                  <m:r>
                    <m:rPr>
                      <m:sty m:val="p"/>
                    </m:rPr>
                    <w:rPr>
                      <w:rFonts w:ascii="Cambria Math" w:hAnsi="Cambria Math"/>
                      <w:sz w:val="22"/>
                      <w:lang w:eastAsia="zh-CN"/>
                    </w:rPr>
                    <m:t>μ</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sz w:val="22"/>
                <w:lang w:val="en-US"/>
              </w:rPr>
              <w:t>,</w:t>
            </w:r>
            <m:oMath>
              <m:r>
                <w:rPr>
                  <w:rFonts w:ascii="Cambria Math" w:hAnsi="Cambria Math"/>
                  <w:sz w:val="22"/>
                  <w:lang w:val="en-US" w:eastAsia="zh-CN"/>
                </w:rPr>
                <m:t xml:space="preserve"> </m:t>
              </m:r>
              <m:sSub>
                <m:sSubPr>
                  <m:ctrlPr>
                    <w:rPr>
                      <w:rFonts w:ascii="Cambria Math" w:hAnsi="Cambria Math"/>
                      <w:i/>
                      <w:sz w:val="22"/>
                      <w:lang w:eastAsia="zh-CN"/>
                    </w:rPr>
                  </m:ctrlPr>
                </m:sSubPr>
                <m:e>
                  <m:r>
                    <m:rPr>
                      <m:sty m:val="p"/>
                    </m:rPr>
                    <w:rPr>
                      <w:rFonts w:ascii="Cambria Math" w:hAnsi="Cambria Math"/>
                      <w:sz w:val="22"/>
                      <w:lang w:eastAsia="zh-CN"/>
                    </w:rPr>
                    <m:t>σ</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8225    1</w:t>
            </w:r>
            <w:r w:rsidR="00FF3DB4" w:rsidRPr="009D5A23">
              <w:rPr>
                <w:sz w:val="22"/>
              </w:rPr>
              <w:t>,</w:t>
            </w:r>
            <w:r w:rsidRPr="009D5A23">
              <w:rPr>
                <w:sz w:val="22"/>
              </w:rPr>
              <w:t>1317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–15</w:t>
            </w:r>
            <w:r w:rsidR="00BE71C9" w:rsidRPr="009D5A23">
              <w:rPr>
                <w:sz w:val="22"/>
              </w:rPr>
              <w:t>,</w:t>
            </w:r>
            <w:r w:rsidRPr="009D5A23">
              <w:rPr>
                <w:sz w:val="22"/>
              </w:rPr>
              <w:t>4844    3</w:t>
            </w:r>
            <w:r w:rsidR="00BE71C9" w:rsidRPr="009D5A23">
              <w:rPr>
                <w:sz w:val="22"/>
              </w:rPr>
              <w:t>,</w:t>
            </w:r>
            <w:r w:rsidRPr="009D5A23">
              <w:rPr>
                <w:sz w:val="22"/>
              </w:rPr>
              <w:t>3245</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0481  –14</w:t>
            </w:r>
            <w:r w:rsidR="00FF3DB4" w:rsidRPr="009D5A23">
              <w:rPr>
                <w:sz w:val="22"/>
              </w:rPr>
              <w:t>,</w:t>
            </w:r>
            <w:r w:rsidRPr="009D5A23">
              <w:rPr>
                <w:sz w:val="22"/>
              </w:rPr>
              <w:t>7450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9434   –1</w:t>
            </w:r>
            <w:r w:rsidR="00BE71C9" w:rsidRPr="009D5A23">
              <w:rPr>
                <w:sz w:val="22"/>
              </w:rPr>
              <w:t>,</w:t>
            </w:r>
            <w:r w:rsidRPr="009D5A23">
              <w:rPr>
                <w:sz w:val="22"/>
              </w:rPr>
              <w:t>7555</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4643    0</w:t>
            </w:r>
            <w:r w:rsidR="00FF3DB4" w:rsidRPr="009D5A23">
              <w:rPr>
                <w:sz w:val="22"/>
              </w:rPr>
              <w:t>,</w:t>
            </w:r>
            <w:r w:rsidRPr="009D5A23">
              <w:rPr>
                <w:sz w:val="22"/>
              </w:rPr>
              <w:t>3334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0798    2</w:t>
            </w:r>
            <w:r w:rsidR="00BE71C9" w:rsidRPr="009D5A23">
              <w:rPr>
                <w:sz w:val="22"/>
              </w:rPr>
              <w:t>,</w:t>
            </w:r>
            <w:r w:rsidRPr="009D5A23">
              <w:rPr>
                <w:sz w:val="22"/>
              </w:rPr>
              <w:t>8101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7910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7910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0744    2</w:t>
            </w:r>
            <w:r w:rsidR="00FF3DB4" w:rsidRPr="009D5A23">
              <w:rPr>
                <w:sz w:val="22"/>
              </w:rPr>
              <w:t>,</w:t>
            </w:r>
            <w:r w:rsidRPr="009D5A23">
              <w:rPr>
                <w:sz w:val="22"/>
              </w:rPr>
              <w:t>1423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vAlign w:val="center"/>
          </w:tcPr>
          <w:p w:rsidR="005A5C0D" w:rsidRPr="009D5A23" w:rsidRDefault="008E75A5" w:rsidP="00A9159F">
            <w:pPr>
              <w:pStyle w:val="Tablehead0"/>
            </w:pPr>
            <w:r w:rsidRPr="009D5A23">
              <w:t>2,2 GHz</w:t>
            </w:r>
            <w:r w:rsidR="005A5C0D" w:rsidRPr="009D5A23">
              <w:t xml:space="preserve">/ </w:t>
            </w:r>
            <w:r w:rsidRPr="009D5A23">
              <w:t>Zone urbaine/</w:t>
            </w:r>
            <w:r w:rsidR="005A5C0D" w:rsidRPr="009D5A23">
              <w:t xml:space="preserve"> 60°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µ</w:t>
            </w:r>
            <w:r w:rsidRPr="009D5A23">
              <w:rPr>
                <w:sz w:val="22"/>
                <w:vertAlign w:val="subscript"/>
              </w:rPr>
              <w:t xml:space="preserve"> </w:t>
            </w:r>
            <w:r w:rsidRPr="009D5A23">
              <w:rPr>
                <w:i/>
                <w:iCs/>
                <w:sz w:val="22"/>
                <w:vertAlign w:val="subscript"/>
              </w:rPr>
              <w:t>G,B</w:t>
            </w:r>
            <w:r w:rsidRPr="009D5A23">
              <w:rPr>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FF3DB4" w:rsidRPr="009D5A23">
              <w:rPr>
                <w:sz w:val="22"/>
              </w:rPr>
              <w:t>,</w:t>
            </w:r>
            <w:r w:rsidRPr="009D5A23">
              <w:rPr>
                <w:sz w:val="22"/>
              </w:rPr>
              <w:t>8135    1</w:t>
            </w:r>
            <w:r w:rsidR="00FF3DB4" w:rsidRPr="009D5A23">
              <w:rPr>
                <w:sz w:val="22"/>
              </w:rPr>
              <w:t>,</w:t>
            </w:r>
            <w:r w:rsidRPr="009D5A23">
              <w:rPr>
                <w:sz w:val="22"/>
              </w:rPr>
              <w:t>5962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BE71C9" w:rsidRPr="009D5A23">
              <w:rPr>
                <w:sz w:val="22"/>
              </w:rPr>
              <w:t>,</w:t>
            </w:r>
            <w:r w:rsidRPr="009D5A23">
              <w:rPr>
                <w:sz w:val="22"/>
              </w:rPr>
              <w:t>0211    0</w:t>
            </w:r>
            <w:r w:rsidR="00BE71C9" w:rsidRPr="009D5A23">
              <w:rPr>
                <w:sz w:val="22"/>
              </w:rPr>
              <w:t>,</w:t>
            </w:r>
            <w:r w:rsidRPr="009D5A23">
              <w:rPr>
                <w:sz w:val="22"/>
              </w:rPr>
              <w:t>6568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10</w:t>
            </w:r>
            <w:r w:rsidR="00FF3DB4" w:rsidRPr="009D5A23">
              <w:rPr>
                <w:sz w:val="22"/>
              </w:rPr>
              <w:t>,</w:t>
            </w:r>
            <w:r w:rsidRPr="009D5A23">
              <w:rPr>
                <w:sz w:val="22"/>
              </w:rPr>
              <w:t>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9126</w:t>
            </w:r>
          </w:p>
        </w:tc>
      </w:tr>
      <w:tr w:rsidR="005A5C0D" w:rsidRPr="009D5A23" w:rsidTr="005A5C0D">
        <w:trPr>
          <w:jc w:val="center"/>
        </w:trPr>
        <w:tc>
          <w:tcPr>
            <w:tcW w:w="1808"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lang w:val="en-US"/>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i/>
                <w:iCs/>
                <w:sz w:val="22"/>
                <w:lang w:val="en-US"/>
              </w:rPr>
              <w:t>,</w:t>
            </w:r>
            <m:oMath>
              <m:r>
                <w:rPr>
                  <w:rFonts w:ascii="Cambria Math" w:hAnsi="Cambria Math"/>
                  <w:sz w:val="22"/>
                  <w:lang w:val="en-US"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5872    1</w:t>
            </w:r>
            <w:r w:rsidR="00FF3DB4" w:rsidRPr="009D5A23">
              <w:rPr>
                <w:sz w:val="22"/>
              </w:rPr>
              <w:t>,</w:t>
            </w:r>
            <w:r w:rsidRPr="009D5A23">
              <w:rPr>
                <w:sz w:val="22"/>
              </w:rPr>
              <w:t>2446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–14</w:t>
            </w:r>
            <w:r w:rsidR="00BE71C9" w:rsidRPr="009D5A23">
              <w:rPr>
                <w:sz w:val="22"/>
              </w:rPr>
              <w:t>,</w:t>
            </w:r>
            <w:r w:rsidRPr="009D5A23">
              <w:rPr>
                <w:sz w:val="22"/>
              </w:rPr>
              <w:t>1435    3</w:t>
            </w:r>
            <w:r w:rsidR="00BE71C9" w:rsidRPr="009D5A23">
              <w:rPr>
                <w:sz w:val="22"/>
              </w:rPr>
              <w:t>,</w:t>
            </w:r>
            <w:r w:rsidRPr="009D5A23">
              <w:rPr>
                <w:sz w:val="22"/>
              </w:rPr>
              <w:t>2706</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5168  –17</w:t>
            </w:r>
            <w:r w:rsidR="00FF3DB4" w:rsidRPr="009D5A23">
              <w:rPr>
                <w:sz w:val="22"/>
              </w:rPr>
              <w:t>,</w:t>
            </w:r>
            <w:r w:rsidRPr="009D5A23">
              <w:rPr>
                <w:sz w:val="22"/>
              </w:rPr>
              <w:t>4060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6975   –7</w:t>
            </w:r>
            <w:r w:rsidR="00BE71C9" w:rsidRPr="009D5A23">
              <w:rPr>
                <w:sz w:val="22"/>
              </w:rPr>
              <w:t>,</w:t>
            </w:r>
            <w:r w:rsidRPr="009D5A23">
              <w:rPr>
                <w:sz w:val="22"/>
              </w:rPr>
              <w:t>5383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1953    0</w:t>
            </w:r>
            <w:r w:rsidR="00FF3DB4" w:rsidRPr="009D5A23">
              <w:rPr>
                <w:sz w:val="22"/>
              </w:rPr>
              <w:t>,</w:t>
            </w:r>
            <w:r w:rsidRPr="009D5A23">
              <w:rPr>
                <w:sz w:val="22"/>
              </w:rPr>
              <w:t>5353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0422    3</w:t>
            </w:r>
            <w:r w:rsidR="00BE71C9" w:rsidRPr="009D5A23">
              <w:rPr>
                <w:sz w:val="22"/>
              </w:rPr>
              <w:t>,</w:t>
            </w:r>
            <w:r w:rsidRPr="009D5A23">
              <w:rPr>
                <w:sz w:val="22"/>
              </w:rPr>
              <w:t>2030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7977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7977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1285    5</w:t>
            </w:r>
            <w:r w:rsidR="00FF3DB4" w:rsidRPr="009D5A23">
              <w:rPr>
                <w:sz w:val="22"/>
              </w:rPr>
              <w:t>,</w:t>
            </w:r>
            <w:r w:rsidRPr="009D5A23">
              <w:rPr>
                <w:sz w:val="22"/>
              </w:rPr>
              <w:t>4991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BE71C9" w:rsidRPr="009D5A23" w:rsidRDefault="00BE71C9" w:rsidP="009452F1"/>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vAlign w:val="center"/>
          </w:tcPr>
          <w:p w:rsidR="005A5C0D" w:rsidRPr="009D5A23" w:rsidRDefault="008E75A5" w:rsidP="00A9159F">
            <w:pPr>
              <w:pStyle w:val="Tablehead0"/>
            </w:pPr>
            <w:r w:rsidRPr="009D5A23">
              <w:lastRenderedPageBreak/>
              <w:t>2,2 GHz</w:t>
            </w:r>
            <w:r w:rsidR="005A5C0D" w:rsidRPr="009D5A23">
              <w:t xml:space="preserve">/ </w:t>
            </w:r>
            <w:r w:rsidRPr="009D5A23">
              <w:t>Zone urbaine/</w:t>
            </w:r>
            <w:r w:rsidR="005A5C0D" w:rsidRPr="009D5A23">
              <w:t xml:space="preserve"> 70°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µ</w:t>
            </w:r>
            <w:r w:rsidRPr="009D5A23">
              <w:rPr>
                <w:sz w:val="22"/>
                <w:vertAlign w:val="subscript"/>
              </w:rPr>
              <w:t xml:space="preserve"> </w:t>
            </w:r>
            <w:r w:rsidRPr="009D5A23">
              <w:rPr>
                <w:i/>
                <w:iCs/>
                <w:sz w:val="22"/>
                <w:vertAlign w:val="subscript"/>
              </w:rPr>
              <w:t>G,B</w:t>
            </w:r>
            <w:r w:rsidRPr="009D5A23">
              <w:rPr>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4</w:t>
            </w:r>
            <w:r w:rsidR="00FF3DB4" w:rsidRPr="009D5A23">
              <w:rPr>
                <w:sz w:val="22"/>
              </w:rPr>
              <w:t>,</w:t>
            </w:r>
            <w:r w:rsidRPr="009D5A23">
              <w:rPr>
                <w:sz w:val="22"/>
              </w:rPr>
              <w:t>2919    2</w:t>
            </w:r>
            <w:r w:rsidR="00FF3DB4" w:rsidRPr="009D5A23">
              <w:rPr>
                <w:sz w:val="22"/>
              </w:rPr>
              <w:t>,</w:t>
            </w:r>
            <w:r w:rsidRPr="009D5A23">
              <w:rPr>
                <w:sz w:val="22"/>
              </w:rPr>
              <w:t>4703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1012    1</w:t>
            </w:r>
            <w:r w:rsidR="00BE71C9" w:rsidRPr="009D5A23">
              <w:rPr>
                <w:sz w:val="22"/>
              </w:rPr>
              <w:t>,</w:t>
            </w:r>
            <w:r w:rsidRPr="009D5A23">
              <w:rPr>
                <w:sz w:val="22"/>
              </w:rPr>
              <w:t>0341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118</w:t>
            </w:r>
            <w:r w:rsidR="00FF3DB4" w:rsidRPr="009D5A23">
              <w:rPr>
                <w:sz w:val="22"/>
              </w:rPr>
              <w:t>,</w:t>
            </w:r>
            <w:r w:rsidRPr="009D5A23">
              <w:rPr>
                <w:sz w:val="22"/>
              </w:rPr>
              <w:t>3312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4</w:t>
            </w:r>
            <w:r w:rsidR="00BE71C9" w:rsidRPr="009D5A23">
              <w:rPr>
                <w:sz w:val="22"/>
              </w:rPr>
              <w:t>,</w:t>
            </w:r>
            <w:r w:rsidRPr="009D5A23">
              <w:rPr>
                <w:sz w:val="22"/>
              </w:rPr>
              <w:t>8569</w:t>
            </w:r>
          </w:p>
        </w:tc>
      </w:tr>
      <w:tr w:rsidR="005A5C0D" w:rsidRPr="009D5A23" w:rsidTr="005A5C0D">
        <w:trPr>
          <w:jc w:val="center"/>
        </w:trPr>
        <w:tc>
          <w:tcPr>
            <w:tcW w:w="1808"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lang w:val="en-US"/>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i/>
                <w:iCs/>
                <w:sz w:val="22"/>
                <w:lang w:val="en-US"/>
              </w:rPr>
              <w:t>,</w:t>
            </w:r>
            <m:oMath>
              <m:r>
                <w:rPr>
                  <w:rFonts w:ascii="Cambria Math" w:hAnsi="Cambria Math"/>
                  <w:sz w:val="22"/>
                  <w:lang w:val="en-US"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8434    0</w:t>
            </w:r>
            <w:r w:rsidR="00FF3DB4" w:rsidRPr="009D5A23">
              <w:rPr>
                <w:sz w:val="22"/>
              </w:rPr>
              <w:t>,</w:t>
            </w:r>
            <w:r w:rsidRPr="009D5A23">
              <w:rPr>
                <w:sz w:val="22"/>
              </w:rPr>
              <w:t>5370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–12</w:t>
            </w:r>
            <w:r w:rsidR="00BE71C9" w:rsidRPr="009D5A23">
              <w:rPr>
                <w:sz w:val="22"/>
              </w:rPr>
              <w:t>,</w:t>
            </w:r>
            <w:r w:rsidRPr="009D5A23">
              <w:rPr>
                <w:sz w:val="22"/>
              </w:rPr>
              <w:t>9383    1</w:t>
            </w:r>
            <w:r w:rsidR="00BE71C9" w:rsidRPr="009D5A23">
              <w:rPr>
                <w:sz w:val="22"/>
              </w:rPr>
              <w:t>,</w:t>
            </w:r>
            <w:r w:rsidRPr="009D5A23">
              <w:rPr>
                <w:sz w:val="22"/>
              </w:rPr>
              <w:t>7588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–4</w:t>
            </w:r>
            <w:r w:rsidR="00FF3DB4" w:rsidRPr="009D5A23">
              <w:rPr>
                <w:sz w:val="22"/>
              </w:rPr>
              <w:t>,</w:t>
            </w:r>
            <w:r w:rsidRPr="009D5A23">
              <w:rPr>
                <w:sz w:val="22"/>
              </w:rPr>
              <w:t>7301  –26</w:t>
            </w:r>
            <w:r w:rsidR="00FF3DB4" w:rsidRPr="009D5A23">
              <w:rPr>
                <w:sz w:val="22"/>
              </w:rPr>
              <w:t>,</w:t>
            </w:r>
            <w:r w:rsidRPr="009D5A23">
              <w:rPr>
                <w:sz w:val="22"/>
              </w:rPr>
              <w:t>5687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5318   16</w:t>
            </w:r>
            <w:r w:rsidR="00BE71C9" w:rsidRPr="009D5A23">
              <w:rPr>
                <w:sz w:val="22"/>
              </w:rPr>
              <w:t>,</w:t>
            </w:r>
            <w:r w:rsidRPr="009D5A23">
              <w:rPr>
                <w:sz w:val="22"/>
              </w:rPr>
              <w:t>8468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5192    1</w:t>
            </w:r>
            <w:r w:rsidR="00FF3DB4" w:rsidRPr="009D5A23">
              <w:rPr>
                <w:sz w:val="22"/>
              </w:rPr>
              <w:t>,</w:t>
            </w:r>
            <w:r w:rsidRPr="009D5A23">
              <w:rPr>
                <w:sz w:val="22"/>
              </w:rPr>
              <w:t>9583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3768    8</w:t>
            </w:r>
            <w:r w:rsidR="00BE71C9" w:rsidRPr="009D5A23">
              <w:rPr>
                <w:sz w:val="22"/>
              </w:rPr>
              <w:t>,</w:t>
            </w:r>
            <w:r w:rsidRPr="009D5A23">
              <w:rPr>
                <w:sz w:val="22"/>
              </w:rPr>
              <w:t>4377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0963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0963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0826    2</w:t>
            </w:r>
            <w:r w:rsidR="00FF3DB4" w:rsidRPr="009D5A23">
              <w:rPr>
                <w:sz w:val="22"/>
              </w:rPr>
              <w:t>,</w:t>
            </w:r>
            <w:r w:rsidRPr="009D5A23">
              <w:rPr>
                <w:sz w:val="22"/>
              </w:rPr>
              <w:t>8824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p w:rsidR="005A5C0D" w:rsidRPr="009D5A23" w:rsidRDefault="005A5C0D" w:rsidP="009452F1">
      <w:pPr>
        <w:keepNext/>
        <w:keepLines/>
        <w:spacing w:before="360"/>
        <w:ind w:left="794" w:hanging="794"/>
        <w:outlineLvl w:val="1"/>
        <w:rPr>
          <w:b/>
        </w:rPr>
      </w:pPr>
      <w:r w:rsidRPr="009D5A23">
        <w:rPr>
          <w:b/>
        </w:rPr>
        <w:t>2.2</w:t>
      </w:r>
      <w:r w:rsidRPr="009D5A23">
        <w:rPr>
          <w:b/>
        </w:rPr>
        <w:tab/>
      </w:r>
      <w:r w:rsidR="008E75A5" w:rsidRPr="009D5A23">
        <w:rPr>
          <w:b/>
        </w:rPr>
        <w:t>Zone suburbaine</w:t>
      </w:r>
    </w:p>
    <w:p w:rsidR="005A5C0D" w:rsidRPr="009D5A23" w:rsidRDefault="005A5C0D" w:rsidP="009452F1">
      <w:pPr>
        <w:keepNext/>
        <w:spacing w:before="0" w:after="120"/>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vAlign w:val="center"/>
          </w:tcPr>
          <w:p w:rsidR="005A5C0D" w:rsidRPr="009D5A23" w:rsidRDefault="008E75A5" w:rsidP="00A9159F">
            <w:pPr>
              <w:pStyle w:val="Tablehead0"/>
            </w:pPr>
            <w:r w:rsidRPr="009D5A23">
              <w:t>2,2 GHz</w:t>
            </w:r>
            <w:r w:rsidR="005A5C0D" w:rsidRPr="009D5A23">
              <w:t xml:space="preserve">/ </w:t>
            </w:r>
            <w:r w:rsidRPr="009D5A23">
              <w:t>Zone suburbaine/</w:t>
            </w:r>
            <w:r w:rsidR="005A5C0D" w:rsidRPr="009D5A23">
              <w:t xml:space="preserve"> 20°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µ</w:t>
            </w:r>
            <w:r w:rsidRPr="009D5A23">
              <w:rPr>
                <w:sz w:val="22"/>
                <w:vertAlign w:val="subscript"/>
              </w:rPr>
              <w:t xml:space="preserve"> </w:t>
            </w:r>
            <w:r w:rsidRPr="009D5A23">
              <w:rPr>
                <w:i/>
                <w:iCs/>
                <w:sz w:val="22"/>
                <w:vertAlign w:val="subscript"/>
              </w:rPr>
              <w:t>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2201    1</w:t>
            </w:r>
            <w:r w:rsidR="00FF3DB4" w:rsidRPr="009D5A23">
              <w:rPr>
                <w:sz w:val="22"/>
              </w:rPr>
              <w:t>,</w:t>
            </w:r>
            <w:r w:rsidRPr="009D5A23">
              <w:rPr>
                <w:sz w:val="22"/>
              </w:rPr>
              <w:t>2767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2657    1</w:t>
            </w:r>
            <w:r w:rsidR="00BE71C9" w:rsidRPr="009D5A23">
              <w:rPr>
                <w:sz w:val="22"/>
              </w:rPr>
              <w:t>,</w:t>
            </w:r>
            <w:r w:rsidRPr="009D5A23">
              <w:rPr>
                <w:sz w:val="22"/>
              </w:rPr>
              <w:t>3812</w:t>
            </w:r>
          </w:p>
        </w:tc>
      </w:tr>
      <w:tr w:rsidR="005A5C0D" w:rsidRPr="009D5A23" w:rsidTr="005A5C0D">
        <w:trPr>
          <w:trHeight w:val="383"/>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2914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5585</w:t>
            </w:r>
          </w:p>
        </w:tc>
      </w:tr>
      <w:tr w:rsidR="005A5C0D" w:rsidRPr="009D5A23" w:rsidTr="005A5C0D">
        <w:trPr>
          <w:jc w:val="center"/>
        </w:trPr>
        <w:tc>
          <w:tcPr>
            <w:tcW w:w="1808"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lang w:val="en-US"/>
              </w:rPr>
            </w:pPr>
            <m:oMath>
              <m:sSub>
                <m:sSubPr>
                  <m:ctrlPr>
                    <w:rPr>
                      <w:rFonts w:ascii="Cambria Math" w:hAnsi="Cambria Math"/>
                      <w:i/>
                      <w:sz w:val="22"/>
                      <w:lang w:eastAsia="zh-CN"/>
                    </w:rPr>
                  </m:ctrlPr>
                </m:sSubPr>
                <m:e>
                  <m:r>
                    <m:rPr>
                      <m:sty m:val="p"/>
                    </m:rPr>
                    <w:rPr>
                      <w:rFonts w:ascii="Cambria Math" w:hAnsi="Cambria Math"/>
                      <w:sz w:val="22"/>
                      <w:lang w:eastAsia="zh-CN"/>
                    </w:rPr>
                    <m:t>μ</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sz w:val="22"/>
                <w:lang w:val="en-US"/>
              </w:rPr>
              <w:t>,</w:t>
            </w:r>
            <m:oMath>
              <m:r>
                <w:rPr>
                  <w:rFonts w:ascii="Cambria Math" w:hAnsi="Cambria Math"/>
                  <w:sz w:val="22"/>
                  <w:lang w:val="en-US" w:eastAsia="zh-CN"/>
                </w:rPr>
                <m:t xml:space="preserve"> </m:t>
              </m:r>
              <m:sSub>
                <m:sSubPr>
                  <m:ctrlPr>
                    <w:rPr>
                      <w:rFonts w:ascii="Cambria Math" w:hAnsi="Cambria Math"/>
                      <w:i/>
                      <w:sz w:val="22"/>
                      <w:lang w:eastAsia="zh-CN"/>
                    </w:rPr>
                  </m:ctrlPr>
                </m:sSubPr>
                <m:e>
                  <m:r>
                    <m:rPr>
                      <m:sty m:val="p"/>
                    </m:rPr>
                    <w:rPr>
                      <w:rFonts w:ascii="Cambria Math" w:hAnsi="Cambria Math"/>
                      <w:sz w:val="22"/>
                      <w:lang w:eastAsia="zh-CN"/>
                    </w:rPr>
                    <m:t>σ</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7191    1</w:t>
            </w:r>
            <w:r w:rsidR="00FF3DB4" w:rsidRPr="009D5A23">
              <w:rPr>
                <w:sz w:val="22"/>
              </w:rPr>
              <w:t>,</w:t>
            </w:r>
            <w:r w:rsidRPr="009D5A23">
              <w:rPr>
                <w:sz w:val="22"/>
              </w:rPr>
              <w:t>3840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–13</w:t>
            </w:r>
            <w:r w:rsidR="00BE71C9" w:rsidRPr="009D5A23">
              <w:rPr>
                <w:sz w:val="22"/>
              </w:rPr>
              <w:t>,</w:t>
            </w:r>
            <w:r w:rsidRPr="009D5A23">
              <w:rPr>
                <w:sz w:val="22"/>
              </w:rPr>
              <w:t>8808    2</w:t>
            </w:r>
            <w:r w:rsidR="00BE71C9" w:rsidRPr="009D5A23">
              <w:rPr>
                <w:sz w:val="22"/>
              </w:rPr>
              <w:t>,</w:t>
            </w:r>
            <w:r w:rsidRPr="009D5A23">
              <w:rPr>
                <w:sz w:val="22"/>
              </w:rPr>
              <w:t>5830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3037  –13</w:t>
            </w:r>
            <w:r w:rsidR="00FF3DB4" w:rsidRPr="009D5A23">
              <w:rPr>
                <w:sz w:val="22"/>
              </w:rPr>
              <w:t>,</w:t>
            </w:r>
            <w:r w:rsidRPr="009D5A23">
              <w:rPr>
                <w:sz w:val="22"/>
              </w:rPr>
              <w:t>0719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0136    0</w:t>
            </w:r>
            <w:r w:rsidR="00BE71C9" w:rsidRPr="009D5A23">
              <w:rPr>
                <w:sz w:val="22"/>
              </w:rPr>
              <w:t>,</w:t>
            </w:r>
            <w:r w:rsidRPr="009D5A23">
              <w:rPr>
                <w:sz w:val="22"/>
              </w:rPr>
              <w:t>5158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1254    0</w:t>
            </w:r>
            <w:r w:rsidR="00FF3DB4" w:rsidRPr="009D5A23">
              <w:rPr>
                <w:sz w:val="22"/>
              </w:rPr>
              <w:t>,</w:t>
            </w:r>
            <w:r w:rsidRPr="009D5A23">
              <w:rPr>
                <w:sz w:val="22"/>
              </w:rPr>
              <w:t>7894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1441    0</w:t>
            </w:r>
            <w:r w:rsidR="00BE71C9" w:rsidRPr="009D5A23">
              <w:rPr>
                <w:sz w:val="22"/>
              </w:rPr>
              <w:t>,</w:t>
            </w:r>
            <w:r w:rsidRPr="009D5A23">
              <w:rPr>
                <w:sz w:val="22"/>
              </w:rPr>
              <w:t>7757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9290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9290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2904    1</w:t>
            </w:r>
            <w:r w:rsidR="00FF3DB4" w:rsidRPr="009D5A23">
              <w:rPr>
                <w:sz w:val="22"/>
              </w:rPr>
              <w:t>,</w:t>
            </w:r>
            <w:r w:rsidRPr="009D5A23">
              <w:rPr>
                <w:sz w:val="22"/>
              </w:rPr>
              <w:t>0324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D27AC3" w:rsidRPr="009D5A23" w:rsidRDefault="00D27AC3" w:rsidP="009452F1">
      <w:pPr>
        <w:spacing w:before="0"/>
        <w:rPr>
          <w:sz w:val="20"/>
        </w:rPr>
      </w:pPr>
      <w:r w:rsidRPr="009D5A23">
        <w:rPr>
          <w:sz w:val="20"/>
        </w:rPr>
        <w:br w:type="page"/>
      </w:r>
    </w:p>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vAlign w:val="center"/>
          </w:tcPr>
          <w:p w:rsidR="005A5C0D" w:rsidRPr="009D5A23" w:rsidRDefault="008E75A5" w:rsidP="00A9159F">
            <w:pPr>
              <w:pStyle w:val="Tablehead0"/>
            </w:pPr>
            <w:r w:rsidRPr="009D5A23">
              <w:t>2,2 GHz</w:t>
            </w:r>
            <w:r w:rsidR="005A5C0D" w:rsidRPr="009D5A23">
              <w:t xml:space="preserve">/ </w:t>
            </w:r>
            <w:r w:rsidRPr="009D5A23">
              <w:t>Zone suburbaine/</w:t>
            </w:r>
            <w:r w:rsidR="005A5C0D" w:rsidRPr="009D5A23">
              <w:t xml:space="preserve"> 30°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µ</w:t>
            </w:r>
            <w:r w:rsidRPr="009D5A23">
              <w:rPr>
                <w:sz w:val="22"/>
                <w:vertAlign w:val="subscript"/>
              </w:rPr>
              <w:t xml:space="preserve"> </w:t>
            </w:r>
            <w:r w:rsidRPr="009D5A23">
              <w:rPr>
                <w:i/>
                <w:iCs/>
                <w:sz w:val="22"/>
                <w:vertAlign w:val="subscript"/>
              </w:rPr>
              <w:t>G,B</w:t>
            </w:r>
            <w:r w:rsidRPr="009D5A23">
              <w:rPr>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FF3DB4" w:rsidRPr="009D5A23">
              <w:rPr>
                <w:sz w:val="22"/>
              </w:rPr>
              <w:t>,</w:t>
            </w:r>
            <w:r w:rsidRPr="009D5A23">
              <w:rPr>
                <w:sz w:val="22"/>
              </w:rPr>
              <w:t>0138    1</w:t>
            </w:r>
            <w:r w:rsidR="00FF3DB4" w:rsidRPr="009D5A23">
              <w:rPr>
                <w:sz w:val="22"/>
              </w:rPr>
              <w:t>,</w:t>
            </w:r>
            <w:r w:rsidRPr="009D5A23">
              <w:rPr>
                <w:sz w:val="22"/>
              </w:rPr>
              <w:t>4161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4521    0</w:t>
            </w:r>
            <w:r w:rsidR="00BE71C9" w:rsidRPr="009D5A23">
              <w:rPr>
                <w:sz w:val="22"/>
              </w:rPr>
              <w:t>,</w:t>
            </w:r>
            <w:r w:rsidRPr="009D5A23">
              <w:rPr>
                <w:sz w:val="22"/>
              </w:rPr>
              <w:t>7637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8</w:t>
            </w:r>
            <w:r w:rsidR="00FF3DB4" w:rsidRPr="009D5A23">
              <w:rPr>
                <w:sz w:val="22"/>
              </w:rPr>
              <w:t>,</w:t>
            </w:r>
            <w:r w:rsidRPr="009D5A23">
              <w:rPr>
                <w:sz w:val="22"/>
              </w:rPr>
              <w:t>3214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5</w:t>
            </w:r>
            <w:r w:rsidR="00BE71C9" w:rsidRPr="009D5A23">
              <w:rPr>
                <w:sz w:val="22"/>
              </w:rPr>
              <w:t>,</w:t>
            </w:r>
            <w:r w:rsidRPr="009D5A23">
              <w:rPr>
                <w:sz w:val="22"/>
              </w:rPr>
              <w:t>9087</w:t>
            </w:r>
          </w:p>
        </w:tc>
      </w:tr>
      <w:tr w:rsidR="005A5C0D" w:rsidRPr="009D5A23" w:rsidTr="005A5C0D">
        <w:trPr>
          <w:jc w:val="center"/>
        </w:trPr>
        <w:tc>
          <w:tcPr>
            <w:tcW w:w="1808"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lang w:val="en-US"/>
              </w:rPr>
            </w:pPr>
            <m:oMath>
              <m:sSub>
                <m:sSubPr>
                  <m:ctrlPr>
                    <w:rPr>
                      <w:rFonts w:ascii="Cambria Math" w:hAnsi="Cambria Math"/>
                      <w:i/>
                      <w:sz w:val="22"/>
                      <w:lang w:eastAsia="zh-CN"/>
                    </w:rPr>
                  </m:ctrlPr>
                </m:sSubPr>
                <m:e>
                  <m:r>
                    <m:rPr>
                      <m:sty m:val="p"/>
                    </m:rPr>
                    <w:rPr>
                      <w:rFonts w:ascii="Cambria Math" w:hAnsi="Cambria Math"/>
                      <w:sz w:val="22"/>
                      <w:lang w:eastAsia="zh-CN"/>
                    </w:rPr>
                    <m:t>μ</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sz w:val="22"/>
                <w:lang w:val="en-US"/>
              </w:rPr>
              <w:t>,</w:t>
            </w:r>
            <m:oMath>
              <m:r>
                <w:rPr>
                  <w:rFonts w:ascii="Cambria Math" w:hAnsi="Cambria Math"/>
                  <w:sz w:val="22"/>
                  <w:lang w:val="en-US" w:eastAsia="zh-CN"/>
                </w:rPr>
                <m:t xml:space="preserve"> </m:t>
              </m:r>
              <m:sSub>
                <m:sSubPr>
                  <m:ctrlPr>
                    <w:rPr>
                      <w:rFonts w:ascii="Cambria Math" w:hAnsi="Cambria Math"/>
                      <w:i/>
                      <w:sz w:val="22"/>
                      <w:lang w:eastAsia="zh-CN"/>
                    </w:rPr>
                  </m:ctrlPr>
                </m:sSubPr>
                <m:e>
                  <m:r>
                    <m:rPr>
                      <m:sty m:val="p"/>
                    </m:rPr>
                    <w:rPr>
                      <w:rFonts w:ascii="Cambria Math" w:hAnsi="Cambria Math"/>
                      <w:sz w:val="22"/>
                      <w:lang w:eastAsia="zh-CN"/>
                    </w:rPr>
                    <m:t>σ</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7018    1</w:t>
            </w:r>
            <w:r w:rsidR="00FF3DB4" w:rsidRPr="009D5A23">
              <w:rPr>
                <w:sz w:val="22"/>
              </w:rPr>
              <w:t>,</w:t>
            </w:r>
            <w:r w:rsidRPr="009D5A23">
              <w:rPr>
                <w:sz w:val="22"/>
              </w:rPr>
              <w:t>2107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–11</w:t>
            </w:r>
            <w:r w:rsidR="00BE71C9" w:rsidRPr="009D5A23">
              <w:rPr>
                <w:sz w:val="22"/>
              </w:rPr>
              <w:t>,</w:t>
            </w:r>
            <w:r w:rsidRPr="009D5A23">
              <w:rPr>
                <w:sz w:val="22"/>
              </w:rPr>
              <w:t>9823    3</w:t>
            </w:r>
            <w:r w:rsidR="00BE71C9" w:rsidRPr="009D5A23">
              <w:rPr>
                <w:sz w:val="22"/>
              </w:rPr>
              <w:t>,</w:t>
            </w:r>
            <w:r w:rsidRPr="009D5A23">
              <w:rPr>
                <w:sz w:val="22"/>
              </w:rPr>
              <w:t>4728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6543  –14</w:t>
            </w:r>
            <w:r w:rsidR="00FF3DB4" w:rsidRPr="009D5A23">
              <w:rPr>
                <w:sz w:val="22"/>
              </w:rPr>
              <w:t>,</w:t>
            </w:r>
            <w:r w:rsidRPr="009D5A23">
              <w:rPr>
                <w:sz w:val="22"/>
              </w:rPr>
              <w:t>6457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6200   –7</w:t>
            </w:r>
            <w:r w:rsidR="00BE71C9" w:rsidRPr="009D5A23">
              <w:rPr>
                <w:sz w:val="22"/>
              </w:rPr>
              <w:t>,</w:t>
            </w:r>
            <w:r w:rsidRPr="009D5A23">
              <w:rPr>
                <w:sz w:val="22"/>
              </w:rPr>
              <w:t>5485</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1333    0</w:t>
            </w:r>
            <w:r w:rsidR="00FF3DB4" w:rsidRPr="009D5A23">
              <w:rPr>
                <w:sz w:val="22"/>
              </w:rPr>
              <w:t>,</w:t>
            </w:r>
            <w:r w:rsidRPr="009D5A23">
              <w:rPr>
                <w:sz w:val="22"/>
              </w:rPr>
              <w:t>8992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1644    0</w:t>
            </w:r>
            <w:r w:rsidR="00BE71C9" w:rsidRPr="009D5A23">
              <w:rPr>
                <w:sz w:val="22"/>
              </w:rPr>
              <w:t>,</w:t>
            </w:r>
            <w:r w:rsidRPr="009D5A23">
              <w:rPr>
                <w:sz w:val="22"/>
              </w:rPr>
              <w:t>2762</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7135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7135</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1091    3</w:t>
            </w:r>
            <w:r w:rsidR="00FF3DB4" w:rsidRPr="009D5A23">
              <w:rPr>
                <w:sz w:val="22"/>
              </w:rPr>
              <w:t>,</w:t>
            </w:r>
            <w:r w:rsidRPr="009D5A23">
              <w:rPr>
                <w:sz w:val="22"/>
              </w:rPr>
              <w:t>3000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vAlign w:val="center"/>
          </w:tcPr>
          <w:p w:rsidR="005A5C0D" w:rsidRPr="009D5A23" w:rsidRDefault="008E75A5" w:rsidP="00A9159F">
            <w:pPr>
              <w:pStyle w:val="Tablehead0"/>
            </w:pPr>
            <w:r w:rsidRPr="009D5A23">
              <w:t>2,2 GHz</w:t>
            </w:r>
            <w:r w:rsidR="005A5C0D" w:rsidRPr="009D5A23">
              <w:t xml:space="preserve">/ </w:t>
            </w:r>
            <w:r w:rsidRPr="009D5A23">
              <w:t>Zone suburbaine/</w:t>
            </w:r>
            <w:r w:rsidR="005A5C0D" w:rsidRPr="009D5A23">
              <w:t xml:space="preserve"> 45°</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4</w:t>
            </w:r>
            <w:r w:rsidR="00FF3DB4" w:rsidRPr="009D5A23">
              <w:rPr>
                <w:sz w:val="22"/>
              </w:rPr>
              <w:t>,</w:t>
            </w:r>
            <w:r w:rsidRPr="009D5A23">
              <w:rPr>
                <w:sz w:val="22"/>
              </w:rPr>
              <w:t>5857    1</w:t>
            </w:r>
            <w:r w:rsidR="00FF3DB4" w:rsidRPr="009D5A23">
              <w:rPr>
                <w:sz w:val="22"/>
              </w:rPr>
              <w:t>,</w:t>
            </w:r>
            <w:r w:rsidRPr="009D5A23">
              <w:rPr>
                <w:sz w:val="22"/>
              </w:rPr>
              <w:t>3918</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2414    0</w:t>
            </w:r>
            <w:r w:rsidR="00BE71C9" w:rsidRPr="009D5A23">
              <w:rPr>
                <w:sz w:val="22"/>
              </w:rPr>
              <w:t>,</w:t>
            </w:r>
            <w:r w:rsidRPr="009D5A23">
              <w:rPr>
                <w:sz w:val="22"/>
              </w:rPr>
              <w:t>7884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126</w:t>
            </w:r>
            <w:r w:rsidR="00FF3DB4" w:rsidRPr="009D5A23">
              <w:rPr>
                <w:sz w:val="22"/>
              </w:rPr>
              <w:t>,</w:t>
            </w:r>
            <w:r w:rsidRPr="009D5A23">
              <w:rPr>
                <w:sz w:val="22"/>
              </w:rPr>
              <w:t>8375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4</w:t>
            </w:r>
            <w:r w:rsidR="00BE71C9" w:rsidRPr="009D5A23">
              <w:rPr>
                <w:sz w:val="22"/>
              </w:rPr>
              <w:t>,</w:t>
            </w:r>
            <w:r w:rsidRPr="009D5A23">
              <w:rPr>
                <w:sz w:val="22"/>
              </w:rPr>
              <w:t>3132</w:t>
            </w:r>
          </w:p>
        </w:tc>
      </w:tr>
      <w:tr w:rsidR="005A5C0D" w:rsidRPr="009D5A23" w:rsidTr="005A5C0D">
        <w:trPr>
          <w:jc w:val="center"/>
        </w:trPr>
        <w:tc>
          <w:tcPr>
            <w:tcW w:w="1808"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lang w:val="en-US"/>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i/>
                <w:iCs/>
                <w:sz w:val="22"/>
                <w:lang w:val="en-US"/>
              </w:rPr>
              <w:t>,</w:t>
            </w:r>
            <m:oMath>
              <m:r>
                <w:rPr>
                  <w:rFonts w:ascii="Cambria Math" w:hAnsi="Cambria Math"/>
                  <w:sz w:val="22"/>
                  <w:lang w:val="en-US"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1496    1</w:t>
            </w:r>
            <w:r w:rsidR="00FF3DB4" w:rsidRPr="009D5A23">
              <w:rPr>
                <w:sz w:val="22"/>
              </w:rPr>
              <w:t>,</w:t>
            </w:r>
            <w:r w:rsidRPr="009D5A23">
              <w:rPr>
                <w:sz w:val="22"/>
              </w:rPr>
              <w:t>0369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–10</w:t>
            </w:r>
            <w:r w:rsidR="00BE71C9" w:rsidRPr="009D5A23">
              <w:rPr>
                <w:sz w:val="22"/>
              </w:rPr>
              <w:t>,</w:t>
            </w:r>
            <w:r w:rsidRPr="009D5A23">
              <w:rPr>
                <w:sz w:val="22"/>
              </w:rPr>
              <w:t>3806    2</w:t>
            </w:r>
            <w:r w:rsidR="00BE71C9" w:rsidRPr="009D5A23">
              <w:rPr>
                <w:sz w:val="22"/>
              </w:rPr>
              <w:t>,</w:t>
            </w:r>
            <w:r w:rsidRPr="009D5A23">
              <w:rPr>
                <w:sz w:val="22"/>
              </w:rPr>
              <w:t>3543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2148  –17</w:t>
            </w:r>
            <w:r w:rsidR="00FF3DB4" w:rsidRPr="009D5A23">
              <w:rPr>
                <w:sz w:val="22"/>
              </w:rPr>
              <w:t>,</w:t>
            </w:r>
            <w:r w:rsidRPr="009D5A23">
              <w:rPr>
                <w:sz w:val="22"/>
              </w:rPr>
              <w:t>8462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0344  –14</w:t>
            </w:r>
            <w:r w:rsidR="00BE71C9" w:rsidRPr="009D5A23">
              <w:rPr>
                <w:sz w:val="22"/>
              </w:rPr>
              <w:t>,</w:t>
            </w:r>
            <w:r w:rsidRPr="009D5A23">
              <w:rPr>
                <w:sz w:val="22"/>
              </w:rPr>
              <w:t>2087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0729    1</w:t>
            </w:r>
            <w:r w:rsidR="00FF3DB4" w:rsidRPr="009D5A23">
              <w:rPr>
                <w:sz w:val="22"/>
              </w:rPr>
              <w:t>,</w:t>
            </w:r>
            <w:r w:rsidRPr="009D5A23">
              <w:rPr>
                <w:sz w:val="22"/>
              </w:rPr>
              <w:t>0303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0662    3</w:t>
            </w:r>
            <w:r w:rsidR="00BE71C9" w:rsidRPr="009D5A23">
              <w:rPr>
                <w:sz w:val="22"/>
              </w:rPr>
              <w:t>,</w:t>
            </w:r>
            <w:r w:rsidRPr="009D5A23">
              <w:rPr>
                <w:sz w:val="22"/>
              </w:rPr>
              <w:t>5043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w:t>
            </w:r>
            <w:r w:rsidR="00FF3DB4" w:rsidRPr="009D5A23">
              <w:rPr>
                <w:sz w:val="22"/>
              </w:rPr>
              <w:t>,</w:t>
            </w:r>
            <w:r w:rsidRPr="009D5A23">
              <w:rPr>
                <w:sz w:val="22"/>
              </w:rPr>
              <w:t>2293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w:t>
            </w:r>
            <w:r w:rsidR="00BE71C9" w:rsidRPr="009D5A23">
              <w:rPr>
                <w:sz w:val="22"/>
              </w:rPr>
              <w:t>,</w:t>
            </w:r>
            <w:r w:rsidRPr="009D5A23">
              <w:rPr>
                <w:sz w:val="22"/>
              </w:rPr>
              <w:t>2293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5766    0</w:t>
            </w:r>
            <w:r w:rsidR="00FF3DB4" w:rsidRPr="009D5A23">
              <w:rPr>
                <w:sz w:val="22"/>
              </w:rPr>
              <w:t>,</w:t>
            </w:r>
            <w:r w:rsidRPr="009D5A23">
              <w:rPr>
                <w:sz w:val="22"/>
              </w:rPr>
              <w:t>7163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vAlign w:val="center"/>
          </w:tcPr>
          <w:p w:rsidR="005A5C0D" w:rsidRPr="009D5A23" w:rsidRDefault="008E75A5" w:rsidP="00A9159F">
            <w:pPr>
              <w:pStyle w:val="Tablehead0"/>
            </w:pPr>
            <w:r w:rsidRPr="009D5A23">
              <w:t>2,2 GHz</w:t>
            </w:r>
            <w:r w:rsidR="005A5C0D" w:rsidRPr="009D5A23">
              <w:t xml:space="preserve">/ </w:t>
            </w:r>
            <w:r w:rsidRPr="009D5A23">
              <w:t>Zone suburbaine/</w:t>
            </w:r>
            <w:r w:rsidR="005A5C0D" w:rsidRPr="009D5A23">
              <w:t xml:space="preserve"> 60°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w:t>
            </w:r>
            <w:r w:rsidR="00FF3DB4" w:rsidRPr="009D5A23">
              <w:rPr>
                <w:sz w:val="22"/>
              </w:rPr>
              <w:t>,</w:t>
            </w:r>
            <w:r w:rsidRPr="009D5A23">
              <w:rPr>
                <w:sz w:val="22"/>
              </w:rPr>
              <w:t>4124    1</w:t>
            </w:r>
            <w:r w:rsidR="00FF3DB4" w:rsidRPr="009D5A23">
              <w:rPr>
                <w:sz w:val="22"/>
              </w:rPr>
              <w:t>,</w:t>
            </w:r>
            <w:r w:rsidRPr="009D5A23">
              <w:rPr>
                <w:sz w:val="22"/>
              </w:rPr>
              <w:t>4331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BE71C9" w:rsidRPr="009D5A23">
              <w:rPr>
                <w:sz w:val="22"/>
              </w:rPr>
              <w:t>,</w:t>
            </w:r>
            <w:r w:rsidRPr="009D5A23">
              <w:rPr>
                <w:sz w:val="22"/>
              </w:rPr>
              <w:t>9922    0</w:t>
            </w:r>
            <w:r w:rsidR="00BE71C9" w:rsidRPr="009D5A23">
              <w:rPr>
                <w:sz w:val="22"/>
              </w:rPr>
              <w:t>,</w:t>
            </w:r>
            <w:r w:rsidRPr="009D5A23">
              <w:rPr>
                <w:sz w:val="22"/>
              </w:rPr>
              <w:t>7132</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19</w:t>
            </w:r>
            <w:r w:rsidR="00FF3DB4" w:rsidRPr="009D5A23">
              <w:rPr>
                <w:sz w:val="22"/>
              </w:rPr>
              <w:t>,</w:t>
            </w:r>
            <w:r w:rsidRPr="009D5A23">
              <w:rPr>
                <w:sz w:val="22"/>
              </w:rPr>
              <w:t>5431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w:t>
            </w:r>
            <w:r w:rsidR="00BE71C9" w:rsidRPr="009D5A23">
              <w:rPr>
                <w:sz w:val="22"/>
              </w:rPr>
              <w:t>,</w:t>
            </w:r>
            <w:r w:rsidRPr="009D5A23">
              <w:rPr>
                <w:sz w:val="22"/>
              </w:rPr>
              <w:t>1213</w:t>
            </w:r>
          </w:p>
        </w:tc>
      </w:tr>
      <w:tr w:rsidR="005A5C0D" w:rsidRPr="009D5A23" w:rsidTr="005A5C0D">
        <w:trPr>
          <w:jc w:val="center"/>
        </w:trPr>
        <w:tc>
          <w:tcPr>
            <w:tcW w:w="1808"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lang w:val="en-US"/>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i/>
                <w:iCs/>
                <w:sz w:val="22"/>
                <w:lang w:val="en-US"/>
              </w:rPr>
              <w:t>,</w:t>
            </w:r>
            <m:oMath>
              <m:r>
                <w:rPr>
                  <w:rFonts w:ascii="Cambria Math" w:hAnsi="Cambria Math"/>
                  <w:sz w:val="22"/>
                  <w:lang w:val="en-US"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7811    0</w:t>
            </w:r>
            <w:r w:rsidR="00FF3DB4" w:rsidRPr="009D5A23">
              <w:rPr>
                <w:sz w:val="22"/>
              </w:rPr>
              <w:t>,</w:t>
            </w:r>
            <w:r w:rsidRPr="009D5A23">
              <w:rPr>
                <w:sz w:val="22"/>
              </w:rPr>
              <w:t>7979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–12</w:t>
            </w:r>
            <w:r w:rsidR="00BE71C9" w:rsidRPr="009D5A23">
              <w:rPr>
                <w:sz w:val="22"/>
              </w:rPr>
              <w:t>,</w:t>
            </w:r>
            <w:r w:rsidRPr="009D5A23">
              <w:rPr>
                <w:sz w:val="22"/>
              </w:rPr>
              <w:t>1436    3</w:t>
            </w:r>
            <w:r w:rsidR="00BE71C9" w:rsidRPr="009D5A23">
              <w:rPr>
                <w:sz w:val="22"/>
              </w:rPr>
              <w:t>,</w:t>
            </w:r>
            <w:r w:rsidRPr="009D5A23">
              <w:rPr>
                <w:sz w:val="22"/>
              </w:rPr>
              <w:t>1798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1102  –19</w:t>
            </w:r>
            <w:r w:rsidR="00FF3DB4" w:rsidRPr="009D5A23">
              <w:rPr>
                <w:sz w:val="22"/>
              </w:rPr>
              <w:t>,</w:t>
            </w:r>
            <w:r w:rsidRPr="009D5A23">
              <w:rPr>
                <w:sz w:val="22"/>
              </w:rPr>
              <w:t>7954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4372   –8</w:t>
            </w:r>
            <w:r w:rsidR="00BE71C9" w:rsidRPr="009D5A23">
              <w:rPr>
                <w:sz w:val="22"/>
              </w:rPr>
              <w:t>,</w:t>
            </w:r>
            <w:r w:rsidRPr="009D5A23">
              <w:rPr>
                <w:sz w:val="22"/>
              </w:rPr>
              <w:t>3651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2284    0</w:t>
            </w:r>
            <w:r w:rsidR="00FF3DB4" w:rsidRPr="009D5A23">
              <w:rPr>
                <w:sz w:val="22"/>
              </w:rPr>
              <w:t>,</w:t>
            </w:r>
            <w:r w:rsidRPr="009D5A23">
              <w:rPr>
                <w:sz w:val="22"/>
              </w:rPr>
              <w:t>2796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2903   –0</w:t>
            </w:r>
            <w:r w:rsidR="00BE71C9" w:rsidRPr="009D5A23">
              <w:rPr>
                <w:sz w:val="22"/>
              </w:rPr>
              <w:t>,</w:t>
            </w:r>
            <w:r w:rsidRPr="009D5A23">
              <w:rPr>
                <w:sz w:val="22"/>
              </w:rPr>
              <w:t>6001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0215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0215</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4097    8</w:t>
            </w:r>
            <w:r w:rsidR="00FF3DB4" w:rsidRPr="009D5A23">
              <w:rPr>
                <w:sz w:val="22"/>
              </w:rPr>
              <w:t>,</w:t>
            </w:r>
            <w:r w:rsidRPr="009D5A23">
              <w:rPr>
                <w:sz w:val="22"/>
              </w:rPr>
              <w:t>7440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A9159F" w:rsidRPr="009D5A23" w:rsidRDefault="00A9159F"/>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vAlign w:val="center"/>
          </w:tcPr>
          <w:p w:rsidR="005A5C0D" w:rsidRPr="009D5A23" w:rsidRDefault="008E75A5" w:rsidP="00A9159F">
            <w:pPr>
              <w:pStyle w:val="Tablehead0"/>
            </w:pPr>
            <w:r w:rsidRPr="009D5A23">
              <w:t>2,2 GHz</w:t>
            </w:r>
            <w:r w:rsidR="005A5C0D" w:rsidRPr="009D5A23">
              <w:t xml:space="preserve">/ </w:t>
            </w:r>
            <w:r w:rsidRPr="009D5A23">
              <w:t>Zone suburbaine/</w:t>
            </w:r>
            <w:r w:rsidR="005A5C0D" w:rsidRPr="009D5A23">
              <w:t xml:space="preserve"> 70°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4</w:t>
            </w:r>
            <w:r w:rsidR="00FF3DB4" w:rsidRPr="009D5A23">
              <w:rPr>
                <w:sz w:val="22"/>
              </w:rPr>
              <w:t>,</w:t>
            </w:r>
            <w:r w:rsidRPr="009D5A23">
              <w:rPr>
                <w:sz w:val="22"/>
              </w:rPr>
              <w:t>2919    2</w:t>
            </w:r>
            <w:r w:rsidR="00FF3DB4" w:rsidRPr="009D5A23">
              <w:rPr>
                <w:sz w:val="22"/>
              </w:rPr>
              <w:t>,</w:t>
            </w:r>
            <w:r w:rsidRPr="009D5A23">
              <w:rPr>
                <w:sz w:val="22"/>
              </w:rPr>
              <w:t>4703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BE71C9" w:rsidRPr="009D5A23">
              <w:rPr>
                <w:sz w:val="22"/>
              </w:rPr>
              <w:t>,</w:t>
            </w:r>
            <w:r w:rsidRPr="009D5A23">
              <w:rPr>
                <w:sz w:val="22"/>
              </w:rPr>
              <w:t>1012    1</w:t>
            </w:r>
            <w:r w:rsidR="00BE71C9" w:rsidRPr="009D5A23">
              <w:rPr>
                <w:sz w:val="22"/>
              </w:rPr>
              <w:t>,</w:t>
            </w:r>
            <w:r w:rsidRPr="009D5A23">
              <w:rPr>
                <w:sz w:val="22"/>
              </w:rPr>
              <w:t>0341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118</w:t>
            </w:r>
            <w:r w:rsidR="00FF3DB4" w:rsidRPr="009D5A23">
              <w:rPr>
                <w:sz w:val="22"/>
              </w:rPr>
              <w:t>,</w:t>
            </w:r>
            <w:r w:rsidRPr="009D5A23">
              <w:rPr>
                <w:sz w:val="22"/>
              </w:rPr>
              <w:t>3312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4</w:t>
            </w:r>
            <w:r w:rsidR="00BE71C9" w:rsidRPr="009D5A23">
              <w:rPr>
                <w:sz w:val="22"/>
              </w:rPr>
              <w:t>,</w:t>
            </w:r>
            <w:r w:rsidRPr="009D5A23">
              <w:rPr>
                <w:sz w:val="22"/>
              </w:rPr>
              <w:t>8569</w:t>
            </w:r>
          </w:p>
        </w:tc>
      </w:tr>
      <w:tr w:rsidR="005A5C0D" w:rsidRPr="009D5A23" w:rsidTr="005A5C0D">
        <w:trPr>
          <w:jc w:val="center"/>
        </w:trPr>
        <w:tc>
          <w:tcPr>
            <w:tcW w:w="1808"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lang w:val="en-US"/>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i/>
                <w:iCs/>
                <w:sz w:val="22"/>
                <w:lang w:val="en-US"/>
              </w:rPr>
              <w:t>,</w:t>
            </w:r>
            <m:oMath>
              <m:r>
                <w:rPr>
                  <w:rFonts w:ascii="Cambria Math" w:hAnsi="Cambria Math"/>
                  <w:sz w:val="22"/>
                  <w:lang w:val="en-US"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8434    0</w:t>
            </w:r>
            <w:r w:rsidR="00FF3DB4" w:rsidRPr="009D5A23">
              <w:rPr>
                <w:sz w:val="22"/>
              </w:rPr>
              <w:t>,</w:t>
            </w:r>
            <w:r w:rsidRPr="009D5A23">
              <w:rPr>
                <w:sz w:val="22"/>
              </w:rPr>
              <w:t>5370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–12</w:t>
            </w:r>
            <w:r w:rsidR="00BE71C9" w:rsidRPr="009D5A23">
              <w:rPr>
                <w:sz w:val="22"/>
              </w:rPr>
              <w:t>,</w:t>
            </w:r>
            <w:r w:rsidRPr="009D5A23">
              <w:rPr>
                <w:sz w:val="22"/>
              </w:rPr>
              <w:t>9383    1</w:t>
            </w:r>
            <w:r w:rsidR="00BE71C9" w:rsidRPr="009D5A23">
              <w:rPr>
                <w:sz w:val="22"/>
              </w:rPr>
              <w:t>,</w:t>
            </w:r>
            <w:r w:rsidRPr="009D5A23">
              <w:rPr>
                <w:sz w:val="22"/>
              </w:rPr>
              <w:t>7588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–4</w:t>
            </w:r>
            <w:r w:rsidR="00FF3DB4" w:rsidRPr="009D5A23">
              <w:rPr>
                <w:sz w:val="22"/>
              </w:rPr>
              <w:t>,</w:t>
            </w:r>
            <w:r w:rsidRPr="009D5A23">
              <w:rPr>
                <w:sz w:val="22"/>
              </w:rPr>
              <w:t>7301  –26</w:t>
            </w:r>
            <w:r w:rsidR="00FF3DB4" w:rsidRPr="009D5A23">
              <w:rPr>
                <w:sz w:val="22"/>
              </w:rPr>
              <w:t>,</w:t>
            </w:r>
            <w:r w:rsidRPr="009D5A23">
              <w:rPr>
                <w:sz w:val="22"/>
              </w:rPr>
              <w:t>5687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BE71C9" w:rsidRPr="009D5A23">
              <w:rPr>
                <w:sz w:val="22"/>
              </w:rPr>
              <w:t>,</w:t>
            </w:r>
            <w:r w:rsidRPr="009D5A23">
              <w:rPr>
                <w:sz w:val="22"/>
              </w:rPr>
              <w:t>5318   16</w:t>
            </w:r>
            <w:r w:rsidR="00BE71C9" w:rsidRPr="009D5A23">
              <w:rPr>
                <w:sz w:val="22"/>
              </w:rPr>
              <w:t>,</w:t>
            </w:r>
            <w:r w:rsidRPr="009D5A23">
              <w:rPr>
                <w:sz w:val="22"/>
              </w:rPr>
              <w:t>8468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5192    1</w:t>
            </w:r>
            <w:r w:rsidR="00FF3DB4" w:rsidRPr="009D5A23">
              <w:rPr>
                <w:sz w:val="22"/>
              </w:rPr>
              <w:t>,</w:t>
            </w:r>
            <w:r w:rsidRPr="009D5A23">
              <w:rPr>
                <w:sz w:val="22"/>
              </w:rPr>
              <w:t>9583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3768    8</w:t>
            </w:r>
            <w:r w:rsidR="00BE71C9" w:rsidRPr="009D5A23">
              <w:rPr>
                <w:sz w:val="22"/>
              </w:rPr>
              <w:t>,</w:t>
            </w:r>
            <w:r w:rsidRPr="009D5A23">
              <w:rPr>
                <w:sz w:val="22"/>
              </w:rPr>
              <w:t>4377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FF3DB4" w:rsidRPr="009D5A23">
              <w:rPr>
                <w:sz w:val="22"/>
              </w:rPr>
              <w:t>,</w:t>
            </w:r>
            <w:r w:rsidRPr="009D5A23">
              <w:rPr>
                <w:sz w:val="22"/>
              </w:rPr>
              <w:t>0963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BE71C9" w:rsidRPr="009D5A23">
              <w:rPr>
                <w:sz w:val="22"/>
              </w:rPr>
              <w:t>,</w:t>
            </w:r>
            <w:r w:rsidRPr="009D5A23">
              <w:rPr>
                <w:sz w:val="22"/>
              </w:rPr>
              <w:t>0963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0826    2</w:t>
            </w:r>
            <w:r w:rsidR="00FF3DB4" w:rsidRPr="009D5A23">
              <w:rPr>
                <w:sz w:val="22"/>
              </w:rPr>
              <w:t>,</w:t>
            </w:r>
            <w:r w:rsidRPr="009D5A23">
              <w:rPr>
                <w:sz w:val="22"/>
              </w:rPr>
              <w:t>8824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D27AC3">
      <w:pPr>
        <w:pStyle w:val="Heading2"/>
      </w:pPr>
      <w:r w:rsidRPr="009D5A23">
        <w:t>2.3</w:t>
      </w:r>
      <w:r w:rsidRPr="009D5A23">
        <w:tab/>
        <w:t xml:space="preserve">Village </w:t>
      </w:r>
    </w:p>
    <w:p w:rsidR="005A5C0D" w:rsidRPr="009D5A23" w:rsidRDefault="005A5C0D" w:rsidP="009452F1">
      <w:pPr>
        <w:keepNext/>
        <w:spacing w:before="0" w:after="120"/>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8E75A5" w:rsidP="00A9159F">
            <w:pPr>
              <w:pStyle w:val="Tablehead0"/>
            </w:pPr>
            <w:r w:rsidRPr="009D5A23">
              <w:t>2,2 GHz</w:t>
            </w:r>
            <w:r w:rsidR="005A5C0D" w:rsidRPr="009D5A23">
              <w:t>/ Village/ 20°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FF3DB4" w:rsidRPr="009D5A23">
              <w:rPr>
                <w:sz w:val="22"/>
              </w:rPr>
              <w:t>,</w:t>
            </w:r>
            <w:r w:rsidRPr="009D5A23">
              <w:rPr>
                <w:sz w:val="22"/>
              </w:rPr>
              <w:t>7663    1</w:t>
            </w:r>
            <w:r w:rsidR="00FF3DB4" w:rsidRPr="009D5A23">
              <w:rPr>
                <w:sz w:val="22"/>
              </w:rPr>
              <w:t>,</w:t>
            </w:r>
            <w:r w:rsidRPr="009D5A23">
              <w:rPr>
                <w:sz w:val="22"/>
              </w:rPr>
              <w:t>1211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BE71C9" w:rsidRPr="009D5A23">
              <w:rPr>
                <w:sz w:val="22"/>
              </w:rPr>
              <w:t>,</w:t>
            </w:r>
            <w:r w:rsidRPr="009D5A23">
              <w:rPr>
                <w:sz w:val="22"/>
              </w:rPr>
              <w:t>2328    1</w:t>
            </w:r>
            <w:r w:rsidR="00BE71C9" w:rsidRPr="009D5A23">
              <w:rPr>
                <w:sz w:val="22"/>
              </w:rPr>
              <w:t>,</w:t>
            </w:r>
            <w:r w:rsidRPr="009D5A23">
              <w:rPr>
                <w:sz w:val="22"/>
              </w:rPr>
              <w:t>3788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6</w:t>
            </w:r>
            <w:r w:rsidR="00FF3DB4" w:rsidRPr="009D5A23">
              <w:rPr>
                <w:sz w:val="22"/>
              </w:rPr>
              <w:t>,</w:t>
            </w:r>
            <w:r w:rsidRPr="009D5A23">
              <w:rPr>
                <w:sz w:val="22"/>
              </w:rPr>
              <w:t>5373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BE71C9" w:rsidRPr="009D5A23">
              <w:rPr>
                <w:sz w:val="22"/>
              </w:rPr>
              <w:t>,</w:t>
            </w:r>
            <w:r w:rsidRPr="009D5A23">
              <w:rPr>
                <w:sz w:val="22"/>
              </w:rPr>
              <w:t>8174</w:t>
            </w:r>
          </w:p>
        </w:tc>
      </w:tr>
      <w:tr w:rsidR="005A5C0D" w:rsidRPr="009D5A23" w:rsidTr="005A5C0D">
        <w:trPr>
          <w:jc w:val="center"/>
        </w:trPr>
        <w:tc>
          <w:tcPr>
            <w:tcW w:w="1808"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lang w:val="en-US"/>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i/>
                <w:iCs/>
                <w:sz w:val="22"/>
                <w:lang w:val="en-US"/>
              </w:rPr>
              <w:t>,</w:t>
            </w:r>
            <m:oMath>
              <m:r>
                <w:rPr>
                  <w:rFonts w:ascii="Cambria Math" w:hAnsi="Cambria Math"/>
                  <w:sz w:val="22"/>
                  <w:lang w:val="en-US"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FF3DB4" w:rsidRPr="009D5A23">
              <w:rPr>
                <w:sz w:val="22"/>
              </w:rPr>
              <w:t>,</w:t>
            </w:r>
            <w:r w:rsidRPr="009D5A23">
              <w:rPr>
                <w:sz w:val="22"/>
              </w:rPr>
              <w:t>5017    2</w:t>
            </w:r>
            <w:r w:rsidR="00FF3DB4" w:rsidRPr="009D5A23">
              <w:rPr>
                <w:sz w:val="22"/>
              </w:rPr>
              <w:t>,</w:t>
            </w:r>
            <w:r w:rsidRPr="009D5A23">
              <w:rPr>
                <w:sz w:val="22"/>
              </w:rPr>
              <w:t>3059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–15</w:t>
            </w:r>
            <w:r w:rsidR="00BE71C9" w:rsidRPr="009D5A23">
              <w:rPr>
                <w:sz w:val="22"/>
              </w:rPr>
              <w:t>,</w:t>
            </w:r>
            <w:r w:rsidRPr="009D5A23">
              <w:rPr>
                <w:sz w:val="22"/>
              </w:rPr>
              <w:t>2300    5</w:t>
            </w:r>
            <w:r w:rsidR="00BE71C9" w:rsidRPr="009D5A23">
              <w:rPr>
                <w:sz w:val="22"/>
              </w:rPr>
              <w:t>,</w:t>
            </w:r>
            <w:r w:rsidRPr="009D5A23">
              <w:rPr>
                <w:sz w:val="22"/>
              </w:rPr>
              <w:t>0919</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0238  –11</w:t>
            </w:r>
            <w:r w:rsidR="00FF3DB4" w:rsidRPr="009D5A23">
              <w:rPr>
                <w:sz w:val="22"/>
              </w:rPr>
              <w:t>,</w:t>
            </w:r>
            <w:r w:rsidRPr="009D5A23">
              <w:rPr>
                <w:sz w:val="22"/>
              </w:rPr>
              <w:t>4824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9971    0</w:t>
            </w:r>
            <w:r w:rsidR="00BE71C9" w:rsidRPr="009D5A23">
              <w:rPr>
                <w:sz w:val="22"/>
              </w:rPr>
              <w:t>,</w:t>
            </w:r>
            <w:r w:rsidRPr="009D5A23">
              <w:rPr>
                <w:sz w:val="22"/>
              </w:rPr>
              <w:t>8970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2735    1</w:t>
            </w:r>
            <w:r w:rsidR="00FF3DB4" w:rsidRPr="009D5A23">
              <w:rPr>
                <w:sz w:val="22"/>
              </w:rPr>
              <w:t>,</w:t>
            </w:r>
            <w:r w:rsidRPr="009D5A23">
              <w:rPr>
                <w:sz w:val="22"/>
              </w:rPr>
              <w:t>3898</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0568    1</w:t>
            </w:r>
            <w:r w:rsidR="00BE71C9" w:rsidRPr="009D5A23">
              <w:rPr>
                <w:sz w:val="22"/>
              </w:rPr>
              <w:t>,</w:t>
            </w:r>
            <w:r w:rsidRPr="009D5A23">
              <w:rPr>
                <w:sz w:val="22"/>
              </w:rPr>
              <w:t>9253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8574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8574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0644    2</w:t>
            </w:r>
            <w:r w:rsidR="00FF3DB4" w:rsidRPr="009D5A23">
              <w:rPr>
                <w:sz w:val="22"/>
              </w:rPr>
              <w:t>,</w:t>
            </w:r>
            <w:r w:rsidRPr="009D5A23">
              <w:rPr>
                <w:sz w:val="22"/>
              </w:rPr>
              <w:t>6740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D27AC3" w:rsidRPr="009D5A23" w:rsidRDefault="00D27AC3" w:rsidP="009452F1">
      <w:pPr>
        <w:spacing w:before="0"/>
        <w:rPr>
          <w:sz w:val="20"/>
        </w:rPr>
      </w:pPr>
      <w:r w:rsidRPr="009D5A23">
        <w:rPr>
          <w:sz w:val="20"/>
        </w:rPr>
        <w:br w:type="page"/>
      </w:r>
    </w:p>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8E75A5" w:rsidP="00A9159F">
            <w:pPr>
              <w:pStyle w:val="Tablehead0"/>
            </w:pPr>
            <w:r w:rsidRPr="009D5A23">
              <w:t>2,2 GHz</w:t>
            </w:r>
            <w:r w:rsidR="005A5C0D" w:rsidRPr="009D5A23">
              <w:t>/ Village/ 30°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FF3DB4" w:rsidRPr="009D5A23">
              <w:rPr>
                <w:sz w:val="22"/>
              </w:rPr>
              <w:t>,</w:t>
            </w:r>
            <w:r w:rsidRPr="009D5A23">
              <w:rPr>
                <w:sz w:val="22"/>
              </w:rPr>
              <w:t>4246    1</w:t>
            </w:r>
            <w:r w:rsidR="00FF3DB4" w:rsidRPr="009D5A23">
              <w:rPr>
                <w:sz w:val="22"/>
              </w:rPr>
              <w:t>,</w:t>
            </w:r>
            <w:r w:rsidRPr="009D5A23">
              <w:rPr>
                <w:sz w:val="22"/>
              </w:rPr>
              <w:t>3025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8980    1</w:t>
            </w:r>
            <w:r w:rsidR="00BE71C9" w:rsidRPr="009D5A23">
              <w:rPr>
                <w:sz w:val="22"/>
              </w:rPr>
              <w:t>,</w:t>
            </w:r>
            <w:r w:rsidRPr="009D5A23">
              <w:rPr>
                <w:sz w:val="22"/>
              </w:rPr>
              <w:t>0505</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5</w:t>
            </w:r>
            <w:r w:rsidR="00FF3DB4" w:rsidRPr="009D5A23">
              <w:rPr>
                <w:sz w:val="22"/>
              </w:rPr>
              <w:t>,</w:t>
            </w:r>
            <w:r w:rsidRPr="009D5A23">
              <w:rPr>
                <w:sz w:val="22"/>
              </w:rPr>
              <w:t>4326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BE71C9" w:rsidRPr="009D5A23">
              <w:rPr>
                <w:sz w:val="22"/>
              </w:rPr>
              <w:t>,</w:t>
            </w:r>
            <w:r w:rsidRPr="009D5A23">
              <w:rPr>
                <w:sz w:val="22"/>
              </w:rPr>
              <w:t>4696</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FF3DB4" w:rsidRPr="009D5A23">
              <w:rPr>
                <w:sz w:val="22"/>
              </w:rPr>
              <w:t>,</w:t>
            </w:r>
            <w:r w:rsidRPr="009D5A23">
              <w:rPr>
                <w:sz w:val="22"/>
              </w:rPr>
              <w:t>2284    1</w:t>
            </w:r>
            <w:r w:rsidR="00FF3DB4" w:rsidRPr="009D5A23">
              <w:rPr>
                <w:sz w:val="22"/>
              </w:rPr>
              <w:t>,</w:t>
            </w:r>
            <w:r w:rsidRPr="009D5A23">
              <w:rPr>
                <w:sz w:val="22"/>
              </w:rPr>
              <w:t>4984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–15</w:t>
            </w:r>
            <w:r w:rsidR="00BE71C9" w:rsidRPr="009D5A23">
              <w:rPr>
                <w:sz w:val="22"/>
              </w:rPr>
              <w:t>,</w:t>
            </w:r>
            <w:r w:rsidRPr="009D5A23">
              <w:rPr>
                <w:sz w:val="22"/>
              </w:rPr>
              <w:t>1583    4</w:t>
            </w:r>
            <w:r w:rsidR="00BE71C9" w:rsidRPr="009D5A23">
              <w:rPr>
                <w:sz w:val="22"/>
              </w:rPr>
              <w:t>,</w:t>
            </w:r>
            <w:r w:rsidRPr="009D5A23">
              <w:rPr>
                <w:sz w:val="22"/>
              </w:rPr>
              <w:t>0987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3431  –14</w:t>
            </w:r>
            <w:r w:rsidR="00FF3DB4" w:rsidRPr="009D5A23">
              <w:rPr>
                <w:sz w:val="22"/>
              </w:rPr>
              <w:t>,</w:t>
            </w:r>
            <w:r w:rsidRPr="009D5A23">
              <w:rPr>
                <w:sz w:val="22"/>
              </w:rPr>
              <w:t>0798</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9614    0</w:t>
            </w:r>
            <w:r w:rsidR="00BE71C9" w:rsidRPr="009D5A23">
              <w:rPr>
                <w:sz w:val="22"/>
              </w:rPr>
              <w:t>,</w:t>
            </w:r>
            <w:r w:rsidRPr="009D5A23">
              <w:rPr>
                <w:sz w:val="22"/>
              </w:rPr>
              <w:t>3719</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2215    1</w:t>
            </w:r>
            <w:r w:rsidR="00FF3DB4" w:rsidRPr="009D5A23">
              <w:rPr>
                <w:sz w:val="22"/>
              </w:rPr>
              <w:t>,</w:t>
            </w:r>
            <w:r w:rsidRPr="009D5A23">
              <w:rPr>
                <w:sz w:val="22"/>
              </w:rPr>
              <w:t>0077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0961    1</w:t>
            </w:r>
            <w:r w:rsidR="00BE71C9" w:rsidRPr="009D5A23">
              <w:rPr>
                <w:sz w:val="22"/>
              </w:rPr>
              <w:t>,</w:t>
            </w:r>
            <w:r w:rsidRPr="009D5A23">
              <w:rPr>
                <w:sz w:val="22"/>
              </w:rPr>
              <w:t>3123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8264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8264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0576    3</w:t>
            </w:r>
            <w:r w:rsidR="00FF3DB4" w:rsidRPr="009D5A23">
              <w:rPr>
                <w:sz w:val="22"/>
              </w:rPr>
              <w:t>,</w:t>
            </w:r>
            <w:r w:rsidRPr="009D5A23">
              <w:rPr>
                <w:sz w:val="22"/>
              </w:rPr>
              <w:t>3977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BE71C9" w:rsidRPr="009D5A23" w:rsidRDefault="00BE71C9" w:rsidP="009452F1"/>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8E75A5" w:rsidP="00A9159F">
            <w:pPr>
              <w:pStyle w:val="Tablehead0"/>
            </w:pPr>
            <w:r w:rsidRPr="009D5A23">
              <w:t>2,2 GHz</w:t>
            </w:r>
            <w:r w:rsidR="005A5C0D" w:rsidRPr="009D5A23">
              <w:t>/ Village/ 45°</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µ</w:t>
            </w:r>
            <w:r w:rsidRPr="009D5A23">
              <w:rPr>
                <w:sz w:val="22"/>
                <w:vertAlign w:val="subscript"/>
              </w:rPr>
              <w:t xml:space="preserve"> </w:t>
            </w:r>
            <w:r w:rsidRPr="009D5A23">
              <w:rPr>
                <w:i/>
                <w:iCs/>
                <w:sz w:val="22"/>
                <w:vertAlign w:val="subscript"/>
              </w:rPr>
              <w:t>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FF3DB4" w:rsidRPr="009D5A23">
              <w:rPr>
                <w:sz w:val="22"/>
              </w:rPr>
              <w:t>,</w:t>
            </w:r>
            <w:r w:rsidRPr="009D5A23">
              <w:rPr>
                <w:sz w:val="22"/>
              </w:rPr>
              <w:t>8402    1</w:t>
            </w:r>
            <w:r w:rsidR="00FF3DB4" w:rsidRPr="009D5A23">
              <w:rPr>
                <w:sz w:val="22"/>
              </w:rPr>
              <w:t>,</w:t>
            </w:r>
            <w:r w:rsidRPr="009D5A23">
              <w:rPr>
                <w:sz w:val="22"/>
              </w:rPr>
              <w:t>4563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8509    0</w:t>
            </w:r>
            <w:r w:rsidR="00BE71C9" w:rsidRPr="009D5A23">
              <w:rPr>
                <w:sz w:val="22"/>
              </w:rPr>
              <w:t>,</w:t>
            </w:r>
            <w:r w:rsidRPr="009D5A23">
              <w:rPr>
                <w:sz w:val="22"/>
              </w:rPr>
              <w:t>8736</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10</w:t>
            </w:r>
            <w:r w:rsidR="00FF3DB4" w:rsidRPr="009D5A23">
              <w:rPr>
                <w:sz w:val="22"/>
              </w:rPr>
              <w:t>,</w:t>
            </w:r>
            <w:r w:rsidRPr="009D5A23">
              <w:rPr>
                <w:sz w:val="22"/>
              </w:rPr>
              <w:t>4906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BE71C9" w:rsidRPr="009D5A23">
              <w:rPr>
                <w:sz w:val="22"/>
              </w:rPr>
              <w:t>,</w:t>
            </w:r>
            <w:r w:rsidRPr="009D5A23">
              <w:rPr>
                <w:sz w:val="22"/>
              </w:rPr>
              <w:t>6515</w:t>
            </w:r>
          </w:p>
        </w:tc>
      </w:tr>
      <w:tr w:rsidR="005A5C0D" w:rsidRPr="009D5A23" w:rsidTr="005A5C0D">
        <w:trPr>
          <w:jc w:val="center"/>
        </w:trPr>
        <w:tc>
          <w:tcPr>
            <w:tcW w:w="1808"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lang w:val="en-US"/>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i/>
                <w:iCs/>
                <w:sz w:val="22"/>
                <w:lang w:val="en-US"/>
              </w:rPr>
              <w:t>,</w:t>
            </w:r>
            <m:oMath>
              <m:r>
                <w:rPr>
                  <w:rFonts w:ascii="Cambria Math" w:hAnsi="Cambria Math"/>
                  <w:sz w:val="22"/>
                  <w:lang w:val="en-US"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2871    0</w:t>
            </w:r>
            <w:r w:rsidR="00FF3DB4" w:rsidRPr="009D5A23">
              <w:rPr>
                <w:sz w:val="22"/>
              </w:rPr>
              <w:t>,</w:t>
            </w:r>
            <w:r w:rsidRPr="009D5A23">
              <w:rPr>
                <w:sz w:val="22"/>
              </w:rPr>
              <w:t>6346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–12</w:t>
            </w:r>
            <w:r w:rsidR="00BE71C9" w:rsidRPr="009D5A23">
              <w:rPr>
                <w:sz w:val="22"/>
              </w:rPr>
              <w:t>,</w:t>
            </w:r>
            <w:r w:rsidRPr="009D5A23">
              <w:rPr>
                <w:sz w:val="22"/>
              </w:rPr>
              <w:t>6718    3</w:t>
            </w:r>
            <w:r w:rsidR="00BE71C9" w:rsidRPr="009D5A23">
              <w:rPr>
                <w:sz w:val="22"/>
              </w:rPr>
              <w:t>,</w:t>
            </w:r>
            <w:r w:rsidRPr="009D5A23">
              <w:rPr>
                <w:sz w:val="22"/>
              </w:rPr>
              <w:t>1722</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0222  –16</w:t>
            </w:r>
            <w:r w:rsidR="00FF3DB4" w:rsidRPr="009D5A23">
              <w:rPr>
                <w:sz w:val="22"/>
              </w:rPr>
              <w:t>,</w:t>
            </w:r>
            <w:r w:rsidRPr="009D5A23">
              <w:rPr>
                <w:sz w:val="22"/>
              </w:rPr>
              <w:t>7316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8329   –3</w:t>
            </w:r>
            <w:r w:rsidR="00BE71C9" w:rsidRPr="009D5A23">
              <w:rPr>
                <w:sz w:val="22"/>
              </w:rPr>
              <w:t>,</w:t>
            </w:r>
            <w:r w:rsidRPr="009D5A23">
              <w:rPr>
                <w:sz w:val="22"/>
              </w:rPr>
              <w:t>9947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3905    0</w:t>
            </w:r>
            <w:r w:rsidR="00FF3DB4" w:rsidRPr="009D5A23">
              <w:rPr>
                <w:sz w:val="22"/>
              </w:rPr>
              <w:t>,</w:t>
            </w:r>
            <w:r w:rsidRPr="009D5A23">
              <w:rPr>
                <w:sz w:val="22"/>
              </w:rPr>
              <w:t>4880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0980    1</w:t>
            </w:r>
            <w:r w:rsidR="00BE71C9" w:rsidRPr="009D5A23">
              <w:rPr>
                <w:sz w:val="22"/>
              </w:rPr>
              <w:t>,</w:t>
            </w:r>
            <w:r w:rsidRPr="009D5A23">
              <w:rPr>
                <w:sz w:val="22"/>
              </w:rPr>
              <w:t>3381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4256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4256</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0493    5</w:t>
            </w:r>
            <w:r w:rsidR="00FF3DB4" w:rsidRPr="009D5A23">
              <w:rPr>
                <w:sz w:val="22"/>
              </w:rPr>
              <w:t>,</w:t>
            </w:r>
            <w:r w:rsidRPr="009D5A23">
              <w:rPr>
                <w:sz w:val="22"/>
              </w:rPr>
              <w:t>3952</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8E75A5" w:rsidP="00A9159F">
            <w:pPr>
              <w:pStyle w:val="Tablehead0"/>
            </w:pPr>
            <w:r w:rsidRPr="009D5A23">
              <w:t>2,2 GHz</w:t>
            </w:r>
            <w:r w:rsidR="005A5C0D" w:rsidRPr="009D5A23">
              <w:t>/ Village/ 60°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3</w:t>
            </w:r>
            <w:r w:rsidR="00FF3DB4" w:rsidRPr="009D5A23">
              <w:rPr>
                <w:sz w:val="22"/>
              </w:rPr>
              <w:t>,</w:t>
            </w:r>
            <w:r w:rsidRPr="009D5A23">
              <w:rPr>
                <w:sz w:val="22"/>
              </w:rPr>
              <w:t>7630    1</w:t>
            </w:r>
            <w:r w:rsidR="00FF3DB4" w:rsidRPr="009D5A23">
              <w:rPr>
                <w:sz w:val="22"/>
              </w:rPr>
              <w:t>,</w:t>
            </w:r>
            <w:r w:rsidRPr="009D5A23">
              <w:rPr>
                <w:sz w:val="22"/>
              </w:rPr>
              <w:t>2854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7192    1</w:t>
            </w:r>
            <w:r w:rsidR="00BE71C9" w:rsidRPr="009D5A23">
              <w:rPr>
                <w:sz w:val="22"/>
              </w:rPr>
              <w:t>,</w:t>
            </w:r>
            <w:r w:rsidRPr="009D5A23">
              <w:rPr>
                <w:sz w:val="22"/>
              </w:rPr>
              <w:t>1420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17</w:t>
            </w:r>
            <w:r w:rsidR="00FF3DB4" w:rsidRPr="009D5A23">
              <w:rPr>
                <w:sz w:val="22"/>
              </w:rPr>
              <w:t>,</w:t>
            </w:r>
            <w:r w:rsidRPr="009D5A23">
              <w:rPr>
                <w:sz w:val="22"/>
              </w:rPr>
              <w:t>6726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BE71C9" w:rsidRPr="009D5A23">
              <w:rPr>
                <w:sz w:val="22"/>
              </w:rPr>
              <w:t>,</w:t>
            </w:r>
            <w:r w:rsidRPr="009D5A23">
              <w:rPr>
                <w:sz w:val="22"/>
              </w:rPr>
              <w:t>5981</w:t>
            </w:r>
          </w:p>
        </w:tc>
      </w:tr>
      <w:tr w:rsidR="005A5C0D" w:rsidRPr="009D5A23" w:rsidTr="005A5C0D">
        <w:trPr>
          <w:jc w:val="center"/>
        </w:trPr>
        <w:tc>
          <w:tcPr>
            <w:tcW w:w="1808"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lang w:val="en-US"/>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i/>
                <w:iCs/>
                <w:sz w:val="22"/>
                <w:lang w:val="en-US"/>
              </w:rPr>
              <w:t>,</w:t>
            </w:r>
            <m:oMath>
              <m:r>
                <w:rPr>
                  <w:rFonts w:ascii="Cambria Math" w:hAnsi="Cambria Math"/>
                  <w:sz w:val="22"/>
                  <w:lang w:val="en-US"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5364    0</w:t>
            </w:r>
            <w:r w:rsidR="00FF3DB4" w:rsidRPr="009D5A23">
              <w:rPr>
                <w:sz w:val="22"/>
              </w:rPr>
              <w:t>,</w:t>
            </w:r>
            <w:r w:rsidRPr="009D5A23">
              <w:rPr>
                <w:sz w:val="22"/>
              </w:rPr>
              <w:t>6115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–9</w:t>
            </w:r>
            <w:r w:rsidR="00BE71C9" w:rsidRPr="009D5A23">
              <w:rPr>
                <w:sz w:val="22"/>
              </w:rPr>
              <w:t>,</w:t>
            </w:r>
            <w:r w:rsidRPr="009D5A23">
              <w:rPr>
                <w:sz w:val="22"/>
              </w:rPr>
              <w:t>5399    2</w:t>
            </w:r>
            <w:r w:rsidR="00BE71C9" w:rsidRPr="009D5A23">
              <w:rPr>
                <w:sz w:val="22"/>
              </w:rPr>
              <w:t>,</w:t>
            </w:r>
            <w:r w:rsidRPr="009D5A23">
              <w:rPr>
                <w:sz w:val="22"/>
              </w:rPr>
              <w:t>0732</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1418  –17</w:t>
            </w:r>
            <w:r w:rsidR="00FF3DB4" w:rsidRPr="009D5A23">
              <w:rPr>
                <w:sz w:val="22"/>
              </w:rPr>
              <w:t>,</w:t>
            </w:r>
            <w:r w:rsidRPr="009D5A23">
              <w:rPr>
                <w:sz w:val="22"/>
              </w:rPr>
              <w:t>8032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4454  –16</w:t>
            </w:r>
            <w:r w:rsidR="00BE71C9" w:rsidRPr="009D5A23">
              <w:rPr>
                <w:sz w:val="22"/>
              </w:rPr>
              <w:t>,</w:t>
            </w:r>
            <w:r w:rsidRPr="009D5A23">
              <w:rPr>
                <w:sz w:val="22"/>
              </w:rPr>
              <w:t>8201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2120    0</w:t>
            </w:r>
            <w:r w:rsidR="00FF3DB4" w:rsidRPr="009D5A23">
              <w:rPr>
                <w:sz w:val="22"/>
              </w:rPr>
              <w:t>,</w:t>
            </w:r>
            <w:r w:rsidRPr="009D5A23">
              <w:rPr>
                <w:sz w:val="22"/>
              </w:rPr>
              <w:t>7819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0609    2</w:t>
            </w:r>
            <w:r w:rsidR="00BE71C9" w:rsidRPr="009D5A23">
              <w:rPr>
                <w:sz w:val="22"/>
              </w:rPr>
              <w:t>,</w:t>
            </w:r>
            <w:r w:rsidRPr="009D5A23">
              <w:rPr>
                <w:sz w:val="22"/>
              </w:rPr>
              <w:t>5925</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8830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8830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8818   10</w:t>
            </w:r>
            <w:r w:rsidR="00FF3DB4" w:rsidRPr="009D5A23">
              <w:rPr>
                <w:sz w:val="22"/>
              </w:rPr>
              <w:t>,</w:t>
            </w:r>
            <w:r w:rsidRPr="009D5A23">
              <w:rPr>
                <w:sz w:val="22"/>
              </w:rPr>
              <w:t>1610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8E75A5" w:rsidP="00A9159F">
            <w:pPr>
              <w:pStyle w:val="Tablehead0"/>
            </w:pPr>
            <w:r w:rsidRPr="009D5A23">
              <w:t>2,2 GHz</w:t>
            </w:r>
            <w:r w:rsidR="005A5C0D" w:rsidRPr="009D5A23">
              <w:t>/ Village/ 70°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4</w:t>
            </w:r>
            <w:r w:rsidR="00FF3DB4" w:rsidRPr="009D5A23">
              <w:rPr>
                <w:sz w:val="22"/>
              </w:rPr>
              <w:t>,</w:t>
            </w:r>
            <w:r w:rsidRPr="009D5A23">
              <w:rPr>
                <w:sz w:val="22"/>
              </w:rPr>
              <w:t>0717    1</w:t>
            </w:r>
            <w:r w:rsidR="00FF3DB4" w:rsidRPr="009D5A23">
              <w:rPr>
                <w:sz w:val="22"/>
              </w:rPr>
              <w:t>,</w:t>
            </w:r>
            <w:r w:rsidRPr="009D5A23">
              <w:rPr>
                <w:sz w:val="22"/>
              </w:rPr>
              <w:t>2475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5673    0</w:t>
            </w:r>
            <w:r w:rsidR="00BE71C9" w:rsidRPr="009D5A23">
              <w:rPr>
                <w:sz w:val="22"/>
              </w:rPr>
              <w:t>,</w:t>
            </w:r>
            <w:r w:rsidRPr="009D5A23">
              <w:rPr>
                <w:sz w:val="22"/>
              </w:rPr>
              <w:t>5948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highlight w:val="red"/>
              </w:rPr>
            </w:pPr>
            <w:r w:rsidRPr="009D5A23">
              <w:rPr>
                <w:sz w:val="22"/>
              </w:rPr>
              <w:t>30</w:t>
            </w:r>
            <w:r w:rsidR="00FF3DB4" w:rsidRPr="009D5A23">
              <w:rPr>
                <w:sz w:val="22"/>
              </w:rPr>
              <w:t>,</w:t>
            </w:r>
            <w:r w:rsidRPr="009D5A23">
              <w:rPr>
                <w:sz w:val="22"/>
              </w:rPr>
              <w:t>8829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highlight w:val="red"/>
              </w:rPr>
            </w:pPr>
            <w:r w:rsidRPr="009D5A23">
              <w:rPr>
                <w:sz w:val="22"/>
              </w:rPr>
              <w:t>2</w:t>
            </w:r>
            <w:r w:rsidR="00BE71C9" w:rsidRPr="009D5A23">
              <w:rPr>
                <w:sz w:val="22"/>
              </w:rPr>
              <w:t>,</w:t>
            </w:r>
            <w:r w:rsidRPr="009D5A23">
              <w:rPr>
                <w:sz w:val="22"/>
              </w:rPr>
              <w:t>1609</w:t>
            </w:r>
          </w:p>
        </w:tc>
      </w:tr>
      <w:tr w:rsidR="005A5C0D" w:rsidRPr="009D5A23" w:rsidTr="005A5C0D">
        <w:trPr>
          <w:jc w:val="center"/>
        </w:trPr>
        <w:tc>
          <w:tcPr>
            <w:tcW w:w="1808"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lang w:val="en-US"/>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i/>
                <w:iCs/>
                <w:sz w:val="22"/>
                <w:lang w:val="en-US"/>
              </w:rPr>
              <w:t>,</w:t>
            </w:r>
            <m:oMath>
              <m:r>
                <w:rPr>
                  <w:rFonts w:ascii="Cambria Math" w:hAnsi="Cambria Math"/>
                  <w:sz w:val="22"/>
                  <w:lang w:val="en-US"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3340 0</w:t>
            </w:r>
            <w:r w:rsidR="00FF3DB4" w:rsidRPr="009D5A23">
              <w:rPr>
                <w:sz w:val="22"/>
              </w:rPr>
              <w:t>,</w:t>
            </w:r>
            <w:r w:rsidRPr="009D5A23">
              <w:rPr>
                <w:sz w:val="22"/>
              </w:rPr>
              <w:t>6279</w:t>
            </w:r>
          </w:p>
        </w:tc>
        <w:tc>
          <w:tcPr>
            <w:tcW w:w="2880" w:type="dxa"/>
          </w:tcPr>
          <w:p w:rsidR="005A5C0D" w:rsidRPr="009D5A23" w:rsidRDefault="005A5C0D" w:rsidP="009452F1">
            <w:pPr>
              <w:tabs>
                <w:tab w:val="clear" w:pos="794"/>
                <w:tab w:val="clear" w:pos="1191"/>
                <w:tab w:val="clear" w:pos="1588"/>
                <w:tab w:val="left" w:pos="284"/>
                <w:tab w:val="left" w:pos="360"/>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–8</w:t>
            </w:r>
            <w:r w:rsidR="00BE71C9" w:rsidRPr="009D5A23">
              <w:rPr>
                <w:sz w:val="22"/>
              </w:rPr>
              <w:t>,</w:t>
            </w:r>
            <w:r w:rsidRPr="009D5A23">
              <w:rPr>
                <w:sz w:val="22"/>
              </w:rPr>
              <w:t>3686</w:t>
            </w:r>
            <w:r w:rsidRPr="009D5A23">
              <w:rPr>
                <w:sz w:val="22"/>
              </w:rPr>
              <w:tab/>
              <w:t>2</w:t>
            </w:r>
            <w:r w:rsidR="00BE71C9" w:rsidRPr="009D5A23">
              <w:rPr>
                <w:sz w:val="22"/>
              </w:rPr>
              <w:t>,</w:t>
            </w:r>
            <w:r w:rsidRPr="009D5A23">
              <w:rPr>
                <w:sz w:val="22"/>
              </w:rPr>
              <w:t>5603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6253  –19</w:t>
            </w:r>
            <w:r w:rsidR="00FF3DB4" w:rsidRPr="009D5A23">
              <w:rPr>
                <w:sz w:val="22"/>
              </w:rPr>
              <w:t>,</w:t>
            </w:r>
            <w:r w:rsidRPr="009D5A23">
              <w:rPr>
                <w:sz w:val="22"/>
              </w:rPr>
              <w:t>7558</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1788   –9</w:t>
            </w:r>
            <w:r w:rsidR="00BE71C9" w:rsidRPr="009D5A23">
              <w:rPr>
                <w:sz w:val="22"/>
              </w:rPr>
              <w:t>,</w:t>
            </w:r>
            <w:r w:rsidRPr="009D5A23">
              <w:rPr>
                <w:sz w:val="22"/>
              </w:rPr>
              <w:t>5153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4438    0</w:t>
            </w:r>
            <w:r w:rsidR="00FF3DB4" w:rsidRPr="009D5A23">
              <w:rPr>
                <w:sz w:val="22"/>
              </w:rPr>
              <w:t>,</w:t>
            </w:r>
            <w:r w:rsidRPr="009D5A23">
              <w:rPr>
                <w:sz w:val="22"/>
              </w:rPr>
              <w:t>6355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0779    1</w:t>
            </w:r>
            <w:r w:rsidR="00BE71C9" w:rsidRPr="009D5A23">
              <w:rPr>
                <w:sz w:val="22"/>
              </w:rPr>
              <w:t>,</w:t>
            </w:r>
            <w:r w:rsidRPr="009D5A23">
              <w:rPr>
                <w:sz w:val="22"/>
              </w:rPr>
              <w:t>1209</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5633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5633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3483    5</w:t>
            </w:r>
            <w:r w:rsidR="00FF3DB4" w:rsidRPr="009D5A23">
              <w:rPr>
                <w:sz w:val="22"/>
              </w:rPr>
              <w:t>,</w:t>
            </w:r>
            <w:r w:rsidRPr="009D5A23">
              <w:rPr>
                <w:sz w:val="22"/>
              </w:rPr>
              <w:t>1244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D27AC3">
      <w:pPr>
        <w:pStyle w:val="Heading2"/>
      </w:pPr>
      <w:r w:rsidRPr="009D5A23">
        <w:t>2.4</w:t>
      </w:r>
      <w:r w:rsidRPr="009D5A23">
        <w:tab/>
      </w:r>
      <w:r w:rsidR="008E75A5" w:rsidRPr="009D5A23">
        <w:t>Zone rurale boisée</w:t>
      </w:r>
    </w:p>
    <w:p w:rsidR="005A5C0D" w:rsidRPr="009D5A23" w:rsidRDefault="005A5C0D" w:rsidP="009452F1">
      <w:pPr>
        <w:keepNext/>
        <w:spacing w:before="0" w:after="120"/>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8E75A5" w:rsidP="00A9159F">
            <w:pPr>
              <w:pStyle w:val="Tablehead0"/>
            </w:pPr>
            <w:r w:rsidRPr="009D5A23">
              <w:t>2,2 GHz</w:t>
            </w:r>
            <w:r w:rsidR="005A5C0D" w:rsidRPr="009D5A23">
              <w:t xml:space="preserve">/ </w:t>
            </w:r>
            <w:r w:rsidR="00BE71C9" w:rsidRPr="009D5A23">
              <w:t xml:space="preserve">Zone rurale boisée </w:t>
            </w:r>
            <w:r w:rsidR="005A5C0D" w:rsidRPr="009D5A23">
              <w:t>/ 20°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FF3DB4" w:rsidRPr="009D5A23">
              <w:rPr>
                <w:sz w:val="22"/>
              </w:rPr>
              <w:t>,</w:t>
            </w:r>
            <w:r w:rsidRPr="009D5A23">
              <w:rPr>
                <w:sz w:val="22"/>
              </w:rPr>
              <w:t>1597    1</w:t>
            </w:r>
            <w:r w:rsidR="00FF3DB4" w:rsidRPr="009D5A23">
              <w:rPr>
                <w:sz w:val="22"/>
              </w:rPr>
              <w:t>,</w:t>
            </w:r>
            <w:r w:rsidRPr="009D5A23">
              <w:rPr>
                <w:sz w:val="22"/>
              </w:rPr>
              <w:t>3766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9587    1</w:t>
            </w:r>
            <w:r w:rsidR="00BE71C9" w:rsidRPr="009D5A23">
              <w:rPr>
                <w:sz w:val="22"/>
              </w:rPr>
              <w:t>,</w:t>
            </w:r>
            <w:r w:rsidRPr="009D5A23">
              <w:rPr>
                <w:sz w:val="22"/>
              </w:rPr>
              <w:t>5465</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FF3DB4" w:rsidRPr="009D5A23">
              <w:rPr>
                <w:sz w:val="22"/>
              </w:rPr>
              <w:t>,</w:t>
            </w:r>
            <w:r w:rsidRPr="009D5A23">
              <w:rPr>
                <w:sz w:val="22"/>
              </w:rPr>
              <w:t>0744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3934</w:t>
            </w:r>
          </w:p>
        </w:tc>
      </w:tr>
      <w:tr w:rsidR="005A5C0D" w:rsidRPr="009D5A23" w:rsidTr="005A5C0D">
        <w:trPr>
          <w:jc w:val="center"/>
        </w:trPr>
        <w:tc>
          <w:tcPr>
            <w:tcW w:w="1808"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lang w:val="en-US"/>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i/>
                <w:iCs/>
                <w:sz w:val="22"/>
                <w:lang w:val="en-US"/>
              </w:rPr>
              <w:t>,</w:t>
            </w:r>
            <m:oMath>
              <m:r>
                <w:rPr>
                  <w:rFonts w:ascii="Cambria Math" w:hAnsi="Cambria Math"/>
                  <w:sz w:val="22"/>
                  <w:lang w:val="en-US"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8065    1</w:t>
            </w:r>
            <w:r w:rsidR="00FF3DB4" w:rsidRPr="009D5A23">
              <w:rPr>
                <w:sz w:val="22"/>
              </w:rPr>
              <w:t>,</w:t>
            </w:r>
            <w:r w:rsidRPr="009D5A23">
              <w:rPr>
                <w:sz w:val="22"/>
              </w:rPr>
              <w:t>5635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–10</w:t>
            </w:r>
            <w:r w:rsidR="00BE71C9" w:rsidRPr="009D5A23">
              <w:rPr>
                <w:sz w:val="22"/>
              </w:rPr>
              <w:t>,</w:t>
            </w:r>
            <w:r w:rsidRPr="009D5A23">
              <w:rPr>
                <w:sz w:val="22"/>
              </w:rPr>
              <w:t>6615    2</w:t>
            </w:r>
            <w:r w:rsidR="00BE71C9" w:rsidRPr="009D5A23">
              <w:rPr>
                <w:sz w:val="22"/>
              </w:rPr>
              <w:t>,</w:t>
            </w:r>
            <w:r w:rsidRPr="009D5A23">
              <w:rPr>
                <w:sz w:val="22"/>
              </w:rPr>
              <w:t>6170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9170  –12</w:t>
            </w:r>
            <w:r w:rsidR="00FF3DB4" w:rsidRPr="009D5A23">
              <w:rPr>
                <w:sz w:val="22"/>
              </w:rPr>
              <w:t>,</w:t>
            </w:r>
            <w:r w:rsidRPr="009D5A23">
              <w:rPr>
                <w:sz w:val="22"/>
              </w:rPr>
              <w:t>1228</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8440   –1</w:t>
            </w:r>
            <w:r w:rsidR="00BE71C9" w:rsidRPr="009D5A23">
              <w:rPr>
                <w:sz w:val="22"/>
              </w:rPr>
              <w:t>,</w:t>
            </w:r>
            <w:r w:rsidRPr="009D5A23">
              <w:rPr>
                <w:sz w:val="22"/>
              </w:rPr>
              <w:t>4804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0348    0</w:t>
            </w:r>
            <w:r w:rsidR="00FF3DB4" w:rsidRPr="009D5A23">
              <w:rPr>
                <w:sz w:val="22"/>
              </w:rPr>
              <w:t>,</w:t>
            </w:r>
            <w:r w:rsidRPr="009D5A23">
              <w:rPr>
                <w:sz w:val="22"/>
              </w:rPr>
              <w:t>9571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1069    1</w:t>
            </w:r>
            <w:r w:rsidR="00BE71C9" w:rsidRPr="009D5A23">
              <w:rPr>
                <w:sz w:val="22"/>
              </w:rPr>
              <w:t>,</w:t>
            </w:r>
            <w:r w:rsidRPr="009D5A23">
              <w:rPr>
                <w:sz w:val="22"/>
              </w:rPr>
              <w:t>6141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8845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8845</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0550    2</w:t>
            </w:r>
            <w:r w:rsidR="00FF3DB4" w:rsidRPr="009D5A23">
              <w:rPr>
                <w:sz w:val="22"/>
              </w:rPr>
              <w:t>,</w:t>
            </w:r>
            <w:r w:rsidRPr="009D5A23">
              <w:rPr>
                <w:sz w:val="22"/>
              </w:rPr>
              <w:t>6383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D27AC3" w:rsidRPr="009D5A23" w:rsidRDefault="00D27AC3" w:rsidP="009452F1">
      <w:pPr>
        <w:spacing w:before="0"/>
        <w:rPr>
          <w:sz w:val="20"/>
        </w:rPr>
      </w:pPr>
      <w:r w:rsidRPr="009D5A23">
        <w:rPr>
          <w:sz w:val="20"/>
        </w:rPr>
        <w:br w:type="page"/>
      </w:r>
    </w:p>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8E75A5" w:rsidP="00A9159F">
            <w:pPr>
              <w:pStyle w:val="Tablehead0"/>
            </w:pPr>
            <w:r w:rsidRPr="009D5A23">
              <w:t>2,2 GHz</w:t>
            </w:r>
            <w:r w:rsidR="005A5C0D" w:rsidRPr="009D5A23">
              <w:t xml:space="preserve">/ </w:t>
            </w:r>
            <w:r w:rsidR="00BE71C9" w:rsidRPr="009D5A23">
              <w:t xml:space="preserve">Zone rurale boisée </w:t>
            </w:r>
            <w:r w:rsidR="005A5C0D" w:rsidRPr="009D5A23">
              <w:t>/ 30°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5579    1</w:t>
            </w:r>
            <w:r w:rsidR="00FF3DB4" w:rsidRPr="009D5A23">
              <w:rPr>
                <w:sz w:val="22"/>
              </w:rPr>
              <w:t>,</w:t>
            </w:r>
            <w:r w:rsidRPr="009D5A23">
              <w:rPr>
                <w:sz w:val="22"/>
              </w:rPr>
              <w:t>2444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3791    1</w:t>
            </w:r>
            <w:r w:rsidR="00BE71C9" w:rsidRPr="009D5A23">
              <w:rPr>
                <w:sz w:val="22"/>
              </w:rPr>
              <w:t>,</w:t>
            </w:r>
            <w:r w:rsidRPr="009D5A23">
              <w:rPr>
                <w:sz w:val="22"/>
              </w:rPr>
              <w:t>1778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w:t>
            </w:r>
            <w:r w:rsidR="00FF3DB4" w:rsidRPr="009D5A23">
              <w:rPr>
                <w:sz w:val="22"/>
              </w:rPr>
              <w:t>,</w:t>
            </w:r>
            <w:r w:rsidRPr="009D5A23">
              <w:rPr>
                <w:sz w:val="22"/>
              </w:rPr>
              <w:t>5947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2800</w:t>
            </w:r>
          </w:p>
        </w:tc>
      </w:tr>
      <w:tr w:rsidR="005A5C0D" w:rsidRPr="009D5A23" w:rsidTr="005A5C0D">
        <w:trPr>
          <w:jc w:val="center"/>
        </w:trPr>
        <w:tc>
          <w:tcPr>
            <w:tcW w:w="1808"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lang w:val="en-US"/>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i/>
                <w:iCs/>
                <w:sz w:val="22"/>
                <w:lang w:val="en-US"/>
              </w:rPr>
              <w:t>,</w:t>
            </w:r>
            <m:oMath>
              <m:r>
                <w:rPr>
                  <w:rFonts w:ascii="Cambria Math" w:hAnsi="Cambria Math"/>
                  <w:sz w:val="22"/>
                  <w:lang w:val="en-US"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3214    1</w:t>
            </w:r>
            <w:r w:rsidR="00FF3DB4" w:rsidRPr="009D5A23">
              <w:rPr>
                <w:sz w:val="22"/>
              </w:rPr>
              <w:t>,</w:t>
            </w:r>
            <w:r w:rsidRPr="009D5A23">
              <w:rPr>
                <w:sz w:val="22"/>
              </w:rPr>
              <w:t>6645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–10</w:t>
            </w:r>
            <w:r w:rsidR="00BE71C9" w:rsidRPr="009D5A23">
              <w:rPr>
                <w:sz w:val="22"/>
              </w:rPr>
              <w:t>,</w:t>
            </w:r>
            <w:r w:rsidRPr="009D5A23">
              <w:rPr>
                <w:sz w:val="22"/>
              </w:rPr>
              <w:t>4240    2</w:t>
            </w:r>
            <w:r w:rsidR="00BE71C9" w:rsidRPr="009D5A23">
              <w:rPr>
                <w:sz w:val="22"/>
              </w:rPr>
              <w:t>,</w:t>
            </w:r>
            <w:r w:rsidRPr="009D5A23">
              <w:rPr>
                <w:sz w:val="22"/>
              </w:rPr>
              <w:t>4446</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0445  –14</w:t>
            </w:r>
            <w:r w:rsidR="00FF3DB4" w:rsidRPr="009D5A23">
              <w:rPr>
                <w:sz w:val="22"/>
              </w:rPr>
              <w:t>,</w:t>
            </w:r>
            <w:r w:rsidRPr="009D5A23">
              <w:rPr>
                <w:sz w:val="22"/>
              </w:rPr>
              <w:t>3176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6278   –4</w:t>
            </w:r>
            <w:r w:rsidR="00BE71C9" w:rsidRPr="009D5A23">
              <w:rPr>
                <w:sz w:val="22"/>
              </w:rPr>
              <w:t>,</w:t>
            </w:r>
            <w:r w:rsidRPr="009D5A23">
              <w:rPr>
                <w:sz w:val="22"/>
              </w:rPr>
              <w:t>8146</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1656    0</w:t>
            </w:r>
            <w:r w:rsidR="00FF3DB4" w:rsidRPr="009D5A23">
              <w:rPr>
                <w:sz w:val="22"/>
              </w:rPr>
              <w:t>,</w:t>
            </w:r>
            <w:r w:rsidRPr="009D5A23">
              <w:rPr>
                <w:sz w:val="22"/>
              </w:rPr>
              <w:t>7180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0451    2</w:t>
            </w:r>
            <w:r w:rsidR="00BE71C9" w:rsidRPr="009D5A23">
              <w:rPr>
                <w:sz w:val="22"/>
              </w:rPr>
              <w:t>,</w:t>
            </w:r>
            <w:r w:rsidRPr="009D5A23">
              <w:rPr>
                <w:sz w:val="22"/>
              </w:rPr>
              <w:t>2327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0942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BE71C9" w:rsidRPr="009D5A23">
              <w:rPr>
                <w:sz w:val="22"/>
              </w:rPr>
              <w:t>,</w:t>
            </w:r>
            <w:r w:rsidRPr="009D5A23">
              <w:rPr>
                <w:sz w:val="22"/>
              </w:rPr>
              <w:t>0942</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0256    3</w:t>
            </w:r>
            <w:r w:rsidR="00FF3DB4" w:rsidRPr="009D5A23">
              <w:rPr>
                <w:sz w:val="22"/>
              </w:rPr>
              <w:t>,</w:t>
            </w:r>
            <w:r w:rsidRPr="009D5A23">
              <w:rPr>
                <w:sz w:val="22"/>
              </w:rPr>
              <w:t>8527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8E75A5" w:rsidP="00A9159F">
            <w:pPr>
              <w:pStyle w:val="Tablehead0"/>
            </w:pPr>
            <w:r w:rsidRPr="009D5A23">
              <w:t>2,2 GHz</w:t>
            </w:r>
            <w:r w:rsidR="005A5C0D" w:rsidRPr="009D5A23">
              <w:t xml:space="preserve">/ </w:t>
            </w:r>
            <w:r w:rsidR="00BE71C9" w:rsidRPr="009D5A23">
              <w:t xml:space="preserve">Zone boisée </w:t>
            </w:r>
            <w:r w:rsidR="005A5C0D" w:rsidRPr="009D5A23">
              <w:t>/ 45°</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w:t>
            </w:r>
            <w:r w:rsidR="00FF3DB4" w:rsidRPr="009D5A23">
              <w:rPr>
                <w:sz w:val="22"/>
              </w:rPr>
              <w:t>,</w:t>
            </w:r>
            <w:r w:rsidRPr="009D5A23">
              <w:rPr>
                <w:sz w:val="22"/>
              </w:rPr>
              <w:t>1803    1</w:t>
            </w:r>
            <w:r w:rsidR="00FF3DB4" w:rsidRPr="009D5A23">
              <w:rPr>
                <w:sz w:val="22"/>
              </w:rPr>
              <w:t>,</w:t>
            </w:r>
            <w:r w:rsidRPr="009D5A23">
              <w:rPr>
                <w:sz w:val="22"/>
              </w:rPr>
              <w:t>3427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5382    1</w:t>
            </w:r>
            <w:r w:rsidR="00BE71C9" w:rsidRPr="009D5A23">
              <w:rPr>
                <w:sz w:val="22"/>
              </w:rPr>
              <w:t>,</w:t>
            </w:r>
            <w:r w:rsidRPr="009D5A23">
              <w:rPr>
                <w:sz w:val="22"/>
              </w:rPr>
              <w:t>1291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6</w:t>
            </w:r>
            <w:r w:rsidR="00FF3DB4" w:rsidRPr="009D5A23">
              <w:rPr>
                <w:sz w:val="22"/>
              </w:rPr>
              <w:t>,</w:t>
            </w:r>
            <w:r w:rsidRPr="009D5A23">
              <w:rPr>
                <w:sz w:val="22"/>
              </w:rPr>
              <w:t>7673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w:t>
            </w:r>
            <w:r w:rsidR="00BE71C9" w:rsidRPr="009D5A23">
              <w:rPr>
                <w:sz w:val="22"/>
              </w:rPr>
              <w:t>,</w:t>
            </w:r>
            <w:r w:rsidRPr="009D5A23">
              <w:rPr>
                <w:sz w:val="22"/>
              </w:rPr>
              <w:t>3683</w:t>
            </w:r>
          </w:p>
        </w:tc>
      </w:tr>
      <w:tr w:rsidR="005A5C0D" w:rsidRPr="009D5A23" w:rsidTr="005A5C0D">
        <w:trPr>
          <w:jc w:val="center"/>
        </w:trPr>
        <w:tc>
          <w:tcPr>
            <w:tcW w:w="1808"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lang w:val="en-US"/>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i/>
                <w:iCs/>
                <w:sz w:val="22"/>
                <w:lang w:val="en-US"/>
              </w:rPr>
              <w:t>,</w:t>
            </w:r>
            <m:oMath>
              <m:r>
                <w:rPr>
                  <w:rFonts w:ascii="Cambria Math" w:hAnsi="Cambria Math"/>
                  <w:sz w:val="22"/>
                  <w:lang w:val="en-US"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9902    1</w:t>
            </w:r>
            <w:r w:rsidR="00FF3DB4" w:rsidRPr="009D5A23">
              <w:rPr>
                <w:sz w:val="22"/>
              </w:rPr>
              <w:t>,</w:t>
            </w:r>
            <w:r w:rsidRPr="009D5A23">
              <w:rPr>
                <w:sz w:val="22"/>
              </w:rPr>
              <w:t>0348</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–10</w:t>
            </w:r>
            <w:r w:rsidR="00BE71C9" w:rsidRPr="009D5A23">
              <w:rPr>
                <w:sz w:val="22"/>
              </w:rPr>
              <w:t>,</w:t>
            </w:r>
            <w:r w:rsidRPr="009D5A23">
              <w:rPr>
                <w:sz w:val="22"/>
              </w:rPr>
              <w:t>2891    2</w:t>
            </w:r>
            <w:r w:rsidR="00BE71C9" w:rsidRPr="009D5A23">
              <w:rPr>
                <w:sz w:val="22"/>
              </w:rPr>
              <w:t>,</w:t>
            </w:r>
            <w:r w:rsidRPr="009D5A23">
              <w:rPr>
                <w:sz w:val="22"/>
              </w:rPr>
              <w:t>3090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4235  –16</w:t>
            </w:r>
            <w:r w:rsidR="00FF3DB4" w:rsidRPr="009D5A23">
              <w:rPr>
                <w:sz w:val="22"/>
              </w:rPr>
              <w:t>,</w:t>
            </w:r>
            <w:r w:rsidRPr="009D5A23">
              <w:rPr>
                <w:sz w:val="22"/>
              </w:rPr>
              <w:t>8380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3386   –9</w:t>
            </w:r>
            <w:r w:rsidR="00BE71C9" w:rsidRPr="009D5A23">
              <w:rPr>
                <w:sz w:val="22"/>
              </w:rPr>
              <w:t>,</w:t>
            </w:r>
            <w:r w:rsidRPr="009D5A23">
              <w:rPr>
                <w:sz w:val="22"/>
              </w:rPr>
              <w:t>7118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1095    0</w:t>
            </w:r>
            <w:r w:rsidR="00FF3DB4" w:rsidRPr="009D5A23">
              <w:rPr>
                <w:sz w:val="22"/>
              </w:rPr>
              <w:t>,</w:t>
            </w:r>
            <w:r w:rsidRPr="009D5A23">
              <w:rPr>
                <w:sz w:val="22"/>
              </w:rPr>
              <w:t>6893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0460    2</w:t>
            </w:r>
            <w:r w:rsidR="00BE71C9" w:rsidRPr="009D5A23">
              <w:rPr>
                <w:sz w:val="22"/>
              </w:rPr>
              <w:t>,</w:t>
            </w:r>
            <w:r w:rsidRPr="009D5A23">
              <w:rPr>
                <w:sz w:val="22"/>
              </w:rPr>
              <w:t>1310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3956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3956</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2803    4</w:t>
            </w:r>
            <w:r w:rsidR="00FF3DB4" w:rsidRPr="009D5A23">
              <w:rPr>
                <w:sz w:val="22"/>
              </w:rPr>
              <w:t>,</w:t>
            </w:r>
            <w:r w:rsidRPr="009D5A23">
              <w:rPr>
                <w:sz w:val="22"/>
              </w:rPr>
              <w:t>0004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D27AC3">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8E75A5" w:rsidP="00A9159F">
            <w:pPr>
              <w:pStyle w:val="Tablehead0"/>
            </w:pPr>
            <w:r w:rsidRPr="009D5A23">
              <w:t>2,2 GHz</w:t>
            </w:r>
            <w:r w:rsidR="005A5C0D" w:rsidRPr="009D5A23">
              <w:t xml:space="preserve">/ </w:t>
            </w:r>
            <w:r w:rsidR="00BE71C9" w:rsidRPr="009D5A23">
              <w:t xml:space="preserve">Zone rurale boisée </w:t>
            </w:r>
            <w:r w:rsidR="005A5C0D" w:rsidRPr="009D5A23">
              <w:t>/ 60°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FF3DB4" w:rsidRPr="009D5A23">
              <w:rPr>
                <w:sz w:val="22"/>
              </w:rPr>
              <w:t>,</w:t>
            </w:r>
            <w:r w:rsidRPr="009D5A23">
              <w:rPr>
                <w:sz w:val="22"/>
              </w:rPr>
              <w:t>9322    1</w:t>
            </w:r>
            <w:r w:rsidR="00FF3DB4" w:rsidRPr="009D5A23">
              <w:rPr>
                <w:sz w:val="22"/>
              </w:rPr>
              <w:t>,</w:t>
            </w:r>
            <w:r w:rsidRPr="009D5A23">
              <w:rPr>
                <w:sz w:val="22"/>
              </w:rPr>
              <w:t>3234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BE71C9" w:rsidRPr="009D5A23">
              <w:rPr>
                <w:sz w:val="22"/>
              </w:rPr>
              <w:t>,</w:t>
            </w:r>
            <w:r w:rsidRPr="009D5A23">
              <w:rPr>
                <w:sz w:val="22"/>
              </w:rPr>
              <w:t>1955    1</w:t>
            </w:r>
            <w:r w:rsidR="00BE71C9" w:rsidRPr="009D5A23">
              <w:rPr>
                <w:sz w:val="22"/>
              </w:rPr>
              <w:t>,</w:t>
            </w:r>
            <w:r w:rsidRPr="009D5A23">
              <w:rPr>
                <w:sz w:val="22"/>
              </w:rPr>
              <w:t>1115</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5</w:t>
            </w:r>
            <w:r w:rsidR="00FF3DB4" w:rsidRPr="009D5A23">
              <w:rPr>
                <w:sz w:val="22"/>
              </w:rPr>
              <w:t>,</w:t>
            </w:r>
            <w:r w:rsidRPr="009D5A23">
              <w:rPr>
                <w:sz w:val="22"/>
              </w:rPr>
              <w:t>7209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6512</w:t>
            </w:r>
          </w:p>
        </w:tc>
      </w:tr>
      <w:tr w:rsidR="005A5C0D" w:rsidRPr="009D5A23" w:rsidTr="005A5C0D">
        <w:trPr>
          <w:jc w:val="center"/>
        </w:trPr>
        <w:tc>
          <w:tcPr>
            <w:tcW w:w="1808"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lang w:val="en-US"/>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i/>
                <w:iCs/>
                <w:sz w:val="22"/>
                <w:lang w:val="en-US"/>
              </w:rPr>
              <w:t>,</w:t>
            </w:r>
            <m:oMath>
              <m:r>
                <w:rPr>
                  <w:rFonts w:ascii="Cambria Math" w:hAnsi="Cambria Math"/>
                  <w:sz w:val="22"/>
                  <w:lang w:val="en-US"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6153    1</w:t>
            </w:r>
            <w:r w:rsidR="00FF3DB4" w:rsidRPr="009D5A23">
              <w:rPr>
                <w:sz w:val="22"/>
              </w:rPr>
              <w:t>,</w:t>
            </w:r>
            <w:r w:rsidRPr="009D5A23">
              <w:rPr>
                <w:sz w:val="22"/>
              </w:rPr>
              <w:t>1723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–9</w:t>
            </w:r>
            <w:r w:rsidR="00BE71C9" w:rsidRPr="009D5A23">
              <w:rPr>
                <w:sz w:val="22"/>
              </w:rPr>
              <w:t>,</w:t>
            </w:r>
            <w:r w:rsidRPr="009D5A23">
              <w:rPr>
                <w:sz w:val="22"/>
              </w:rPr>
              <w:t>9595    2</w:t>
            </w:r>
            <w:r w:rsidR="00BE71C9" w:rsidRPr="009D5A23">
              <w:rPr>
                <w:sz w:val="22"/>
              </w:rPr>
              <w:t>,</w:t>
            </w:r>
            <w:r w:rsidRPr="009D5A23">
              <w:rPr>
                <w:sz w:val="22"/>
              </w:rPr>
              <w:t>2188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4024  –16</w:t>
            </w:r>
            <w:r w:rsidR="00FF3DB4" w:rsidRPr="009D5A23">
              <w:rPr>
                <w:sz w:val="22"/>
              </w:rPr>
              <w:t>,</w:t>
            </w:r>
            <w:r w:rsidRPr="009D5A23">
              <w:rPr>
                <w:sz w:val="22"/>
              </w:rPr>
              <w:t>9664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2666   –9</w:t>
            </w:r>
            <w:r w:rsidR="00BE71C9" w:rsidRPr="009D5A23">
              <w:rPr>
                <w:sz w:val="22"/>
              </w:rPr>
              <w:t>,</w:t>
            </w:r>
            <w:r w:rsidRPr="009D5A23">
              <w:rPr>
                <w:sz w:val="22"/>
              </w:rPr>
              <w:t>0046</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2516    0</w:t>
            </w:r>
            <w:r w:rsidR="00FF3DB4" w:rsidRPr="009D5A23">
              <w:rPr>
                <w:sz w:val="22"/>
              </w:rPr>
              <w:t>,</w:t>
            </w:r>
            <w:r w:rsidRPr="009D5A23">
              <w:rPr>
                <w:sz w:val="22"/>
              </w:rPr>
              <w:t>5353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0907    1</w:t>
            </w:r>
            <w:r w:rsidR="00BE71C9" w:rsidRPr="009D5A23">
              <w:rPr>
                <w:sz w:val="22"/>
              </w:rPr>
              <w:t>,</w:t>
            </w:r>
            <w:r w:rsidRPr="009D5A23">
              <w:rPr>
                <w:sz w:val="22"/>
              </w:rPr>
              <w:t>4730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7586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7586</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1099    4</w:t>
            </w:r>
            <w:r w:rsidR="00FF3DB4" w:rsidRPr="009D5A23">
              <w:rPr>
                <w:sz w:val="22"/>
              </w:rPr>
              <w:t>,</w:t>
            </w:r>
            <w:r w:rsidRPr="009D5A23">
              <w:rPr>
                <w:sz w:val="22"/>
              </w:rPr>
              <w:t>2183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8E75A5" w:rsidP="00A9159F">
            <w:pPr>
              <w:pStyle w:val="Tablehead0"/>
            </w:pPr>
            <w:r w:rsidRPr="009D5A23">
              <w:t>2,2 GHz</w:t>
            </w:r>
            <w:r w:rsidR="005A5C0D" w:rsidRPr="009D5A23">
              <w:t xml:space="preserve">/ </w:t>
            </w:r>
            <w:r w:rsidR="00BE71C9" w:rsidRPr="009D5A23">
              <w:t xml:space="preserve">Zone rurale boisée </w:t>
            </w:r>
            <w:r w:rsidR="005A5C0D" w:rsidRPr="009D5A23">
              <w:t>/ 70°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3</w:t>
            </w:r>
            <w:r w:rsidR="00FF3DB4" w:rsidRPr="009D5A23">
              <w:rPr>
                <w:sz w:val="22"/>
              </w:rPr>
              <w:t>,</w:t>
            </w:r>
            <w:r w:rsidRPr="009D5A23">
              <w:rPr>
                <w:sz w:val="22"/>
              </w:rPr>
              <w:t>8768    1</w:t>
            </w:r>
            <w:r w:rsidR="00FF3DB4" w:rsidRPr="009D5A23">
              <w:rPr>
                <w:sz w:val="22"/>
              </w:rPr>
              <w:t>,</w:t>
            </w:r>
            <w:r w:rsidRPr="009D5A23">
              <w:rPr>
                <w:sz w:val="22"/>
              </w:rPr>
              <w:t>4738</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8445    0</w:t>
            </w:r>
            <w:r w:rsidR="00BE71C9" w:rsidRPr="009D5A23">
              <w:rPr>
                <w:sz w:val="22"/>
              </w:rPr>
              <w:t>,</w:t>
            </w:r>
            <w:r w:rsidRPr="009D5A23">
              <w:rPr>
                <w:sz w:val="22"/>
              </w:rPr>
              <w:t>8874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16</w:t>
            </w:r>
            <w:r w:rsidR="00FF3DB4" w:rsidRPr="009D5A23">
              <w:rPr>
                <w:sz w:val="22"/>
              </w:rPr>
              <w:t>,</w:t>
            </w:r>
            <w:r w:rsidRPr="009D5A23">
              <w:rPr>
                <w:sz w:val="22"/>
              </w:rPr>
              <w:t>0855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BE71C9" w:rsidRPr="009D5A23">
              <w:rPr>
                <w:sz w:val="22"/>
              </w:rPr>
              <w:t>,</w:t>
            </w:r>
            <w:r w:rsidRPr="009D5A23">
              <w:rPr>
                <w:sz w:val="22"/>
              </w:rPr>
              <w:t>9629</w:t>
            </w:r>
          </w:p>
        </w:tc>
      </w:tr>
      <w:tr w:rsidR="005A5C0D" w:rsidRPr="009D5A23" w:rsidTr="005A5C0D">
        <w:trPr>
          <w:jc w:val="center"/>
        </w:trPr>
        <w:tc>
          <w:tcPr>
            <w:tcW w:w="1808"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lang w:val="en-US"/>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i/>
                <w:iCs/>
                <w:sz w:val="22"/>
                <w:lang w:val="en-US"/>
              </w:rPr>
              <w:t>,</w:t>
            </w:r>
            <m:oMath>
              <m:r>
                <w:rPr>
                  <w:rFonts w:ascii="Cambria Math" w:hAnsi="Cambria Math"/>
                  <w:sz w:val="22"/>
                  <w:lang w:val="en-US"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7818    0</w:t>
            </w:r>
            <w:r w:rsidR="00FF3DB4" w:rsidRPr="009D5A23">
              <w:rPr>
                <w:sz w:val="22"/>
              </w:rPr>
              <w:t>,</w:t>
            </w:r>
            <w:r w:rsidRPr="009D5A23">
              <w:rPr>
                <w:sz w:val="22"/>
              </w:rPr>
              <w:t>7044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–6</w:t>
            </w:r>
            <w:r w:rsidR="00BE71C9" w:rsidRPr="009D5A23">
              <w:rPr>
                <w:sz w:val="22"/>
              </w:rPr>
              <w:t>,</w:t>
            </w:r>
            <w:r w:rsidRPr="009D5A23">
              <w:rPr>
                <w:sz w:val="22"/>
              </w:rPr>
              <w:t>7769    2</w:t>
            </w:r>
            <w:r w:rsidR="00BE71C9" w:rsidRPr="009D5A23">
              <w:rPr>
                <w:sz w:val="22"/>
              </w:rPr>
              <w:t>,</w:t>
            </w:r>
            <w:r w:rsidRPr="009D5A23">
              <w:rPr>
                <w:sz w:val="22"/>
              </w:rPr>
              <w:t>1339</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FF3DB4" w:rsidRPr="009D5A23">
              <w:rPr>
                <w:sz w:val="22"/>
              </w:rPr>
              <w:t>,</w:t>
            </w:r>
            <w:r w:rsidRPr="009D5A23">
              <w:rPr>
                <w:sz w:val="22"/>
              </w:rPr>
              <w:t>9566  –20</w:t>
            </w:r>
            <w:r w:rsidR="00FF3DB4" w:rsidRPr="009D5A23">
              <w:rPr>
                <w:sz w:val="22"/>
              </w:rPr>
              <w:t>,</w:t>
            </w:r>
            <w:r w:rsidRPr="009D5A23">
              <w:rPr>
                <w:sz w:val="22"/>
              </w:rPr>
              <w:t>0326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3723  –14</w:t>
            </w:r>
            <w:r w:rsidR="00BE71C9" w:rsidRPr="009D5A23">
              <w:rPr>
                <w:sz w:val="22"/>
              </w:rPr>
              <w:t>,</w:t>
            </w:r>
            <w:r w:rsidRPr="009D5A23">
              <w:rPr>
                <w:sz w:val="22"/>
              </w:rPr>
              <w:t>9638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2874    0</w:t>
            </w:r>
            <w:r w:rsidR="00FF3DB4" w:rsidRPr="009D5A23">
              <w:rPr>
                <w:sz w:val="22"/>
              </w:rPr>
              <w:t>,</w:t>
            </w:r>
            <w:r w:rsidRPr="009D5A23">
              <w:rPr>
                <w:sz w:val="22"/>
              </w:rPr>
              <w:t>4050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1822    0</w:t>
            </w:r>
            <w:r w:rsidR="00BE71C9" w:rsidRPr="009D5A23">
              <w:rPr>
                <w:sz w:val="22"/>
              </w:rPr>
              <w:t>,</w:t>
            </w:r>
            <w:r w:rsidRPr="009D5A23">
              <w:rPr>
                <w:sz w:val="22"/>
              </w:rPr>
              <w:t>1163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6546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6546</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3914    6</w:t>
            </w:r>
            <w:r w:rsidR="00FF3DB4" w:rsidRPr="009D5A23">
              <w:rPr>
                <w:sz w:val="22"/>
              </w:rPr>
              <w:t>,</w:t>
            </w:r>
            <w:r w:rsidRPr="009D5A23">
              <w:rPr>
                <w:sz w:val="22"/>
              </w:rPr>
              <w:t>6931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D27AC3">
      <w:pPr>
        <w:pStyle w:val="Heading2"/>
      </w:pPr>
      <w:r w:rsidRPr="009D5A23">
        <w:t>2.5</w:t>
      </w:r>
      <w:r w:rsidRPr="009D5A23">
        <w:tab/>
      </w:r>
      <w:r w:rsidR="008E75A5" w:rsidRPr="009D5A23">
        <w:t>Zone résidentielle</w:t>
      </w:r>
    </w:p>
    <w:p w:rsidR="005A5C0D" w:rsidRPr="009D5A23" w:rsidRDefault="005A5C0D" w:rsidP="009452F1">
      <w:pPr>
        <w:keepNext/>
        <w:spacing w:before="0" w:after="120"/>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8E75A5" w:rsidP="00A9159F">
            <w:pPr>
              <w:pStyle w:val="Tablehead0"/>
            </w:pPr>
            <w:r w:rsidRPr="009D5A23">
              <w:t>2,2 GHz</w:t>
            </w:r>
            <w:r w:rsidR="005A5C0D" w:rsidRPr="009D5A23">
              <w:t xml:space="preserve">/ </w:t>
            </w:r>
            <w:r w:rsidR="0094327A" w:rsidRPr="009D5A23">
              <w:t xml:space="preserve">Zone résidentielle </w:t>
            </w:r>
            <w:r w:rsidR="005A5C0D" w:rsidRPr="009D5A23">
              <w:t>/ 20°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FF3DB4" w:rsidRPr="009D5A23">
              <w:rPr>
                <w:sz w:val="22"/>
              </w:rPr>
              <w:t>,</w:t>
            </w:r>
            <w:r w:rsidRPr="009D5A23">
              <w:rPr>
                <w:sz w:val="22"/>
              </w:rPr>
              <w:t>5818    1</w:t>
            </w:r>
            <w:r w:rsidR="00FF3DB4" w:rsidRPr="009D5A23">
              <w:rPr>
                <w:sz w:val="22"/>
              </w:rPr>
              <w:t>,</w:t>
            </w:r>
            <w:r w:rsidRPr="009D5A23">
              <w:rPr>
                <w:sz w:val="22"/>
              </w:rPr>
              <w:t>7310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7136    1</w:t>
            </w:r>
            <w:r w:rsidR="00BE71C9" w:rsidRPr="009D5A23">
              <w:rPr>
                <w:sz w:val="22"/>
              </w:rPr>
              <w:t>,</w:t>
            </w:r>
            <w:r w:rsidRPr="009D5A23">
              <w:rPr>
                <w:sz w:val="22"/>
              </w:rPr>
              <w:t>1421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9</w:t>
            </w:r>
            <w:r w:rsidR="00FF3DB4" w:rsidRPr="009D5A23">
              <w:rPr>
                <w:sz w:val="22"/>
              </w:rPr>
              <w:t>,</w:t>
            </w:r>
            <w:r w:rsidRPr="009D5A23">
              <w:rPr>
                <w:sz w:val="22"/>
              </w:rPr>
              <w:t>2291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6385</w:t>
            </w:r>
          </w:p>
        </w:tc>
      </w:tr>
      <w:tr w:rsidR="005A5C0D" w:rsidRPr="009D5A23" w:rsidTr="005A5C0D">
        <w:trPr>
          <w:jc w:val="center"/>
        </w:trPr>
        <w:tc>
          <w:tcPr>
            <w:tcW w:w="1808"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lang w:val="en-US"/>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i/>
                <w:iCs/>
                <w:sz w:val="22"/>
                <w:lang w:val="en-US"/>
              </w:rPr>
              <w:t>,</w:t>
            </w:r>
            <m:oMath>
              <m:r>
                <w:rPr>
                  <w:rFonts w:ascii="Cambria Math" w:hAnsi="Cambria Math"/>
                  <w:sz w:val="22"/>
                  <w:lang w:val="en-US"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8449    1</w:t>
            </w:r>
            <w:r w:rsidR="00FF3DB4" w:rsidRPr="009D5A23">
              <w:rPr>
                <w:sz w:val="22"/>
              </w:rPr>
              <w:t>,</w:t>
            </w:r>
            <w:r w:rsidRPr="009D5A23">
              <w:rPr>
                <w:sz w:val="22"/>
              </w:rPr>
              <w:t>3050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–10</w:t>
            </w:r>
            <w:r w:rsidR="00BE71C9" w:rsidRPr="009D5A23">
              <w:rPr>
                <w:sz w:val="22"/>
              </w:rPr>
              <w:t>,</w:t>
            </w:r>
            <w:r w:rsidRPr="009D5A23">
              <w:rPr>
                <w:sz w:val="22"/>
              </w:rPr>
              <w:t>8315    2</w:t>
            </w:r>
            <w:r w:rsidR="00BE71C9" w:rsidRPr="009D5A23">
              <w:rPr>
                <w:sz w:val="22"/>
              </w:rPr>
              <w:t>,</w:t>
            </w:r>
            <w:r w:rsidRPr="009D5A23">
              <w:rPr>
                <w:sz w:val="22"/>
              </w:rPr>
              <w:t>2642</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3977  –12</w:t>
            </w:r>
            <w:r w:rsidR="00FF3DB4" w:rsidRPr="009D5A23">
              <w:rPr>
                <w:sz w:val="22"/>
              </w:rPr>
              <w:t>,</w:t>
            </w:r>
            <w:r w:rsidRPr="009D5A23">
              <w:rPr>
                <w:sz w:val="22"/>
              </w:rPr>
              <w:t>3714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8589   –2</w:t>
            </w:r>
            <w:r w:rsidR="00BE71C9" w:rsidRPr="009D5A23">
              <w:rPr>
                <w:sz w:val="22"/>
              </w:rPr>
              <w:t>,</w:t>
            </w:r>
            <w:r w:rsidRPr="009D5A23">
              <w:rPr>
                <w:sz w:val="22"/>
              </w:rPr>
              <w:t>4054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0984    1</w:t>
            </w:r>
            <w:r w:rsidR="00FF3DB4" w:rsidRPr="009D5A23">
              <w:rPr>
                <w:sz w:val="22"/>
              </w:rPr>
              <w:t>,</w:t>
            </w:r>
            <w:r w:rsidRPr="009D5A23">
              <w:rPr>
                <w:sz w:val="22"/>
              </w:rPr>
              <w:t>3138</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1804    0</w:t>
            </w:r>
            <w:r w:rsidR="00BE71C9" w:rsidRPr="009D5A23">
              <w:rPr>
                <w:sz w:val="22"/>
              </w:rPr>
              <w:t>,</w:t>
            </w:r>
            <w:r w:rsidRPr="009D5A23">
              <w:rPr>
                <w:sz w:val="22"/>
              </w:rPr>
              <w:t>8553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1578</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1578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0994    2</w:t>
            </w:r>
            <w:r w:rsidR="00FF3DB4" w:rsidRPr="009D5A23">
              <w:rPr>
                <w:sz w:val="22"/>
              </w:rPr>
              <w:t>,</w:t>
            </w:r>
            <w:r w:rsidRPr="009D5A23">
              <w:rPr>
                <w:sz w:val="22"/>
              </w:rPr>
              <w:t>4200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D27AC3" w:rsidRPr="009D5A23" w:rsidRDefault="00D27AC3" w:rsidP="009452F1">
      <w:pPr>
        <w:spacing w:before="0"/>
        <w:rPr>
          <w:sz w:val="20"/>
        </w:rPr>
      </w:pPr>
      <w:r w:rsidRPr="009D5A23">
        <w:rPr>
          <w:sz w:val="20"/>
        </w:rPr>
        <w:br w:type="page"/>
      </w:r>
    </w:p>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8E75A5" w:rsidP="00A9159F">
            <w:pPr>
              <w:pStyle w:val="Tablehead0"/>
            </w:pPr>
            <w:r w:rsidRPr="009D5A23">
              <w:t>2,2 GHz</w:t>
            </w:r>
            <w:r w:rsidR="005A5C0D" w:rsidRPr="009D5A23">
              <w:t xml:space="preserve">/ </w:t>
            </w:r>
            <w:r w:rsidR="0094327A" w:rsidRPr="009D5A23">
              <w:t xml:space="preserve">Zone résidentielle </w:t>
            </w:r>
            <w:r w:rsidR="005A5C0D" w:rsidRPr="009D5A23">
              <w:t>/ 30°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3</w:t>
            </w:r>
            <w:r w:rsidR="00FF3DB4" w:rsidRPr="009D5A23">
              <w:rPr>
                <w:sz w:val="22"/>
              </w:rPr>
              <w:t>,</w:t>
            </w:r>
            <w:r w:rsidRPr="009D5A23">
              <w:rPr>
                <w:sz w:val="22"/>
              </w:rPr>
              <w:t>2810    1</w:t>
            </w:r>
            <w:r w:rsidR="00FF3DB4" w:rsidRPr="009D5A23">
              <w:rPr>
                <w:sz w:val="22"/>
              </w:rPr>
              <w:t>,</w:t>
            </w:r>
            <w:r w:rsidRPr="009D5A23">
              <w:rPr>
                <w:sz w:val="22"/>
              </w:rPr>
              <w:t>4200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8414    0</w:t>
            </w:r>
            <w:r w:rsidR="00BE71C9" w:rsidRPr="009D5A23">
              <w:rPr>
                <w:sz w:val="22"/>
              </w:rPr>
              <w:t>,</w:t>
            </w:r>
            <w:r w:rsidRPr="009D5A23">
              <w:rPr>
                <w:sz w:val="22"/>
              </w:rPr>
              <w:t>9697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14</w:t>
            </w:r>
            <w:r w:rsidR="00FF3DB4" w:rsidRPr="009D5A23">
              <w:rPr>
                <w:sz w:val="22"/>
              </w:rPr>
              <w:t>,</w:t>
            </w:r>
            <w:r w:rsidRPr="009D5A23">
              <w:rPr>
                <w:sz w:val="22"/>
              </w:rPr>
              <w:t>4825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BE71C9" w:rsidRPr="009D5A23">
              <w:rPr>
                <w:sz w:val="22"/>
              </w:rPr>
              <w:t>,</w:t>
            </w:r>
            <w:r w:rsidRPr="009D5A23">
              <w:rPr>
                <w:sz w:val="22"/>
              </w:rPr>
              <w:t>7681</w:t>
            </w:r>
          </w:p>
        </w:tc>
      </w:tr>
      <w:tr w:rsidR="005A5C0D" w:rsidRPr="009D5A23" w:rsidTr="005A5C0D">
        <w:trPr>
          <w:jc w:val="center"/>
        </w:trPr>
        <w:tc>
          <w:tcPr>
            <w:tcW w:w="1808"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lang w:val="en-US"/>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i/>
                <w:iCs/>
                <w:sz w:val="22"/>
                <w:lang w:val="en-US"/>
              </w:rPr>
              <w:t>,</w:t>
            </w:r>
            <m:oMath>
              <m:r>
                <w:rPr>
                  <w:rFonts w:ascii="Cambria Math" w:hAnsi="Cambria Math"/>
                  <w:sz w:val="22"/>
                  <w:lang w:val="en-US"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3799    1</w:t>
            </w:r>
            <w:r w:rsidR="00FF3DB4" w:rsidRPr="009D5A23">
              <w:rPr>
                <w:sz w:val="22"/>
              </w:rPr>
              <w:t>,</w:t>
            </w:r>
            <w:r w:rsidRPr="009D5A23">
              <w:rPr>
                <w:sz w:val="22"/>
              </w:rPr>
              <w:t>0010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–11</w:t>
            </w:r>
            <w:r w:rsidR="00BE71C9" w:rsidRPr="009D5A23">
              <w:rPr>
                <w:sz w:val="22"/>
              </w:rPr>
              <w:t>,</w:t>
            </w:r>
            <w:r w:rsidRPr="009D5A23">
              <w:rPr>
                <w:sz w:val="22"/>
              </w:rPr>
              <w:t>1669    2</w:t>
            </w:r>
            <w:r w:rsidR="00BE71C9" w:rsidRPr="009D5A23">
              <w:rPr>
                <w:sz w:val="22"/>
              </w:rPr>
              <w:t>,</w:t>
            </w:r>
            <w:r w:rsidRPr="009D5A23">
              <w:rPr>
                <w:sz w:val="22"/>
              </w:rPr>
              <w:t>4724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8893  –16</w:t>
            </w:r>
            <w:r w:rsidR="00FF3DB4" w:rsidRPr="009D5A23">
              <w:rPr>
                <w:sz w:val="22"/>
              </w:rPr>
              <w:t>,</w:t>
            </w:r>
            <w:r w:rsidRPr="009D5A23">
              <w:rPr>
                <w:sz w:val="22"/>
              </w:rPr>
              <w:t>4615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1030  –13</w:t>
            </w:r>
            <w:r w:rsidR="00BE71C9" w:rsidRPr="009D5A23">
              <w:rPr>
                <w:sz w:val="22"/>
              </w:rPr>
              <w:t>,</w:t>
            </w:r>
            <w:r w:rsidRPr="009D5A23">
              <w:rPr>
                <w:sz w:val="22"/>
              </w:rPr>
              <w:t>7102</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2432    0</w:t>
            </w:r>
            <w:r w:rsidR="00FF3DB4" w:rsidRPr="009D5A23">
              <w:rPr>
                <w:sz w:val="22"/>
              </w:rPr>
              <w:t>,</w:t>
            </w:r>
            <w:r w:rsidRPr="009D5A23">
              <w:rPr>
                <w:sz w:val="22"/>
              </w:rPr>
              <w:t>6519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1025    1</w:t>
            </w:r>
            <w:r w:rsidR="00BE71C9" w:rsidRPr="009D5A23">
              <w:rPr>
                <w:sz w:val="22"/>
              </w:rPr>
              <w:t>,</w:t>
            </w:r>
            <w:r w:rsidRPr="009D5A23">
              <w:rPr>
                <w:sz w:val="22"/>
              </w:rPr>
              <w:t>7671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9053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9053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0196    3</w:t>
            </w:r>
            <w:r w:rsidR="00FF3DB4" w:rsidRPr="009D5A23">
              <w:rPr>
                <w:sz w:val="22"/>
              </w:rPr>
              <w:t>,</w:t>
            </w:r>
            <w:r w:rsidRPr="009D5A23">
              <w:rPr>
                <w:sz w:val="22"/>
              </w:rPr>
              <w:t>9374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8E75A5" w:rsidP="00A9159F">
            <w:pPr>
              <w:pStyle w:val="Tablehead0"/>
            </w:pPr>
            <w:r w:rsidRPr="009D5A23">
              <w:t>2,2 GHz</w:t>
            </w:r>
            <w:r w:rsidR="005A5C0D" w:rsidRPr="009D5A23">
              <w:t xml:space="preserve">/ </w:t>
            </w:r>
            <w:r w:rsidR="0094327A" w:rsidRPr="009D5A23">
              <w:t xml:space="preserve">Zone résidentielle </w:t>
            </w:r>
            <w:r w:rsidR="005A5C0D" w:rsidRPr="009D5A23">
              <w:t>/ 60°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FF3DB4" w:rsidRPr="009D5A23">
              <w:rPr>
                <w:sz w:val="22"/>
              </w:rPr>
              <w:t>,</w:t>
            </w:r>
            <w:r w:rsidRPr="009D5A23">
              <w:rPr>
                <w:sz w:val="22"/>
              </w:rPr>
              <w:t>255 1</w:t>
            </w:r>
            <w:r w:rsidR="00FF3DB4" w:rsidRPr="009D5A23">
              <w:rPr>
                <w:sz w:val="22"/>
              </w:rPr>
              <w:t>,</w:t>
            </w:r>
            <w:r w:rsidRPr="009D5A23">
              <w:rPr>
                <w:sz w:val="22"/>
              </w:rPr>
              <w:t>287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BE71C9" w:rsidRPr="009D5A23">
              <w:rPr>
                <w:sz w:val="22"/>
              </w:rPr>
              <w:t>,</w:t>
            </w:r>
            <w:r w:rsidRPr="009D5A23">
              <w:rPr>
                <w:sz w:val="22"/>
              </w:rPr>
              <w:t>277 1</w:t>
            </w:r>
            <w:r w:rsidR="00BE71C9" w:rsidRPr="009D5A23">
              <w:rPr>
                <w:sz w:val="22"/>
              </w:rPr>
              <w:t>,</w:t>
            </w:r>
            <w:r w:rsidRPr="009D5A23">
              <w:rPr>
                <w:sz w:val="22"/>
              </w:rPr>
              <w:t>260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6</w:t>
            </w:r>
            <w:r w:rsidR="00FF3DB4" w:rsidRPr="009D5A23">
              <w:rPr>
                <w:sz w:val="22"/>
              </w:rPr>
              <w:t>,</w:t>
            </w:r>
            <w:r w:rsidRPr="009D5A23">
              <w:rPr>
                <w:sz w:val="22"/>
              </w:rPr>
              <w:t>47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7</w:t>
            </w:r>
            <w:r w:rsidR="00BE71C9" w:rsidRPr="009D5A23">
              <w:rPr>
                <w:sz w:val="22"/>
              </w:rPr>
              <w:t>,</w:t>
            </w:r>
            <w:r w:rsidRPr="009D5A23">
              <w:rPr>
                <w:sz w:val="22"/>
              </w:rPr>
              <w:t>81</w:t>
            </w:r>
          </w:p>
        </w:tc>
      </w:tr>
      <w:tr w:rsidR="005A5C0D" w:rsidRPr="009D5A23" w:rsidTr="005A5C0D">
        <w:trPr>
          <w:jc w:val="center"/>
        </w:trPr>
        <w:tc>
          <w:tcPr>
            <w:tcW w:w="1808"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lang w:val="en-US"/>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i/>
                <w:iCs/>
                <w:sz w:val="22"/>
                <w:lang w:val="en-US"/>
              </w:rPr>
              <w:t>,</w:t>
            </w:r>
            <m:oMath>
              <m:r>
                <w:rPr>
                  <w:rFonts w:ascii="Cambria Math" w:hAnsi="Cambria Math"/>
                  <w:sz w:val="22"/>
                  <w:lang w:val="en-US"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0  0</w:t>
            </w:r>
            <w:r w:rsidR="00FF3DB4" w:rsidRPr="009D5A23">
              <w:rPr>
                <w:sz w:val="22"/>
              </w:rPr>
              <w:t>,</w:t>
            </w:r>
            <w:r w:rsidRPr="009D5A23">
              <w:rPr>
                <w:sz w:val="22"/>
              </w:rPr>
              <w:t>30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32 2</w:t>
            </w:r>
            <w:r w:rsidR="00BE71C9" w:rsidRPr="009D5A23">
              <w:rPr>
                <w:sz w:val="22"/>
              </w:rPr>
              <w:t>,</w:t>
            </w:r>
            <w:r w:rsidRPr="009D5A23">
              <w:rPr>
                <w:sz w:val="22"/>
              </w:rPr>
              <w:t>06</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024 –19</w:t>
            </w:r>
            <w:r w:rsidR="00FF3DB4" w:rsidRPr="009D5A23">
              <w:rPr>
                <w:sz w:val="22"/>
              </w:rPr>
              <w:t>,</w:t>
            </w:r>
            <w:r w:rsidRPr="009D5A23">
              <w:rPr>
                <w:sz w:val="22"/>
              </w:rPr>
              <w:t>454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496 –22</w:t>
            </w:r>
            <w:r w:rsidR="00BE71C9" w:rsidRPr="009D5A23">
              <w:rPr>
                <w:sz w:val="22"/>
              </w:rPr>
              <w:t>,</w:t>
            </w:r>
            <w:r w:rsidRPr="009D5A23">
              <w:rPr>
                <w:sz w:val="22"/>
              </w:rPr>
              <w:t>894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273  0</w:t>
            </w:r>
            <w:r w:rsidR="00FF3DB4" w:rsidRPr="009D5A23">
              <w:rPr>
                <w:sz w:val="22"/>
              </w:rPr>
              <w:t>,</w:t>
            </w:r>
            <w:r w:rsidRPr="009D5A23">
              <w:rPr>
                <w:sz w:val="22"/>
              </w:rPr>
              <w:t>403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361  –0</w:t>
            </w:r>
            <w:r w:rsidR="00BE71C9" w:rsidRPr="009D5A23">
              <w:rPr>
                <w:sz w:val="22"/>
              </w:rPr>
              <w:t>,</w:t>
            </w:r>
            <w:r w:rsidRPr="009D5A23">
              <w:rPr>
                <w:sz w:val="22"/>
              </w:rPr>
              <w:t>119</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FF3DB4" w:rsidRPr="009D5A23">
              <w:rPr>
                <w:sz w:val="22"/>
              </w:rPr>
              <w:t>,</w:t>
            </w:r>
            <w:r w:rsidRPr="009D5A23">
              <w:rPr>
                <w:sz w:val="22"/>
              </w:rPr>
              <w:t>84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BE71C9" w:rsidRPr="009D5A23">
              <w:rPr>
                <w:sz w:val="22"/>
              </w:rPr>
              <w:t>,</w:t>
            </w:r>
            <w:r w:rsidRPr="009D5A23">
              <w:rPr>
                <w:sz w:val="22"/>
              </w:rPr>
              <w:t>84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591  12</w:t>
            </w:r>
            <w:r w:rsidR="00FF3DB4" w:rsidRPr="009D5A23">
              <w:rPr>
                <w:sz w:val="22"/>
              </w:rPr>
              <w:t>,</w:t>
            </w:r>
            <w:r w:rsidRPr="009D5A23">
              <w:rPr>
                <w:sz w:val="22"/>
              </w:rPr>
              <w:t>274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8E75A5" w:rsidP="00A9159F">
            <w:pPr>
              <w:pStyle w:val="Tablehead0"/>
            </w:pPr>
            <w:r w:rsidRPr="009D5A23">
              <w:t>2,2 GHz</w:t>
            </w:r>
            <w:r w:rsidR="005A5C0D" w:rsidRPr="009D5A23">
              <w:t xml:space="preserve">/ </w:t>
            </w:r>
            <w:r w:rsidR="0094327A" w:rsidRPr="009D5A23">
              <w:t xml:space="preserve">Zone résidentielle </w:t>
            </w:r>
            <w:r w:rsidR="005A5C0D" w:rsidRPr="009D5A23">
              <w:t>/ 70°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4</w:t>
            </w:r>
            <w:r w:rsidR="00FF3DB4" w:rsidRPr="009D5A23">
              <w:rPr>
                <w:sz w:val="22"/>
              </w:rPr>
              <w:t>,</w:t>
            </w:r>
            <w:r w:rsidRPr="009D5A23">
              <w:rPr>
                <w:sz w:val="22"/>
              </w:rPr>
              <w:t>3291    0</w:t>
            </w:r>
            <w:r w:rsidR="00FF3DB4" w:rsidRPr="009D5A23">
              <w:rPr>
                <w:sz w:val="22"/>
              </w:rPr>
              <w:t>,</w:t>
            </w:r>
            <w:r w:rsidRPr="009D5A23">
              <w:rPr>
                <w:sz w:val="22"/>
              </w:rPr>
              <w:t>7249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BE71C9" w:rsidRPr="009D5A23">
              <w:rPr>
                <w:sz w:val="22"/>
              </w:rPr>
              <w:t>,</w:t>
            </w:r>
            <w:r w:rsidRPr="009D5A23">
              <w:rPr>
                <w:sz w:val="22"/>
              </w:rPr>
              <w:t>4534    0</w:t>
            </w:r>
            <w:r w:rsidR="00BE71C9" w:rsidRPr="009D5A23">
              <w:rPr>
                <w:sz w:val="22"/>
              </w:rPr>
              <w:t>,</w:t>
            </w:r>
            <w:r w:rsidRPr="009D5A23">
              <w:rPr>
                <w:sz w:val="22"/>
              </w:rPr>
              <w:t>9763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highlight w:val="red"/>
              </w:rPr>
            </w:pPr>
            <w:r w:rsidRPr="009D5A23">
              <w:rPr>
                <w:sz w:val="22"/>
              </w:rPr>
              <w:t>27</w:t>
            </w:r>
            <w:r w:rsidR="00FF3DB4" w:rsidRPr="009D5A23">
              <w:rPr>
                <w:sz w:val="22"/>
              </w:rPr>
              <w:t>,</w:t>
            </w:r>
            <w:r w:rsidRPr="009D5A23">
              <w:rPr>
                <w:sz w:val="22"/>
              </w:rPr>
              <w:t>3637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highlight w:val="red"/>
              </w:rPr>
            </w:pPr>
            <w:r w:rsidRPr="009D5A23">
              <w:rPr>
                <w:sz w:val="22"/>
              </w:rPr>
              <w:t>8</w:t>
            </w:r>
            <w:r w:rsidR="00BE71C9" w:rsidRPr="009D5A23">
              <w:rPr>
                <w:sz w:val="22"/>
              </w:rPr>
              <w:t>,</w:t>
            </w:r>
            <w:r w:rsidRPr="009D5A23">
              <w:rPr>
                <w:sz w:val="22"/>
              </w:rPr>
              <w:t>9481</w:t>
            </w:r>
          </w:p>
        </w:tc>
      </w:tr>
      <w:tr w:rsidR="005A5C0D" w:rsidRPr="009D5A23" w:rsidTr="005A5C0D">
        <w:trPr>
          <w:jc w:val="center"/>
        </w:trPr>
        <w:tc>
          <w:tcPr>
            <w:tcW w:w="1808"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lang w:val="en-US"/>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i/>
                <w:iCs/>
                <w:sz w:val="22"/>
                <w:lang w:val="en-US"/>
              </w:rPr>
              <w:t>,</w:t>
            </w:r>
            <m:oMath>
              <m:r>
                <w:rPr>
                  <w:rFonts w:ascii="Cambria Math" w:hAnsi="Cambria Math"/>
                  <w:sz w:val="22"/>
                  <w:lang w:val="en-US"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1625   0</w:t>
            </w:r>
            <w:r w:rsidR="00FF3DB4" w:rsidRPr="009D5A23">
              <w:rPr>
                <w:sz w:val="22"/>
              </w:rPr>
              <w:t>,</w:t>
            </w:r>
            <w:r w:rsidRPr="009D5A23">
              <w:rPr>
                <w:sz w:val="22"/>
              </w:rPr>
              <w:t>3249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6084   0</w:t>
            </w:r>
            <w:r w:rsidR="00BE71C9" w:rsidRPr="009D5A23">
              <w:rPr>
                <w:sz w:val="22"/>
              </w:rPr>
              <w:t>,</w:t>
            </w:r>
            <w:r w:rsidRPr="009D5A23">
              <w:rPr>
                <w:sz w:val="22"/>
              </w:rPr>
              <w:t>5817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6321  –21</w:t>
            </w:r>
            <w:r w:rsidR="00FF3DB4" w:rsidRPr="009D5A23">
              <w:rPr>
                <w:sz w:val="22"/>
              </w:rPr>
              <w:t>,</w:t>
            </w:r>
            <w:r w:rsidRPr="009D5A23">
              <w:rPr>
                <w:sz w:val="22"/>
              </w:rPr>
              <w:t>5594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9D5A23">
              <w:rPr>
                <w:sz w:val="22"/>
              </w:rPr>
              <w:tab/>
            </w:r>
            <w:r w:rsidRPr="009D5A23">
              <w:rPr>
                <w:sz w:val="22"/>
              </w:rPr>
              <w:tab/>
              <w:t>–0</w:t>
            </w:r>
            <w:r w:rsidR="00BE71C9" w:rsidRPr="009D5A23">
              <w:rPr>
                <w:sz w:val="22"/>
              </w:rPr>
              <w:t>,</w:t>
            </w:r>
            <w:r w:rsidRPr="009D5A23">
              <w:rPr>
                <w:sz w:val="22"/>
              </w:rPr>
              <w:t>3976   –22</w:t>
            </w:r>
            <w:r w:rsidR="00BE71C9" w:rsidRPr="009D5A23">
              <w:rPr>
                <w:sz w:val="22"/>
              </w:rPr>
              <w:t>,</w:t>
            </w:r>
            <w:r w:rsidRPr="009D5A23">
              <w:rPr>
                <w:sz w:val="22"/>
              </w:rPr>
              <w:t>7905</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1764    0</w:t>
            </w:r>
            <w:r w:rsidR="00FF3DB4" w:rsidRPr="009D5A23">
              <w:rPr>
                <w:sz w:val="22"/>
              </w:rPr>
              <w:t>,</w:t>
            </w:r>
            <w:r w:rsidRPr="009D5A23">
              <w:rPr>
                <w:sz w:val="22"/>
              </w:rPr>
              <w:t>4135</w:t>
            </w:r>
          </w:p>
        </w:tc>
        <w:tc>
          <w:tcPr>
            <w:tcW w:w="2880" w:type="dxa"/>
          </w:tcPr>
          <w:p w:rsidR="005A5C0D" w:rsidRPr="009D5A23" w:rsidRDefault="005A5C0D" w:rsidP="009452F1">
            <w:pPr>
              <w:tabs>
                <w:tab w:val="clear" w:pos="794"/>
                <w:tab w:val="clear" w:pos="1191"/>
                <w:tab w:val="clear" w:pos="1588"/>
                <w:tab w:val="left" w:pos="284"/>
                <w:tab w:val="left" w:pos="567"/>
                <w:tab w:val="left" w:pos="615"/>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9D5A23">
              <w:rPr>
                <w:sz w:val="22"/>
              </w:rPr>
              <w:tab/>
            </w:r>
            <w:r w:rsidRPr="009D5A23">
              <w:rPr>
                <w:sz w:val="22"/>
              </w:rPr>
              <w:tab/>
            </w:r>
            <w:r w:rsidRPr="009D5A23">
              <w:rPr>
                <w:sz w:val="22"/>
              </w:rPr>
              <w:tab/>
              <w:t>–0</w:t>
            </w:r>
            <w:r w:rsidR="00BE71C9" w:rsidRPr="009D5A23">
              <w:rPr>
                <w:sz w:val="22"/>
              </w:rPr>
              <w:t>,</w:t>
            </w:r>
            <w:r w:rsidRPr="009D5A23">
              <w:rPr>
                <w:sz w:val="22"/>
              </w:rPr>
              <w:t>0796    0</w:t>
            </w:r>
            <w:r w:rsidR="00BE71C9" w:rsidRPr="009D5A23">
              <w:rPr>
                <w:sz w:val="22"/>
              </w:rPr>
              <w:t>,</w:t>
            </w:r>
            <w:r w:rsidRPr="009D5A23">
              <w:rPr>
                <w:sz w:val="22"/>
              </w:rPr>
              <w:t>1939</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6854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6854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FF3DB4" w:rsidRPr="009D5A23">
              <w:rPr>
                <w:sz w:val="22"/>
              </w:rPr>
              <w:t>,</w:t>
            </w:r>
            <w:r w:rsidRPr="009D5A23">
              <w:rPr>
                <w:sz w:val="22"/>
              </w:rPr>
              <w:t>0127    6</w:t>
            </w:r>
            <w:r w:rsidR="00FF3DB4" w:rsidRPr="009D5A23">
              <w:rPr>
                <w:sz w:val="22"/>
              </w:rPr>
              <w:t>,</w:t>
            </w:r>
            <w:r w:rsidRPr="009D5A23">
              <w:rPr>
                <w:sz w:val="22"/>
              </w:rPr>
              <w:t>2345</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D27AC3">
      <w:pPr>
        <w:pStyle w:val="Heading1"/>
      </w:pPr>
      <w:r w:rsidRPr="009D5A23">
        <w:lastRenderedPageBreak/>
        <w:t>3</w:t>
      </w:r>
      <w:r w:rsidRPr="009D5A23">
        <w:tab/>
      </w:r>
      <w:r w:rsidR="008E75A5" w:rsidRPr="009D5A23">
        <w:t xml:space="preserve">Fréquences comprises entre </w:t>
      </w:r>
      <w:r w:rsidRPr="009D5A23">
        <w:t xml:space="preserve">3 </w:t>
      </w:r>
      <w:r w:rsidR="00FF3DB4" w:rsidRPr="009D5A23">
        <w:t xml:space="preserve">et </w:t>
      </w:r>
      <w:r w:rsidRPr="009D5A23">
        <w:t>5 GHz</w:t>
      </w:r>
    </w:p>
    <w:p w:rsidR="005A5C0D" w:rsidRPr="009D5A23" w:rsidRDefault="005A5C0D" w:rsidP="00D27AC3">
      <w:pPr>
        <w:pStyle w:val="Heading2"/>
      </w:pPr>
      <w:r w:rsidRPr="009D5A23">
        <w:t>3.1</w:t>
      </w:r>
      <w:r w:rsidRPr="009D5A23">
        <w:tab/>
      </w:r>
      <w:r w:rsidR="008E75A5" w:rsidRPr="009D5A23">
        <w:t>Zone urbaine</w:t>
      </w:r>
    </w:p>
    <w:p w:rsidR="00D27AC3" w:rsidRPr="009D5A23" w:rsidRDefault="00D27AC3" w:rsidP="00D27AC3">
      <w:pPr>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t>3,8 GHz</w:t>
            </w:r>
            <w:r w:rsidR="005A5C0D" w:rsidRPr="009D5A23">
              <w:t xml:space="preserve">/ </w:t>
            </w:r>
            <w:r w:rsidR="008E75A5" w:rsidRPr="009D5A23">
              <w:t>Zone urbaine/</w:t>
            </w:r>
            <w:r w:rsidR="005A5C0D" w:rsidRPr="009D5A23">
              <w:t xml:space="preserve"> 20°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µ</w:t>
            </w:r>
            <w:r w:rsidRPr="009D5A23">
              <w:rPr>
                <w:i/>
                <w:iCs/>
                <w:sz w:val="22"/>
                <w:vertAlign w:val="subscript"/>
              </w:rPr>
              <w:t>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5467    1</w:t>
            </w:r>
            <w:r w:rsidR="00FF3DB4" w:rsidRPr="009D5A23">
              <w:rPr>
                <w:sz w:val="22"/>
              </w:rPr>
              <w:t>,</w:t>
            </w:r>
            <w:r w:rsidRPr="009D5A23">
              <w:rPr>
                <w:sz w:val="22"/>
              </w:rPr>
              <w:t>0431</w:t>
            </w:r>
          </w:p>
        </w:tc>
        <w:tc>
          <w:tcPr>
            <w:tcW w:w="2880" w:type="dxa"/>
          </w:tcPr>
          <w:p w:rsidR="005A5C0D" w:rsidRPr="009D5A23" w:rsidRDefault="005A5C0D" w:rsidP="009452F1">
            <w:pPr>
              <w:tabs>
                <w:tab w:val="clear" w:pos="794"/>
                <w:tab w:val="clear" w:pos="1191"/>
                <w:tab w:val="clear" w:pos="1588"/>
                <w:tab w:val="left" w:pos="284"/>
                <w:tab w:val="left" w:pos="480"/>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9D5A23">
              <w:rPr>
                <w:sz w:val="22"/>
              </w:rPr>
              <w:tab/>
            </w:r>
            <w:r w:rsidRPr="009D5A23">
              <w:rPr>
                <w:sz w:val="22"/>
              </w:rPr>
              <w:tab/>
              <w:t>3</w:t>
            </w:r>
            <w:r w:rsidR="00BE71C9" w:rsidRPr="009D5A23">
              <w:rPr>
                <w:sz w:val="22"/>
              </w:rPr>
              <w:t>,</w:t>
            </w:r>
            <w:r w:rsidRPr="009D5A23">
              <w:rPr>
                <w:sz w:val="22"/>
              </w:rPr>
              <w:t>6890    0</w:t>
            </w:r>
            <w:r w:rsidR="00BE71C9" w:rsidRPr="009D5A23">
              <w:rPr>
                <w:sz w:val="22"/>
              </w:rPr>
              <w:t>,</w:t>
            </w:r>
            <w:r w:rsidRPr="009D5A23">
              <w:rPr>
                <w:sz w:val="22"/>
              </w:rPr>
              <w:t>9796</w:t>
            </w:r>
            <w:r w:rsidRPr="009D5A23">
              <w:rPr>
                <w:sz w:val="22"/>
              </w:rPr>
              <w:tab/>
            </w:r>
            <w:r w:rsidRPr="009D5A23">
              <w:rPr>
                <w:sz w:val="22"/>
              </w:rPr>
              <w:tab/>
            </w:r>
            <w:r w:rsidRPr="009D5A23">
              <w:rPr>
                <w:sz w:val="22"/>
              </w:rPr>
              <w:tab/>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5</w:t>
            </w:r>
            <w:r w:rsidR="00FF3DB4" w:rsidRPr="009D5A23">
              <w:rPr>
                <w:sz w:val="22"/>
              </w:rPr>
              <w:t>,</w:t>
            </w:r>
            <w:r w:rsidRPr="009D5A23">
              <w:rPr>
                <w:sz w:val="22"/>
              </w:rPr>
              <w:t>2610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10</w:t>
            </w:r>
            <w:r w:rsidR="00BE71C9" w:rsidRPr="009D5A23">
              <w:rPr>
                <w:sz w:val="22"/>
              </w:rPr>
              <w:t>,</w:t>
            </w:r>
            <w:r w:rsidRPr="009D5A23">
              <w:rPr>
                <w:sz w:val="22"/>
              </w:rPr>
              <w:t>3114</w:t>
            </w:r>
          </w:p>
        </w:tc>
      </w:tr>
      <w:tr w:rsidR="005A5C0D" w:rsidRPr="009D5A23" w:rsidTr="005A5C0D">
        <w:trPr>
          <w:jc w:val="center"/>
        </w:trPr>
        <w:tc>
          <w:tcPr>
            <w:tcW w:w="1808"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lang w:val="en-US"/>
              </w:rPr>
            </w:pPr>
            <m:oMath>
              <m:sSub>
                <m:sSubPr>
                  <m:ctrlPr>
                    <w:rPr>
                      <w:rFonts w:ascii="Cambria Math" w:hAnsi="Cambria Math"/>
                      <w:i/>
                      <w:sz w:val="22"/>
                      <w:lang w:eastAsia="zh-CN"/>
                    </w:rPr>
                  </m:ctrlPr>
                </m:sSubPr>
                <m:e>
                  <m:r>
                    <m:rPr>
                      <m:sty m:val="p"/>
                    </m:rPr>
                    <w:rPr>
                      <w:rFonts w:ascii="Cambria Math" w:hAnsi="Cambria Math"/>
                      <w:sz w:val="22"/>
                      <w:lang w:eastAsia="zh-CN"/>
                    </w:rPr>
                    <m:t>μ</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i/>
                <w:iCs/>
                <w:sz w:val="22"/>
                <w:lang w:val="en-US"/>
              </w:rPr>
              <w:t>,</w:t>
            </w:r>
            <m:oMath>
              <m:r>
                <w:rPr>
                  <w:rFonts w:ascii="Cambria Math" w:hAnsi="Cambria Math"/>
                  <w:sz w:val="22"/>
                  <w:lang w:val="en-US" w:eastAsia="zh-CN"/>
                </w:rPr>
                <m:t xml:space="preserve"> </m:t>
              </m:r>
              <m:sSub>
                <m:sSubPr>
                  <m:ctrlPr>
                    <w:rPr>
                      <w:rFonts w:ascii="Cambria Math" w:hAnsi="Cambria Math"/>
                      <w:i/>
                      <w:sz w:val="22"/>
                      <w:lang w:eastAsia="zh-CN"/>
                    </w:rPr>
                  </m:ctrlPr>
                </m:sSubPr>
                <m:e>
                  <m:r>
                    <m:rPr>
                      <m:sty m:val="p"/>
                    </m:rPr>
                    <w:rPr>
                      <w:rFonts w:ascii="Cambria Math" w:hAnsi="Cambria Math"/>
                      <w:sz w:val="22"/>
                      <w:lang w:eastAsia="zh-CN"/>
                    </w:rPr>
                    <m:t>σ</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7844   2</w:t>
            </w:r>
            <w:r w:rsidR="00FF3DB4" w:rsidRPr="009D5A23">
              <w:rPr>
                <w:sz w:val="22"/>
              </w:rPr>
              <w:t>,</w:t>
            </w:r>
            <w:r w:rsidRPr="009D5A23">
              <w:rPr>
                <w:sz w:val="22"/>
              </w:rPr>
              <w:t>6841</w:t>
            </w:r>
          </w:p>
        </w:tc>
        <w:tc>
          <w:tcPr>
            <w:tcW w:w="2880" w:type="dxa"/>
          </w:tcPr>
          <w:p w:rsidR="005A5C0D" w:rsidRPr="009D5A23" w:rsidRDefault="005A5C0D" w:rsidP="009452F1">
            <w:pPr>
              <w:tabs>
                <w:tab w:val="clear" w:pos="794"/>
                <w:tab w:val="clear" w:pos="1191"/>
                <w:tab w:val="clear" w:pos="1588"/>
                <w:tab w:val="left" w:pos="284"/>
                <w:tab w:val="left" w:pos="480"/>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9D5A23">
              <w:rPr>
                <w:sz w:val="22"/>
              </w:rPr>
              <w:tab/>
            </w:r>
            <w:r w:rsidRPr="009D5A23">
              <w:rPr>
                <w:sz w:val="22"/>
              </w:rPr>
              <w:tab/>
              <w:t>−19</w:t>
            </w:r>
            <w:r w:rsidR="00BE71C9" w:rsidRPr="009D5A23">
              <w:rPr>
                <w:sz w:val="22"/>
              </w:rPr>
              <w:t>,</w:t>
            </w:r>
            <w:r w:rsidRPr="009D5A23">
              <w:rPr>
                <w:sz w:val="22"/>
              </w:rPr>
              <w:t>4022</w:t>
            </w:r>
            <w:r w:rsidRPr="009D5A23">
              <w:rPr>
                <w:sz w:val="22"/>
              </w:rPr>
              <w:tab/>
              <w:t>3</w:t>
            </w:r>
            <w:r w:rsidR="00BE71C9" w:rsidRPr="009D5A23">
              <w:rPr>
                <w:sz w:val="22"/>
              </w:rPr>
              <w:t>,</w:t>
            </w:r>
            <w:r w:rsidRPr="009D5A23">
              <w:rPr>
                <w:sz w:val="22"/>
              </w:rPr>
              <w:t>2428</w:t>
            </w:r>
            <w:r w:rsidRPr="009D5A23">
              <w:rPr>
                <w:sz w:val="22"/>
              </w:rPr>
              <w:tab/>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i/>
                <w:iCs/>
                <w:sz w:val="22"/>
              </w:rPr>
              <w:t>h</w:t>
            </w:r>
            <w:r w:rsidRPr="009D5A23">
              <w:rPr>
                <w:sz w:val="22"/>
                <w:vertAlign w:val="subscript"/>
              </w:rPr>
              <w:t>1</w:t>
            </w:r>
            <w:r w:rsidRPr="009D5A23">
              <w:rPr>
                <w:i/>
                <w:iCs/>
                <w:sz w:val="22"/>
                <w:vertAlign w:val="subscript"/>
              </w:rPr>
              <w:t>G,B</w:t>
            </w:r>
            <w:r w:rsidRPr="009D5A23">
              <w:rPr>
                <w:sz w:val="22"/>
                <w:vertAlign w:val="subscript"/>
              </w:rPr>
              <w:t xml:space="preserve">, </w:t>
            </w:r>
            <w:r w:rsidRPr="009D5A23">
              <w:rPr>
                <w:i/>
                <w:iCs/>
                <w:sz w:val="22"/>
              </w:rPr>
              <w:t>h</w:t>
            </w:r>
            <w:r w:rsidRPr="009D5A23">
              <w:rPr>
                <w:sz w:val="22"/>
                <w:vertAlign w:val="subscript"/>
              </w:rPr>
              <w:t>2</w:t>
            </w:r>
            <w:r w:rsidRPr="009D5A23">
              <w:rPr>
                <w:i/>
                <w:iCs/>
                <w:sz w:val="22"/>
                <w:vertAlign w:val="subscript"/>
              </w:rPr>
              <w:t>G,B</w:t>
            </w:r>
            <w:r w:rsidRPr="009D5A23">
              <w:rPr>
                <w:sz w:val="22"/>
              </w:rPr>
              <w:t xml:space="preserve"> </w:t>
            </w:r>
            <w:r w:rsidRPr="009D5A23">
              <w:rPr>
                <w:sz w:val="22"/>
              </w:rPr>
              <w:fldChar w:fldCharType="begin"/>
            </w:r>
            <w:r w:rsidRPr="009D5A23">
              <w:rPr>
                <w:sz w:val="22"/>
              </w:rPr>
              <w:instrText xml:space="preserve"> QUOTE </w:instrText>
            </w:r>
            <m:oMath>
              <m:sSub>
                <m:sSubPr>
                  <m:ctrlPr>
                    <w:rPr>
                      <w:rFonts w:ascii="Cambria Math" w:hAnsi="Cambria Math"/>
                      <w:i/>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sz w:val="22"/>
              </w:rPr>
              <w:instrText xml:space="preserve"> </w:instrText>
            </w:r>
            <w:r w:rsidRPr="009D5A23">
              <w:rPr>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1757  −12</w:t>
            </w:r>
            <w:r w:rsidR="00FF3DB4" w:rsidRPr="009D5A23">
              <w:rPr>
                <w:sz w:val="22"/>
              </w:rPr>
              <w:t>,</w:t>
            </w:r>
            <w:r w:rsidRPr="009D5A23">
              <w:rPr>
                <w:sz w:val="22"/>
              </w:rPr>
              <w:t>9417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9638   −0</w:t>
            </w:r>
            <w:r w:rsidR="00BE71C9" w:rsidRPr="009D5A23">
              <w:rPr>
                <w:sz w:val="22"/>
              </w:rPr>
              <w:t>,</w:t>
            </w:r>
            <w:r w:rsidRPr="009D5A23">
              <w:rPr>
                <w:sz w:val="22"/>
              </w:rPr>
              <w:t>9382</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i/>
                <w:iCs/>
                <w:sz w:val="22"/>
              </w:rPr>
              <w:t>g</w:t>
            </w:r>
            <w:r w:rsidRPr="009D5A23">
              <w:rPr>
                <w:sz w:val="22"/>
                <w:vertAlign w:val="subscript"/>
              </w:rPr>
              <w:t>1</w:t>
            </w:r>
            <w:r w:rsidRPr="009D5A23">
              <w:rPr>
                <w:i/>
                <w:iCs/>
                <w:sz w:val="22"/>
                <w:vertAlign w:val="subscript"/>
              </w:rPr>
              <w:t>G,B</w:t>
            </w:r>
            <w:r w:rsidRPr="009D5A23">
              <w:rPr>
                <w:sz w:val="22"/>
                <w:vertAlign w:val="subscript"/>
              </w:rPr>
              <w:t xml:space="preserve">,  </w:t>
            </w:r>
            <w:r w:rsidRPr="009D5A23">
              <w:rPr>
                <w:i/>
                <w:iCs/>
                <w:sz w:val="22"/>
              </w:rPr>
              <w:t>g</w:t>
            </w:r>
            <w:r w:rsidRPr="009D5A23">
              <w:rPr>
                <w:sz w:val="22"/>
                <w:vertAlign w:val="subscript"/>
              </w:rPr>
              <w:t>2</w:t>
            </w:r>
            <w:r w:rsidRPr="009D5A23">
              <w:rPr>
                <w:i/>
                <w:iCs/>
                <w:sz w:val="22"/>
                <w:vertAlign w:val="subscript"/>
              </w:rPr>
              <w:t>G,B</w:t>
            </w:r>
            <w:r w:rsidRPr="009D5A23">
              <w:rPr>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2044    1</w:t>
            </w:r>
            <w:r w:rsidR="00FF3DB4" w:rsidRPr="009D5A23">
              <w:rPr>
                <w:sz w:val="22"/>
              </w:rPr>
              <w:t>,</w:t>
            </w:r>
            <w:r w:rsidRPr="009D5A23">
              <w:rPr>
                <w:sz w:val="22"/>
              </w:rPr>
              <w:t>5866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0537    4</w:t>
            </w:r>
            <w:r w:rsidR="00BE71C9" w:rsidRPr="009D5A23">
              <w:rPr>
                <w:sz w:val="22"/>
              </w:rPr>
              <w:t>,</w:t>
            </w:r>
            <w:r w:rsidRPr="009D5A23">
              <w:rPr>
                <w:sz w:val="22"/>
              </w:rPr>
              <w:t>5670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4243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4243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sz w:val="22"/>
              </w:rPr>
              <w:t>+</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1073    1</w:t>
            </w:r>
            <w:r w:rsidR="00FF3DB4" w:rsidRPr="009D5A23">
              <w:rPr>
                <w:sz w:val="22"/>
              </w:rPr>
              <w:t>,</w:t>
            </w:r>
            <w:r w:rsidRPr="009D5A23">
              <w:rPr>
                <w:sz w:val="22"/>
              </w:rPr>
              <w:t>9199</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w:t>
            </w:r>
            <w:r w:rsidRPr="009D5A23">
              <w:rPr>
                <w:i/>
                <w:iCs/>
                <w:sz w:val="22"/>
              </w:rPr>
              <w:t>p</w:t>
            </w:r>
            <w:r w:rsidRPr="009D5A23">
              <w:rPr>
                <w:i/>
                <w:iCs/>
                <w:sz w:val="22"/>
                <w:vertAlign w:val="subscript"/>
              </w:rPr>
              <w:t>B,min</w:t>
            </w:r>
            <w:r w:rsidRPr="009D5A23">
              <w:rPr>
                <w:sz w:val="22"/>
              </w:rPr>
              <w:t xml:space="preserve"> , </w:t>
            </w:r>
            <w:r w:rsidRPr="009D5A23">
              <w:rPr>
                <w:i/>
                <w:iCs/>
                <w:sz w:val="22"/>
              </w:rPr>
              <w:t>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t>3,8 GHz</w:t>
            </w:r>
            <w:r w:rsidR="005A5C0D" w:rsidRPr="009D5A23">
              <w:t xml:space="preserve">/ </w:t>
            </w:r>
            <w:r w:rsidR="008E75A5" w:rsidRPr="009D5A23">
              <w:t>Zone urbaine/</w:t>
            </w:r>
            <w:r w:rsidR="005A5C0D" w:rsidRPr="009D5A23">
              <w:t xml:space="preserve"> 30°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µ</w:t>
            </w:r>
            <w:r w:rsidRPr="009D5A23">
              <w:rPr>
                <w:i/>
                <w:iCs/>
                <w:sz w:val="22"/>
                <w:vertAlign w:val="subscript"/>
              </w:rPr>
              <w:t>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0158    1</w:t>
            </w:r>
            <w:r w:rsidR="00FF3DB4" w:rsidRPr="009D5A23">
              <w:rPr>
                <w:sz w:val="22"/>
              </w:rPr>
              <w:t>,</w:t>
            </w:r>
            <w:r w:rsidRPr="009D5A23">
              <w:rPr>
                <w:sz w:val="22"/>
              </w:rPr>
              <w:t>2348</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2627    1</w:t>
            </w:r>
            <w:r w:rsidR="00BE71C9" w:rsidRPr="009D5A23">
              <w:rPr>
                <w:sz w:val="22"/>
              </w:rPr>
              <w:t>,</w:t>
            </w:r>
            <w:r w:rsidRPr="009D5A23">
              <w:rPr>
                <w:sz w:val="22"/>
              </w:rPr>
              <w:t>4901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4</w:t>
            </w:r>
            <w:r w:rsidR="00FF3DB4" w:rsidRPr="009D5A23">
              <w:rPr>
                <w:sz w:val="22"/>
              </w:rPr>
              <w:t>,</w:t>
            </w:r>
            <w:r w:rsidRPr="009D5A23">
              <w:rPr>
                <w:sz w:val="22"/>
              </w:rPr>
              <w:t>5491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0749</w:t>
            </w:r>
          </w:p>
        </w:tc>
      </w:tr>
      <w:tr w:rsidR="005A5C0D" w:rsidRPr="009D5A23" w:rsidTr="005A5C0D">
        <w:trPr>
          <w:jc w:val="center"/>
        </w:trPr>
        <w:tc>
          <w:tcPr>
            <w:tcW w:w="1808"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m:oMath>
              <m:sSub>
                <m:sSubPr>
                  <m:ctrlPr>
                    <w:rPr>
                      <w:rFonts w:ascii="Cambria Math" w:hAnsi="Cambria Math"/>
                      <w:i/>
                      <w:sz w:val="22"/>
                      <w:lang w:eastAsia="zh-CN"/>
                    </w:rPr>
                  </m:ctrlPr>
                </m:sSubPr>
                <m:e>
                  <m:r>
                    <m:rPr>
                      <m:sty m:val="p"/>
                    </m:rPr>
                    <w:rPr>
                      <w:rFonts w:ascii="Cambria Math" w:hAnsi="Cambria Math"/>
                      <w:sz w:val="22"/>
                      <w:lang w:eastAsia="zh-CN"/>
                    </w:rPr>
                    <m:t>μ</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i/>
                <w:iCs/>
                <w:sz w:val="22"/>
                <w:lang w:val="en-US"/>
              </w:rPr>
              <w:t>,</w:t>
            </w:r>
            <m:oMath>
              <m:r>
                <w:rPr>
                  <w:rFonts w:ascii="Cambria Math" w:hAnsi="Cambria Math"/>
                  <w:sz w:val="22"/>
                  <w:lang w:val="en-US" w:eastAsia="zh-CN"/>
                </w:rPr>
                <m:t xml:space="preserve"> </m:t>
              </m:r>
              <m:sSub>
                <m:sSubPr>
                  <m:ctrlPr>
                    <w:rPr>
                      <w:rFonts w:ascii="Cambria Math" w:hAnsi="Cambria Math"/>
                      <w:i/>
                      <w:sz w:val="22"/>
                      <w:lang w:eastAsia="zh-CN"/>
                    </w:rPr>
                  </m:ctrlPr>
                </m:sSubPr>
                <m:e>
                  <m:r>
                    <m:rPr>
                      <m:sty m:val="p"/>
                    </m:rPr>
                    <w:rPr>
                      <w:rFonts w:ascii="Cambria Math" w:hAnsi="Cambria Math"/>
                      <w:sz w:val="22"/>
                      <w:lang w:eastAsia="zh-CN"/>
                    </w:rPr>
                    <m:t>σ</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w:t>
            </w:r>
            <w:r w:rsidR="00FF3DB4" w:rsidRPr="009D5A23">
              <w:rPr>
                <w:sz w:val="22"/>
              </w:rPr>
              <w:t>,</w:t>
            </w:r>
            <w:r w:rsidRPr="009D5A23">
              <w:rPr>
                <w:sz w:val="22"/>
              </w:rPr>
              <w:t>7749    2</w:t>
            </w:r>
            <w:r w:rsidR="00FF3DB4" w:rsidRPr="009D5A23">
              <w:rPr>
                <w:sz w:val="22"/>
              </w:rPr>
              <w:t>,</w:t>
            </w:r>
            <w:r w:rsidRPr="009D5A23">
              <w:rPr>
                <w:sz w:val="22"/>
              </w:rPr>
              <w:t>2381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−17</w:t>
            </w:r>
            <w:r w:rsidR="00BE71C9" w:rsidRPr="009D5A23">
              <w:rPr>
                <w:sz w:val="22"/>
              </w:rPr>
              <w:t>,</w:t>
            </w:r>
            <w:r w:rsidRPr="009D5A23">
              <w:rPr>
                <w:sz w:val="22"/>
              </w:rPr>
              <w:t>9098    2</w:t>
            </w:r>
            <w:r w:rsidR="00BE71C9" w:rsidRPr="009D5A23">
              <w:rPr>
                <w:sz w:val="22"/>
              </w:rPr>
              <w:t>,</w:t>
            </w:r>
            <w:r w:rsidRPr="009D5A23">
              <w:rPr>
                <w:sz w:val="22"/>
              </w:rPr>
              <w:t>9828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i/>
                <w:iCs/>
                <w:sz w:val="22"/>
              </w:rPr>
              <w:t>h</w:t>
            </w:r>
            <w:r w:rsidRPr="009D5A23">
              <w:rPr>
                <w:sz w:val="22"/>
                <w:vertAlign w:val="subscript"/>
              </w:rPr>
              <w:t>1</w:t>
            </w:r>
            <w:r w:rsidRPr="009D5A23">
              <w:rPr>
                <w:i/>
                <w:iCs/>
                <w:sz w:val="22"/>
                <w:vertAlign w:val="subscript"/>
              </w:rPr>
              <w:t>G,B</w:t>
            </w:r>
            <w:r w:rsidRPr="009D5A23">
              <w:rPr>
                <w:sz w:val="22"/>
                <w:vertAlign w:val="subscript"/>
              </w:rPr>
              <w:t xml:space="preserve">,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sz w:val="22"/>
              </w:rPr>
              <w:fldChar w:fldCharType="begin"/>
            </w:r>
            <w:r w:rsidRPr="009D5A23">
              <w:rPr>
                <w:sz w:val="22"/>
              </w:rPr>
              <w:instrText xml:space="preserve"> QUOTE </w:instrText>
            </w:r>
            <m:oMath>
              <m:sSub>
                <m:sSubPr>
                  <m:ctrlPr>
                    <w:rPr>
                      <w:rFonts w:ascii="Cambria Math" w:hAnsi="Cambria Math"/>
                      <w:i/>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sz w:val="22"/>
              </w:rPr>
              <w:instrText xml:space="preserve"> </w:instrText>
            </w:r>
            <w:r w:rsidRPr="009D5A23">
              <w:rPr>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1564  −15</w:t>
            </w:r>
            <w:r w:rsidR="00FF3DB4" w:rsidRPr="009D5A23">
              <w:rPr>
                <w:sz w:val="22"/>
              </w:rPr>
              <w:t>,</w:t>
            </w:r>
            <w:r w:rsidRPr="009D5A23">
              <w:rPr>
                <w:sz w:val="22"/>
              </w:rPr>
              <w:t>1531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8250   −2</w:t>
            </w:r>
            <w:r w:rsidR="00BE71C9" w:rsidRPr="009D5A23">
              <w:rPr>
                <w:sz w:val="22"/>
              </w:rPr>
              <w:t>,</w:t>
            </w:r>
            <w:r w:rsidRPr="009D5A23">
              <w:rPr>
                <w:sz w:val="22"/>
              </w:rPr>
              <w:t>5833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g</w:t>
            </w:r>
            <w:r w:rsidRPr="009D5A23">
              <w:rPr>
                <w:sz w:val="22"/>
                <w:vertAlign w:val="subscript"/>
              </w:rPr>
              <w:t>1</w:t>
            </w:r>
            <w:r w:rsidRPr="009D5A23">
              <w:rPr>
                <w:i/>
                <w:iCs/>
                <w:sz w:val="22"/>
                <w:vertAlign w:val="subscript"/>
              </w:rPr>
              <w:t>G,B</w:t>
            </w:r>
            <w:r w:rsidRPr="009D5A23">
              <w:rPr>
                <w:sz w:val="22"/>
                <w:vertAlign w:val="subscript"/>
              </w:rPr>
              <w:t xml:space="preserve">,  </w:t>
            </w:r>
            <w:r w:rsidRPr="009D5A23">
              <w:rPr>
                <w:i/>
                <w:iCs/>
                <w:sz w:val="22"/>
              </w:rPr>
              <w:t>g</w:t>
            </w:r>
            <w:r w:rsidRPr="009D5A23">
              <w:rPr>
                <w:sz w:val="22"/>
                <w:vertAlign w:val="subscript"/>
              </w:rPr>
              <w:t>2</w:t>
            </w:r>
            <w:r w:rsidRPr="009D5A23">
              <w:rPr>
                <w:i/>
                <w:iCs/>
                <w:sz w:val="22"/>
                <w:vertAlign w:val="subscript"/>
              </w:rPr>
              <w:t>G,B</w:t>
            </w:r>
            <w:r w:rsidRPr="009D5A23">
              <w:rPr>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0343    1</w:t>
            </w:r>
            <w:r w:rsidR="00FF3DB4" w:rsidRPr="009D5A23">
              <w:rPr>
                <w:sz w:val="22"/>
              </w:rPr>
              <w:t>,</w:t>
            </w:r>
            <w:r w:rsidRPr="009D5A23">
              <w:rPr>
                <w:sz w:val="22"/>
              </w:rPr>
              <w:t>0602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0741    2</w:t>
            </w:r>
            <w:r w:rsidR="00BE71C9" w:rsidRPr="009D5A23">
              <w:rPr>
                <w:sz w:val="22"/>
              </w:rPr>
              <w:t>,</w:t>
            </w:r>
            <w:r w:rsidRPr="009D5A23">
              <w:rPr>
                <w:sz w:val="22"/>
              </w:rPr>
              <w:t>1406</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8999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8999</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sz w:val="22"/>
              </w:rPr>
              <w:t>+</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2707   -0</w:t>
            </w:r>
            <w:r w:rsidR="00FF3DB4" w:rsidRPr="009D5A23">
              <w:rPr>
                <w:sz w:val="22"/>
              </w:rPr>
              <w:t>,</w:t>
            </w:r>
            <w:r w:rsidRPr="009D5A23">
              <w:rPr>
                <w:sz w:val="22"/>
              </w:rPr>
              <w:t>0287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D27AC3" w:rsidRPr="009D5A23" w:rsidRDefault="00D27AC3" w:rsidP="009452F1">
      <w:pPr>
        <w:spacing w:before="0"/>
        <w:rPr>
          <w:sz w:val="20"/>
        </w:rPr>
      </w:pPr>
      <w:r w:rsidRPr="009D5A23">
        <w:rPr>
          <w:sz w:val="20"/>
        </w:rPr>
        <w:br w:type="page"/>
      </w:r>
    </w:p>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t>3,8 GHz</w:t>
            </w:r>
            <w:r w:rsidR="005A5C0D" w:rsidRPr="009D5A23">
              <w:t xml:space="preserve">/ </w:t>
            </w:r>
            <w:r w:rsidR="008E75A5" w:rsidRPr="009D5A23">
              <w:t>Zone urbaine/</w:t>
            </w:r>
            <w:r w:rsidR="005A5C0D" w:rsidRPr="009D5A23">
              <w:t xml:space="preserve"> 45°</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trHeight w:val="321"/>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µ</w:t>
            </w:r>
            <w:r w:rsidRPr="009D5A23">
              <w:rPr>
                <w:i/>
                <w:iCs/>
                <w:sz w:val="22"/>
                <w:vertAlign w:val="subscript"/>
              </w:rPr>
              <w:t>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3005    1</w:t>
            </w:r>
            <w:r w:rsidR="00FF3DB4" w:rsidRPr="009D5A23">
              <w:rPr>
                <w:sz w:val="22"/>
              </w:rPr>
              <w:t>,</w:t>
            </w:r>
            <w:r w:rsidRPr="009D5A23">
              <w:rPr>
                <w:sz w:val="22"/>
              </w:rPr>
              <w:t>6960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6314    1</w:t>
            </w:r>
            <w:r w:rsidR="00BE71C9" w:rsidRPr="009D5A23">
              <w:rPr>
                <w:sz w:val="22"/>
              </w:rPr>
              <w:t>,</w:t>
            </w:r>
            <w:r w:rsidRPr="009D5A23">
              <w:rPr>
                <w:sz w:val="22"/>
              </w:rPr>
              <w:t>1210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10</w:t>
            </w:r>
            <w:r w:rsidR="00FF3DB4" w:rsidRPr="009D5A23">
              <w:rPr>
                <w:sz w:val="22"/>
              </w:rPr>
              <w:t>,</w:t>
            </w:r>
            <w:r w:rsidRPr="009D5A23">
              <w:rPr>
                <w:sz w:val="22"/>
              </w:rPr>
              <w:t>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6</w:t>
            </w:r>
            <w:r w:rsidR="00BE71C9" w:rsidRPr="009D5A23">
              <w:rPr>
                <w:sz w:val="22"/>
              </w:rPr>
              <w:t>,</w:t>
            </w:r>
            <w:r w:rsidRPr="009D5A23">
              <w:rPr>
                <w:sz w:val="22"/>
              </w:rPr>
              <w:t>0</w:t>
            </w:r>
          </w:p>
        </w:tc>
      </w:tr>
      <w:tr w:rsidR="005A5C0D" w:rsidRPr="009D5A23" w:rsidTr="005A5C0D">
        <w:trPr>
          <w:jc w:val="center"/>
        </w:trPr>
        <w:tc>
          <w:tcPr>
            <w:tcW w:w="1808"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m:oMath>
              <m:sSub>
                <m:sSubPr>
                  <m:ctrlPr>
                    <w:rPr>
                      <w:rFonts w:ascii="Cambria Math" w:hAnsi="Cambria Math"/>
                      <w:i/>
                      <w:sz w:val="22"/>
                      <w:lang w:eastAsia="zh-CN"/>
                    </w:rPr>
                  </m:ctrlPr>
                </m:sSubPr>
                <m:e>
                  <m:r>
                    <m:rPr>
                      <m:sty m:val="p"/>
                    </m:rPr>
                    <w:rPr>
                      <w:rFonts w:ascii="Cambria Math" w:hAnsi="Cambria Math"/>
                      <w:sz w:val="22"/>
                      <w:lang w:eastAsia="zh-CN"/>
                    </w:rPr>
                    <m:t>μ</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i/>
                <w:iCs/>
                <w:sz w:val="22"/>
                <w:lang w:val="en-US"/>
              </w:rPr>
              <w:t>,</w:t>
            </w:r>
            <m:oMath>
              <m:r>
                <w:rPr>
                  <w:rFonts w:ascii="Cambria Math" w:hAnsi="Cambria Math"/>
                  <w:sz w:val="22"/>
                  <w:lang w:val="en-US" w:eastAsia="zh-CN"/>
                </w:rPr>
                <m:t xml:space="preserve"> </m:t>
              </m:r>
              <m:sSub>
                <m:sSubPr>
                  <m:ctrlPr>
                    <w:rPr>
                      <w:rFonts w:ascii="Cambria Math" w:hAnsi="Cambria Math"/>
                      <w:i/>
                      <w:sz w:val="22"/>
                      <w:lang w:eastAsia="zh-CN"/>
                    </w:rPr>
                  </m:ctrlPr>
                </m:sSubPr>
                <m:e>
                  <m:r>
                    <m:rPr>
                      <m:sty m:val="p"/>
                    </m:rPr>
                    <w:rPr>
                      <w:rFonts w:ascii="Cambria Math" w:hAnsi="Cambria Math"/>
                      <w:sz w:val="22"/>
                      <w:lang w:eastAsia="zh-CN"/>
                    </w:rPr>
                    <m:t>σ</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4466    1</w:t>
            </w:r>
            <w:r w:rsidR="00FF3DB4" w:rsidRPr="009D5A23">
              <w:rPr>
                <w:sz w:val="22"/>
              </w:rPr>
              <w:t>,</w:t>
            </w:r>
            <w:r w:rsidRPr="009D5A23">
              <w:rPr>
                <w:sz w:val="22"/>
              </w:rPr>
              <w:t>1472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−15</w:t>
            </w:r>
            <w:r w:rsidR="00BE71C9" w:rsidRPr="009D5A23">
              <w:rPr>
                <w:sz w:val="22"/>
              </w:rPr>
              <w:t>,</w:t>
            </w:r>
            <w:r w:rsidRPr="009D5A23">
              <w:rPr>
                <w:sz w:val="22"/>
              </w:rPr>
              <w:t>3926    3</w:t>
            </w:r>
            <w:r w:rsidR="00BE71C9" w:rsidRPr="009D5A23">
              <w:rPr>
                <w:sz w:val="22"/>
              </w:rPr>
              <w:t>,</w:t>
            </w:r>
            <w:r w:rsidRPr="009D5A23">
              <w:rPr>
                <w:sz w:val="22"/>
              </w:rPr>
              <w:t>2527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1550  −13</w:t>
            </w:r>
            <w:r w:rsidR="00FF3DB4" w:rsidRPr="009D5A23">
              <w:rPr>
                <w:sz w:val="22"/>
              </w:rPr>
              <w:t>,</w:t>
            </w:r>
            <w:r w:rsidRPr="009D5A23">
              <w:rPr>
                <w:sz w:val="22"/>
              </w:rPr>
              <w:t>6861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9509   −1</w:t>
            </w:r>
            <w:r w:rsidR="00BE71C9" w:rsidRPr="009D5A23">
              <w:rPr>
                <w:sz w:val="22"/>
              </w:rPr>
              <w:t>,</w:t>
            </w:r>
            <w:r w:rsidRPr="009D5A23">
              <w:rPr>
                <w:sz w:val="22"/>
              </w:rPr>
              <w:t>2462</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g</w:t>
            </w:r>
            <w:r w:rsidRPr="009D5A23">
              <w:rPr>
                <w:sz w:val="22"/>
                <w:vertAlign w:val="subscript"/>
              </w:rPr>
              <w:t xml:space="preserve">1G,B,  </w:t>
            </w:r>
            <w:r w:rsidRPr="009D5A23">
              <w:rPr>
                <w:sz w:val="22"/>
              </w:rPr>
              <w:t>g</w:t>
            </w:r>
            <w:r w:rsidRPr="009D5A23">
              <w:rPr>
                <w:sz w:val="22"/>
                <w:vertAlign w:val="subscript"/>
              </w:rPr>
              <w:t>2G,B</w:t>
            </w:r>
            <w:r w:rsidRPr="009D5A23">
              <w:rPr>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1666    1</w:t>
            </w:r>
            <w:r w:rsidR="00FF3DB4" w:rsidRPr="009D5A23">
              <w:rPr>
                <w:sz w:val="22"/>
              </w:rPr>
              <w:t>,</w:t>
            </w:r>
            <w:r w:rsidRPr="009D5A23">
              <w:rPr>
                <w:sz w:val="22"/>
              </w:rPr>
              <w:t>2558</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0363    4</w:t>
            </w:r>
            <w:r w:rsidR="00BE71C9" w:rsidRPr="009D5A23">
              <w:rPr>
                <w:sz w:val="22"/>
              </w:rPr>
              <w:t>,</w:t>
            </w:r>
            <w:r w:rsidRPr="009D5A23">
              <w:rPr>
                <w:sz w:val="22"/>
              </w:rPr>
              <w:t>4356</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6424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BE71C9" w:rsidRPr="009D5A23">
              <w:rPr>
                <w:sz w:val="22"/>
              </w:rPr>
              <w:t>,</w:t>
            </w:r>
            <w:r w:rsidRPr="009D5A23">
              <w:rPr>
                <w:sz w:val="22"/>
              </w:rPr>
              <w:t>6424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2517   −0</w:t>
            </w:r>
            <w:r w:rsidR="00FF3DB4" w:rsidRPr="009D5A23">
              <w:rPr>
                <w:sz w:val="22"/>
              </w:rPr>
              <w:t>,</w:t>
            </w:r>
            <w:r w:rsidRPr="009D5A23">
              <w:rPr>
                <w:sz w:val="22"/>
              </w:rPr>
              <w:t>3512</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t>3,8 GHz</w:t>
            </w:r>
            <w:r w:rsidR="005A5C0D" w:rsidRPr="009D5A23">
              <w:t xml:space="preserve">/ </w:t>
            </w:r>
            <w:r w:rsidR="008E75A5" w:rsidRPr="009D5A23">
              <w:t>Zone urbaine/</w:t>
            </w:r>
            <w:r w:rsidR="005A5C0D" w:rsidRPr="009D5A23">
              <w:t xml:space="preserve"> 60°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µ</w:t>
            </w:r>
            <w:r w:rsidRPr="009D5A23">
              <w:rPr>
                <w:i/>
                <w:iCs/>
                <w:sz w:val="22"/>
                <w:vertAlign w:val="subscript"/>
              </w:rPr>
              <w:t>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4546    1</w:t>
            </w:r>
            <w:r w:rsidR="00FF3DB4" w:rsidRPr="009D5A23">
              <w:rPr>
                <w:sz w:val="22"/>
              </w:rPr>
              <w:t>,</w:t>
            </w:r>
            <w:r w:rsidRPr="009D5A23">
              <w:rPr>
                <w:sz w:val="22"/>
              </w:rPr>
              <w:t>9595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8892    0</w:t>
            </w:r>
            <w:r w:rsidR="00BE71C9" w:rsidRPr="009D5A23">
              <w:rPr>
                <w:sz w:val="22"/>
              </w:rPr>
              <w:t>,</w:t>
            </w:r>
            <w:r w:rsidRPr="009D5A23">
              <w:rPr>
                <w:sz w:val="22"/>
              </w:rPr>
              <w:t>8982</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10</w:t>
            </w:r>
            <w:r w:rsidR="00FF3DB4" w:rsidRPr="009D5A23">
              <w:rPr>
                <w:sz w:val="22"/>
              </w:rPr>
              <w:t>,</w:t>
            </w:r>
            <w:r w:rsidRPr="009D5A23">
              <w:rPr>
                <w:sz w:val="22"/>
              </w:rPr>
              <w:t>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9126</w:t>
            </w:r>
          </w:p>
        </w:tc>
      </w:tr>
      <w:tr w:rsidR="005A5C0D" w:rsidRPr="009D5A23" w:rsidTr="005A5C0D">
        <w:trPr>
          <w:jc w:val="center"/>
        </w:trPr>
        <w:tc>
          <w:tcPr>
            <w:tcW w:w="1808"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lang w:val="en-US"/>
              </w:rPr>
            </w:pPr>
            <m:oMath>
              <m:sSub>
                <m:sSubPr>
                  <m:ctrlPr>
                    <w:rPr>
                      <w:rFonts w:ascii="Cambria Math" w:hAnsi="Cambria Math"/>
                      <w:i/>
                      <w:sz w:val="22"/>
                      <w:lang w:eastAsia="zh-CN"/>
                    </w:rPr>
                  </m:ctrlPr>
                </m:sSubPr>
                <m:e>
                  <m:r>
                    <m:rPr>
                      <m:sty m:val="p"/>
                    </m:rPr>
                    <w:rPr>
                      <w:rFonts w:ascii="Cambria Math" w:hAnsi="Cambria Math"/>
                      <w:sz w:val="22"/>
                      <w:lang w:eastAsia="zh-CN"/>
                    </w:rPr>
                    <m:t>μ</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i/>
                <w:iCs/>
                <w:sz w:val="22"/>
                <w:lang w:val="en-US"/>
              </w:rPr>
              <w:t>,</w:t>
            </w:r>
            <m:oMath>
              <m:r>
                <w:rPr>
                  <w:rFonts w:ascii="Cambria Math" w:hAnsi="Cambria Math"/>
                  <w:sz w:val="22"/>
                  <w:lang w:val="en-US" w:eastAsia="zh-CN"/>
                </w:rPr>
                <m:t xml:space="preserve"> </m:t>
              </m:r>
              <m:sSub>
                <m:sSubPr>
                  <m:ctrlPr>
                    <w:rPr>
                      <w:rFonts w:ascii="Cambria Math" w:hAnsi="Cambria Math"/>
                      <w:i/>
                      <w:sz w:val="22"/>
                      <w:lang w:eastAsia="zh-CN"/>
                    </w:rPr>
                  </m:ctrlPr>
                </m:sSubPr>
                <m:e>
                  <m:r>
                    <m:rPr>
                      <m:sty m:val="p"/>
                    </m:rPr>
                    <w:rPr>
                      <w:rFonts w:ascii="Cambria Math" w:hAnsi="Cambria Math"/>
                      <w:sz w:val="22"/>
                      <w:lang w:eastAsia="zh-CN"/>
                    </w:rPr>
                    <m:t>σ</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6655    0</w:t>
            </w:r>
            <w:r w:rsidR="00FF3DB4" w:rsidRPr="009D5A23">
              <w:rPr>
                <w:sz w:val="22"/>
              </w:rPr>
              <w:t>,</w:t>
            </w:r>
            <w:r w:rsidRPr="009D5A23">
              <w:rPr>
                <w:sz w:val="22"/>
              </w:rPr>
              <w:t>8244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−14</w:t>
            </w:r>
            <w:r w:rsidR="00BE71C9" w:rsidRPr="009D5A23">
              <w:rPr>
                <w:sz w:val="22"/>
              </w:rPr>
              <w:t>,</w:t>
            </w:r>
            <w:r w:rsidRPr="009D5A23">
              <w:rPr>
                <w:sz w:val="22"/>
              </w:rPr>
              <w:t>4922    3</w:t>
            </w:r>
            <w:r w:rsidR="00BE71C9" w:rsidRPr="009D5A23">
              <w:rPr>
                <w:sz w:val="22"/>
              </w:rPr>
              <w:t>,</w:t>
            </w:r>
            <w:r w:rsidRPr="009D5A23">
              <w:rPr>
                <w:sz w:val="22"/>
              </w:rPr>
              <w:t>4941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4887  −17</w:t>
            </w:r>
            <w:r w:rsidR="00FF3DB4" w:rsidRPr="009D5A23">
              <w:rPr>
                <w:sz w:val="22"/>
              </w:rPr>
              <w:t>,</w:t>
            </w:r>
            <w:r w:rsidRPr="009D5A23">
              <w:rPr>
                <w:sz w:val="22"/>
              </w:rPr>
              <w:t>2505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4501   −9</w:t>
            </w:r>
            <w:r w:rsidR="00BE71C9" w:rsidRPr="009D5A23">
              <w:rPr>
                <w:sz w:val="22"/>
              </w:rPr>
              <w:t>,</w:t>
            </w:r>
            <w:r w:rsidRPr="009D5A23">
              <w:rPr>
                <w:sz w:val="22"/>
              </w:rPr>
              <w:t>6935</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3373    0</w:t>
            </w:r>
            <w:r w:rsidR="00FF3DB4" w:rsidRPr="009D5A23">
              <w:rPr>
                <w:sz w:val="22"/>
              </w:rPr>
              <w:t>,</w:t>
            </w:r>
            <w:r w:rsidRPr="009D5A23">
              <w:rPr>
                <w:sz w:val="22"/>
              </w:rPr>
              <w:t>3285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1202    4</w:t>
            </w:r>
            <w:r w:rsidR="00BE71C9" w:rsidRPr="009D5A23">
              <w:rPr>
                <w:sz w:val="22"/>
              </w:rPr>
              <w:t>,</w:t>
            </w:r>
            <w:r w:rsidRPr="009D5A23">
              <w:rPr>
                <w:sz w:val="22"/>
              </w:rPr>
              <w:t>8329</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3036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3036</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0025    1</w:t>
            </w:r>
            <w:r w:rsidR="00FF3DB4" w:rsidRPr="009D5A23">
              <w:rPr>
                <w:sz w:val="22"/>
              </w:rPr>
              <w:t>,</w:t>
            </w:r>
            <w:r w:rsidRPr="009D5A23">
              <w:rPr>
                <w:sz w:val="22"/>
              </w:rPr>
              <w:t>4949</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9452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3,8 GHz</w:t>
            </w:r>
            <w:r w:rsidR="005A5C0D" w:rsidRPr="009D5A23">
              <w:rPr>
                <w:b/>
                <w:sz w:val="22"/>
              </w:rPr>
              <w:t xml:space="preserve">/ </w:t>
            </w:r>
            <w:r w:rsidR="008E75A5" w:rsidRPr="009D5A23">
              <w:rPr>
                <w:b/>
                <w:sz w:val="22"/>
              </w:rPr>
              <w:t>Zone urbaine/</w:t>
            </w:r>
            <w:r w:rsidR="005A5C0D" w:rsidRPr="009D5A23">
              <w:rPr>
                <w:b/>
                <w:sz w:val="22"/>
              </w:rPr>
              <w:t xml:space="preserve"> 70°</w:t>
            </w:r>
          </w:p>
        </w:tc>
      </w:tr>
      <w:tr w:rsidR="005A5C0D" w:rsidRPr="009D5A23" w:rsidTr="005A5C0D">
        <w:trPr>
          <w:jc w:val="center"/>
        </w:trPr>
        <w:tc>
          <w:tcPr>
            <w:tcW w:w="1808" w:type="dxa"/>
            <w:vAlign w:val="center"/>
          </w:tcPr>
          <w:p w:rsidR="005A5C0D" w:rsidRPr="009D5A23" w:rsidRDefault="00D27AC3" w:rsidP="009452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Informations</w:t>
            </w:r>
          </w:p>
        </w:tc>
        <w:tc>
          <w:tcPr>
            <w:tcW w:w="5577" w:type="dxa"/>
            <w:gridSpan w:val="2"/>
            <w:vAlign w:val="center"/>
          </w:tcPr>
          <w:p w:rsidR="005A5C0D" w:rsidRPr="009D5A23" w:rsidRDefault="008E75A5" w:rsidP="009452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 xml:space="preserve">Gain d'antenne </w:t>
            </w:r>
            <w:r w:rsidR="005A5C0D" w:rsidRPr="009D5A23">
              <w:rPr>
                <w:b/>
                <w:sz w:val="22"/>
              </w:rPr>
              <w:t xml:space="preserve">&lt; 5 dBi / </w:t>
            </w:r>
            <w:r w:rsidRPr="009D5A23">
              <w:rPr>
                <w:b/>
                <w:sz w:val="22"/>
              </w:rPr>
              <w:t xml:space="preserve">Mesures effectuées par hélicoptère </w:t>
            </w:r>
            <w:r w:rsidR="0094327A" w:rsidRPr="009D5A23">
              <w:rPr>
                <w:b/>
                <w:sz w:val="22"/>
              </w:rPr>
              <w:t xml:space="preserve">à l'intérieur et autour d'une ville </w:t>
            </w:r>
            <w:r w:rsidR="00BE71C9" w:rsidRPr="009D5A23">
              <w:rPr>
                <w:b/>
                <w:sz w:val="22"/>
              </w:rPr>
              <w:t xml:space="preserve">moyenne type </w:t>
            </w:r>
            <w:r w:rsidRPr="009D5A23">
              <w:rPr>
                <w:b/>
                <w:sz w:val="22"/>
              </w:rPr>
              <w:t>en</w:t>
            </w:r>
            <w:r w:rsidR="005A5C0D" w:rsidRPr="009D5A23">
              <w:rPr>
                <w:b/>
                <w:sz w:val="22"/>
              </w:rPr>
              <w:t xml:space="preserve"> France</w:t>
            </w:r>
          </w:p>
        </w:tc>
      </w:tr>
      <w:tr w:rsidR="005A5C0D" w:rsidRPr="009D5A23" w:rsidTr="005A5C0D">
        <w:trPr>
          <w:jc w:val="center"/>
        </w:trPr>
        <w:tc>
          <w:tcPr>
            <w:tcW w:w="1808" w:type="dxa"/>
            <w:vAlign w:val="center"/>
          </w:tcPr>
          <w:p w:rsidR="005A5C0D" w:rsidRPr="009D5A23" w:rsidRDefault="00FF3DB4" w:rsidP="009452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Paramètre</w:t>
            </w:r>
          </w:p>
        </w:tc>
        <w:tc>
          <w:tcPr>
            <w:tcW w:w="2697" w:type="dxa"/>
            <w:vAlign w:val="center"/>
          </w:tcPr>
          <w:p w:rsidR="005A5C0D" w:rsidRPr="009D5A23" w:rsidRDefault="00FF3DB4" w:rsidP="009452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BON</w:t>
            </w:r>
          </w:p>
        </w:tc>
        <w:tc>
          <w:tcPr>
            <w:tcW w:w="2880" w:type="dxa"/>
          </w:tcPr>
          <w:p w:rsidR="005A5C0D" w:rsidRPr="009D5A23" w:rsidRDefault="00FF3DB4" w:rsidP="009452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µ</w:t>
            </w:r>
            <w:r w:rsidRPr="009D5A23">
              <w:rPr>
                <w:i/>
                <w:iCs/>
                <w:sz w:val="22"/>
                <w:vertAlign w:val="subscript"/>
              </w:rPr>
              <w:t>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8354    2</w:t>
            </w:r>
            <w:r w:rsidR="00FF3DB4" w:rsidRPr="009D5A23">
              <w:rPr>
                <w:sz w:val="22"/>
              </w:rPr>
              <w:t>,</w:t>
            </w:r>
            <w:r w:rsidRPr="009D5A23">
              <w:rPr>
                <w:sz w:val="22"/>
              </w:rPr>
              <w:t>4631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5170    1</w:t>
            </w:r>
            <w:r w:rsidR="00BE71C9" w:rsidRPr="009D5A23">
              <w:rPr>
                <w:sz w:val="22"/>
              </w:rPr>
              <w:t>,</w:t>
            </w:r>
            <w:r w:rsidRPr="009D5A23">
              <w:rPr>
                <w:sz w:val="22"/>
              </w:rPr>
              <w:t>1057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67</w:t>
            </w:r>
            <w:r w:rsidR="00FF3DB4" w:rsidRPr="009D5A23">
              <w:rPr>
                <w:sz w:val="22"/>
              </w:rPr>
              <w:t>,</w:t>
            </w:r>
            <w:r w:rsidRPr="009D5A23">
              <w:rPr>
                <w:sz w:val="22"/>
              </w:rPr>
              <w:t>5721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BE71C9" w:rsidRPr="009D5A23">
              <w:rPr>
                <w:sz w:val="22"/>
              </w:rPr>
              <w:t>,</w:t>
            </w:r>
            <w:r w:rsidRPr="009D5A23">
              <w:rPr>
                <w:sz w:val="22"/>
              </w:rPr>
              <w:t>6673</w:t>
            </w:r>
          </w:p>
        </w:tc>
      </w:tr>
      <w:tr w:rsidR="005A5C0D" w:rsidRPr="009D5A23" w:rsidTr="005A5C0D">
        <w:trPr>
          <w:jc w:val="center"/>
        </w:trPr>
        <w:tc>
          <w:tcPr>
            <w:tcW w:w="1808"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lang w:val="en-US"/>
              </w:rPr>
            </w:pPr>
            <m:oMath>
              <m:sSub>
                <m:sSubPr>
                  <m:ctrlPr>
                    <w:rPr>
                      <w:rFonts w:ascii="Cambria Math" w:hAnsi="Cambria Math"/>
                      <w:i/>
                      <w:sz w:val="22"/>
                      <w:lang w:eastAsia="zh-CN"/>
                    </w:rPr>
                  </m:ctrlPr>
                </m:sSubPr>
                <m:e>
                  <m:r>
                    <m:rPr>
                      <m:sty m:val="p"/>
                    </m:rPr>
                    <w:rPr>
                      <w:rFonts w:ascii="Cambria Math" w:hAnsi="Cambria Math"/>
                      <w:sz w:val="22"/>
                      <w:lang w:eastAsia="zh-CN"/>
                    </w:rPr>
                    <m:t>μ</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i/>
                <w:iCs/>
                <w:sz w:val="22"/>
                <w:lang w:val="en-US"/>
              </w:rPr>
              <w:t>,</w:t>
            </w:r>
            <m:oMath>
              <m:r>
                <w:rPr>
                  <w:rFonts w:ascii="Cambria Math" w:hAnsi="Cambria Math"/>
                  <w:sz w:val="22"/>
                  <w:lang w:val="en-US" w:eastAsia="zh-CN"/>
                </w:rPr>
                <m:t xml:space="preserve"> </m:t>
              </m:r>
              <m:sSub>
                <m:sSubPr>
                  <m:ctrlPr>
                    <w:rPr>
                      <w:rFonts w:ascii="Cambria Math" w:hAnsi="Cambria Math"/>
                      <w:i/>
                      <w:sz w:val="22"/>
                      <w:lang w:eastAsia="zh-CN"/>
                    </w:rPr>
                  </m:ctrlPr>
                </m:sSubPr>
                <m:e>
                  <m:r>
                    <m:rPr>
                      <m:sty m:val="p"/>
                    </m:rPr>
                    <w:rPr>
                      <w:rFonts w:ascii="Cambria Math" w:hAnsi="Cambria Math"/>
                      <w:sz w:val="22"/>
                      <w:lang w:eastAsia="zh-CN"/>
                    </w:rPr>
                    <m:t>σ</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0455    0</w:t>
            </w:r>
            <w:r w:rsidR="00FF3DB4" w:rsidRPr="009D5A23">
              <w:rPr>
                <w:sz w:val="22"/>
              </w:rPr>
              <w:t>,</w:t>
            </w:r>
            <w:r w:rsidRPr="009D5A23">
              <w:rPr>
                <w:sz w:val="22"/>
              </w:rPr>
              <w:t>2934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−14</w:t>
            </w:r>
            <w:r w:rsidR="00BE71C9" w:rsidRPr="009D5A23">
              <w:rPr>
                <w:sz w:val="22"/>
              </w:rPr>
              <w:t>,</w:t>
            </w:r>
            <w:r w:rsidRPr="009D5A23">
              <w:rPr>
                <w:sz w:val="22"/>
              </w:rPr>
              <w:t>2294    5</w:t>
            </w:r>
            <w:r w:rsidR="00BE71C9" w:rsidRPr="009D5A23">
              <w:rPr>
                <w:sz w:val="22"/>
              </w:rPr>
              <w:t>,</w:t>
            </w:r>
            <w:r w:rsidRPr="009D5A23">
              <w:rPr>
                <w:sz w:val="22"/>
              </w:rPr>
              <w:t>4444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FF3DB4" w:rsidRPr="009D5A23">
              <w:rPr>
                <w:sz w:val="22"/>
              </w:rPr>
              <w:t>,</w:t>
            </w:r>
            <w:r w:rsidRPr="009D5A23">
              <w:rPr>
                <w:sz w:val="22"/>
              </w:rPr>
              <w:t>0973  −20</w:t>
            </w:r>
            <w:r w:rsidR="00FF3DB4" w:rsidRPr="009D5A23">
              <w:rPr>
                <w:sz w:val="22"/>
              </w:rPr>
              <w:t>,</w:t>
            </w:r>
            <w:r w:rsidRPr="009D5A23">
              <w:rPr>
                <w:sz w:val="22"/>
              </w:rPr>
              <w:t>7862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0908  −15</w:t>
            </w:r>
            <w:r w:rsidR="00BE71C9" w:rsidRPr="009D5A23">
              <w:rPr>
                <w:sz w:val="22"/>
              </w:rPr>
              <w:t>,</w:t>
            </w:r>
            <w:r w:rsidRPr="009D5A23">
              <w:rPr>
                <w:sz w:val="22"/>
              </w:rPr>
              <w:t>8022</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0808    0</w:t>
            </w:r>
            <w:r w:rsidR="00FF3DB4" w:rsidRPr="009D5A23">
              <w:rPr>
                <w:sz w:val="22"/>
              </w:rPr>
              <w:t>,</w:t>
            </w:r>
            <w:r w:rsidRPr="009D5A23">
              <w:rPr>
                <w:sz w:val="22"/>
              </w:rPr>
              <w:t>8952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0065    3</w:t>
            </w:r>
            <w:r w:rsidR="00BE71C9" w:rsidRPr="009D5A23">
              <w:rPr>
                <w:sz w:val="22"/>
              </w:rPr>
              <w:t>,</w:t>
            </w:r>
            <w:r w:rsidRPr="009D5A23">
              <w:rPr>
                <w:sz w:val="22"/>
              </w:rPr>
              <w:t>1520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2062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2062</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0755    2</w:t>
            </w:r>
            <w:r w:rsidR="00FF3DB4" w:rsidRPr="009D5A23">
              <w:rPr>
                <w:sz w:val="22"/>
              </w:rPr>
              <w:t>,</w:t>
            </w:r>
            <w:r w:rsidRPr="009D5A23">
              <w:rPr>
                <w:sz w:val="22"/>
              </w:rPr>
              <w:t>1426</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p w:rsidR="005A5C0D" w:rsidRPr="009D5A23" w:rsidRDefault="005A5C0D" w:rsidP="00D27AC3">
      <w:pPr>
        <w:pStyle w:val="Heading2"/>
      </w:pPr>
      <w:r w:rsidRPr="009D5A23">
        <w:lastRenderedPageBreak/>
        <w:t>3.2</w:t>
      </w:r>
      <w:r w:rsidRPr="009D5A23">
        <w:tab/>
      </w:r>
      <w:r w:rsidR="008E75A5" w:rsidRPr="009D5A23">
        <w:t>Zone suburbaine</w:t>
      </w:r>
    </w:p>
    <w:p w:rsidR="005A5C0D" w:rsidRPr="009D5A23" w:rsidRDefault="005A5C0D" w:rsidP="009452F1">
      <w:pPr>
        <w:keepNext/>
        <w:spacing w:before="0" w:after="120"/>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t>3,8 GHz</w:t>
            </w:r>
            <w:r w:rsidR="005A5C0D" w:rsidRPr="009D5A23">
              <w:t xml:space="preserve">/ </w:t>
            </w:r>
            <w:r w:rsidR="008E75A5" w:rsidRPr="009D5A23">
              <w:t>Zone suburbaine/</w:t>
            </w:r>
            <w:r w:rsidR="005A5C0D" w:rsidRPr="009D5A23">
              <w:t xml:space="preserve"> 20°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µ</w:t>
            </w:r>
            <w:r w:rsidRPr="009D5A23">
              <w:rPr>
                <w:sz w:val="22"/>
                <w:vertAlign w:val="subscript"/>
              </w:rPr>
              <w:t xml:space="preserve"> </w:t>
            </w:r>
            <w:r w:rsidRPr="009D5A23">
              <w:rPr>
                <w:i/>
                <w:iCs/>
                <w:sz w:val="22"/>
                <w:vertAlign w:val="subscript"/>
              </w:rPr>
              <w:t>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8194    1</w:t>
            </w:r>
            <w:r w:rsidR="00FF3DB4" w:rsidRPr="009D5A23">
              <w:rPr>
                <w:sz w:val="22"/>
              </w:rPr>
              <w:t>,</w:t>
            </w:r>
            <w:r w:rsidRPr="009D5A23">
              <w:rPr>
                <w:sz w:val="22"/>
              </w:rPr>
              <w:t>6507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5873    1</w:t>
            </w:r>
            <w:r w:rsidR="00BE71C9" w:rsidRPr="009D5A23">
              <w:rPr>
                <w:sz w:val="22"/>
              </w:rPr>
              <w:t>,</w:t>
            </w:r>
            <w:r w:rsidRPr="009D5A23">
              <w:rPr>
                <w:sz w:val="22"/>
              </w:rPr>
              <w:t>3919</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11</w:t>
            </w:r>
            <w:r w:rsidR="00FF3DB4" w:rsidRPr="009D5A23">
              <w:rPr>
                <w:sz w:val="22"/>
              </w:rPr>
              <w:t>,</w:t>
            </w:r>
            <w:r w:rsidRPr="009D5A23">
              <w:rPr>
                <w:sz w:val="22"/>
              </w:rPr>
              <w:t>1083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4</w:t>
            </w:r>
            <w:r w:rsidR="00BE71C9" w:rsidRPr="009D5A23">
              <w:rPr>
                <w:sz w:val="22"/>
              </w:rPr>
              <w:t>,</w:t>
            </w:r>
            <w:r w:rsidRPr="009D5A23">
              <w:rPr>
                <w:sz w:val="22"/>
              </w:rPr>
              <w:t>4393</w:t>
            </w:r>
          </w:p>
        </w:tc>
      </w:tr>
      <w:tr w:rsidR="005A5C0D" w:rsidRPr="009D5A23" w:rsidTr="005A5C0D">
        <w:trPr>
          <w:jc w:val="center"/>
        </w:trPr>
        <w:tc>
          <w:tcPr>
            <w:tcW w:w="1808"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lang w:val="en-US"/>
              </w:rPr>
            </w:pPr>
            <m:oMath>
              <m:sSub>
                <m:sSubPr>
                  <m:ctrlPr>
                    <w:rPr>
                      <w:rFonts w:ascii="Cambria Math" w:hAnsi="Cambria Math"/>
                      <w:i/>
                      <w:sz w:val="22"/>
                      <w:lang w:eastAsia="zh-CN"/>
                    </w:rPr>
                  </m:ctrlPr>
                </m:sSubPr>
                <m:e>
                  <m:r>
                    <m:rPr>
                      <m:sty m:val="p"/>
                    </m:rPr>
                    <w:rPr>
                      <w:rFonts w:ascii="Cambria Math" w:hAnsi="Cambria Math"/>
                      <w:sz w:val="22"/>
                      <w:lang w:eastAsia="zh-CN"/>
                    </w:rPr>
                    <m:t>μ</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i/>
                <w:iCs/>
                <w:sz w:val="22"/>
                <w:lang w:val="en-US"/>
              </w:rPr>
              <w:t>,</w:t>
            </w:r>
            <m:oMath>
              <m:r>
                <w:rPr>
                  <w:rFonts w:ascii="Cambria Math" w:hAnsi="Cambria Math"/>
                  <w:sz w:val="22"/>
                  <w:lang w:val="en-US" w:eastAsia="zh-CN"/>
                </w:rPr>
                <m:t xml:space="preserve"> </m:t>
              </m:r>
              <m:sSub>
                <m:sSubPr>
                  <m:ctrlPr>
                    <w:rPr>
                      <w:rFonts w:ascii="Cambria Math" w:hAnsi="Cambria Math"/>
                      <w:i/>
                      <w:sz w:val="22"/>
                      <w:lang w:eastAsia="zh-CN"/>
                    </w:rPr>
                  </m:ctrlPr>
                </m:sSubPr>
                <m:e>
                  <m:r>
                    <m:rPr>
                      <m:sty m:val="p"/>
                    </m:rPr>
                    <w:rPr>
                      <w:rFonts w:ascii="Cambria Math" w:hAnsi="Cambria Math"/>
                      <w:sz w:val="22"/>
                      <w:lang w:eastAsia="zh-CN"/>
                    </w:rPr>
                    <m:t>σ</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−4</w:t>
            </w:r>
            <w:r w:rsidR="00FF3DB4" w:rsidRPr="009D5A23">
              <w:rPr>
                <w:sz w:val="22"/>
              </w:rPr>
              <w:t>,</w:t>
            </w:r>
            <w:r w:rsidRPr="009D5A23">
              <w:rPr>
                <w:sz w:val="22"/>
              </w:rPr>
              <w:t>8136    1</w:t>
            </w:r>
            <w:r w:rsidR="00FF3DB4" w:rsidRPr="009D5A23">
              <w:rPr>
                <w:sz w:val="22"/>
              </w:rPr>
              <w:t>,</w:t>
            </w:r>
            <w:r w:rsidRPr="009D5A23">
              <w:rPr>
                <w:sz w:val="22"/>
              </w:rPr>
              <w:t>9133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−17</w:t>
            </w:r>
            <w:r w:rsidR="00BE71C9" w:rsidRPr="009D5A23">
              <w:rPr>
                <w:sz w:val="22"/>
              </w:rPr>
              <w:t>,</w:t>
            </w:r>
            <w:r w:rsidRPr="009D5A23">
              <w:rPr>
                <w:sz w:val="22"/>
              </w:rPr>
              <w:t>0970    2</w:t>
            </w:r>
            <w:r w:rsidR="00BE71C9" w:rsidRPr="009D5A23">
              <w:rPr>
                <w:sz w:val="22"/>
              </w:rPr>
              <w:t>,</w:t>
            </w:r>
            <w:r w:rsidRPr="009D5A23">
              <w:rPr>
                <w:sz w:val="22"/>
              </w:rPr>
              <w:t>9350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4500  -17</w:t>
            </w:r>
            <w:r w:rsidR="00FF3DB4" w:rsidRPr="009D5A23">
              <w:rPr>
                <w:sz w:val="22"/>
              </w:rPr>
              <w:t>,</w:t>
            </w:r>
            <w:r w:rsidRPr="009D5A23">
              <w:rPr>
                <w:sz w:val="22"/>
              </w:rPr>
              <w:t>9227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8991   −2</w:t>
            </w:r>
            <w:r w:rsidR="00BE71C9" w:rsidRPr="009D5A23">
              <w:rPr>
                <w:sz w:val="22"/>
              </w:rPr>
              <w:t>,</w:t>
            </w:r>
            <w:r w:rsidRPr="009D5A23">
              <w:rPr>
                <w:sz w:val="22"/>
              </w:rPr>
              <w:t>4082</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1763    0</w:t>
            </w:r>
            <w:r w:rsidR="00FF3DB4" w:rsidRPr="009D5A23">
              <w:rPr>
                <w:sz w:val="22"/>
              </w:rPr>
              <w:t>,</w:t>
            </w:r>
            <w:r w:rsidRPr="009D5A23">
              <w:rPr>
                <w:sz w:val="22"/>
              </w:rPr>
              <w:t>8244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0582    4</w:t>
            </w:r>
            <w:r w:rsidR="00BE71C9" w:rsidRPr="009D5A23">
              <w:rPr>
                <w:sz w:val="22"/>
              </w:rPr>
              <w:t>,</w:t>
            </w:r>
            <w:r w:rsidRPr="009D5A23">
              <w:rPr>
                <w:sz w:val="22"/>
              </w:rPr>
              <w:t>0347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2571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2571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0727    2</w:t>
            </w:r>
            <w:r w:rsidR="00FF3DB4" w:rsidRPr="009D5A23">
              <w:rPr>
                <w:sz w:val="22"/>
              </w:rPr>
              <w:t>,</w:t>
            </w:r>
            <w:r w:rsidRPr="009D5A23">
              <w:rPr>
                <w:sz w:val="22"/>
              </w:rPr>
              <w:t>8177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2697"/>
        <w:gridCol w:w="2880"/>
      </w:tblGrid>
      <w:tr w:rsidR="005A5C0D" w:rsidRPr="009D5A23" w:rsidTr="005A5C0D">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t>3,8 GHz</w:t>
            </w:r>
            <w:r w:rsidR="005A5C0D" w:rsidRPr="009D5A23">
              <w:t xml:space="preserve">/ </w:t>
            </w:r>
            <w:r w:rsidR="008E75A5" w:rsidRPr="009D5A23">
              <w:t>Zone suburbaine/</w:t>
            </w:r>
            <w:r w:rsidR="005A5C0D" w:rsidRPr="009D5A23">
              <w:t xml:space="preserve"> 30°</w:t>
            </w:r>
          </w:p>
        </w:tc>
      </w:tr>
      <w:tr w:rsidR="005A5C0D" w:rsidRPr="009D5A23" w:rsidTr="005A5C0D">
        <w:trPr>
          <w:jc w:val="center"/>
        </w:trPr>
        <w:tc>
          <w:tcPr>
            <w:tcW w:w="1930"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930"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9226    1</w:t>
            </w:r>
            <w:r w:rsidR="00FF3DB4" w:rsidRPr="009D5A23">
              <w:rPr>
                <w:sz w:val="22"/>
              </w:rPr>
              <w:t>,</w:t>
            </w:r>
            <w:r w:rsidRPr="009D5A23">
              <w:rPr>
                <w:sz w:val="22"/>
              </w:rPr>
              <w:t>3840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7375    0</w:t>
            </w:r>
            <w:r w:rsidR="00BE71C9" w:rsidRPr="009D5A23">
              <w:rPr>
                <w:sz w:val="22"/>
              </w:rPr>
              <w:t>,</w:t>
            </w:r>
            <w:r w:rsidRPr="009D5A23">
              <w:rPr>
                <w:sz w:val="22"/>
              </w:rPr>
              <w:t>6890</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6</w:t>
            </w:r>
            <w:r w:rsidR="00FF3DB4" w:rsidRPr="009D5A23">
              <w:rPr>
                <w:sz w:val="22"/>
              </w:rPr>
              <w:t>,</w:t>
            </w:r>
            <w:r w:rsidRPr="009D5A23">
              <w:rPr>
                <w:sz w:val="22"/>
              </w:rPr>
              <w:t>7899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7</w:t>
            </w:r>
            <w:r w:rsidR="00BE71C9" w:rsidRPr="009D5A23">
              <w:rPr>
                <w:sz w:val="22"/>
              </w:rPr>
              <w:t>,</w:t>
            </w:r>
            <w:r w:rsidRPr="009D5A23">
              <w:rPr>
                <w:sz w:val="22"/>
              </w:rPr>
              <w:t>7356</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9611    1</w:t>
            </w:r>
            <w:r w:rsidR="00FF3DB4" w:rsidRPr="009D5A23">
              <w:rPr>
                <w:sz w:val="22"/>
              </w:rPr>
              <w:t>,</w:t>
            </w:r>
            <w:r w:rsidRPr="009D5A23">
              <w:rPr>
                <w:sz w:val="22"/>
              </w:rPr>
              <w:t>8460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−15</w:t>
            </w:r>
            <w:r w:rsidR="00BE71C9" w:rsidRPr="009D5A23">
              <w:rPr>
                <w:sz w:val="22"/>
              </w:rPr>
              <w:t>,</w:t>
            </w:r>
            <w:r w:rsidRPr="009D5A23">
              <w:rPr>
                <w:sz w:val="22"/>
              </w:rPr>
              <w:t>3022    2</w:t>
            </w:r>
            <w:r w:rsidR="00BE71C9" w:rsidRPr="009D5A23">
              <w:rPr>
                <w:sz w:val="22"/>
              </w:rPr>
              <w:t>,</w:t>
            </w:r>
            <w:r w:rsidRPr="009D5A23">
              <w:rPr>
                <w:sz w:val="22"/>
              </w:rPr>
              <w:t>9379</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2329  −15</w:t>
            </w:r>
            <w:r w:rsidR="00FF3DB4" w:rsidRPr="009D5A23">
              <w:rPr>
                <w:sz w:val="22"/>
              </w:rPr>
              <w:t>,</w:t>
            </w:r>
            <w:r w:rsidRPr="009D5A23">
              <w:rPr>
                <w:sz w:val="22"/>
              </w:rPr>
              <w:t>0063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5146   −8</w:t>
            </w:r>
            <w:r w:rsidR="00BE71C9" w:rsidRPr="009D5A23">
              <w:rPr>
                <w:sz w:val="22"/>
              </w:rPr>
              <w:t>,</w:t>
            </w:r>
            <w:r w:rsidRPr="009D5A23">
              <w:rPr>
                <w:sz w:val="22"/>
              </w:rPr>
              <w:t>9987</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0334    1</w:t>
            </w:r>
            <w:r w:rsidR="00FF3DB4" w:rsidRPr="009D5A23">
              <w:rPr>
                <w:sz w:val="22"/>
              </w:rPr>
              <w:t>,</w:t>
            </w:r>
            <w:r w:rsidRPr="009D5A23">
              <w:rPr>
                <w:sz w:val="22"/>
              </w:rPr>
              <w:t>3323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0880    4</w:t>
            </w:r>
            <w:r w:rsidR="00BE71C9" w:rsidRPr="009D5A23">
              <w:rPr>
                <w:sz w:val="22"/>
              </w:rPr>
              <w:t>,</w:t>
            </w:r>
            <w:r w:rsidRPr="009D5A23">
              <w:rPr>
                <w:sz w:val="22"/>
              </w:rPr>
              <w:t>4692</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6156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6156</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1281    2</w:t>
            </w:r>
            <w:r w:rsidR="00FF3DB4" w:rsidRPr="009D5A23">
              <w:rPr>
                <w:sz w:val="22"/>
              </w:rPr>
              <w:t>,</w:t>
            </w:r>
            <w:r w:rsidRPr="009D5A23">
              <w:rPr>
                <w:sz w:val="22"/>
              </w:rPr>
              <w:t>3949</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t>3,8 GHz</w:t>
            </w:r>
            <w:r w:rsidR="005A5C0D" w:rsidRPr="009D5A23">
              <w:t xml:space="preserve">/ </w:t>
            </w:r>
            <w:r w:rsidR="008E75A5" w:rsidRPr="009D5A23">
              <w:t>Zone suburbaine/</w:t>
            </w:r>
            <w:r w:rsidR="005A5C0D" w:rsidRPr="009D5A23">
              <w:t xml:space="preserve"> 45°</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4</w:t>
            </w:r>
            <w:r w:rsidR="00FF3DB4" w:rsidRPr="009D5A23">
              <w:rPr>
                <w:sz w:val="22"/>
              </w:rPr>
              <w:t>,</w:t>
            </w:r>
            <w:r w:rsidRPr="009D5A23">
              <w:rPr>
                <w:sz w:val="22"/>
              </w:rPr>
              <w:t>3019    0</w:t>
            </w:r>
            <w:r w:rsidR="00FF3DB4" w:rsidRPr="009D5A23">
              <w:rPr>
                <w:sz w:val="22"/>
              </w:rPr>
              <w:t>,</w:t>
            </w:r>
            <w:r w:rsidRPr="009D5A23">
              <w:rPr>
                <w:sz w:val="22"/>
              </w:rPr>
              <w:t>8530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3715    1</w:t>
            </w:r>
            <w:r w:rsidR="00BE71C9" w:rsidRPr="009D5A23">
              <w:rPr>
                <w:sz w:val="22"/>
              </w:rPr>
              <w:t>,</w:t>
            </w:r>
            <w:r w:rsidRPr="009D5A23">
              <w:rPr>
                <w:sz w:val="22"/>
              </w:rPr>
              <w:t>3435</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36</w:t>
            </w:r>
            <w:r w:rsidR="00FF3DB4" w:rsidRPr="009D5A23">
              <w:rPr>
                <w:sz w:val="22"/>
              </w:rPr>
              <w:t>,</w:t>
            </w:r>
            <w:r w:rsidRPr="009D5A23">
              <w:rPr>
                <w:sz w:val="22"/>
              </w:rPr>
              <w:t>1277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9</w:t>
            </w:r>
            <w:r w:rsidR="00BE71C9" w:rsidRPr="009D5A23">
              <w:rPr>
                <w:sz w:val="22"/>
              </w:rPr>
              <w:t>,</w:t>
            </w:r>
            <w:r w:rsidRPr="009D5A23">
              <w:rPr>
                <w:sz w:val="22"/>
              </w:rPr>
              <w:t>5511</w:t>
            </w:r>
          </w:p>
        </w:tc>
      </w:tr>
      <w:tr w:rsidR="005A5C0D" w:rsidRPr="009D5A23" w:rsidTr="005A5C0D">
        <w:trPr>
          <w:jc w:val="center"/>
        </w:trPr>
        <w:tc>
          <w:tcPr>
            <w:tcW w:w="1808"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lang w:val="en-US"/>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i/>
                <w:iCs/>
                <w:sz w:val="22"/>
                <w:lang w:val="en-US"/>
              </w:rPr>
              <w:t>,</w:t>
            </w:r>
            <m:oMath>
              <m:r>
                <w:rPr>
                  <w:rFonts w:ascii="Cambria Math" w:hAnsi="Cambria Math"/>
                  <w:sz w:val="22"/>
                  <w:lang w:val="en-US"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2730    0</w:t>
            </w:r>
            <w:r w:rsidR="00FF3DB4" w:rsidRPr="009D5A23">
              <w:rPr>
                <w:sz w:val="22"/>
              </w:rPr>
              <w:t>,</w:t>
            </w:r>
            <w:r w:rsidRPr="009D5A23">
              <w:rPr>
                <w:sz w:val="22"/>
              </w:rPr>
              <w:t>9286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−5</w:t>
            </w:r>
            <w:r w:rsidR="00BE71C9" w:rsidRPr="009D5A23">
              <w:rPr>
                <w:sz w:val="22"/>
              </w:rPr>
              <w:t>,</w:t>
            </w:r>
            <w:r w:rsidRPr="009D5A23">
              <w:rPr>
                <w:sz w:val="22"/>
              </w:rPr>
              <w:t>6373    2</w:t>
            </w:r>
            <w:r w:rsidR="00BE71C9" w:rsidRPr="009D5A23">
              <w:rPr>
                <w:sz w:val="22"/>
              </w:rPr>
              <w:t>,</w:t>
            </w:r>
            <w:r w:rsidRPr="009D5A23">
              <w:rPr>
                <w:sz w:val="22"/>
              </w:rPr>
              <w:t>9302</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2050  −17</w:t>
            </w:r>
            <w:r w:rsidR="00FF3DB4" w:rsidRPr="009D5A23">
              <w:rPr>
                <w:sz w:val="22"/>
              </w:rPr>
              <w:t>,</w:t>
            </w:r>
            <w:r w:rsidRPr="009D5A23">
              <w:rPr>
                <w:sz w:val="22"/>
              </w:rPr>
              <w:t>5670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7188  −21</w:t>
            </w:r>
            <w:r w:rsidR="00BE71C9" w:rsidRPr="009D5A23">
              <w:rPr>
                <w:sz w:val="22"/>
              </w:rPr>
              <w:t>,</w:t>
            </w:r>
            <w:r w:rsidRPr="009D5A23">
              <w:rPr>
                <w:sz w:val="22"/>
              </w:rPr>
              <w:t>0513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0074    0</w:t>
            </w:r>
            <w:r w:rsidR="00FF3DB4" w:rsidRPr="009D5A23">
              <w:rPr>
                <w:sz w:val="22"/>
              </w:rPr>
              <w:t>,</w:t>
            </w:r>
            <w:r w:rsidRPr="009D5A23">
              <w:rPr>
                <w:sz w:val="22"/>
              </w:rPr>
              <w:t>7490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2896   −0</w:t>
            </w:r>
            <w:r w:rsidR="00BE71C9" w:rsidRPr="009D5A23">
              <w:rPr>
                <w:sz w:val="22"/>
              </w:rPr>
              <w:t>,</w:t>
            </w:r>
            <w:r w:rsidRPr="009D5A23">
              <w:rPr>
                <w:sz w:val="22"/>
              </w:rPr>
              <w:t>3951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1191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BE71C9" w:rsidRPr="009D5A23">
              <w:rPr>
                <w:sz w:val="22"/>
              </w:rPr>
              <w:t>,</w:t>
            </w:r>
            <w:r w:rsidRPr="009D5A23">
              <w:rPr>
                <w:sz w:val="22"/>
              </w:rPr>
              <w:t>1191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9586   10</w:t>
            </w:r>
            <w:r w:rsidR="00FF3DB4" w:rsidRPr="009D5A23">
              <w:rPr>
                <w:sz w:val="22"/>
              </w:rPr>
              <w:t>,</w:t>
            </w:r>
            <w:r w:rsidRPr="009D5A23">
              <w:rPr>
                <w:sz w:val="22"/>
              </w:rPr>
              <w:t>8084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2697"/>
        <w:gridCol w:w="2880"/>
      </w:tblGrid>
      <w:tr w:rsidR="005A5C0D" w:rsidRPr="009D5A23" w:rsidTr="005A5C0D">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t>3,8 GHz</w:t>
            </w:r>
            <w:r w:rsidR="005A5C0D" w:rsidRPr="009D5A23">
              <w:t xml:space="preserve">/ </w:t>
            </w:r>
            <w:r w:rsidR="008E75A5" w:rsidRPr="009D5A23">
              <w:t>Zone suburbaine/</w:t>
            </w:r>
            <w:r w:rsidR="005A5C0D" w:rsidRPr="009D5A23">
              <w:t xml:space="preserve"> 60°</w:t>
            </w:r>
          </w:p>
        </w:tc>
      </w:tr>
      <w:tr w:rsidR="005A5C0D" w:rsidRPr="009D5A23" w:rsidTr="005A5C0D">
        <w:trPr>
          <w:jc w:val="center"/>
        </w:trPr>
        <w:tc>
          <w:tcPr>
            <w:tcW w:w="1930"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930"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8958    1</w:t>
            </w:r>
            <w:r w:rsidR="00FF3DB4" w:rsidRPr="009D5A23">
              <w:rPr>
                <w:sz w:val="22"/>
              </w:rPr>
              <w:t>,</w:t>
            </w:r>
            <w:r w:rsidRPr="009D5A23">
              <w:rPr>
                <w:sz w:val="22"/>
              </w:rPr>
              <w:t>7061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BE71C9" w:rsidRPr="009D5A23">
              <w:rPr>
                <w:sz w:val="22"/>
              </w:rPr>
              <w:t>,</w:t>
            </w:r>
            <w:r w:rsidRPr="009D5A23">
              <w:rPr>
                <w:sz w:val="22"/>
              </w:rPr>
              <w:t>9128    0</w:t>
            </w:r>
            <w:r w:rsidR="00BE71C9" w:rsidRPr="009D5A23">
              <w:rPr>
                <w:sz w:val="22"/>
              </w:rPr>
              <w:t>,</w:t>
            </w:r>
            <w:r w:rsidRPr="009D5A23">
              <w:rPr>
                <w:sz w:val="22"/>
              </w:rPr>
              <w:t>6869</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13</w:t>
            </w:r>
            <w:r w:rsidR="00FF3DB4" w:rsidRPr="009D5A23">
              <w:rPr>
                <w:sz w:val="22"/>
              </w:rPr>
              <w:t>,</w:t>
            </w:r>
            <w:r w:rsidRPr="009D5A23">
              <w:rPr>
                <w:sz w:val="22"/>
              </w:rPr>
              <w:t>9133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9398</w:t>
            </w:r>
          </w:p>
        </w:tc>
      </w:tr>
      <w:tr w:rsidR="005A5C0D" w:rsidRPr="009D5A23" w:rsidTr="005A5C0D">
        <w:trPr>
          <w:jc w:val="center"/>
        </w:trPr>
        <w:tc>
          <w:tcPr>
            <w:tcW w:w="1930"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lang w:val="en-US"/>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i/>
                <w:iCs/>
                <w:sz w:val="22"/>
                <w:lang w:val="en-US"/>
              </w:rPr>
              <w:t>,</w:t>
            </w:r>
            <m:oMath>
              <m:r>
                <w:rPr>
                  <w:rFonts w:ascii="Cambria Math" w:hAnsi="Cambria Math"/>
                  <w:sz w:val="22"/>
                  <w:lang w:val="en-US"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1987    1</w:t>
            </w:r>
            <w:r w:rsidR="00FF3DB4" w:rsidRPr="009D5A23">
              <w:rPr>
                <w:sz w:val="22"/>
              </w:rPr>
              <w:t>,</w:t>
            </w:r>
            <w:r w:rsidRPr="009D5A23">
              <w:rPr>
                <w:sz w:val="22"/>
              </w:rPr>
              <w:t>0492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−13</w:t>
            </w:r>
            <w:r w:rsidR="00BE71C9" w:rsidRPr="009D5A23">
              <w:rPr>
                <w:sz w:val="22"/>
              </w:rPr>
              <w:t>,</w:t>
            </w:r>
            <w:r w:rsidRPr="009D5A23">
              <w:rPr>
                <w:sz w:val="22"/>
              </w:rPr>
              <w:t>1811    2</w:t>
            </w:r>
            <w:r w:rsidR="00BE71C9" w:rsidRPr="009D5A23">
              <w:rPr>
                <w:sz w:val="22"/>
              </w:rPr>
              <w:t>,</w:t>
            </w:r>
            <w:r w:rsidRPr="009D5A23">
              <w:rPr>
                <w:sz w:val="22"/>
              </w:rPr>
              <w:t>6228</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6501  −18</w:t>
            </w:r>
            <w:r w:rsidR="00FF3DB4" w:rsidRPr="009D5A23">
              <w:rPr>
                <w:sz w:val="22"/>
              </w:rPr>
              <w:t>,</w:t>
            </w:r>
            <w:r w:rsidRPr="009D5A23">
              <w:rPr>
                <w:sz w:val="22"/>
              </w:rPr>
              <w:t>9375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6911   −6</w:t>
            </w:r>
            <w:r w:rsidR="00BE71C9" w:rsidRPr="009D5A23">
              <w:rPr>
                <w:sz w:val="22"/>
              </w:rPr>
              <w:t>,</w:t>
            </w:r>
            <w:r w:rsidRPr="009D5A23">
              <w:rPr>
                <w:sz w:val="22"/>
              </w:rPr>
              <w:t>0721</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1369    0</w:t>
            </w:r>
            <w:r w:rsidR="00FF3DB4" w:rsidRPr="009D5A23">
              <w:rPr>
                <w:sz w:val="22"/>
              </w:rPr>
              <w:t>,</w:t>
            </w:r>
            <w:r w:rsidRPr="009D5A23">
              <w:rPr>
                <w:sz w:val="22"/>
              </w:rPr>
              <w:t>4477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0598    3</w:t>
            </w:r>
            <w:r w:rsidR="00BE71C9" w:rsidRPr="009D5A23">
              <w:rPr>
                <w:sz w:val="22"/>
              </w:rPr>
              <w:t>,</w:t>
            </w:r>
            <w:r w:rsidRPr="009D5A23">
              <w:rPr>
                <w:sz w:val="22"/>
              </w:rPr>
              <w:t>7220</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w:t>
            </w:r>
            <w:r w:rsidR="00FF3DB4" w:rsidRPr="009D5A23">
              <w:rPr>
                <w:sz w:val="22"/>
              </w:rPr>
              <w:t>,</w:t>
            </w:r>
            <w:r w:rsidRPr="009D5A23">
              <w:rPr>
                <w:sz w:val="22"/>
              </w:rPr>
              <w:t>0619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w:t>
            </w:r>
            <w:r w:rsidR="00BE71C9" w:rsidRPr="009D5A23">
              <w:rPr>
                <w:sz w:val="22"/>
              </w:rPr>
              <w:t>,</w:t>
            </w:r>
            <w:r w:rsidRPr="009D5A23">
              <w:rPr>
                <w:sz w:val="22"/>
              </w:rPr>
              <w:t>0619</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0419    5</w:t>
            </w:r>
            <w:r w:rsidR="00FF3DB4" w:rsidRPr="009D5A23">
              <w:rPr>
                <w:sz w:val="22"/>
              </w:rPr>
              <w:t>,</w:t>
            </w:r>
            <w:r w:rsidRPr="009D5A23">
              <w:rPr>
                <w:sz w:val="22"/>
              </w:rPr>
              <w:t>8920</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t>3,8 GHz</w:t>
            </w:r>
            <w:r w:rsidR="005A5C0D" w:rsidRPr="009D5A23">
              <w:t xml:space="preserve">/ </w:t>
            </w:r>
            <w:r w:rsidR="008E75A5" w:rsidRPr="009D5A23">
              <w:t>Zone suburbaine/</w:t>
            </w:r>
            <w:r w:rsidR="005A5C0D" w:rsidRPr="009D5A23">
              <w:t xml:space="preserve"> 70°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4</w:t>
            </w:r>
            <w:r w:rsidR="00FF3DB4" w:rsidRPr="009D5A23">
              <w:rPr>
                <w:sz w:val="22"/>
              </w:rPr>
              <w:t>,</w:t>
            </w:r>
            <w:r w:rsidRPr="009D5A23">
              <w:rPr>
                <w:sz w:val="22"/>
              </w:rPr>
              <w:t>1684    1</w:t>
            </w:r>
            <w:r w:rsidR="00FF3DB4" w:rsidRPr="009D5A23">
              <w:rPr>
                <w:sz w:val="22"/>
              </w:rPr>
              <w:t>,</w:t>
            </w:r>
            <w:r w:rsidRPr="009D5A23">
              <w:rPr>
                <w:sz w:val="22"/>
              </w:rPr>
              <w:t>0766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4778    0</w:t>
            </w:r>
            <w:r w:rsidR="00BE71C9" w:rsidRPr="009D5A23">
              <w:rPr>
                <w:sz w:val="22"/>
              </w:rPr>
              <w:t>,</w:t>
            </w:r>
            <w:r w:rsidRPr="009D5A23">
              <w:rPr>
                <w:sz w:val="22"/>
              </w:rPr>
              <w:t>7033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42</w:t>
            </w:r>
            <w:r w:rsidR="00FF3DB4" w:rsidRPr="009D5A23">
              <w:rPr>
                <w:sz w:val="22"/>
              </w:rPr>
              <w:t>,</w:t>
            </w:r>
            <w:r w:rsidRPr="009D5A23">
              <w:rPr>
                <w:sz w:val="22"/>
              </w:rPr>
              <w:t>0185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8473</w:t>
            </w:r>
          </w:p>
        </w:tc>
      </w:tr>
      <w:tr w:rsidR="005A5C0D" w:rsidRPr="009D5A23" w:rsidTr="005A5C0D">
        <w:trPr>
          <w:jc w:val="center"/>
        </w:trPr>
        <w:tc>
          <w:tcPr>
            <w:tcW w:w="1808"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lang w:val="en-US"/>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i/>
                <w:iCs/>
                <w:sz w:val="22"/>
                <w:lang w:val="en-US"/>
              </w:rPr>
              <w:t>,</w:t>
            </w:r>
            <m:oMath>
              <m:r>
                <w:rPr>
                  <w:rFonts w:ascii="Cambria Math" w:hAnsi="Cambria Math"/>
                  <w:sz w:val="22"/>
                  <w:lang w:val="en-US"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1600    0</w:t>
            </w:r>
            <w:r w:rsidR="00FF3DB4" w:rsidRPr="009D5A23">
              <w:rPr>
                <w:sz w:val="22"/>
              </w:rPr>
              <w:t>,</w:t>
            </w:r>
            <w:r w:rsidRPr="009D5A23">
              <w:rPr>
                <w:sz w:val="22"/>
              </w:rPr>
              <w:t>5082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−10</w:t>
            </w:r>
            <w:r w:rsidR="00BE71C9" w:rsidRPr="009D5A23">
              <w:rPr>
                <w:sz w:val="22"/>
              </w:rPr>
              <w:t>,</w:t>
            </w:r>
            <w:r w:rsidRPr="009D5A23">
              <w:rPr>
                <w:sz w:val="22"/>
              </w:rPr>
              <w:t>2225    1</w:t>
            </w:r>
            <w:r w:rsidR="00BE71C9" w:rsidRPr="009D5A23">
              <w:rPr>
                <w:sz w:val="22"/>
              </w:rPr>
              <w:t>,</w:t>
            </w:r>
            <w:r w:rsidRPr="009D5A23">
              <w:rPr>
                <w:sz w:val="22"/>
              </w:rPr>
              <w:t>8417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FF3DB4" w:rsidRPr="009D5A23">
              <w:rPr>
                <w:sz w:val="22"/>
              </w:rPr>
              <w:t>,</w:t>
            </w:r>
            <w:r w:rsidRPr="009D5A23">
              <w:rPr>
                <w:sz w:val="22"/>
              </w:rPr>
              <w:t>4369  −18</w:t>
            </w:r>
            <w:r w:rsidR="00FF3DB4" w:rsidRPr="009D5A23">
              <w:rPr>
                <w:sz w:val="22"/>
              </w:rPr>
              <w:t>,</w:t>
            </w:r>
            <w:r w:rsidRPr="009D5A23">
              <w:rPr>
                <w:sz w:val="22"/>
              </w:rPr>
              <w:t>1632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3934   −9</w:t>
            </w:r>
            <w:r w:rsidR="00BE71C9" w:rsidRPr="009D5A23">
              <w:rPr>
                <w:sz w:val="22"/>
              </w:rPr>
              <w:t>,</w:t>
            </w:r>
            <w:r w:rsidRPr="009D5A23">
              <w:rPr>
                <w:sz w:val="22"/>
              </w:rPr>
              <w:t>6284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1144    0</w:t>
            </w:r>
            <w:r w:rsidR="00FF3DB4" w:rsidRPr="009D5A23">
              <w:rPr>
                <w:sz w:val="22"/>
              </w:rPr>
              <w:t>,</w:t>
            </w:r>
            <w:r w:rsidRPr="009D5A23">
              <w:rPr>
                <w:sz w:val="22"/>
              </w:rPr>
              <w:t>9703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1331    0</w:t>
            </w:r>
            <w:r w:rsidR="00BE71C9" w:rsidRPr="009D5A23">
              <w:rPr>
                <w:sz w:val="22"/>
              </w:rPr>
              <w:t>,</w:t>
            </w:r>
            <w:r w:rsidRPr="009D5A23">
              <w:rPr>
                <w:sz w:val="22"/>
              </w:rPr>
              <w:t>7223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5817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5817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1129    4</w:t>
            </w:r>
            <w:r w:rsidR="00FF3DB4" w:rsidRPr="009D5A23">
              <w:rPr>
                <w:sz w:val="22"/>
              </w:rPr>
              <w:t>,</w:t>
            </w:r>
            <w:r w:rsidRPr="009D5A23">
              <w:rPr>
                <w:sz w:val="22"/>
              </w:rPr>
              <w:t>0555</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D27AC3" w:rsidRPr="009D5A23" w:rsidRDefault="00D27AC3" w:rsidP="00D27AC3">
      <w:pPr>
        <w:pStyle w:val="Heading2"/>
      </w:pPr>
      <w:r w:rsidRPr="009D5A23">
        <w:br w:type="page"/>
      </w:r>
    </w:p>
    <w:p w:rsidR="005A5C0D" w:rsidRPr="009D5A23" w:rsidRDefault="005A5C0D" w:rsidP="00D27AC3">
      <w:pPr>
        <w:pStyle w:val="Heading2"/>
      </w:pPr>
      <w:r w:rsidRPr="009D5A23">
        <w:lastRenderedPageBreak/>
        <w:t>3.3</w:t>
      </w:r>
      <w:r w:rsidRPr="009D5A23">
        <w:tab/>
        <w:t xml:space="preserve">Village </w:t>
      </w:r>
    </w:p>
    <w:p w:rsidR="00D27AC3" w:rsidRPr="009D5A23" w:rsidRDefault="00D27AC3" w:rsidP="00D27AC3">
      <w:pPr>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t>3,8 GHz</w:t>
            </w:r>
            <w:r w:rsidR="005A5C0D" w:rsidRPr="009D5A23">
              <w:t>/ Village/ 20°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0262    1</w:t>
            </w:r>
            <w:r w:rsidR="00FF3DB4" w:rsidRPr="009D5A23">
              <w:rPr>
                <w:sz w:val="22"/>
              </w:rPr>
              <w:t>,</w:t>
            </w:r>
            <w:r w:rsidRPr="009D5A23">
              <w:rPr>
                <w:sz w:val="22"/>
              </w:rPr>
              <w:t>2355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BE71C9" w:rsidRPr="009D5A23">
              <w:rPr>
                <w:sz w:val="22"/>
              </w:rPr>
              <w:t>,</w:t>
            </w:r>
            <w:r w:rsidRPr="009D5A23">
              <w:rPr>
                <w:sz w:val="22"/>
              </w:rPr>
              <w:t>9451    1</w:t>
            </w:r>
            <w:r w:rsidR="00BE71C9" w:rsidRPr="009D5A23">
              <w:rPr>
                <w:sz w:val="22"/>
              </w:rPr>
              <w:t>,</w:t>
            </w:r>
            <w:r w:rsidRPr="009D5A23">
              <w:rPr>
                <w:sz w:val="22"/>
              </w:rPr>
              <w:t>4293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2401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BE71C9" w:rsidRPr="009D5A23">
              <w:rPr>
                <w:sz w:val="22"/>
              </w:rPr>
              <w:t>,</w:t>
            </w:r>
            <w:r w:rsidRPr="009D5A23">
              <w:rPr>
                <w:sz w:val="22"/>
              </w:rPr>
              <w:t>9624</w:t>
            </w:r>
          </w:p>
        </w:tc>
      </w:tr>
      <w:tr w:rsidR="005A5C0D" w:rsidRPr="009D5A23" w:rsidTr="005A5C0D">
        <w:trPr>
          <w:jc w:val="center"/>
        </w:trPr>
        <w:tc>
          <w:tcPr>
            <w:tcW w:w="1808"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lang w:val="en-US"/>
              </w:rPr>
            </w:pPr>
            <m:oMath>
              <m:sSub>
                <m:sSubPr>
                  <m:ctrlPr>
                    <w:rPr>
                      <w:rFonts w:ascii="Cambria Math" w:hAnsi="Cambria Math"/>
                      <w:i/>
                      <w:iCs/>
                      <w:sz w:val="22"/>
                      <w:lang w:eastAsia="zh-CN"/>
                    </w:rPr>
                  </m:ctrlPr>
                </m:sSubPr>
                <m:e>
                  <m: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i/>
                <w:iCs/>
                <w:sz w:val="22"/>
                <w:lang w:val="en-US"/>
              </w:rPr>
              <w:t>,</w:t>
            </w:r>
            <m:oMath>
              <m:r>
                <w:rPr>
                  <w:rFonts w:ascii="Cambria Math" w:hAnsi="Cambria Math"/>
                  <w:sz w:val="22"/>
                  <w:lang w:val="en-US"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w:t>
            </w:r>
            <w:r w:rsidR="00FF3DB4" w:rsidRPr="009D5A23">
              <w:rPr>
                <w:sz w:val="22"/>
              </w:rPr>
              <w:t>,</w:t>
            </w:r>
            <w:r w:rsidRPr="009D5A23">
              <w:rPr>
                <w:sz w:val="22"/>
              </w:rPr>
              <w:t>1324    1</w:t>
            </w:r>
            <w:r w:rsidR="00FF3DB4" w:rsidRPr="009D5A23">
              <w:rPr>
                <w:sz w:val="22"/>
              </w:rPr>
              <w:t>,</w:t>
            </w:r>
            <w:r w:rsidRPr="009D5A23">
              <w:rPr>
                <w:sz w:val="22"/>
              </w:rPr>
              <w:t>8929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−16</w:t>
            </w:r>
            <w:r w:rsidR="00BE71C9" w:rsidRPr="009D5A23">
              <w:rPr>
                <w:sz w:val="22"/>
              </w:rPr>
              <w:t>,</w:t>
            </w:r>
            <w:r w:rsidRPr="009D5A23">
              <w:rPr>
                <w:sz w:val="22"/>
              </w:rPr>
              <w:t>5697    4</w:t>
            </w:r>
            <w:r w:rsidR="00BE71C9" w:rsidRPr="009D5A23">
              <w:rPr>
                <w:sz w:val="22"/>
              </w:rPr>
              <w:t>,</w:t>
            </w:r>
            <w:r w:rsidRPr="009D5A23">
              <w:rPr>
                <w:sz w:val="22"/>
              </w:rPr>
              <w:t>0368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4368  −15</w:t>
            </w:r>
            <w:r w:rsidR="00FF3DB4" w:rsidRPr="009D5A23">
              <w:rPr>
                <w:sz w:val="22"/>
              </w:rPr>
              <w:t>,</w:t>
            </w:r>
            <w:r w:rsidRPr="009D5A23">
              <w:rPr>
                <w:sz w:val="22"/>
              </w:rPr>
              <w:t>1009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BE71C9" w:rsidRPr="009D5A23">
              <w:rPr>
                <w:sz w:val="22"/>
              </w:rPr>
              <w:t>,</w:t>
            </w:r>
            <w:r w:rsidRPr="009D5A23">
              <w:rPr>
                <w:sz w:val="22"/>
              </w:rPr>
              <w:t>0921    1</w:t>
            </w:r>
            <w:r w:rsidR="00BE71C9" w:rsidRPr="009D5A23">
              <w:rPr>
                <w:sz w:val="22"/>
              </w:rPr>
              <w:t>,</w:t>
            </w:r>
            <w:r w:rsidRPr="009D5A23">
              <w:rPr>
                <w:sz w:val="22"/>
              </w:rPr>
              <w:t>6440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0423    1</w:t>
            </w:r>
            <w:r w:rsidR="00FF3DB4" w:rsidRPr="009D5A23">
              <w:rPr>
                <w:sz w:val="22"/>
              </w:rPr>
              <w:t>,</w:t>
            </w:r>
            <w:r w:rsidRPr="009D5A23">
              <w:rPr>
                <w:sz w:val="22"/>
              </w:rPr>
              <w:t>2532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0325    2</w:t>
            </w:r>
            <w:r w:rsidR="00BE71C9" w:rsidRPr="009D5A23">
              <w:rPr>
                <w:sz w:val="22"/>
              </w:rPr>
              <w:t>,</w:t>
            </w:r>
            <w:r w:rsidRPr="009D5A23">
              <w:rPr>
                <w:sz w:val="22"/>
              </w:rPr>
              <w:t>4452</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8380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8380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0590    1</w:t>
            </w:r>
            <w:r w:rsidR="00FF3DB4" w:rsidRPr="009D5A23">
              <w:rPr>
                <w:sz w:val="22"/>
              </w:rPr>
              <w:t>,</w:t>
            </w:r>
            <w:r w:rsidRPr="009D5A23">
              <w:rPr>
                <w:sz w:val="22"/>
              </w:rPr>
              <w:t>5623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2697"/>
        <w:gridCol w:w="2880"/>
      </w:tblGrid>
      <w:tr w:rsidR="005A5C0D" w:rsidRPr="009D5A23" w:rsidTr="005A5C0D">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t>3,8 GHz</w:t>
            </w:r>
            <w:r w:rsidR="005A5C0D" w:rsidRPr="009D5A23">
              <w:t>/ Village/ 30°</w:t>
            </w:r>
          </w:p>
        </w:tc>
      </w:tr>
      <w:tr w:rsidR="005A5C0D" w:rsidRPr="009D5A23" w:rsidTr="005A5C0D">
        <w:trPr>
          <w:jc w:val="center"/>
        </w:trPr>
        <w:tc>
          <w:tcPr>
            <w:tcW w:w="1930"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930"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4504    1</w:t>
            </w:r>
            <w:r w:rsidR="00FF3DB4" w:rsidRPr="009D5A23">
              <w:rPr>
                <w:sz w:val="22"/>
              </w:rPr>
              <w:t>,</w:t>
            </w:r>
            <w:r w:rsidRPr="009D5A23">
              <w:rPr>
                <w:sz w:val="22"/>
              </w:rPr>
              <w:t>1061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7813    1</w:t>
            </w:r>
            <w:r w:rsidR="00BE71C9" w:rsidRPr="009D5A23">
              <w:rPr>
                <w:sz w:val="22"/>
              </w:rPr>
              <w:t>,</w:t>
            </w:r>
            <w:r w:rsidRPr="009D5A23">
              <w:rPr>
                <w:sz w:val="22"/>
              </w:rPr>
              <w:t>2802</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3941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1484</w:t>
            </w:r>
          </w:p>
        </w:tc>
      </w:tr>
      <w:tr w:rsidR="005A5C0D" w:rsidRPr="009D5A23" w:rsidTr="005A5C0D">
        <w:trPr>
          <w:jc w:val="center"/>
        </w:trPr>
        <w:tc>
          <w:tcPr>
            <w:tcW w:w="1930"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lang w:val="en-US"/>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i/>
                <w:iCs/>
                <w:sz w:val="22"/>
                <w:lang w:val="en-US"/>
              </w:rPr>
              <w:t>,</w:t>
            </w:r>
            <m:oMath>
              <m:r>
                <w:rPr>
                  <w:rFonts w:ascii="Cambria Math" w:hAnsi="Cambria Math"/>
                  <w:sz w:val="22"/>
                  <w:lang w:val="en-US"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8384    1</w:t>
            </w:r>
            <w:r w:rsidR="00FF3DB4" w:rsidRPr="009D5A23">
              <w:rPr>
                <w:sz w:val="22"/>
              </w:rPr>
              <w:t>,</w:t>
            </w:r>
            <w:r w:rsidRPr="009D5A23">
              <w:rPr>
                <w:sz w:val="22"/>
              </w:rPr>
              <w:t>7960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−15</w:t>
            </w:r>
            <w:r w:rsidR="00BE71C9" w:rsidRPr="009D5A23">
              <w:rPr>
                <w:sz w:val="22"/>
              </w:rPr>
              <w:t>,</w:t>
            </w:r>
            <w:r w:rsidRPr="009D5A23">
              <w:rPr>
                <w:sz w:val="22"/>
              </w:rPr>
              <w:t>4143    4</w:t>
            </w:r>
            <w:r w:rsidR="00BE71C9" w:rsidRPr="009D5A23">
              <w:rPr>
                <w:sz w:val="22"/>
              </w:rPr>
              <w:t>,</w:t>
            </w:r>
            <w:r w:rsidRPr="009D5A23">
              <w:rPr>
                <w:sz w:val="22"/>
              </w:rPr>
              <w:t>5579</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5582  −14</w:t>
            </w:r>
            <w:r w:rsidR="00FF3DB4" w:rsidRPr="009D5A23">
              <w:rPr>
                <w:sz w:val="22"/>
              </w:rPr>
              <w:t>,</w:t>
            </w:r>
            <w:r w:rsidRPr="009D5A23">
              <w:rPr>
                <w:sz w:val="22"/>
              </w:rPr>
              <w:t>4416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8549   −2</w:t>
            </w:r>
            <w:r w:rsidR="00BE71C9" w:rsidRPr="009D5A23">
              <w:rPr>
                <w:sz w:val="22"/>
              </w:rPr>
              <w:t>,</w:t>
            </w:r>
            <w:r w:rsidRPr="009D5A23">
              <w:rPr>
                <w:sz w:val="22"/>
              </w:rPr>
              <w:t>2415</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4545    0</w:t>
            </w:r>
            <w:r w:rsidR="00FF3DB4" w:rsidRPr="009D5A23">
              <w:rPr>
                <w:sz w:val="22"/>
              </w:rPr>
              <w:t>,</w:t>
            </w:r>
            <w:r w:rsidRPr="009D5A23">
              <w:rPr>
                <w:sz w:val="22"/>
              </w:rPr>
              <w:t>8188</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0761    1</w:t>
            </w:r>
            <w:r w:rsidR="00BE71C9" w:rsidRPr="009D5A23">
              <w:rPr>
                <w:sz w:val="22"/>
              </w:rPr>
              <w:t>,</w:t>
            </w:r>
            <w:r w:rsidRPr="009D5A23">
              <w:rPr>
                <w:sz w:val="22"/>
              </w:rPr>
              <w:t>6768</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9268</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9268</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0330    2</w:t>
            </w:r>
            <w:r w:rsidR="00FF3DB4" w:rsidRPr="009D5A23">
              <w:rPr>
                <w:sz w:val="22"/>
              </w:rPr>
              <w:t>,</w:t>
            </w:r>
            <w:r w:rsidRPr="009D5A23">
              <w:rPr>
                <w:sz w:val="22"/>
              </w:rPr>
              <w:t>7056</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t>3,8 GHz</w:t>
            </w:r>
            <w:r w:rsidR="005A5C0D" w:rsidRPr="009D5A23">
              <w:t>/ Village/ 45°</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2910    1</w:t>
            </w:r>
            <w:r w:rsidR="00FF3DB4" w:rsidRPr="009D5A23">
              <w:rPr>
                <w:sz w:val="22"/>
              </w:rPr>
              <w:t>,</w:t>
            </w:r>
            <w:r w:rsidRPr="009D5A23">
              <w:rPr>
                <w:sz w:val="22"/>
              </w:rPr>
              <w:t>4229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2738    1</w:t>
            </w:r>
            <w:r w:rsidR="00BE71C9" w:rsidRPr="009D5A23">
              <w:rPr>
                <w:sz w:val="22"/>
              </w:rPr>
              <w:t>,</w:t>
            </w:r>
            <w:r w:rsidRPr="009D5A23">
              <w:rPr>
                <w:sz w:val="22"/>
              </w:rPr>
              <w:t>1539</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8605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7797</w:t>
            </w:r>
          </w:p>
        </w:tc>
      </w:tr>
      <w:tr w:rsidR="005A5C0D" w:rsidRPr="009D5A23" w:rsidTr="005A5C0D">
        <w:trPr>
          <w:jc w:val="center"/>
        </w:trPr>
        <w:tc>
          <w:tcPr>
            <w:tcW w:w="1808"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lang w:val="en-US"/>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i/>
                <w:iCs/>
                <w:sz w:val="22"/>
                <w:lang w:val="en-US"/>
              </w:rPr>
              <w:t>,</w:t>
            </w:r>
            <m:oMath>
              <m:r>
                <w:rPr>
                  <w:rFonts w:ascii="Cambria Math" w:hAnsi="Cambria Math"/>
                  <w:sz w:val="22"/>
                  <w:lang w:val="en-US"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0018    1</w:t>
            </w:r>
            <w:r w:rsidR="00FF3DB4" w:rsidRPr="009D5A23">
              <w:rPr>
                <w:sz w:val="22"/>
              </w:rPr>
              <w:t>,</w:t>
            </w:r>
            <w:r w:rsidRPr="009D5A23">
              <w:rPr>
                <w:sz w:val="22"/>
              </w:rPr>
              <w:t>1193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−12</w:t>
            </w:r>
            <w:r w:rsidR="00BE71C9" w:rsidRPr="009D5A23">
              <w:rPr>
                <w:sz w:val="22"/>
              </w:rPr>
              <w:t>,</w:t>
            </w:r>
            <w:r w:rsidRPr="009D5A23">
              <w:rPr>
                <w:sz w:val="22"/>
              </w:rPr>
              <w:t>1063    2</w:t>
            </w:r>
            <w:r w:rsidR="00BE71C9" w:rsidRPr="009D5A23">
              <w:rPr>
                <w:sz w:val="22"/>
              </w:rPr>
              <w:t>,</w:t>
            </w:r>
            <w:r w:rsidRPr="009D5A23">
              <w:rPr>
                <w:sz w:val="22"/>
              </w:rPr>
              <w:t>9814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2023  −14</w:t>
            </w:r>
            <w:r w:rsidR="00FF3DB4" w:rsidRPr="009D5A23">
              <w:rPr>
                <w:sz w:val="22"/>
              </w:rPr>
              <w:t>,</w:t>
            </w:r>
            <w:r w:rsidRPr="009D5A23">
              <w:rPr>
                <w:sz w:val="22"/>
              </w:rPr>
              <w:t>0732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6537   −4</w:t>
            </w:r>
            <w:r w:rsidR="00BE71C9" w:rsidRPr="009D5A23">
              <w:rPr>
                <w:sz w:val="22"/>
              </w:rPr>
              <w:t>,</w:t>
            </w:r>
            <w:r w:rsidRPr="009D5A23">
              <w:rPr>
                <w:sz w:val="22"/>
              </w:rPr>
              <w:t>5948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1033    0</w:t>
            </w:r>
            <w:r w:rsidR="00FF3DB4" w:rsidRPr="009D5A23">
              <w:rPr>
                <w:sz w:val="22"/>
              </w:rPr>
              <w:t>,</w:t>
            </w:r>
            <w:r w:rsidRPr="009D5A23">
              <w:rPr>
                <w:sz w:val="22"/>
              </w:rPr>
              <w:t>9299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0815    1</w:t>
            </w:r>
            <w:r w:rsidR="00BE71C9" w:rsidRPr="009D5A23">
              <w:rPr>
                <w:sz w:val="22"/>
              </w:rPr>
              <w:t>,</w:t>
            </w:r>
            <w:r w:rsidRPr="009D5A23">
              <w:rPr>
                <w:sz w:val="22"/>
              </w:rPr>
              <w:t>6693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9288</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9288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0002    1</w:t>
            </w:r>
            <w:r w:rsidR="00FF3DB4" w:rsidRPr="009D5A23">
              <w:rPr>
                <w:sz w:val="22"/>
              </w:rPr>
              <w:t>,</w:t>
            </w:r>
            <w:r w:rsidRPr="009D5A23">
              <w:rPr>
                <w:sz w:val="22"/>
              </w:rPr>
              <w:t>9694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t>3,8 GHz</w:t>
            </w:r>
            <w:r w:rsidR="005A5C0D" w:rsidRPr="009D5A23">
              <w:t>/ Village/ 60°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w:t>
            </w:r>
            <w:r w:rsidR="00FF3DB4" w:rsidRPr="009D5A23">
              <w:rPr>
                <w:sz w:val="22"/>
              </w:rPr>
              <w:t>,</w:t>
            </w:r>
            <w:r w:rsidRPr="009D5A23">
              <w:rPr>
                <w:sz w:val="22"/>
              </w:rPr>
              <w:t>0956    1</w:t>
            </w:r>
            <w:r w:rsidR="00FF3DB4" w:rsidRPr="009D5A23">
              <w:rPr>
                <w:sz w:val="22"/>
              </w:rPr>
              <w:t>,</w:t>
            </w:r>
            <w:r w:rsidRPr="009D5A23">
              <w:rPr>
                <w:sz w:val="22"/>
              </w:rPr>
              <w:t>3725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BE71C9" w:rsidRPr="009D5A23">
              <w:rPr>
                <w:sz w:val="22"/>
              </w:rPr>
              <w:t>,</w:t>
            </w:r>
            <w:r w:rsidRPr="009D5A23">
              <w:rPr>
                <w:sz w:val="22"/>
              </w:rPr>
              <w:t>0920    1</w:t>
            </w:r>
            <w:r w:rsidR="00BE71C9" w:rsidRPr="009D5A23">
              <w:rPr>
                <w:sz w:val="22"/>
              </w:rPr>
              <w:t>,</w:t>
            </w:r>
            <w:r w:rsidRPr="009D5A23">
              <w:rPr>
                <w:sz w:val="22"/>
              </w:rPr>
              <w:t>2080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8</w:t>
            </w:r>
            <w:r w:rsidR="00FF3DB4" w:rsidRPr="009D5A23">
              <w:rPr>
                <w:sz w:val="22"/>
              </w:rPr>
              <w:t>,</w:t>
            </w:r>
            <w:r w:rsidRPr="009D5A23">
              <w:rPr>
                <w:sz w:val="22"/>
              </w:rPr>
              <w:t>1516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7934</w:t>
            </w:r>
          </w:p>
        </w:tc>
      </w:tr>
      <w:tr w:rsidR="005A5C0D" w:rsidRPr="009D5A23" w:rsidTr="005A5C0D">
        <w:trPr>
          <w:jc w:val="center"/>
        </w:trPr>
        <w:tc>
          <w:tcPr>
            <w:tcW w:w="1808"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lang w:val="en-US"/>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i/>
                <w:iCs/>
                <w:sz w:val="22"/>
                <w:lang w:val="en-US"/>
              </w:rPr>
              <w:t>,</w:t>
            </w:r>
            <m:oMath>
              <m:r>
                <w:rPr>
                  <w:rFonts w:ascii="Cambria Math" w:hAnsi="Cambria Math"/>
                  <w:sz w:val="22"/>
                  <w:lang w:val="en-US"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5220    1</w:t>
            </w:r>
            <w:r w:rsidR="00FF3DB4" w:rsidRPr="009D5A23">
              <w:rPr>
                <w:sz w:val="22"/>
              </w:rPr>
              <w:t>,</w:t>
            </w:r>
            <w:r w:rsidRPr="009D5A23">
              <w:rPr>
                <w:sz w:val="22"/>
              </w:rPr>
              <w:t>0950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−12</w:t>
            </w:r>
            <w:r w:rsidR="00BE71C9" w:rsidRPr="009D5A23">
              <w:rPr>
                <w:sz w:val="22"/>
              </w:rPr>
              <w:t>,</w:t>
            </w:r>
            <w:r w:rsidRPr="009D5A23">
              <w:rPr>
                <w:sz w:val="22"/>
              </w:rPr>
              <w:t>1817    3</w:t>
            </w:r>
            <w:r w:rsidR="00BE71C9" w:rsidRPr="009D5A23">
              <w:rPr>
                <w:sz w:val="22"/>
              </w:rPr>
              <w:t>,</w:t>
            </w:r>
            <w:r w:rsidRPr="009D5A23">
              <w:rPr>
                <w:sz w:val="22"/>
              </w:rPr>
              <w:t>3604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0831  −16</w:t>
            </w:r>
            <w:r w:rsidR="00FF3DB4" w:rsidRPr="009D5A23">
              <w:rPr>
                <w:sz w:val="22"/>
              </w:rPr>
              <w:t>,</w:t>
            </w:r>
            <w:r w:rsidRPr="009D5A23">
              <w:rPr>
                <w:sz w:val="22"/>
              </w:rPr>
              <w:t>8546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BE71C9" w:rsidRPr="009D5A23">
              <w:rPr>
                <w:sz w:val="22"/>
              </w:rPr>
              <w:t>,</w:t>
            </w:r>
            <w:r w:rsidRPr="009D5A23">
              <w:rPr>
                <w:sz w:val="22"/>
              </w:rPr>
              <w:t>1006    0</w:t>
            </w:r>
            <w:r w:rsidR="00BE71C9" w:rsidRPr="009D5A23">
              <w:rPr>
                <w:sz w:val="22"/>
              </w:rPr>
              <w:t>,</w:t>
            </w:r>
            <w:r w:rsidRPr="009D5A23">
              <w:rPr>
                <w:sz w:val="22"/>
              </w:rPr>
              <w:t>5381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0411    1</w:t>
            </w:r>
            <w:r w:rsidR="00FF3DB4" w:rsidRPr="009D5A23">
              <w:rPr>
                <w:sz w:val="22"/>
              </w:rPr>
              <w:t>,</w:t>
            </w:r>
            <w:r w:rsidRPr="009D5A23">
              <w:rPr>
                <w:sz w:val="22"/>
              </w:rPr>
              <w:t>1482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0098    2</w:t>
            </w:r>
            <w:r w:rsidR="00BE71C9" w:rsidRPr="009D5A23">
              <w:rPr>
                <w:sz w:val="22"/>
              </w:rPr>
              <w:t>,</w:t>
            </w:r>
            <w:r w:rsidRPr="009D5A23">
              <w:rPr>
                <w:sz w:val="22"/>
              </w:rPr>
              <w:t>4287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2251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BE71C9" w:rsidRPr="009D5A23">
              <w:rPr>
                <w:sz w:val="22"/>
              </w:rPr>
              <w:t>,</w:t>
            </w:r>
            <w:r w:rsidRPr="009D5A23">
              <w:rPr>
                <w:sz w:val="22"/>
              </w:rPr>
              <w:t>2251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0530    2</w:t>
            </w:r>
            <w:r w:rsidR="00FF3DB4" w:rsidRPr="009D5A23">
              <w:rPr>
                <w:sz w:val="22"/>
              </w:rPr>
              <w:t>,</w:t>
            </w:r>
            <w:r w:rsidRPr="009D5A23">
              <w:rPr>
                <w:sz w:val="22"/>
              </w:rPr>
              <w:t>7165</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2697"/>
        <w:gridCol w:w="2880"/>
      </w:tblGrid>
      <w:tr w:rsidR="005A5C0D" w:rsidRPr="009D5A23" w:rsidTr="005A5C0D">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t>3,8 GHz</w:t>
            </w:r>
            <w:r w:rsidR="005A5C0D" w:rsidRPr="009D5A23">
              <w:t>/ Village/ 70°</w:t>
            </w:r>
          </w:p>
        </w:tc>
      </w:tr>
      <w:tr w:rsidR="005A5C0D" w:rsidRPr="009D5A23" w:rsidTr="005A5C0D">
        <w:trPr>
          <w:jc w:val="center"/>
        </w:trPr>
        <w:tc>
          <w:tcPr>
            <w:tcW w:w="1930"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930"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FF3DB4" w:rsidRPr="009D5A23">
              <w:rPr>
                <w:sz w:val="22"/>
              </w:rPr>
              <w:t>,</w:t>
            </w:r>
            <w:r w:rsidRPr="009D5A23">
              <w:rPr>
                <w:sz w:val="22"/>
              </w:rPr>
              <w:t>9982    1</w:t>
            </w:r>
            <w:r w:rsidR="00FF3DB4" w:rsidRPr="009D5A23">
              <w:rPr>
                <w:sz w:val="22"/>
              </w:rPr>
              <w:t>,</w:t>
            </w:r>
            <w:r w:rsidRPr="009D5A23">
              <w:rPr>
                <w:sz w:val="22"/>
              </w:rPr>
              <w:t>3320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4165    0</w:t>
            </w:r>
            <w:r w:rsidR="00BE71C9" w:rsidRPr="009D5A23">
              <w:rPr>
                <w:sz w:val="22"/>
              </w:rPr>
              <w:t>,</w:t>
            </w:r>
            <w:r w:rsidRPr="009D5A23">
              <w:rPr>
                <w:sz w:val="22"/>
              </w:rPr>
              <w:t>4685</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28</w:t>
            </w:r>
            <w:r w:rsidR="00FF3DB4" w:rsidRPr="009D5A23">
              <w:rPr>
                <w:sz w:val="22"/>
              </w:rPr>
              <w:t>,</w:t>
            </w:r>
            <w:r w:rsidRPr="009D5A23">
              <w:rPr>
                <w:sz w:val="22"/>
              </w:rPr>
              <w:t>3220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5168</w:t>
            </w:r>
          </w:p>
        </w:tc>
      </w:tr>
      <w:tr w:rsidR="005A5C0D" w:rsidRPr="009D5A23" w:rsidTr="005A5C0D">
        <w:trPr>
          <w:jc w:val="center"/>
        </w:trPr>
        <w:tc>
          <w:tcPr>
            <w:tcW w:w="1930"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lang w:val="en-US"/>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i/>
                <w:iCs/>
                <w:sz w:val="22"/>
                <w:lang w:val="en-US"/>
              </w:rPr>
              <w:t>,</w:t>
            </w:r>
            <m:oMath>
              <m:r>
                <w:rPr>
                  <w:rFonts w:ascii="Cambria Math" w:hAnsi="Cambria Math"/>
                  <w:sz w:val="22"/>
                  <w:lang w:val="en-US"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3403    0</w:t>
            </w:r>
            <w:r w:rsidR="00FF3DB4" w:rsidRPr="009D5A23">
              <w:rPr>
                <w:sz w:val="22"/>
              </w:rPr>
              <w:t>,</w:t>
            </w:r>
            <w:r w:rsidRPr="009D5A23">
              <w:rPr>
                <w:sz w:val="22"/>
              </w:rPr>
              <w:t>7793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−11</w:t>
            </w:r>
            <w:r w:rsidR="00BE71C9" w:rsidRPr="009D5A23">
              <w:rPr>
                <w:sz w:val="22"/>
              </w:rPr>
              <w:t>,</w:t>
            </w:r>
            <w:r w:rsidRPr="009D5A23">
              <w:rPr>
                <w:sz w:val="22"/>
              </w:rPr>
              <w:t>9560    1</w:t>
            </w:r>
            <w:r w:rsidR="00BE71C9" w:rsidRPr="009D5A23">
              <w:rPr>
                <w:sz w:val="22"/>
              </w:rPr>
              <w:t>,</w:t>
            </w:r>
            <w:r w:rsidRPr="009D5A23">
              <w:rPr>
                <w:sz w:val="22"/>
              </w:rPr>
              <w:t>5654</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4861  −19</w:t>
            </w:r>
            <w:r w:rsidR="00FF3DB4" w:rsidRPr="009D5A23">
              <w:rPr>
                <w:sz w:val="22"/>
              </w:rPr>
              <w:t>,</w:t>
            </w:r>
            <w:r w:rsidRPr="009D5A23">
              <w:rPr>
                <w:sz w:val="22"/>
              </w:rPr>
              <w:t>5316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5663   −6</w:t>
            </w:r>
            <w:r w:rsidR="00BE71C9" w:rsidRPr="009D5A23">
              <w:rPr>
                <w:sz w:val="22"/>
              </w:rPr>
              <w:t>,</w:t>
            </w:r>
            <w:r w:rsidRPr="009D5A23">
              <w:rPr>
                <w:sz w:val="22"/>
              </w:rPr>
              <w:t>8615</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2356    0</w:t>
            </w:r>
            <w:r w:rsidR="00FF3DB4" w:rsidRPr="009D5A23">
              <w:rPr>
                <w:sz w:val="22"/>
              </w:rPr>
              <w:t>,</w:t>
            </w:r>
            <w:r w:rsidRPr="009D5A23">
              <w:rPr>
                <w:sz w:val="22"/>
              </w:rPr>
              <w:t>7178</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2903   −1</w:t>
            </w:r>
            <w:r w:rsidR="00BE71C9" w:rsidRPr="009D5A23">
              <w:rPr>
                <w:sz w:val="22"/>
              </w:rPr>
              <w:t>,</w:t>
            </w:r>
            <w:r w:rsidRPr="009D5A23">
              <w:rPr>
                <w:sz w:val="22"/>
              </w:rPr>
              <w:t>2715</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4378</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4378</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0983    3</w:t>
            </w:r>
            <w:r w:rsidR="00FF3DB4" w:rsidRPr="009D5A23">
              <w:rPr>
                <w:sz w:val="22"/>
              </w:rPr>
              <w:t>,</w:t>
            </w:r>
            <w:r w:rsidRPr="009D5A23">
              <w:rPr>
                <w:sz w:val="22"/>
              </w:rPr>
              <w:t>9005</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D27AC3" w:rsidRPr="009D5A23" w:rsidRDefault="00D27AC3" w:rsidP="00D27AC3">
      <w:pPr>
        <w:pStyle w:val="Heading2"/>
      </w:pPr>
      <w:r w:rsidRPr="009D5A23">
        <w:br w:type="page"/>
      </w:r>
    </w:p>
    <w:p w:rsidR="005A5C0D" w:rsidRPr="009D5A23" w:rsidRDefault="005A5C0D" w:rsidP="00D27AC3">
      <w:pPr>
        <w:pStyle w:val="Heading2"/>
      </w:pPr>
      <w:r w:rsidRPr="009D5A23">
        <w:lastRenderedPageBreak/>
        <w:t>3.4</w:t>
      </w:r>
      <w:r w:rsidRPr="009D5A23">
        <w:tab/>
      </w:r>
      <w:r w:rsidR="008E75A5" w:rsidRPr="009D5A23">
        <w:t>Zone rurale boisée</w:t>
      </w:r>
    </w:p>
    <w:p w:rsidR="00D27AC3" w:rsidRPr="009D5A23" w:rsidRDefault="00D27AC3" w:rsidP="00D27AC3">
      <w:pPr>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t>3,8 GHz</w:t>
            </w:r>
            <w:r w:rsidR="005A5C0D" w:rsidRPr="009D5A23">
              <w:t xml:space="preserve">/ </w:t>
            </w:r>
            <w:r w:rsidR="00BE71C9" w:rsidRPr="009D5A23">
              <w:t xml:space="preserve">Zone </w:t>
            </w:r>
            <w:r w:rsidRPr="009D5A23">
              <w:t xml:space="preserve">rurale </w:t>
            </w:r>
            <w:r w:rsidR="00BE71C9" w:rsidRPr="009D5A23">
              <w:t xml:space="preserve">boisée </w:t>
            </w:r>
            <w:r w:rsidR="005A5C0D" w:rsidRPr="009D5A23">
              <w:t>/ 20°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0294    1</w:t>
            </w:r>
            <w:r w:rsidR="00FF3DB4" w:rsidRPr="009D5A23">
              <w:rPr>
                <w:sz w:val="22"/>
              </w:rPr>
              <w:t>,</w:t>
            </w:r>
            <w:r w:rsidRPr="009D5A23">
              <w:rPr>
                <w:sz w:val="22"/>
              </w:rPr>
              <w:t>4280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0290    1</w:t>
            </w:r>
            <w:r w:rsidR="00BE71C9" w:rsidRPr="009D5A23">
              <w:rPr>
                <w:sz w:val="22"/>
              </w:rPr>
              <w:t>,</w:t>
            </w:r>
            <w:r w:rsidRPr="009D5A23">
              <w:rPr>
                <w:sz w:val="22"/>
              </w:rPr>
              <w:t>5493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7836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5269</w:t>
            </w:r>
          </w:p>
        </w:tc>
      </w:tr>
      <w:tr w:rsidR="005A5C0D" w:rsidRPr="009D5A23" w:rsidTr="005A5C0D">
        <w:trPr>
          <w:jc w:val="center"/>
        </w:trPr>
        <w:tc>
          <w:tcPr>
            <w:tcW w:w="1808"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lang w:val="en-US"/>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i/>
                <w:iCs/>
                <w:sz w:val="22"/>
                <w:lang w:val="en-US"/>
              </w:rPr>
              <w:t>,</w:t>
            </w:r>
            <m:oMath>
              <m:r>
                <w:rPr>
                  <w:rFonts w:ascii="Cambria Math" w:hAnsi="Cambria Math"/>
                  <w:sz w:val="22"/>
                  <w:lang w:val="en-US"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FF3DB4" w:rsidRPr="009D5A23">
              <w:rPr>
                <w:sz w:val="22"/>
              </w:rPr>
              <w:t>,</w:t>
            </w:r>
            <w:r w:rsidRPr="009D5A23">
              <w:rPr>
                <w:sz w:val="22"/>
              </w:rPr>
              <w:t>2536    1</w:t>
            </w:r>
            <w:r w:rsidR="00FF3DB4" w:rsidRPr="009D5A23">
              <w:rPr>
                <w:sz w:val="22"/>
              </w:rPr>
              <w:t>,</w:t>
            </w:r>
            <w:r w:rsidRPr="009D5A23">
              <w:rPr>
                <w:sz w:val="22"/>
              </w:rPr>
              <w:t>6159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−14</w:t>
            </w:r>
            <w:r w:rsidR="00BE71C9" w:rsidRPr="009D5A23">
              <w:rPr>
                <w:sz w:val="22"/>
              </w:rPr>
              <w:t>,</w:t>
            </w:r>
            <w:r w:rsidRPr="009D5A23">
              <w:rPr>
                <w:sz w:val="22"/>
              </w:rPr>
              <w:t>3363    2</w:t>
            </w:r>
            <w:r w:rsidR="00BE71C9" w:rsidRPr="009D5A23">
              <w:rPr>
                <w:sz w:val="22"/>
              </w:rPr>
              <w:t>,</w:t>
            </w:r>
            <w:r w:rsidRPr="009D5A23">
              <w:rPr>
                <w:sz w:val="22"/>
              </w:rPr>
              <w:t>7753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5718  −16</w:t>
            </w:r>
            <w:r w:rsidR="00FF3DB4" w:rsidRPr="009D5A23">
              <w:rPr>
                <w:sz w:val="22"/>
              </w:rPr>
              <w:t>,</w:t>
            </w:r>
            <w:r w:rsidRPr="009D5A23">
              <w:rPr>
                <w:sz w:val="22"/>
              </w:rPr>
              <w:t>1382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8186   −2</w:t>
            </w:r>
            <w:r w:rsidR="00BE71C9" w:rsidRPr="009D5A23">
              <w:rPr>
                <w:sz w:val="22"/>
              </w:rPr>
              <w:t>,</w:t>
            </w:r>
            <w:r w:rsidRPr="009D5A23">
              <w:rPr>
                <w:sz w:val="22"/>
              </w:rPr>
              <w:t>9963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0805    0</w:t>
            </w:r>
            <w:r w:rsidR="00FF3DB4" w:rsidRPr="009D5A23">
              <w:rPr>
                <w:sz w:val="22"/>
              </w:rPr>
              <w:t>,</w:t>
            </w:r>
            <w:r w:rsidRPr="009D5A23">
              <w:rPr>
                <w:sz w:val="22"/>
              </w:rPr>
              <w:t>9430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0822    1</w:t>
            </w:r>
            <w:r w:rsidR="00BE71C9" w:rsidRPr="009D5A23">
              <w:rPr>
                <w:sz w:val="22"/>
              </w:rPr>
              <w:t>,</w:t>
            </w:r>
            <w:r w:rsidRPr="009D5A23">
              <w:rPr>
                <w:sz w:val="22"/>
              </w:rPr>
              <w:t>7660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0863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0863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1263    1</w:t>
            </w:r>
            <w:r w:rsidR="00FF3DB4" w:rsidRPr="009D5A23">
              <w:rPr>
                <w:sz w:val="22"/>
              </w:rPr>
              <w:t>,</w:t>
            </w:r>
            <w:r w:rsidRPr="009D5A23">
              <w:rPr>
                <w:sz w:val="22"/>
              </w:rPr>
              <w:t>4478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t>3,8 GHz</w:t>
            </w:r>
            <w:r w:rsidR="005A5C0D" w:rsidRPr="009D5A23">
              <w:t xml:space="preserve">/ </w:t>
            </w:r>
            <w:r w:rsidR="00BE71C9" w:rsidRPr="009D5A23">
              <w:t xml:space="preserve">Zone rurale boisée </w:t>
            </w:r>
            <w:r w:rsidR="005A5C0D" w:rsidRPr="009D5A23">
              <w:t>/ 30°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1218    1</w:t>
            </w:r>
            <w:r w:rsidR="00FF3DB4" w:rsidRPr="009D5A23">
              <w:rPr>
                <w:sz w:val="22"/>
              </w:rPr>
              <w:t>,</w:t>
            </w:r>
            <w:r w:rsidRPr="009D5A23">
              <w:rPr>
                <w:sz w:val="22"/>
              </w:rPr>
              <w:t>4895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2051    1</w:t>
            </w:r>
            <w:r w:rsidR="00BE71C9" w:rsidRPr="009D5A23">
              <w:rPr>
                <w:sz w:val="22"/>
              </w:rPr>
              <w:t>,</w:t>
            </w:r>
            <w:r w:rsidRPr="009D5A23">
              <w:rPr>
                <w:sz w:val="22"/>
              </w:rPr>
              <w:t>5741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4539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1289</w:t>
            </w:r>
          </w:p>
        </w:tc>
      </w:tr>
      <w:tr w:rsidR="005A5C0D" w:rsidRPr="009D5A23" w:rsidTr="005A5C0D">
        <w:trPr>
          <w:jc w:val="center"/>
        </w:trPr>
        <w:tc>
          <w:tcPr>
            <w:tcW w:w="1808"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lang w:val="en-US"/>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i/>
                <w:iCs/>
                <w:sz w:val="22"/>
                <w:lang w:val="en-US"/>
              </w:rPr>
              <w:t>,</w:t>
            </w:r>
            <m:oMath>
              <m:r>
                <w:rPr>
                  <w:rFonts w:ascii="Cambria Math" w:hAnsi="Cambria Math"/>
                  <w:sz w:val="22"/>
                  <w:lang w:val="en-US"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5431    1</w:t>
            </w:r>
            <w:r w:rsidR="00FF3DB4" w:rsidRPr="009D5A23">
              <w:rPr>
                <w:sz w:val="22"/>
              </w:rPr>
              <w:t>,</w:t>
            </w:r>
            <w:r w:rsidRPr="009D5A23">
              <w:rPr>
                <w:sz w:val="22"/>
              </w:rPr>
              <w:t>8811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−12</w:t>
            </w:r>
            <w:r w:rsidR="00BE71C9" w:rsidRPr="009D5A23">
              <w:rPr>
                <w:sz w:val="22"/>
              </w:rPr>
              <w:t>,</w:t>
            </w:r>
            <w:r w:rsidRPr="009D5A23">
              <w:rPr>
                <w:sz w:val="22"/>
              </w:rPr>
              <w:t>8884    3</w:t>
            </w:r>
            <w:r w:rsidR="00BE71C9" w:rsidRPr="009D5A23">
              <w:rPr>
                <w:sz w:val="22"/>
              </w:rPr>
              <w:t>,</w:t>
            </w:r>
            <w:r w:rsidRPr="009D5A23">
              <w:rPr>
                <w:sz w:val="22"/>
              </w:rPr>
              <w:t>0097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7288  −14</w:t>
            </w:r>
            <w:r w:rsidR="00FF3DB4" w:rsidRPr="009D5A23">
              <w:rPr>
                <w:sz w:val="22"/>
              </w:rPr>
              <w:t>,</w:t>
            </w:r>
            <w:r w:rsidRPr="009D5A23">
              <w:rPr>
                <w:sz w:val="22"/>
              </w:rPr>
              <w:t>1626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6635   −4</w:t>
            </w:r>
            <w:r w:rsidR="00BE71C9" w:rsidRPr="009D5A23">
              <w:rPr>
                <w:sz w:val="22"/>
              </w:rPr>
              <w:t>,</w:t>
            </w:r>
            <w:r w:rsidRPr="009D5A23">
              <w:rPr>
                <w:sz w:val="22"/>
              </w:rPr>
              <w:t>6034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1241    0</w:t>
            </w:r>
            <w:r w:rsidR="00FF3DB4" w:rsidRPr="009D5A23">
              <w:rPr>
                <w:sz w:val="22"/>
              </w:rPr>
              <w:t>,</w:t>
            </w:r>
            <w:r w:rsidRPr="009D5A23">
              <w:rPr>
                <w:sz w:val="22"/>
              </w:rPr>
              <w:t>9482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0634    2</w:t>
            </w:r>
            <w:r w:rsidR="00BE71C9" w:rsidRPr="009D5A23">
              <w:rPr>
                <w:sz w:val="22"/>
              </w:rPr>
              <w:t>,</w:t>
            </w:r>
            <w:r w:rsidRPr="009D5A23">
              <w:rPr>
                <w:sz w:val="22"/>
              </w:rPr>
              <w:t>3898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3253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BE71C9" w:rsidRPr="009D5A23">
              <w:rPr>
                <w:sz w:val="22"/>
              </w:rPr>
              <w:t>,</w:t>
            </w:r>
            <w:r w:rsidRPr="009D5A23">
              <w:rPr>
                <w:sz w:val="22"/>
              </w:rPr>
              <w:t>3253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0849    1</w:t>
            </w:r>
            <w:r w:rsidR="00FF3DB4" w:rsidRPr="009D5A23">
              <w:rPr>
                <w:sz w:val="22"/>
              </w:rPr>
              <w:t>,</w:t>
            </w:r>
            <w:r w:rsidRPr="009D5A23">
              <w:rPr>
                <w:sz w:val="22"/>
              </w:rPr>
              <w:t>6324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D27AC3" w:rsidRPr="009D5A23" w:rsidRDefault="00D27AC3" w:rsidP="009452F1">
      <w:pPr>
        <w:spacing w:before="0"/>
        <w:rPr>
          <w:sz w:val="20"/>
        </w:rPr>
      </w:pPr>
      <w:r w:rsidRPr="009D5A23">
        <w:rPr>
          <w:sz w:val="20"/>
        </w:rPr>
        <w:br w:type="page"/>
      </w:r>
    </w:p>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t>3,8 GHz</w:t>
            </w:r>
            <w:r w:rsidR="005A5C0D" w:rsidRPr="009D5A23">
              <w:t xml:space="preserve">/ </w:t>
            </w:r>
            <w:r w:rsidR="00BE71C9" w:rsidRPr="009D5A23">
              <w:t xml:space="preserve">Zone rurale boisée </w:t>
            </w:r>
            <w:r w:rsidR="005A5C0D" w:rsidRPr="009D5A23">
              <w:t>/ 45°</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w:t>
            </w:r>
            <w:r w:rsidR="00FF3DB4" w:rsidRPr="009D5A23">
              <w:rPr>
                <w:sz w:val="22"/>
              </w:rPr>
              <w:t>,</w:t>
            </w:r>
            <w:r w:rsidRPr="009D5A23">
              <w:rPr>
                <w:sz w:val="22"/>
              </w:rPr>
              <w:t>1803 1</w:t>
            </w:r>
            <w:r w:rsidR="00FF3DB4" w:rsidRPr="009D5A23">
              <w:rPr>
                <w:sz w:val="22"/>
              </w:rPr>
              <w:t>,</w:t>
            </w:r>
            <w:r w:rsidRPr="009D5A23">
              <w:rPr>
                <w:sz w:val="22"/>
              </w:rPr>
              <w:t>3427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4017    1</w:t>
            </w:r>
            <w:r w:rsidR="00BE71C9" w:rsidRPr="009D5A23">
              <w:rPr>
                <w:sz w:val="22"/>
              </w:rPr>
              <w:t>,</w:t>
            </w:r>
            <w:r w:rsidRPr="009D5A23">
              <w:rPr>
                <w:sz w:val="22"/>
              </w:rPr>
              <w:t>1315</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6</w:t>
            </w:r>
            <w:r w:rsidR="00FF3DB4" w:rsidRPr="009D5A23">
              <w:rPr>
                <w:sz w:val="22"/>
              </w:rPr>
              <w:t>,</w:t>
            </w:r>
            <w:r w:rsidRPr="009D5A23">
              <w:rPr>
                <w:sz w:val="22"/>
              </w:rPr>
              <w:t>7673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w:t>
            </w:r>
            <w:r w:rsidR="00BE71C9" w:rsidRPr="009D5A23">
              <w:rPr>
                <w:sz w:val="22"/>
              </w:rPr>
              <w:t>,</w:t>
            </w:r>
            <w:r w:rsidRPr="009D5A23">
              <w:rPr>
                <w:sz w:val="22"/>
              </w:rPr>
              <w:t>5668</w:t>
            </w:r>
          </w:p>
        </w:tc>
      </w:tr>
      <w:tr w:rsidR="005A5C0D" w:rsidRPr="009D5A23" w:rsidTr="005A5C0D">
        <w:trPr>
          <w:jc w:val="center"/>
        </w:trPr>
        <w:tc>
          <w:tcPr>
            <w:tcW w:w="1808"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lang w:val="en-US"/>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i/>
                <w:iCs/>
                <w:sz w:val="22"/>
                <w:lang w:val="en-US"/>
              </w:rPr>
              <w:t>,</w:t>
            </w:r>
            <m:oMath>
              <m:r>
                <w:rPr>
                  <w:rFonts w:ascii="Cambria Math" w:hAnsi="Cambria Math"/>
                  <w:sz w:val="22"/>
                  <w:lang w:val="en-US"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0428    1</w:t>
            </w:r>
            <w:r w:rsidR="00FF3DB4" w:rsidRPr="009D5A23">
              <w:rPr>
                <w:sz w:val="22"/>
              </w:rPr>
              <w:t>,</w:t>
            </w:r>
            <w:r w:rsidRPr="009D5A23">
              <w:rPr>
                <w:sz w:val="22"/>
              </w:rPr>
              <w:t>6768</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−11</w:t>
            </w:r>
            <w:r w:rsidR="00BE71C9" w:rsidRPr="009D5A23">
              <w:rPr>
                <w:sz w:val="22"/>
              </w:rPr>
              <w:t>,</w:t>
            </w:r>
            <w:r w:rsidRPr="009D5A23">
              <w:rPr>
                <w:sz w:val="22"/>
              </w:rPr>
              <w:t>3173    2</w:t>
            </w:r>
            <w:r w:rsidR="00BE71C9" w:rsidRPr="009D5A23">
              <w:rPr>
                <w:sz w:val="22"/>
              </w:rPr>
              <w:t>,</w:t>
            </w:r>
            <w:r w:rsidRPr="009D5A23">
              <w:rPr>
                <w:sz w:val="22"/>
              </w:rPr>
              <w:t>7467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9948  −14</w:t>
            </w:r>
            <w:r w:rsidR="00FF3DB4" w:rsidRPr="009D5A23">
              <w:rPr>
                <w:sz w:val="22"/>
              </w:rPr>
              <w:t>,</w:t>
            </w:r>
            <w:r w:rsidRPr="009D5A23">
              <w:rPr>
                <w:sz w:val="22"/>
              </w:rPr>
              <w:t>4265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2929   −9</w:t>
            </w:r>
            <w:r w:rsidR="00BE71C9" w:rsidRPr="009D5A23">
              <w:rPr>
                <w:sz w:val="22"/>
              </w:rPr>
              <w:t>,</w:t>
            </w:r>
            <w:r w:rsidRPr="009D5A23">
              <w:rPr>
                <w:sz w:val="22"/>
              </w:rPr>
              <w:t>7910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1377    1</w:t>
            </w:r>
            <w:r w:rsidR="00FF3DB4" w:rsidRPr="009D5A23">
              <w:rPr>
                <w:sz w:val="22"/>
              </w:rPr>
              <w:t>,</w:t>
            </w:r>
            <w:r w:rsidRPr="009D5A23">
              <w:rPr>
                <w:sz w:val="22"/>
              </w:rPr>
              <w:t>0077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0387    2</w:t>
            </w:r>
            <w:r w:rsidR="00BE71C9" w:rsidRPr="009D5A23">
              <w:rPr>
                <w:sz w:val="22"/>
              </w:rPr>
              <w:t>,</w:t>
            </w:r>
            <w:r w:rsidRPr="009D5A23">
              <w:rPr>
                <w:sz w:val="22"/>
              </w:rPr>
              <w:t>6194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0419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0419</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1894    2</w:t>
            </w:r>
            <w:r w:rsidR="00FF3DB4" w:rsidRPr="009D5A23">
              <w:rPr>
                <w:sz w:val="22"/>
              </w:rPr>
              <w:t>,</w:t>
            </w:r>
            <w:r w:rsidRPr="009D5A23">
              <w:rPr>
                <w:sz w:val="22"/>
              </w:rPr>
              <w:t>1378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t>3,8 GHz</w:t>
            </w:r>
            <w:r w:rsidR="005A5C0D" w:rsidRPr="009D5A23">
              <w:t xml:space="preserve">/ </w:t>
            </w:r>
            <w:r w:rsidR="00BE71C9" w:rsidRPr="009D5A23">
              <w:t xml:space="preserve">Zone rurale boisée </w:t>
            </w:r>
            <w:r w:rsidR="005A5C0D" w:rsidRPr="009D5A23">
              <w:t>/ 60°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4961    1</w:t>
            </w:r>
            <w:r w:rsidR="00FF3DB4" w:rsidRPr="009D5A23">
              <w:rPr>
                <w:sz w:val="22"/>
              </w:rPr>
              <w:t>,</w:t>
            </w:r>
            <w:r w:rsidRPr="009D5A23">
              <w:rPr>
                <w:sz w:val="22"/>
              </w:rPr>
              <w:t>4379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2113    1</w:t>
            </w:r>
            <w:r w:rsidR="00BE71C9" w:rsidRPr="009D5A23">
              <w:rPr>
                <w:sz w:val="22"/>
              </w:rPr>
              <w:t>,</w:t>
            </w:r>
            <w:r w:rsidRPr="009D5A23">
              <w:rPr>
                <w:sz w:val="22"/>
              </w:rPr>
              <w:t>1254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FF3DB4" w:rsidRPr="009D5A23">
              <w:rPr>
                <w:sz w:val="22"/>
              </w:rPr>
              <w:t>,</w:t>
            </w:r>
            <w:r w:rsidRPr="009D5A23">
              <w:rPr>
                <w:sz w:val="22"/>
              </w:rPr>
              <w:t>7229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9001</w:t>
            </w:r>
          </w:p>
        </w:tc>
      </w:tr>
      <w:tr w:rsidR="005A5C0D" w:rsidRPr="009D5A23" w:rsidTr="005A5C0D">
        <w:trPr>
          <w:jc w:val="center"/>
        </w:trPr>
        <w:tc>
          <w:tcPr>
            <w:tcW w:w="1808"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lang w:val="en-US"/>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i/>
                <w:iCs/>
                <w:sz w:val="22"/>
                <w:lang w:val="en-US"/>
              </w:rPr>
              <w:t>,</w:t>
            </w:r>
            <m:oMath>
              <m:r>
                <w:rPr>
                  <w:rFonts w:ascii="Cambria Math" w:hAnsi="Cambria Math"/>
                  <w:sz w:val="22"/>
                  <w:lang w:val="en-US"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0828    1</w:t>
            </w:r>
            <w:r w:rsidR="00FF3DB4" w:rsidRPr="009D5A23">
              <w:rPr>
                <w:sz w:val="22"/>
              </w:rPr>
              <w:t>,</w:t>
            </w:r>
            <w:r w:rsidRPr="009D5A23">
              <w:rPr>
                <w:sz w:val="22"/>
              </w:rPr>
              <w:t>0022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−12</w:t>
            </w:r>
            <w:r w:rsidR="00BE71C9" w:rsidRPr="009D5A23">
              <w:rPr>
                <w:sz w:val="22"/>
              </w:rPr>
              <w:t>,</w:t>
            </w:r>
            <w:r w:rsidRPr="009D5A23">
              <w:rPr>
                <w:sz w:val="22"/>
              </w:rPr>
              <w:t>3044    2</w:t>
            </w:r>
            <w:r w:rsidR="00BE71C9" w:rsidRPr="009D5A23">
              <w:rPr>
                <w:sz w:val="22"/>
              </w:rPr>
              <w:t>,</w:t>
            </w:r>
            <w:r w:rsidRPr="009D5A23">
              <w:rPr>
                <w:sz w:val="22"/>
              </w:rPr>
              <w:t>3641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2973  −16</w:t>
            </w:r>
            <w:r w:rsidR="00FF3DB4" w:rsidRPr="009D5A23">
              <w:rPr>
                <w:sz w:val="22"/>
              </w:rPr>
              <w:t>,</w:t>
            </w:r>
            <w:r w:rsidRPr="009D5A23">
              <w:rPr>
                <w:sz w:val="22"/>
              </w:rPr>
              <w:t>6791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5456   −6</w:t>
            </w:r>
            <w:r w:rsidR="00BE71C9" w:rsidRPr="009D5A23">
              <w:rPr>
                <w:sz w:val="22"/>
              </w:rPr>
              <w:t>,</w:t>
            </w:r>
            <w:r w:rsidRPr="009D5A23">
              <w:rPr>
                <w:sz w:val="22"/>
              </w:rPr>
              <w:t>4660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1187    0</w:t>
            </w:r>
            <w:r w:rsidR="00FF3DB4" w:rsidRPr="009D5A23">
              <w:rPr>
                <w:sz w:val="22"/>
              </w:rPr>
              <w:t>,</w:t>
            </w:r>
            <w:r w:rsidRPr="009D5A23">
              <w:rPr>
                <w:sz w:val="22"/>
              </w:rPr>
              <w:t>6254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0443    2</w:t>
            </w:r>
            <w:r w:rsidR="00BE71C9" w:rsidRPr="009D5A23">
              <w:rPr>
                <w:sz w:val="22"/>
              </w:rPr>
              <w:t>,</w:t>
            </w:r>
            <w:r w:rsidRPr="009D5A23">
              <w:rPr>
                <w:sz w:val="22"/>
              </w:rPr>
              <w:t>3029</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9038</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9038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1624    1</w:t>
            </w:r>
            <w:r w:rsidR="00FF3DB4" w:rsidRPr="009D5A23">
              <w:rPr>
                <w:sz w:val="22"/>
              </w:rPr>
              <w:t>,</w:t>
            </w:r>
            <w:r w:rsidRPr="009D5A23">
              <w:rPr>
                <w:sz w:val="22"/>
              </w:rPr>
              <w:t>8417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t>3,8 GHz</w:t>
            </w:r>
            <w:r w:rsidR="005A5C0D" w:rsidRPr="009D5A23">
              <w:t xml:space="preserve">/ </w:t>
            </w:r>
            <w:r w:rsidR="00BE71C9" w:rsidRPr="009D5A23">
              <w:t xml:space="preserve">Zone rurale boisée </w:t>
            </w:r>
            <w:r w:rsidR="005A5C0D" w:rsidRPr="009D5A23">
              <w:t>/ 70°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8382    1</w:t>
            </w:r>
            <w:r w:rsidR="00FF3DB4" w:rsidRPr="009D5A23">
              <w:rPr>
                <w:sz w:val="22"/>
              </w:rPr>
              <w:t>,</w:t>
            </w:r>
            <w:r w:rsidRPr="009D5A23">
              <w:rPr>
                <w:sz w:val="22"/>
              </w:rPr>
              <w:t>3804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1470    1</w:t>
            </w:r>
            <w:r w:rsidR="00BE71C9" w:rsidRPr="009D5A23">
              <w:rPr>
                <w:sz w:val="22"/>
              </w:rPr>
              <w:t>,</w:t>
            </w:r>
            <w:r w:rsidRPr="009D5A23">
              <w:rPr>
                <w:sz w:val="22"/>
              </w:rPr>
              <w:t>0038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6</w:t>
            </w:r>
            <w:r w:rsidR="00FF3DB4" w:rsidRPr="009D5A23">
              <w:rPr>
                <w:sz w:val="22"/>
              </w:rPr>
              <w:t>,</w:t>
            </w:r>
            <w:r w:rsidRPr="009D5A23">
              <w:rPr>
                <w:sz w:val="22"/>
              </w:rPr>
              <w:t>8051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9195</w:t>
            </w:r>
          </w:p>
        </w:tc>
      </w:tr>
      <w:tr w:rsidR="005A5C0D" w:rsidRPr="009D5A23" w:rsidTr="005A5C0D">
        <w:trPr>
          <w:jc w:val="center"/>
        </w:trPr>
        <w:tc>
          <w:tcPr>
            <w:tcW w:w="1808"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lang w:val="en-US"/>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i/>
                <w:iCs/>
                <w:sz w:val="22"/>
                <w:lang w:val="en-US"/>
              </w:rPr>
              <w:t>,</w:t>
            </w:r>
            <m:oMath>
              <m:r>
                <w:rPr>
                  <w:rFonts w:ascii="Cambria Math" w:hAnsi="Cambria Math"/>
                  <w:sz w:val="22"/>
                  <w:lang w:val="en-US"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8923    0</w:t>
            </w:r>
            <w:r w:rsidR="00FF3DB4" w:rsidRPr="009D5A23">
              <w:rPr>
                <w:sz w:val="22"/>
              </w:rPr>
              <w:t>,</w:t>
            </w:r>
            <w:r w:rsidRPr="009D5A23">
              <w:rPr>
                <w:sz w:val="22"/>
              </w:rPr>
              <w:t>9455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−11</w:t>
            </w:r>
            <w:r w:rsidR="00BE71C9" w:rsidRPr="009D5A23">
              <w:rPr>
                <w:sz w:val="22"/>
              </w:rPr>
              <w:t>,</w:t>
            </w:r>
            <w:r w:rsidRPr="009D5A23">
              <w:rPr>
                <w:sz w:val="22"/>
              </w:rPr>
              <w:t>5722    2</w:t>
            </w:r>
            <w:r w:rsidR="00BE71C9" w:rsidRPr="009D5A23">
              <w:rPr>
                <w:sz w:val="22"/>
              </w:rPr>
              <w:t>,</w:t>
            </w:r>
            <w:r w:rsidRPr="009D5A23">
              <w:rPr>
                <w:sz w:val="22"/>
              </w:rPr>
              <w:t>3437</w:t>
            </w:r>
          </w:p>
        </w:tc>
      </w:tr>
      <w:tr w:rsidR="005A5C0D" w:rsidRPr="009D5A23" w:rsidTr="005A5C0D">
        <w:trPr>
          <w:trHeight w:val="467"/>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3425  −17</w:t>
            </w:r>
            <w:r w:rsidR="00FF3DB4" w:rsidRPr="009D5A23">
              <w:rPr>
                <w:sz w:val="22"/>
              </w:rPr>
              <w:t>,</w:t>
            </w:r>
            <w:r w:rsidRPr="009D5A23">
              <w:rPr>
                <w:sz w:val="22"/>
              </w:rPr>
              <w:t>5636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3459   −9</w:t>
            </w:r>
            <w:r w:rsidR="00BE71C9" w:rsidRPr="009D5A23">
              <w:rPr>
                <w:sz w:val="22"/>
              </w:rPr>
              <w:t>,</w:t>
            </w:r>
            <w:r w:rsidRPr="009D5A23">
              <w:rPr>
                <w:sz w:val="22"/>
              </w:rPr>
              <w:t>5399</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1210    0</w:t>
            </w:r>
            <w:r w:rsidR="00FF3DB4" w:rsidRPr="009D5A23">
              <w:rPr>
                <w:sz w:val="22"/>
              </w:rPr>
              <w:t>,</w:t>
            </w:r>
            <w:r w:rsidRPr="009D5A23">
              <w:rPr>
                <w:sz w:val="22"/>
              </w:rPr>
              <w:t>6444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0275    2</w:t>
            </w:r>
            <w:r w:rsidR="00BE71C9" w:rsidRPr="009D5A23">
              <w:rPr>
                <w:sz w:val="22"/>
              </w:rPr>
              <w:t>,</w:t>
            </w:r>
            <w:r w:rsidRPr="009D5A23">
              <w:rPr>
                <w:sz w:val="22"/>
              </w:rPr>
              <w:t>6238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1466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1466</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0593    2</w:t>
            </w:r>
            <w:r w:rsidR="00FF3DB4" w:rsidRPr="009D5A23">
              <w:rPr>
                <w:sz w:val="22"/>
              </w:rPr>
              <w:t>,</w:t>
            </w:r>
            <w:r w:rsidRPr="009D5A23">
              <w:rPr>
                <w:sz w:val="22"/>
              </w:rPr>
              <w:t>8854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p w:rsidR="005A5C0D" w:rsidRPr="009D5A23" w:rsidRDefault="005A5C0D" w:rsidP="00D27AC3">
      <w:pPr>
        <w:pStyle w:val="Heading2"/>
      </w:pPr>
      <w:r w:rsidRPr="009D5A23">
        <w:lastRenderedPageBreak/>
        <w:t>3.5</w:t>
      </w:r>
      <w:r w:rsidRPr="009D5A23">
        <w:tab/>
      </w:r>
      <w:r w:rsidR="008E75A5" w:rsidRPr="009D5A23">
        <w:t>Zone résidentielle</w:t>
      </w:r>
    </w:p>
    <w:p w:rsidR="00D27AC3" w:rsidRPr="009D5A23" w:rsidRDefault="00D27AC3" w:rsidP="00D27AC3">
      <w:pPr>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t>3,8 GHz</w:t>
            </w:r>
            <w:r w:rsidR="005A5C0D" w:rsidRPr="009D5A23">
              <w:t xml:space="preserve">/ </w:t>
            </w:r>
            <w:r w:rsidRPr="009D5A23">
              <w:t xml:space="preserve">Zone résidentielle </w:t>
            </w:r>
            <w:r w:rsidR="005A5C0D" w:rsidRPr="009D5A23">
              <w:t>/ 20°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9050    1</w:t>
            </w:r>
            <w:r w:rsidR="00FF3DB4" w:rsidRPr="009D5A23">
              <w:rPr>
                <w:sz w:val="22"/>
              </w:rPr>
              <w:t>,</w:t>
            </w:r>
            <w:r w:rsidRPr="009D5A23">
              <w:rPr>
                <w:sz w:val="22"/>
              </w:rPr>
              <w:t>7236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1969    0</w:t>
            </w:r>
            <w:r w:rsidR="00BE71C9" w:rsidRPr="009D5A23">
              <w:rPr>
                <w:sz w:val="22"/>
              </w:rPr>
              <w:t>,</w:t>
            </w:r>
            <w:r w:rsidRPr="009D5A23">
              <w:rPr>
                <w:sz w:val="22"/>
              </w:rPr>
              <w:t>9865</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10</w:t>
            </w:r>
            <w:r w:rsidR="00FF3DB4" w:rsidRPr="009D5A23">
              <w:rPr>
                <w:sz w:val="22"/>
              </w:rPr>
              <w:t>,</w:t>
            </w:r>
            <w:r w:rsidRPr="009D5A23">
              <w:rPr>
                <w:sz w:val="22"/>
              </w:rPr>
              <w:t>7373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2901</w:t>
            </w:r>
          </w:p>
        </w:tc>
      </w:tr>
      <w:tr w:rsidR="005A5C0D" w:rsidRPr="009D5A23" w:rsidTr="005A5C0D">
        <w:trPr>
          <w:jc w:val="center"/>
        </w:trPr>
        <w:tc>
          <w:tcPr>
            <w:tcW w:w="1808"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lang w:val="en-US"/>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i/>
                <w:iCs/>
                <w:sz w:val="22"/>
                <w:lang w:val="en-US"/>
              </w:rPr>
              <w:t>,</w:t>
            </w:r>
            <m:oMath>
              <m:r>
                <w:rPr>
                  <w:rFonts w:ascii="Cambria Math" w:hAnsi="Cambria Math"/>
                  <w:sz w:val="22"/>
                  <w:lang w:val="en-US"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4426    1</w:t>
            </w:r>
            <w:r w:rsidR="00FF3DB4" w:rsidRPr="009D5A23">
              <w:rPr>
                <w:sz w:val="22"/>
              </w:rPr>
              <w:t>,</w:t>
            </w:r>
            <w:r w:rsidRPr="009D5A23">
              <w:rPr>
                <w:sz w:val="22"/>
              </w:rPr>
              <w:t>2989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−14</w:t>
            </w:r>
            <w:r w:rsidR="00BE71C9" w:rsidRPr="009D5A23">
              <w:rPr>
                <w:sz w:val="22"/>
              </w:rPr>
              <w:t>,</w:t>
            </w:r>
            <w:r w:rsidRPr="009D5A23">
              <w:rPr>
                <w:sz w:val="22"/>
              </w:rPr>
              <w:t>4036    3</w:t>
            </w:r>
            <w:r w:rsidR="00BE71C9" w:rsidRPr="009D5A23">
              <w:rPr>
                <w:sz w:val="22"/>
              </w:rPr>
              <w:t>,</w:t>
            </w:r>
            <w:r w:rsidRPr="009D5A23">
              <w:rPr>
                <w:sz w:val="22"/>
              </w:rPr>
              <w:t>0396</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4875  −13</w:t>
            </w:r>
            <w:r w:rsidR="00FF3DB4" w:rsidRPr="009D5A23">
              <w:rPr>
                <w:sz w:val="22"/>
              </w:rPr>
              <w:t>,</w:t>
            </w:r>
            <w:r w:rsidRPr="009D5A23">
              <w:rPr>
                <w:sz w:val="22"/>
              </w:rPr>
              <w:t>5981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5813   −6</w:t>
            </w:r>
            <w:r w:rsidR="00BE71C9" w:rsidRPr="009D5A23">
              <w:rPr>
                <w:sz w:val="22"/>
              </w:rPr>
              <w:t>,</w:t>
            </w:r>
            <w:r w:rsidRPr="009D5A23">
              <w:rPr>
                <w:sz w:val="22"/>
              </w:rPr>
              <w:t>9790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1343    1</w:t>
            </w:r>
            <w:r w:rsidR="00FF3DB4" w:rsidRPr="009D5A23">
              <w:rPr>
                <w:sz w:val="22"/>
              </w:rPr>
              <w:t>,</w:t>
            </w:r>
            <w:r w:rsidRPr="009D5A23">
              <w:rPr>
                <w:sz w:val="22"/>
              </w:rPr>
              <w:t>8247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0911    2</w:t>
            </w:r>
            <w:r w:rsidR="00BE71C9" w:rsidRPr="009D5A23">
              <w:rPr>
                <w:sz w:val="22"/>
              </w:rPr>
              <w:t>,</w:t>
            </w:r>
            <w:r w:rsidRPr="009D5A23">
              <w:rPr>
                <w:sz w:val="22"/>
              </w:rPr>
              <w:t>1475</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2788</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2788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2334    0</w:t>
            </w:r>
            <w:r w:rsidR="00FF3DB4" w:rsidRPr="009D5A23">
              <w:rPr>
                <w:sz w:val="22"/>
              </w:rPr>
              <w:t>,</w:t>
            </w:r>
            <w:r w:rsidRPr="009D5A23">
              <w:rPr>
                <w:sz w:val="22"/>
              </w:rPr>
              <w:t>7612</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A9159F" w:rsidRPr="009D5A23" w:rsidRDefault="00A9159F"/>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t>3,8 GHz</w:t>
            </w:r>
            <w:r w:rsidR="005A5C0D" w:rsidRPr="009D5A23">
              <w:t xml:space="preserve">/ </w:t>
            </w:r>
            <w:r w:rsidRPr="009D5A23">
              <w:t xml:space="preserve">Zone résidentielle </w:t>
            </w:r>
            <w:r w:rsidR="005A5C0D" w:rsidRPr="009D5A23">
              <w:t>/ 30°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7334    1</w:t>
            </w:r>
            <w:r w:rsidR="00FF3DB4" w:rsidRPr="009D5A23">
              <w:rPr>
                <w:sz w:val="22"/>
              </w:rPr>
              <w:t>,</w:t>
            </w:r>
            <w:r w:rsidRPr="009D5A23">
              <w:rPr>
                <w:sz w:val="22"/>
              </w:rPr>
              <w:t>6971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8403    0</w:t>
            </w:r>
            <w:r w:rsidR="00BE71C9" w:rsidRPr="009D5A23">
              <w:rPr>
                <w:sz w:val="22"/>
              </w:rPr>
              <w:t>,</w:t>
            </w:r>
            <w:r w:rsidRPr="009D5A23">
              <w:rPr>
                <w:sz w:val="22"/>
              </w:rPr>
              <w:t>9268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10</w:t>
            </w:r>
            <w:r w:rsidR="00FF3DB4" w:rsidRPr="009D5A23">
              <w:rPr>
                <w:sz w:val="22"/>
              </w:rPr>
              <w:t>,</w:t>
            </w:r>
            <w:r w:rsidRPr="009D5A23">
              <w:rPr>
                <w:sz w:val="22"/>
              </w:rPr>
              <w:t>2996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8073</w:t>
            </w:r>
          </w:p>
        </w:tc>
      </w:tr>
      <w:tr w:rsidR="005A5C0D" w:rsidRPr="009D5A23" w:rsidTr="005A5C0D">
        <w:trPr>
          <w:jc w:val="center"/>
        </w:trPr>
        <w:tc>
          <w:tcPr>
            <w:tcW w:w="1808"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lang w:val="en-US"/>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i/>
                <w:iCs/>
                <w:sz w:val="22"/>
                <w:lang w:val="en-US"/>
              </w:rPr>
              <w:t>,</w:t>
            </w:r>
            <m:oMath>
              <m:r>
                <w:rPr>
                  <w:rFonts w:ascii="Cambria Math" w:hAnsi="Cambria Math"/>
                  <w:sz w:val="22"/>
                  <w:lang w:val="en-US"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9996    1</w:t>
            </w:r>
            <w:r w:rsidR="00FF3DB4" w:rsidRPr="009D5A23">
              <w:rPr>
                <w:sz w:val="22"/>
              </w:rPr>
              <w:t>,</w:t>
            </w:r>
            <w:r w:rsidRPr="009D5A23">
              <w:rPr>
                <w:sz w:val="22"/>
              </w:rPr>
              <w:t>0752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−12</w:t>
            </w:r>
            <w:r w:rsidR="00BE71C9" w:rsidRPr="009D5A23">
              <w:rPr>
                <w:sz w:val="22"/>
              </w:rPr>
              <w:t>,</w:t>
            </w:r>
            <w:r w:rsidRPr="009D5A23">
              <w:rPr>
                <w:sz w:val="22"/>
              </w:rPr>
              <w:t>9855    2</w:t>
            </w:r>
            <w:r w:rsidR="00BE71C9" w:rsidRPr="009D5A23">
              <w:rPr>
                <w:sz w:val="22"/>
              </w:rPr>
              <w:t>,</w:t>
            </w:r>
            <w:r w:rsidRPr="009D5A23">
              <w:rPr>
                <w:sz w:val="22"/>
              </w:rPr>
              <w:t>8149</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3407  −14</w:t>
            </w:r>
            <w:r w:rsidR="00FF3DB4" w:rsidRPr="009D5A23">
              <w:rPr>
                <w:sz w:val="22"/>
              </w:rPr>
              <w:t>,</w:t>
            </w:r>
            <w:r w:rsidRPr="009D5A23">
              <w:rPr>
                <w:sz w:val="22"/>
              </w:rPr>
              <w:t>8465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3553   −9</w:t>
            </w:r>
            <w:r w:rsidR="00BE71C9" w:rsidRPr="009D5A23">
              <w:rPr>
                <w:sz w:val="22"/>
              </w:rPr>
              <w:t>,</w:t>
            </w:r>
            <w:r w:rsidRPr="009D5A23">
              <w:rPr>
                <w:sz w:val="22"/>
              </w:rPr>
              <w:t>9284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0413    1</w:t>
            </w:r>
            <w:r w:rsidR="00FF3DB4" w:rsidRPr="009D5A23">
              <w:rPr>
                <w:sz w:val="22"/>
              </w:rPr>
              <w:t>,</w:t>
            </w:r>
            <w:r w:rsidRPr="009D5A23">
              <w:rPr>
                <w:sz w:val="22"/>
              </w:rPr>
              <w:t>2006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0501    3</w:t>
            </w:r>
            <w:r w:rsidR="00BE71C9" w:rsidRPr="009D5A23">
              <w:rPr>
                <w:sz w:val="22"/>
              </w:rPr>
              <w:t>,</w:t>
            </w:r>
            <w:r w:rsidRPr="009D5A23">
              <w:rPr>
                <w:sz w:val="22"/>
              </w:rPr>
              <w:t>8667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7072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7072</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0443    2</w:t>
            </w:r>
            <w:r w:rsidR="00FF3DB4" w:rsidRPr="009D5A23">
              <w:rPr>
                <w:sz w:val="22"/>
              </w:rPr>
              <w:t>,</w:t>
            </w:r>
            <w:r w:rsidRPr="009D5A23">
              <w:rPr>
                <w:sz w:val="22"/>
              </w:rPr>
              <w:t>2591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2697"/>
        <w:gridCol w:w="2880"/>
      </w:tblGrid>
      <w:tr w:rsidR="005A5C0D" w:rsidRPr="009D5A23" w:rsidTr="005A5C0D">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t>3,8 GHz</w:t>
            </w:r>
            <w:r w:rsidR="005A5C0D" w:rsidRPr="009D5A23">
              <w:t xml:space="preserve">/ </w:t>
            </w:r>
            <w:r w:rsidRPr="009D5A23">
              <w:t xml:space="preserve">Zone résidentielle </w:t>
            </w:r>
            <w:r w:rsidR="005A5C0D" w:rsidRPr="009D5A23">
              <w:t>/ 60°</w:t>
            </w:r>
          </w:p>
        </w:tc>
      </w:tr>
      <w:tr w:rsidR="005A5C0D" w:rsidRPr="009D5A23" w:rsidTr="005A5C0D">
        <w:trPr>
          <w:jc w:val="center"/>
        </w:trPr>
        <w:tc>
          <w:tcPr>
            <w:tcW w:w="1930"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930"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FF3DB4" w:rsidRPr="009D5A23">
              <w:rPr>
                <w:sz w:val="22"/>
              </w:rPr>
              <w:t>,</w:t>
            </w:r>
            <w:r w:rsidRPr="009D5A23">
              <w:rPr>
                <w:sz w:val="22"/>
              </w:rPr>
              <w:t>4044    1</w:t>
            </w:r>
            <w:r w:rsidR="00FF3DB4" w:rsidRPr="009D5A23">
              <w:rPr>
                <w:sz w:val="22"/>
              </w:rPr>
              <w:t>,</w:t>
            </w:r>
            <w:r w:rsidRPr="009D5A23">
              <w:rPr>
                <w:sz w:val="22"/>
              </w:rPr>
              <w:t>3980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5534    1</w:t>
            </w:r>
            <w:r w:rsidR="00BE71C9" w:rsidRPr="009D5A23">
              <w:rPr>
                <w:sz w:val="22"/>
              </w:rPr>
              <w:t>,</w:t>
            </w:r>
            <w:r w:rsidRPr="009D5A23">
              <w:rPr>
                <w:sz w:val="22"/>
              </w:rPr>
              <w:t>7143</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10</w:t>
            </w:r>
            <w:r w:rsidR="00FF3DB4" w:rsidRPr="009D5A23">
              <w:rPr>
                <w:sz w:val="22"/>
              </w:rPr>
              <w:t>,</w:t>
            </w:r>
            <w:r w:rsidRPr="009D5A23">
              <w:rPr>
                <w:sz w:val="22"/>
              </w:rPr>
              <w:t>4862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4</w:t>
            </w:r>
            <w:r w:rsidR="00BE71C9" w:rsidRPr="009D5A23">
              <w:rPr>
                <w:sz w:val="22"/>
              </w:rPr>
              <w:t>,</w:t>
            </w:r>
            <w:r w:rsidRPr="009D5A23">
              <w:rPr>
                <w:sz w:val="22"/>
              </w:rPr>
              <w:t>7289</w:t>
            </w:r>
          </w:p>
        </w:tc>
      </w:tr>
      <w:tr w:rsidR="005A5C0D" w:rsidRPr="009D5A23" w:rsidTr="005A5C0D">
        <w:trPr>
          <w:jc w:val="center"/>
        </w:trPr>
        <w:tc>
          <w:tcPr>
            <w:tcW w:w="1930"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lang w:val="en-US"/>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i/>
                <w:iCs/>
                <w:sz w:val="22"/>
                <w:lang w:val="en-US"/>
              </w:rPr>
              <w:t>,</w:t>
            </w:r>
            <m:oMath>
              <m:r>
                <w:rPr>
                  <w:rFonts w:ascii="Cambria Math" w:hAnsi="Cambria Math"/>
                  <w:sz w:val="22"/>
                  <w:lang w:val="en-US"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4640    0</w:t>
            </w:r>
            <w:r w:rsidR="00FF3DB4" w:rsidRPr="009D5A23">
              <w:rPr>
                <w:sz w:val="22"/>
              </w:rPr>
              <w:t>,</w:t>
            </w:r>
            <w:r w:rsidRPr="009D5A23">
              <w:rPr>
                <w:sz w:val="22"/>
              </w:rPr>
              <w:t>7060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3787    0</w:t>
            </w:r>
            <w:r w:rsidR="00BE71C9" w:rsidRPr="009D5A23">
              <w:rPr>
                <w:sz w:val="22"/>
              </w:rPr>
              <w:t>,</w:t>
            </w:r>
            <w:r w:rsidRPr="009D5A23">
              <w:rPr>
                <w:sz w:val="22"/>
              </w:rPr>
              <w:t>8123</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3710  −19</w:t>
            </w:r>
            <w:r w:rsidR="00FF3DB4" w:rsidRPr="009D5A23">
              <w:rPr>
                <w:sz w:val="22"/>
              </w:rPr>
              <w:t>,</w:t>
            </w:r>
            <w:r w:rsidRPr="009D5A23">
              <w:rPr>
                <w:sz w:val="22"/>
              </w:rPr>
              <w:t>6032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3834  −24</w:t>
            </w:r>
            <w:r w:rsidR="00BE71C9" w:rsidRPr="009D5A23">
              <w:rPr>
                <w:sz w:val="22"/>
              </w:rPr>
              <w:t>,</w:t>
            </w:r>
            <w:r w:rsidRPr="009D5A23">
              <w:rPr>
                <w:sz w:val="22"/>
              </w:rPr>
              <w:t>6987</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0332    0</w:t>
            </w:r>
            <w:r w:rsidR="00FF3DB4" w:rsidRPr="009D5A23">
              <w:rPr>
                <w:sz w:val="22"/>
              </w:rPr>
              <w:t>,</w:t>
            </w:r>
            <w:r w:rsidRPr="009D5A23">
              <w:rPr>
                <w:sz w:val="22"/>
              </w:rPr>
              <w:t>5053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0172    0</w:t>
            </w:r>
            <w:r w:rsidR="00BE71C9" w:rsidRPr="009D5A23">
              <w:rPr>
                <w:sz w:val="22"/>
              </w:rPr>
              <w:t>,</w:t>
            </w:r>
            <w:r w:rsidRPr="009D5A23">
              <w:rPr>
                <w:sz w:val="22"/>
              </w:rPr>
              <w:t>7237</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8017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8017</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FF3DB4" w:rsidRPr="009D5A23">
              <w:rPr>
                <w:sz w:val="22"/>
              </w:rPr>
              <w:t>,</w:t>
            </w:r>
            <w:r w:rsidRPr="009D5A23">
              <w:rPr>
                <w:sz w:val="22"/>
              </w:rPr>
              <w:t>1149    3</w:t>
            </w:r>
            <w:r w:rsidR="00FF3DB4" w:rsidRPr="009D5A23">
              <w:rPr>
                <w:sz w:val="22"/>
              </w:rPr>
              <w:t>,</w:t>
            </w:r>
            <w:r w:rsidRPr="009D5A23">
              <w:rPr>
                <w:sz w:val="22"/>
              </w:rPr>
              <w:t>5721</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lastRenderedPageBreak/>
              <w:t>3,8 GHz</w:t>
            </w:r>
            <w:r w:rsidR="005A5C0D" w:rsidRPr="009D5A23">
              <w:t xml:space="preserve">/ </w:t>
            </w:r>
            <w:r w:rsidRPr="009D5A23">
              <w:t xml:space="preserve">Zone résidentielle </w:t>
            </w:r>
            <w:r w:rsidR="005A5C0D" w:rsidRPr="009D5A23">
              <w:t>/ 70°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9223    1</w:t>
            </w:r>
            <w:r w:rsidR="00FF3DB4" w:rsidRPr="009D5A23">
              <w:rPr>
                <w:sz w:val="22"/>
              </w:rPr>
              <w:t>,</w:t>
            </w:r>
            <w:r w:rsidRPr="009D5A23">
              <w:rPr>
                <w:sz w:val="22"/>
              </w:rPr>
              <w:t>0267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5188    1</w:t>
            </w:r>
            <w:r w:rsidR="00BE71C9" w:rsidRPr="009D5A23">
              <w:rPr>
                <w:sz w:val="22"/>
              </w:rPr>
              <w:t>,</w:t>
            </w:r>
            <w:r w:rsidRPr="009D5A23">
              <w:rPr>
                <w:sz w:val="22"/>
              </w:rPr>
              <w:t>3166</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7</w:t>
            </w:r>
            <w:r w:rsidR="00FF3DB4" w:rsidRPr="009D5A23">
              <w:rPr>
                <w:sz w:val="22"/>
              </w:rPr>
              <w:t>,</w:t>
            </w:r>
            <w:r w:rsidRPr="009D5A23">
              <w:rPr>
                <w:sz w:val="22"/>
              </w:rPr>
              <w:t>3764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7</w:t>
            </w:r>
            <w:r w:rsidR="00BE71C9" w:rsidRPr="009D5A23">
              <w:rPr>
                <w:sz w:val="22"/>
              </w:rPr>
              <w:t>,</w:t>
            </w:r>
            <w:r w:rsidRPr="009D5A23">
              <w:rPr>
                <w:sz w:val="22"/>
              </w:rPr>
              <w:t>2801</w:t>
            </w:r>
          </w:p>
        </w:tc>
      </w:tr>
      <w:tr w:rsidR="005A5C0D" w:rsidRPr="009D5A23" w:rsidTr="005A5C0D">
        <w:trPr>
          <w:jc w:val="center"/>
        </w:trPr>
        <w:tc>
          <w:tcPr>
            <w:tcW w:w="1808" w:type="dxa"/>
            <w:vAlign w:val="center"/>
          </w:tcPr>
          <w:p w:rsidR="005A5C0D" w:rsidRPr="009874EE" w:rsidRDefault="00AC2777"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lang w:val="en-US"/>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r w:rsidR="005A5C0D" w:rsidRPr="009874EE">
              <w:rPr>
                <w:i/>
                <w:iCs/>
                <w:sz w:val="22"/>
                <w:lang w:val="en-US"/>
              </w:rPr>
              <w:t>,</w:t>
            </w:r>
            <m:oMath>
              <m:r>
                <w:rPr>
                  <w:rFonts w:ascii="Cambria Math" w:hAnsi="Cambria Math"/>
                  <w:sz w:val="22"/>
                  <w:lang w:val="en-US"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9874EE">
              <w:rPr>
                <w:i/>
                <w:iCs/>
                <w:sz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1628    0</w:t>
            </w:r>
            <w:r w:rsidR="00FF3DB4" w:rsidRPr="009D5A23">
              <w:rPr>
                <w:sz w:val="22"/>
              </w:rPr>
              <w:t>,</w:t>
            </w:r>
            <w:r w:rsidRPr="009D5A23">
              <w:rPr>
                <w:sz w:val="22"/>
              </w:rPr>
              <w:t>5104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3703    1</w:t>
            </w:r>
            <w:r w:rsidR="00BE71C9" w:rsidRPr="009D5A23">
              <w:rPr>
                <w:sz w:val="22"/>
              </w:rPr>
              <w:t>,</w:t>
            </w:r>
            <w:r w:rsidRPr="009D5A23">
              <w:rPr>
                <w:sz w:val="22"/>
              </w:rPr>
              <w:t>5998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1590  −20</w:t>
            </w:r>
            <w:r w:rsidR="00FF3DB4" w:rsidRPr="009D5A23">
              <w:rPr>
                <w:sz w:val="22"/>
              </w:rPr>
              <w:t>,</w:t>
            </w:r>
            <w:r w:rsidRPr="009D5A23">
              <w:rPr>
                <w:sz w:val="22"/>
              </w:rPr>
              <w:t>4767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0228  −22</w:t>
            </w:r>
            <w:r w:rsidR="00BE71C9" w:rsidRPr="009D5A23">
              <w:rPr>
                <w:sz w:val="22"/>
              </w:rPr>
              <w:t>,</w:t>
            </w:r>
            <w:r w:rsidRPr="009D5A23">
              <w:rPr>
                <w:sz w:val="22"/>
              </w:rPr>
              <w:t>4769</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1137    0</w:t>
            </w:r>
            <w:r w:rsidR="00FF3DB4" w:rsidRPr="009D5A23">
              <w:rPr>
                <w:sz w:val="22"/>
              </w:rPr>
              <w:t>,</w:t>
            </w:r>
            <w:r w:rsidRPr="009D5A23">
              <w:rPr>
                <w:sz w:val="22"/>
              </w:rPr>
              <w:t>4579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0986    0</w:t>
            </w:r>
            <w:r w:rsidR="00BE71C9" w:rsidRPr="009D5A23">
              <w:rPr>
                <w:sz w:val="22"/>
              </w:rPr>
              <w:t>,</w:t>
            </w:r>
            <w:r w:rsidRPr="009D5A23">
              <w:rPr>
                <w:sz w:val="22"/>
              </w:rPr>
              <w:t>2879</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3531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3531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0538    5</w:t>
            </w:r>
            <w:r w:rsidR="00FF3DB4" w:rsidRPr="009D5A23">
              <w:rPr>
                <w:sz w:val="22"/>
              </w:rPr>
              <w:t>,</w:t>
            </w:r>
            <w:r w:rsidRPr="009D5A23">
              <w:rPr>
                <w:sz w:val="22"/>
              </w:rPr>
              <w:t>1204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5E05D3">
      <w:pPr>
        <w:pStyle w:val="Heading1"/>
      </w:pPr>
      <w:r w:rsidRPr="009D5A23">
        <w:t>4</w:t>
      </w:r>
      <w:r w:rsidRPr="009D5A23">
        <w:tab/>
      </w:r>
      <w:r w:rsidR="008E75A5" w:rsidRPr="009D5A23">
        <w:t xml:space="preserve">Fréquences comprises entre </w:t>
      </w:r>
      <w:r w:rsidRPr="009D5A23">
        <w:t xml:space="preserve">10 </w:t>
      </w:r>
      <w:r w:rsidR="008E75A5" w:rsidRPr="009D5A23">
        <w:t xml:space="preserve">et </w:t>
      </w:r>
      <w:r w:rsidRPr="009D5A23">
        <w:t>20 GHz</w:t>
      </w:r>
    </w:p>
    <w:p w:rsidR="005A5C0D" w:rsidRPr="009D5A23" w:rsidRDefault="005A5C0D" w:rsidP="005E05D3">
      <w:pPr>
        <w:pStyle w:val="Heading2"/>
      </w:pPr>
      <w:r w:rsidRPr="009D5A23">
        <w:t>4.1</w:t>
      </w:r>
      <w:r w:rsidRPr="009D5A23">
        <w:tab/>
      </w:r>
      <w:r w:rsidR="008E75A5" w:rsidRPr="009D5A23">
        <w:t>Zone r</w:t>
      </w:r>
      <w:r w:rsidRPr="009D5A23">
        <w:t>ural</w:t>
      </w:r>
      <w:r w:rsidR="008E75A5" w:rsidRPr="009D5A23">
        <w:t>e</w:t>
      </w:r>
      <w:r w:rsidRPr="009D5A23">
        <w:t xml:space="preserve"> </w:t>
      </w:r>
    </w:p>
    <w:p w:rsidR="005E05D3" w:rsidRPr="009D5A23" w:rsidRDefault="005E05D3" w:rsidP="005E05D3">
      <w:pPr>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vAlign w:val="center"/>
          </w:tcPr>
          <w:p w:rsidR="005A5C0D" w:rsidRPr="009D5A23" w:rsidRDefault="00BE71C9" w:rsidP="009452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11,</w:t>
            </w:r>
            <w:r w:rsidR="005A5C0D" w:rsidRPr="009D5A23">
              <w:rPr>
                <w:b/>
                <w:sz w:val="22"/>
              </w:rPr>
              <w:t xml:space="preserve">7 GHz/ </w:t>
            </w:r>
            <w:r w:rsidR="0094327A" w:rsidRPr="009D5A23">
              <w:rPr>
                <w:b/>
                <w:sz w:val="22"/>
              </w:rPr>
              <w:t xml:space="preserve">Zone rurale </w:t>
            </w:r>
            <w:r w:rsidR="005A5C0D" w:rsidRPr="009D5A23">
              <w:rPr>
                <w:b/>
                <w:sz w:val="22"/>
              </w:rPr>
              <w:t>/ 34°</w:t>
            </w:r>
          </w:p>
        </w:tc>
      </w:tr>
      <w:tr w:rsidR="005A5C0D" w:rsidRPr="009D5A23" w:rsidTr="005A5C0D">
        <w:trPr>
          <w:jc w:val="center"/>
        </w:trPr>
        <w:tc>
          <w:tcPr>
            <w:tcW w:w="1808" w:type="dxa"/>
            <w:vAlign w:val="center"/>
          </w:tcPr>
          <w:p w:rsidR="005A5C0D" w:rsidRPr="009D5A23" w:rsidRDefault="00D27AC3" w:rsidP="009452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Informations</w:t>
            </w:r>
          </w:p>
        </w:tc>
        <w:tc>
          <w:tcPr>
            <w:tcW w:w="5577" w:type="dxa"/>
            <w:gridSpan w:val="2"/>
            <w:vAlign w:val="center"/>
          </w:tcPr>
          <w:p w:rsidR="005A5C0D" w:rsidRPr="009D5A23" w:rsidRDefault="008E75A5" w:rsidP="009452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 xml:space="preserve">Gain d'antenne </w:t>
            </w:r>
            <w:r w:rsidR="005A5C0D" w:rsidRPr="009D5A23">
              <w:rPr>
                <w:b/>
                <w:sz w:val="22"/>
              </w:rPr>
              <w:t xml:space="preserve">= 19 dBi / Mesures </w:t>
            </w:r>
            <w:r w:rsidR="00BE71C9" w:rsidRPr="009D5A23">
              <w:rPr>
                <w:b/>
                <w:sz w:val="22"/>
              </w:rPr>
              <w:t xml:space="preserve">effectuées par </w:t>
            </w:r>
            <w:r w:rsidR="005A5C0D" w:rsidRPr="009D5A23">
              <w:rPr>
                <w:b/>
                <w:sz w:val="22"/>
              </w:rPr>
              <w:t xml:space="preserve">satellite </w:t>
            </w:r>
            <w:r w:rsidR="00BE71C9" w:rsidRPr="009D5A23">
              <w:rPr>
                <w:b/>
                <w:sz w:val="22"/>
              </w:rPr>
              <w:t>autour d'une grande ville type en Allemagne</w:t>
            </w:r>
          </w:p>
        </w:tc>
      </w:tr>
      <w:tr w:rsidR="005A5C0D" w:rsidRPr="009D5A23" w:rsidTr="005A5C0D">
        <w:trPr>
          <w:jc w:val="center"/>
        </w:trPr>
        <w:tc>
          <w:tcPr>
            <w:tcW w:w="1808" w:type="dxa"/>
            <w:vAlign w:val="center"/>
          </w:tcPr>
          <w:p w:rsidR="005A5C0D" w:rsidRPr="009D5A23" w:rsidRDefault="00FF3DB4" w:rsidP="009452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Paramètre</w:t>
            </w:r>
          </w:p>
        </w:tc>
        <w:tc>
          <w:tcPr>
            <w:tcW w:w="2697" w:type="dxa"/>
            <w:vAlign w:val="center"/>
          </w:tcPr>
          <w:p w:rsidR="005A5C0D" w:rsidRPr="009D5A23" w:rsidRDefault="00FF3DB4" w:rsidP="009452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BON</w:t>
            </w:r>
          </w:p>
        </w:tc>
        <w:tc>
          <w:tcPr>
            <w:tcW w:w="2880" w:type="dxa"/>
          </w:tcPr>
          <w:p w:rsidR="005A5C0D" w:rsidRPr="009D5A23" w:rsidRDefault="00FF3DB4" w:rsidP="009452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MAUVAIS</w:t>
            </w:r>
          </w:p>
        </w:tc>
      </w:tr>
      <w:tr w:rsidR="005A5C0D" w:rsidRPr="009D5A23" w:rsidTr="005A5C0D">
        <w:trPr>
          <w:jc w:val="center"/>
        </w:trPr>
        <w:tc>
          <w:tcPr>
            <w:tcW w:w="1808" w:type="dxa"/>
            <w:vAlign w:val="center"/>
          </w:tcPr>
          <w:p w:rsidR="005A5C0D" w:rsidRPr="009D5A23" w:rsidRDefault="005A5C0D" w:rsidP="009452F1">
            <w:pPr>
              <w:spacing w:before="40" w:after="40"/>
              <w:jc w:val="center"/>
              <w:rPr>
                <w:i/>
                <w:iCs/>
                <w:sz w:val="22"/>
                <w:szCs w:val="22"/>
              </w:rPr>
            </w:pPr>
            <w:r w:rsidRPr="009D5A23">
              <w:rPr>
                <w:sz w:val="22"/>
                <w:szCs w:val="22"/>
              </w:rPr>
              <w:t>µ</w:t>
            </w:r>
            <w:r w:rsidRPr="009D5A23">
              <w:rPr>
                <w:i/>
                <w:iCs/>
                <w:sz w:val="22"/>
                <w:szCs w:val="22"/>
                <w:vertAlign w:val="subscript"/>
              </w:rPr>
              <w:t xml:space="preserve"> G,B</w:t>
            </w:r>
            <w:r w:rsidRPr="009D5A23">
              <w:rPr>
                <w:i/>
                <w:iCs/>
                <w:sz w:val="22"/>
                <w:szCs w:val="22"/>
              </w:rPr>
              <w:t>,</w:t>
            </w:r>
            <w:r w:rsidRPr="009D5A23">
              <w:rPr>
                <w:sz w:val="22"/>
                <w:szCs w:val="22"/>
              </w:rPr>
              <w:sym w:font="Symbol" w:char="F073"/>
            </w:r>
            <w:r w:rsidRPr="009D5A23">
              <w:rPr>
                <w:i/>
                <w:iCs/>
                <w:sz w:val="22"/>
                <w:szCs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7663    1</w:t>
            </w:r>
            <w:r w:rsidR="00FF3DB4" w:rsidRPr="009D5A23">
              <w:rPr>
                <w:sz w:val="22"/>
              </w:rPr>
              <w:t>,</w:t>
            </w:r>
            <w:r w:rsidRPr="009D5A23">
              <w:rPr>
                <w:sz w:val="22"/>
              </w:rPr>
              <w:t>9350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4722    1</w:t>
            </w:r>
            <w:r w:rsidR="00BE71C9" w:rsidRPr="009D5A23">
              <w:rPr>
                <w:sz w:val="22"/>
              </w:rPr>
              <w:t>,</w:t>
            </w:r>
            <w:r w:rsidRPr="009D5A23">
              <w:rPr>
                <w:sz w:val="22"/>
              </w:rPr>
              <w:t>7232</w:t>
            </w:r>
          </w:p>
        </w:tc>
      </w:tr>
      <w:tr w:rsidR="005A5C0D" w:rsidRPr="009D5A23" w:rsidTr="005A5C0D">
        <w:trPr>
          <w:jc w:val="center"/>
        </w:trPr>
        <w:tc>
          <w:tcPr>
            <w:tcW w:w="1808" w:type="dxa"/>
            <w:vAlign w:val="center"/>
          </w:tcPr>
          <w:p w:rsidR="005A5C0D" w:rsidRPr="009D5A23" w:rsidRDefault="005A5C0D" w:rsidP="009452F1">
            <w:pPr>
              <w:spacing w:before="40" w:after="40"/>
              <w:jc w:val="center"/>
              <w:rPr>
                <w:i/>
                <w:iCs/>
                <w:sz w:val="22"/>
                <w:szCs w:val="22"/>
              </w:rPr>
            </w:pPr>
            <w:r w:rsidRPr="009D5A23">
              <w:rPr>
                <w:i/>
                <w:iCs/>
                <w:sz w:val="22"/>
                <w:szCs w:val="22"/>
              </w:rPr>
              <w:t>dur</w:t>
            </w:r>
            <w:r w:rsidRPr="009D5A23">
              <w:rPr>
                <w:i/>
                <w:iCs/>
                <w:sz w:val="22"/>
                <w:szCs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8</w:t>
            </w:r>
          </w:p>
        </w:tc>
      </w:tr>
      <w:tr w:rsidR="005A5C0D" w:rsidRPr="009D5A23" w:rsidTr="005A5C0D">
        <w:trPr>
          <w:jc w:val="center"/>
        </w:trPr>
        <w:tc>
          <w:tcPr>
            <w:tcW w:w="1808" w:type="dxa"/>
            <w:vAlign w:val="center"/>
          </w:tcPr>
          <w:p w:rsidR="005A5C0D" w:rsidRPr="009874EE" w:rsidRDefault="00AC2777" w:rsidP="009452F1">
            <w:pPr>
              <w:spacing w:before="40" w:after="40"/>
              <w:jc w:val="center"/>
              <w:rPr>
                <w:i/>
                <w:iCs/>
                <w:sz w:val="22"/>
                <w:szCs w:val="22"/>
                <w:lang w:val="en-US"/>
              </w:rPr>
            </w:pPr>
            <m:oMath>
              <m:sSub>
                <m:sSubPr>
                  <m:ctrlPr>
                    <w:rPr>
                      <w:rFonts w:ascii="Cambria Math" w:hAnsi="Cambria Math"/>
                      <w:i/>
                      <w:iCs/>
                      <w:sz w:val="22"/>
                      <w:szCs w:val="22"/>
                      <w:lang w:eastAsia="zh-CN"/>
                    </w:rPr>
                  </m:ctrlPr>
                </m:sSubPr>
                <m:e>
                  <m:r>
                    <m:rPr>
                      <m:sty m:val="p"/>
                    </m:rPr>
                    <w:rPr>
                      <w:rFonts w:ascii="Cambria Math" w:hAnsi="Cambria Math"/>
                      <w:sz w:val="22"/>
                      <w:szCs w:val="22"/>
                      <w:lang w:eastAsia="zh-CN"/>
                    </w:rPr>
                    <m:t>μ</m:t>
                  </m:r>
                </m:e>
                <m:sub>
                  <m:sSub>
                    <m:sSubPr>
                      <m:ctrlPr>
                        <w:rPr>
                          <w:rFonts w:ascii="Cambria Math" w:hAnsi="Cambria Math"/>
                          <w:i/>
                          <w:iCs/>
                          <w:sz w:val="22"/>
                          <w:szCs w:val="22"/>
                          <w:lang w:eastAsia="zh-CN"/>
                        </w:rPr>
                      </m:ctrlPr>
                    </m:sSubPr>
                    <m:e>
                      <m:r>
                        <w:rPr>
                          <w:rFonts w:ascii="Cambria Math" w:hAnsi="Cambria Math"/>
                          <w:sz w:val="22"/>
                          <w:szCs w:val="22"/>
                          <w:lang w:eastAsia="zh-CN"/>
                        </w:rPr>
                        <m:t>M</m:t>
                      </m:r>
                    </m:e>
                    <m:sub>
                      <m:r>
                        <w:rPr>
                          <w:rFonts w:ascii="Cambria Math" w:hAnsi="Cambria Math"/>
                          <w:sz w:val="22"/>
                          <w:szCs w:val="22"/>
                          <w:lang w:eastAsia="zh-CN"/>
                        </w:rPr>
                        <m:t>A</m:t>
                      </m:r>
                    </m:sub>
                  </m:sSub>
                </m:sub>
              </m:sSub>
            </m:oMath>
            <w:r w:rsidR="005A5C0D" w:rsidRPr="009874EE">
              <w:rPr>
                <w:i/>
                <w:iCs/>
                <w:sz w:val="22"/>
                <w:szCs w:val="22"/>
                <w:vertAlign w:val="subscript"/>
                <w:lang w:val="en-US"/>
              </w:rPr>
              <w:t>GB</w:t>
            </w:r>
            <w:r w:rsidR="005A5C0D" w:rsidRPr="009874EE">
              <w:rPr>
                <w:i/>
                <w:iCs/>
                <w:sz w:val="22"/>
                <w:szCs w:val="22"/>
                <w:lang w:val="en-US"/>
              </w:rPr>
              <w:t>,</w:t>
            </w:r>
            <m:oMath>
              <m:r>
                <w:rPr>
                  <w:rFonts w:ascii="Cambria Math" w:hAnsi="Cambria Math"/>
                  <w:sz w:val="22"/>
                  <w:szCs w:val="22"/>
                  <w:lang w:val="en-US" w:eastAsia="zh-CN"/>
                </w:rPr>
                <m:t xml:space="preserve"> </m:t>
              </m:r>
              <m:sSub>
                <m:sSubPr>
                  <m:ctrlPr>
                    <w:rPr>
                      <w:rFonts w:ascii="Cambria Math" w:hAnsi="Cambria Math"/>
                      <w:i/>
                      <w:iCs/>
                      <w:sz w:val="22"/>
                      <w:szCs w:val="22"/>
                      <w:lang w:eastAsia="zh-CN"/>
                    </w:rPr>
                  </m:ctrlPr>
                </m:sSubPr>
                <m:e>
                  <m:r>
                    <m:rPr>
                      <m:sty m:val="p"/>
                    </m:rPr>
                    <w:rPr>
                      <w:rFonts w:ascii="Cambria Math" w:hAnsi="Cambria Math"/>
                      <w:sz w:val="22"/>
                      <w:szCs w:val="22"/>
                      <w:lang w:eastAsia="zh-CN"/>
                    </w:rPr>
                    <m:t>σ</m:t>
                  </m:r>
                </m:e>
                <m:sub>
                  <m:sSub>
                    <m:sSubPr>
                      <m:ctrlPr>
                        <w:rPr>
                          <w:rFonts w:ascii="Cambria Math" w:hAnsi="Cambria Math"/>
                          <w:i/>
                          <w:iCs/>
                          <w:sz w:val="22"/>
                          <w:szCs w:val="22"/>
                          <w:lang w:eastAsia="zh-CN"/>
                        </w:rPr>
                      </m:ctrlPr>
                    </m:sSubPr>
                    <m:e>
                      <m:r>
                        <w:rPr>
                          <w:rFonts w:ascii="Cambria Math" w:hAnsi="Cambria Math"/>
                          <w:sz w:val="22"/>
                          <w:szCs w:val="22"/>
                          <w:lang w:eastAsia="zh-CN"/>
                        </w:rPr>
                        <m:t>M</m:t>
                      </m:r>
                    </m:e>
                    <m:sub>
                      <m:r>
                        <w:rPr>
                          <w:rFonts w:ascii="Cambria Math" w:hAnsi="Cambria Math"/>
                          <w:sz w:val="22"/>
                          <w:szCs w:val="22"/>
                          <w:lang w:eastAsia="zh-CN"/>
                        </w:rPr>
                        <m:t>A</m:t>
                      </m:r>
                    </m:sub>
                  </m:sSub>
                </m:sub>
              </m:sSub>
            </m:oMath>
            <w:r w:rsidR="005A5C0D" w:rsidRPr="009874EE">
              <w:rPr>
                <w:i/>
                <w:iCs/>
                <w:sz w:val="22"/>
                <w:szCs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05    0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−16    10</w:t>
            </w:r>
            <w:r w:rsidR="00BE71C9" w:rsidRPr="009D5A23">
              <w:rPr>
                <w:sz w:val="22"/>
              </w:rPr>
              <w:t>,</w:t>
            </w:r>
            <w:r w:rsidRPr="009D5A23">
              <w:rPr>
                <w:sz w:val="22"/>
              </w:rPr>
              <w:t>4</w:t>
            </w:r>
          </w:p>
        </w:tc>
      </w:tr>
      <w:tr w:rsidR="005A5C0D" w:rsidRPr="009D5A23" w:rsidTr="005A5C0D">
        <w:trPr>
          <w:jc w:val="center"/>
        </w:trPr>
        <w:tc>
          <w:tcPr>
            <w:tcW w:w="1808" w:type="dxa"/>
            <w:vAlign w:val="center"/>
          </w:tcPr>
          <w:p w:rsidR="005A5C0D" w:rsidRPr="009D5A23" w:rsidRDefault="005A5C0D" w:rsidP="009452F1">
            <w:pPr>
              <w:spacing w:before="40" w:after="40"/>
              <w:jc w:val="center"/>
              <w:rPr>
                <w:i/>
                <w:iCs/>
                <w:sz w:val="22"/>
                <w:szCs w:val="22"/>
              </w:rPr>
            </w:pPr>
            <w:r w:rsidRPr="009D5A23">
              <w:rPr>
                <w:i/>
                <w:iCs/>
                <w:sz w:val="22"/>
                <w:szCs w:val="22"/>
              </w:rPr>
              <w:t xml:space="preserve"> h</w:t>
            </w:r>
            <w:r w:rsidRPr="009D5A23">
              <w:rPr>
                <w:sz w:val="22"/>
                <w:szCs w:val="22"/>
                <w:vertAlign w:val="subscript"/>
              </w:rPr>
              <w:t>1</w:t>
            </w:r>
            <w:r w:rsidRPr="009D5A23">
              <w:rPr>
                <w:i/>
                <w:iCs/>
                <w:sz w:val="22"/>
                <w:szCs w:val="22"/>
                <w:vertAlign w:val="subscript"/>
              </w:rPr>
              <w:t xml:space="preserve">G,B, </w:t>
            </w:r>
            <w:r w:rsidRPr="009D5A23">
              <w:rPr>
                <w:i/>
                <w:iCs/>
                <w:sz w:val="22"/>
                <w:szCs w:val="22"/>
              </w:rPr>
              <w:t>h</w:t>
            </w:r>
            <w:r w:rsidRPr="009D5A23">
              <w:rPr>
                <w:sz w:val="22"/>
                <w:szCs w:val="22"/>
                <w:vertAlign w:val="subscript"/>
              </w:rPr>
              <w:t>2</w:t>
            </w:r>
            <w:r w:rsidRPr="009D5A23">
              <w:rPr>
                <w:i/>
                <w:iCs/>
                <w:sz w:val="22"/>
                <w:szCs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    −40</w:t>
            </w:r>
            <w:r w:rsidR="00FF3DB4" w:rsidRPr="009D5A23">
              <w:rPr>
                <w:sz w:val="22"/>
              </w:rPr>
              <w:t>,</w:t>
            </w:r>
            <w:r w:rsidRPr="009D5A23">
              <w:rPr>
                <w:sz w:val="22"/>
              </w:rPr>
              <w:t>25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87   −14</w:t>
            </w:r>
            <w:r w:rsidR="00BE71C9" w:rsidRPr="009D5A23">
              <w:rPr>
                <w:sz w:val="22"/>
              </w:rPr>
              <w:t>,</w:t>
            </w:r>
            <w:r w:rsidRPr="009D5A23">
              <w:rPr>
                <w:sz w:val="22"/>
              </w:rPr>
              <w:t>26</w:t>
            </w:r>
          </w:p>
        </w:tc>
      </w:tr>
      <w:tr w:rsidR="005A5C0D" w:rsidRPr="009D5A23" w:rsidTr="005A5C0D">
        <w:trPr>
          <w:jc w:val="center"/>
        </w:trPr>
        <w:tc>
          <w:tcPr>
            <w:tcW w:w="1808" w:type="dxa"/>
            <w:vAlign w:val="center"/>
          </w:tcPr>
          <w:p w:rsidR="005A5C0D" w:rsidRPr="009D5A23" w:rsidRDefault="005A5C0D" w:rsidP="009452F1">
            <w:pPr>
              <w:spacing w:before="40" w:after="40"/>
              <w:jc w:val="center"/>
              <w:rPr>
                <w:i/>
                <w:iCs/>
                <w:sz w:val="22"/>
                <w:szCs w:val="22"/>
              </w:rPr>
            </w:pPr>
            <w:r w:rsidRPr="009D5A23">
              <w:rPr>
                <w:i/>
                <w:iCs/>
                <w:sz w:val="22"/>
                <w:szCs w:val="22"/>
              </w:rPr>
              <w:t>g</w:t>
            </w:r>
            <w:r w:rsidRPr="009D5A23">
              <w:rPr>
                <w:sz w:val="22"/>
                <w:szCs w:val="22"/>
                <w:vertAlign w:val="subscript"/>
              </w:rPr>
              <w:t>1</w:t>
            </w:r>
            <w:r w:rsidRPr="009D5A23">
              <w:rPr>
                <w:i/>
                <w:iCs/>
                <w:sz w:val="22"/>
                <w:szCs w:val="22"/>
                <w:vertAlign w:val="subscript"/>
              </w:rPr>
              <w:t xml:space="preserve">G,B,  </w:t>
            </w:r>
            <w:r w:rsidRPr="009D5A23">
              <w:rPr>
                <w:i/>
                <w:iCs/>
                <w:sz w:val="22"/>
                <w:szCs w:val="22"/>
              </w:rPr>
              <w:t>g</w:t>
            </w:r>
            <w:r w:rsidRPr="009D5A23">
              <w:rPr>
                <w:sz w:val="22"/>
                <w:szCs w:val="22"/>
                <w:vertAlign w:val="subscript"/>
              </w:rPr>
              <w:t>2</w:t>
            </w:r>
            <w:r w:rsidRPr="009D5A23">
              <w:rPr>
                <w:i/>
                <w:iCs/>
                <w:sz w:val="22"/>
                <w:szCs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0  0</w:t>
            </w:r>
            <w:r w:rsidR="00FF3DB4" w:rsidRPr="009D5A23">
              <w:rPr>
                <w:sz w:val="22"/>
              </w:rPr>
              <w:t>,</w:t>
            </w:r>
            <w:r w:rsidRPr="009D5A23">
              <w:rPr>
                <w:sz w:val="22"/>
              </w:rPr>
              <w:t>39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21    0</w:t>
            </w:r>
          </w:p>
        </w:tc>
      </w:tr>
      <w:tr w:rsidR="005A5C0D" w:rsidRPr="009D5A23" w:rsidTr="005A5C0D">
        <w:trPr>
          <w:jc w:val="center"/>
        </w:trPr>
        <w:tc>
          <w:tcPr>
            <w:tcW w:w="1808" w:type="dxa"/>
            <w:vAlign w:val="center"/>
          </w:tcPr>
          <w:p w:rsidR="005A5C0D" w:rsidRPr="009D5A23" w:rsidRDefault="005A5C0D" w:rsidP="009452F1">
            <w:pPr>
              <w:spacing w:before="40" w:after="40"/>
              <w:jc w:val="center"/>
              <w:rPr>
                <w:i/>
                <w:iCs/>
                <w:sz w:val="22"/>
                <w:szCs w:val="22"/>
              </w:rPr>
            </w:pPr>
            <w:r w:rsidRPr="009D5A23">
              <w:rPr>
                <w:i/>
                <w:iCs/>
                <w:sz w:val="22"/>
                <w:szCs w:val="22"/>
              </w:rPr>
              <w:t>L</w:t>
            </w:r>
            <w:r w:rsidRPr="009D5A23">
              <w:rPr>
                <w:i/>
                <w:iCs/>
                <w:sz w:val="22"/>
                <w:szCs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5</w:t>
            </w:r>
          </w:p>
        </w:tc>
      </w:tr>
      <w:tr w:rsidR="005A5C0D" w:rsidRPr="009D5A23" w:rsidTr="005A5C0D">
        <w:trPr>
          <w:jc w:val="center"/>
        </w:trPr>
        <w:tc>
          <w:tcPr>
            <w:tcW w:w="1808" w:type="dxa"/>
            <w:vAlign w:val="center"/>
          </w:tcPr>
          <w:p w:rsidR="005A5C0D" w:rsidRPr="009D5A23" w:rsidRDefault="005A5C0D" w:rsidP="009452F1">
            <w:pPr>
              <w:spacing w:before="40" w:after="40"/>
              <w:jc w:val="center"/>
              <w:rPr>
                <w:i/>
                <w:iCs/>
                <w:sz w:val="22"/>
                <w:szCs w:val="22"/>
              </w:rPr>
            </w:pPr>
            <w:r w:rsidRPr="009D5A23">
              <w:rPr>
                <w:i/>
                <w:iCs/>
                <w:sz w:val="22"/>
                <w:szCs w:val="22"/>
              </w:rPr>
              <w:t>f</w:t>
            </w:r>
            <w:r w:rsidRPr="009D5A23">
              <w:rPr>
                <w:sz w:val="22"/>
                <w:szCs w:val="22"/>
                <w:vertAlign w:val="subscript"/>
              </w:rPr>
              <w:t>1</w:t>
            </w:r>
            <w:r w:rsidRPr="009D5A23">
              <w:rPr>
                <w:sz w:val="22"/>
                <w:szCs w:val="22"/>
              </w:rPr>
              <w:t>Δ</w:t>
            </w:r>
            <w:r w:rsidRPr="009D5A23">
              <w:rPr>
                <w:i/>
                <w:iCs/>
                <w:sz w:val="22"/>
                <w:szCs w:val="22"/>
              </w:rPr>
              <w:t>M</w:t>
            </w:r>
            <w:r w:rsidRPr="009D5A23">
              <w:rPr>
                <w:i/>
                <w:iCs/>
                <w:sz w:val="22"/>
                <w:szCs w:val="22"/>
                <w:vertAlign w:val="subscript"/>
              </w:rPr>
              <w:t>A</w:t>
            </w:r>
            <w:r w:rsidRPr="009D5A23">
              <w:rPr>
                <w:i/>
                <w:iCs/>
                <w:sz w:val="22"/>
                <w:szCs w:val="22"/>
              </w:rPr>
              <w:t>+f</w:t>
            </w:r>
            <w:r w:rsidRPr="009D5A23">
              <w:rPr>
                <w:sz w:val="22"/>
                <w:szCs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088    1</w:t>
            </w:r>
            <w:r w:rsidR="00FF3DB4" w:rsidRPr="009D5A23">
              <w:rPr>
                <w:sz w:val="22"/>
              </w:rPr>
              <w:t>,</w:t>
            </w:r>
            <w:r w:rsidRPr="009D5A23">
              <w:rPr>
                <w:sz w:val="22"/>
              </w:rPr>
              <w:t>21</w:t>
            </w:r>
          </w:p>
        </w:tc>
      </w:tr>
      <w:tr w:rsidR="005A5C0D" w:rsidRPr="009D5A23" w:rsidTr="005A5C0D">
        <w:trPr>
          <w:jc w:val="center"/>
        </w:trPr>
        <w:tc>
          <w:tcPr>
            <w:tcW w:w="1808" w:type="dxa"/>
            <w:vAlign w:val="center"/>
          </w:tcPr>
          <w:p w:rsidR="005A5C0D" w:rsidRPr="009D5A23" w:rsidRDefault="005A5C0D" w:rsidP="009452F1">
            <w:pPr>
              <w:spacing w:before="40" w:after="40"/>
              <w:jc w:val="center"/>
              <w:rPr>
                <w:sz w:val="22"/>
                <w:szCs w:val="22"/>
              </w:rPr>
            </w:pPr>
            <w:r w:rsidRPr="009D5A23">
              <w:rPr>
                <w:sz w:val="22"/>
                <w:szCs w:val="22"/>
              </w:rPr>
              <w:t>[</w:t>
            </w:r>
            <w:r w:rsidRPr="009D5A23">
              <w:rPr>
                <w:i/>
                <w:iCs/>
                <w:sz w:val="22"/>
                <w:szCs w:val="22"/>
              </w:rPr>
              <w:t>p</w:t>
            </w:r>
            <w:r w:rsidRPr="009D5A23">
              <w:rPr>
                <w:i/>
                <w:iCs/>
                <w:sz w:val="22"/>
                <w:szCs w:val="22"/>
                <w:vertAlign w:val="subscript"/>
              </w:rPr>
              <w:t>B,min</w:t>
            </w:r>
            <w:r w:rsidRPr="009D5A23">
              <w:rPr>
                <w:i/>
                <w:iCs/>
                <w:sz w:val="22"/>
                <w:szCs w:val="22"/>
              </w:rPr>
              <w:t xml:space="preserve"> , p</w:t>
            </w:r>
            <w:r w:rsidRPr="009D5A23">
              <w:rPr>
                <w:i/>
                <w:iCs/>
                <w:sz w:val="22"/>
                <w:szCs w:val="22"/>
                <w:vertAlign w:val="subscript"/>
              </w:rPr>
              <w:t>B,max</w:t>
            </w:r>
            <w:r w:rsidRPr="009D5A23">
              <w:rPr>
                <w:sz w:val="22"/>
                <w:szCs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p w:rsidR="005E05D3" w:rsidRPr="009D5A23" w:rsidRDefault="005E05D3" w:rsidP="009452F1">
      <w:pPr>
        <w:keepNext/>
        <w:keepLines/>
        <w:spacing w:before="320"/>
        <w:outlineLvl w:val="1"/>
        <w:rPr>
          <w:b/>
        </w:rPr>
      </w:pPr>
      <w:r w:rsidRPr="009D5A23">
        <w:rPr>
          <w:b/>
        </w:rPr>
        <w:br w:type="page"/>
      </w:r>
    </w:p>
    <w:p w:rsidR="005A5C0D" w:rsidRPr="009D5A23" w:rsidRDefault="005A5C0D" w:rsidP="005E05D3">
      <w:pPr>
        <w:pStyle w:val="Heading2"/>
      </w:pPr>
      <w:r w:rsidRPr="009D5A23">
        <w:lastRenderedPageBreak/>
        <w:t>4.2</w:t>
      </w:r>
      <w:r w:rsidRPr="009D5A23">
        <w:tab/>
      </w:r>
      <w:r w:rsidR="008E75A5" w:rsidRPr="009D5A23">
        <w:t>Zone suburbaine</w:t>
      </w:r>
    </w:p>
    <w:p w:rsidR="005A5C0D" w:rsidRPr="009D5A23" w:rsidRDefault="005A5C0D" w:rsidP="005E05D3">
      <w:pPr>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vAlign w:val="center"/>
          </w:tcPr>
          <w:p w:rsidR="005A5C0D" w:rsidRPr="009D5A23" w:rsidRDefault="005A5C0D" w:rsidP="009452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11</w:t>
            </w:r>
            <w:r w:rsidR="00BE71C9" w:rsidRPr="009D5A23">
              <w:rPr>
                <w:b/>
                <w:sz w:val="22"/>
              </w:rPr>
              <w:t>,</w:t>
            </w:r>
            <w:r w:rsidRPr="009D5A23">
              <w:rPr>
                <w:b/>
                <w:sz w:val="22"/>
              </w:rPr>
              <w:t xml:space="preserve">7 GHz/ </w:t>
            </w:r>
            <w:r w:rsidR="008E75A5" w:rsidRPr="009D5A23">
              <w:rPr>
                <w:b/>
                <w:sz w:val="22"/>
              </w:rPr>
              <w:t>Zone suburbaine/</w:t>
            </w:r>
            <w:r w:rsidRPr="009D5A23">
              <w:rPr>
                <w:b/>
                <w:sz w:val="22"/>
              </w:rPr>
              <w:t xml:space="preserve"> 34°</w:t>
            </w:r>
          </w:p>
        </w:tc>
      </w:tr>
      <w:tr w:rsidR="005A5C0D" w:rsidRPr="009D5A23" w:rsidTr="005A5C0D">
        <w:trPr>
          <w:jc w:val="center"/>
        </w:trPr>
        <w:tc>
          <w:tcPr>
            <w:tcW w:w="1808" w:type="dxa"/>
            <w:vAlign w:val="center"/>
          </w:tcPr>
          <w:p w:rsidR="005A5C0D" w:rsidRPr="009D5A23" w:rsidRDefault="00D27AC3" w:rsidP="009452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Informations</w:t>
            </w:r>
          </w:p>
        </w:tc>
        <w:tc>
          <w:tcPr>
            <w:tcW w:w="5577" w:type="dxa"/>
            <w:gridSpan w:val="2"/>
            <w:vAlign w:val="center"/>
          </w:tcPr>
          <w:p w:rsidR="005A5C0D" w:rsidRPr="009D5A23" w:rsidRDefault="008E75A5" w:rsidP="009452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 xml:space="preserve">Gain d'antenne </w:t>
            </w:r>
            <w:r w:rsidR="005A5C0D" w:rsidRPr="009D5A23">
              <w:rPr>
                <w:b/>
                <w:sz w:val="22"/>
              </w:rPr>
              <w:t xml:space="preserve">= 19 dBi / </w:t>
            </w:r>
            <w:r w:rsidR="00BE71C9" w:rsidRPr="009D5A23">
              <w:rPr>
                <w:b/>
                <w:sz w:val="22"/>
              </w:rPr>
              <w:t>Mesures effectuées par satellite autour d'une grande ville type en Allemagne</w:t>
            </w:r>
          </w:p>
        </w:tc>
      </w:tr>
      <w:tr w:rsidR="005A5C0D" w:rsidRPr="009D5A23" w:rsidTr="005A5C0D">
        <w:trPr>
          <w:jc w:val="center"/>
        </w:trPr>
        <w:tc>
          <w:tcPr>
            <w:tcW w:w="1808" w:type="dxa"/>
            <w:vAlign w:val="center"/>
          </w:tcPr>
          <w:p w:rsidR="005A5C0D" w:rsidRPr="009D5A23" w:rsidRDefault="00FF3DB4" w:rsidP="009452F1">
            <w:pPr>
              <w:spacing w:before="40" w:after="40"/>
              <w:jc w:val="center"/>
              <w:rPr>
                <w:b/>
                <w:sz w:val="20"/>
              </w:rPr>
            </w:pPr>
            <w:r w:rsidRPr="009D5A23">
              <w:rPr>
                <w:b/>
                <w:sz w:val="20"/>
              </w:rPr>
              <w:t>Paramètre</w:t>
            </w:r>
          </w:p>
        </w:tc>
        <w:tc>
          <w:tcPr>
            <w:tcW w:w="2697" w:type="dxa"/>
            <w:vAlign w:val="center"/>
          </w:tcPr>
          <w:p w:rsidR="005A5C0D" w:rsidRPr="009D5A23" w:rsidRDefault="00FF3DB4" w:rsidP="009452F1">
            <w:pPr>
              <w:spacing w:before="40" w:after="40"/>
              <w:jc w:val="center"/>
              <w:rPr>
                <w:b/>
                <w:sz w:val="20"/>
              </w:rPr>
            </w:pPr>
            <w:r w:rsidRPr="009D5A23">
              <w:rPr>
                <w:b/>
                <w:sz w:val="20"/>
              </w:rPr>
              <w:t>BON</w:t>
            </w:r>
          </w:p>
        </w:tc>
        <w:tc>
          <w:tcPr>
            <w:tcW w:w="2880" w:type="dxa"/>
          </w:tcPr>
          <w:p w:rsidR="005A5C0D" w:rsidRPr="009D5A23" w:rsidRDefault="00FF3DB4" w:rsidP="009452F1">
            <w:pPr>
              <w:spacing w:before="40" w:after="40"/>
              <w:jc w:val="center"/>
              <w:rPr>
                <w:b/>
                <w:sz w:val="20"/>
              </w:rPr>
            </w:pPr>
            <w:r w:rsidRPr="009D5A23">
              <w:rPr>
                <w:b/>
                <w:sz w:val="20"/>
              </w:rPr>
              <w:t>MAUVAIS</w:t>
            </w:r>
          </w:p>
        </w:tc>
      </w:tr>
      <w:tr w:rsidR="005A5C0D" w:rsidRPr="009D5A23" w:rsidTr="005A5C0D">
        <w:trPr>
          <w:jc w:val="center"/>
        </w:trPr>
        <w:tc>
          <w:tcPr>
            <w:tcW w:w="1808" w:type="dxa"/>
            <w:vAlign w:val="center"/>
          </w:tcPr>
          <w:p w:rsidR="005A5C0D" w:rsidRPr="009D5A23" w:rsidRDefault="005A5C0D" w:rsidP="009452F1">
            <w:pPr>
              <w:spacing w:before="40" w:after="40"/>
              <w:jc w:val="center"/>
              <w:rPr>
                <w:i/>
                <w:iCs/>
                <w:sz w:val="22"/>
                <w:szCs w:val="22"/>
              </w:rPr>
            </w:pPr>
            <w:r w:rsidRPr="009D5A23">
              <w:rPr>
                <w:sz w:val="22"/>
                <w:szCs w:val="22"/>
              </w:rPr>
              <w:t>µ</w:t>
            </w:r>
            <w:r w:rsidRPr="009D5A23">
              <w:rPr>
                <w:i/>
                <w:iCs/>
                <w:sz w:val="22"/>
                <w:szCs w:val="22"/>
                <w:vertAlign w:val="subscript"/>
              </w:rPr>
              <w:t xml:space="preserve"> G,B</w:t>
            </w:r>
            <w:r w:rsidRPr="009D5A23">
              <w:rPr>
                <w:i/>
                <w:iCs/>
                <w:sz w:val="22"/>
                <w:szCs w:val="22"/>
              </w:rPr>
              <w:t>,</w:t>
            </w:r>
            <w:r w:rsidRPr="009D5A23">
              <w:rPr>
                <w:sz w:val="22"/>
                <w:szCs w:val="22"/>
              </w:rPr>
              <w:sym w:font="Symbol" w:char="F073"/>
            </w:r>
            <w:r w:rsidRPr="009D5A23">
              <w:rPr>
                <w:i/>
                <w:iCs/>
                <w:sz w:val="22"/>
                <w:szCs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0125    1</w:t>
            </w:r>
            <w:r w:rsidR="00FF3DB4" w:rsidRPr="009D5A23">
              <w:rPr>
                <w:sz w:val="22"/>
              </w:rPr>
              <w:t>,</w:t>
            </w:r>
            <w:r w:rsidRPr="009D5A23">
              <w:rPr>
                <w:sz w:val="22"/>
              </w:rPr>
              <w:t>6944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8026    1</w:t>
            </w:r>
            <w:r w:rsidR="00BE71C9" w:rsidRPr="009D5A23">
              <w:rPr>
                <w:sz w:val="22"/>
              </w:rPr>
              <w:t>,</w:t>
            </w:r>
            <w:r w:rsidRPr="009D5A23">
              <w:rPr>
                <w:sz w:val="22"/>
              </w:rPr>
              <w:t>288</w:t>
            </w:r>
          </w:p>
        </w:tc>
      </w:tr>
      <w:tr w:rsidR="005A5C0D" w:rsidRPr="009D5A23" w:rsidTr="005A5C0D">
        <w:trPr>
          <w:jc w:val="center"/>
        </w:trPr>
        <w:tc>
          <w:tcPr>
            <w:tcW w:w="1808" w:type="dxa"/>
            <w:vAlign w:val="center"/>
          </w:tcPr>
          <w:p w:rsidR="005A5C0D" w:rsidRPr="009D5A23" w:rsidRDefault="005A5C0D" w:rsidP="009452F1">
            <w:pPr>
              <w:spacing w:before="40" w:after="40"/>
              <w:jc w:val="center"/>
              <w:rPr>
                <w:i/>
                <w:iCs/>
                <w:sz w:val="22"/>
                <w:szCs w:val="22"/>
              </w:rPr>
            </w:pPr>
            <w:r w:rsidRPr="009D5A23">
              <w:rPr>
                <w:i/>
                <w:iCs/>
                <w:sz w:val="22"/>
                <w:szCs w:val="22"/>
              </w:rPr>
              <w:t>dur</w:t>
            </w:r>
            <w:r w:rsidRPr="009D5A23">
              <w:rPr>
                <w:i/>
                <w:iCs/>
                <w:sz w:val="22"/>
                <w:szCs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1</w:t>
            </w:r>
          </w:p>
        </w:tc>
      </w:tr>
      <w:tr w:rsidR="005A5C0D" w:rsidRPr="009D5A23" w:rsidTr="005A5C0D">
        <w:trPr>
          <w:jc w:val="center"/>
        </w:trPr>
        <w:tc>
          <w:tcPr>
            <w:tcW w:w="1808" w:type="dxa"/>
            <w:vAlign w:val="center"/>
          </w:tcPr>
          <w:p w:rsidR="005A5C0D" w:rsidRPr="009874EE" w:rsidRDefault="00AC2777" w:rsidP="009452F1">
            <w:pPr>
              <w:spacing w:before="40" w:after="40"/>
              <w:jc w:val="center"/>
              <w:rPr>
                <w:i/>
                <w:iCs/>
                <w:sz w:val="22"/>
                <w:szCs w:val="22"/>
                <w:lang w:val="en-US"/>
              </w:rPr>
            </w:pPr>
            <m:oMath>
              <m:sSub>
                <m:sSubPr>
                  <m:ctrlPr>
                    <w:rPr>
                      <w:rFonts w:ascii="Cambria Math" w:hAnsi="Cambria Math"/>
                      <w:i/>
                      <w:iCs/>
                      <w:sz w:val="22"/>
                      <w:szCs w:val="22"/>
                      <w:lang w:eastAsia="zh-CN"/>
                    </w:rPr>
                  </m:ctrlPr>
                </m:sSubPr>
                <m:e>
                  <m:r>
                    <m:rPr>
                      <m:sty m:val="p"/>
                    </m:rPr>
                    <w:rPr>
                      <w:rFonts w:ascii="Cambria Math" w:hAnsi="Cambria Math"/>
                      <w:sz w:val="22"/>
                      <w:szCs w:val="22"/>
                      <w:lang w:eastAsia="zh-CN"/>
                    </w:rPr>
                    <m:t>μ</m:t>
                  </m:r>
                </m:e>
                <m:sub>
                  <m:sSub>
                    <m:sSubPr>
                      <m:ctrlPr>
                        <w:rPr>
                          <w:rFonts w:ascii="Cambria Math" w:hAnsi="Cambria Math"/>
                          <w:i/>
                          <w:iCs/>
                          <w:sz w:val="22"/>
                          <w:szCs w:val="22"/>
                          <w:lang w:eastAsia="zh-CN"/>
                        </w:rPr>
                      </m:ctrlPr>
                    </m:sSubPr>
                    <m:e>
                      <m:r>
                        <w:rPr>
                          <w:rFonts w:ascii="Cambria Math" w:hAnsi="Cambria Math"/>
                          <w:sz w:val="22"/>
                          <w:szCs w:val="22"/>
                          <w:lang w:eastAsia="zh-CN"/>
                        </w:rPr>
                        <m:t>M</m:t>
                      </m:r>
                    </m:e>
                    <m:sub>
                      <m:r>
                        <w:rPr>
                          <w:rFonts w:ascii="Cambria Math" w:hAnsi="Cambria Math"/>
                          <w:sz w:val="22"/>
                          <w:szCs w:val="22"/>
                          <w:lang w:eastAsia="zh-CN"/>
                        </w:rPr>
                        <m:t>A</m:t>
                      </m:r>
                    </m:sub>
                  </m:sSub>
                </m:sub>
              </m:sSub>
            </m:oMath>
            <w:r w:rsidR="005A5C0D" w:rsidRPr="009874EE">
              <w:rPr>
                <w:i/>
                <w:iCs/>
                <w:sz w:val="22"/>
                <w:szCs w:val="22"/>
                <w:vertAlign w:val="subscript"/>
                <w:lang w:val="en-US"/>
              </w:rPr>
              <w:t>GB</w:t>
            </w:r>
            <w:r w:rsidR="005A5C0D" w:rsidRPr="009874EE">
              <w:rPr>
                <w:i/>
                <w:iCs/>
                <w:sz w:val="22"/>
                <w:szCs w:val="22"/>
                <w:lang w:val="en-US"/>
              </w:rPr>
              <w:t>,</w:t>
            </w:r>
            <m:oMath>
              <m:r>
                <w:rPr>
                  <w:rFonts w:ascii="Cambria Math" w:hAnsi="Cambria Math"/>
                  <w:sz w:val="22"/>
                  <w:szCs w:val="22"/>
                  <w:lang w:val="en-US" w:eastAsia="zh-CN"/>
                </w:rPr>
                <m:t xml:space="preserve"> </m:t>
              </m:r>
              <m:sSub>
                <m:sSubPr>
                  <m:ctrlPr>
                    <w:rPr>
                      <w:rFonts w:ascii="Cambria Math" w:hAnsi="Cambria Math"/>
                      <w:i/>
                      <w:iCs/>
                      <w:sz w:val="22"/>
                      <w:szCs w:val="22"/>
                      <w:lang w:eastAsia="zh-CN"/>
                    </w:rPr>
                  </m:ctrlPr>
                </m:sSubPr>
                <m:e>
                  <m:r>
                    <m:rPr>
                      <m:sty m:val="p"/>
                    </m:rPr>
                    <w:rPr>
                      <w:rFonts w:ascii="Cambria Math" w:hAnsi="Cambria Math"/>
                      <w:sz w:val="22"/>
                      <w:szCs w:val="22"/>
                      <w:lang w:eastAsia="zh-CN"/>
                    </w:rPr>
                    <m:t>σ</m:t>
                  </m:r>
                </m:e>
                <m:sub>
                  <m:sSub>
                    <m:sSubPr>
                      <m:ctrlPr>
                        <w:rPr>
                          <w:rFonts w:ascii="Cambria Math" w:hAnsi="Cambria Math"/>
                          <w:i/>
                          <w:iCs/>
                          <w:sz w:val="22"/>
                          <w:szCs w:val="22"/>
                          <w:lang w:eastAsia="zh-CN"/>
                        </w:rPr>
                      </m:ctrlPr>
                    </m:sSubPr>
                    <m:e>
                      <m:r>
                        <w:rPr>
                          <w:rFonts w:ascii="Cambria Math" w:hAnsi="Cambria Math"/>
                          <w:sz w:val="22"/>
                          <w:szCs w:val="22"/>
                          <w:lang w:eastAsia="zh-CN"/>
                        </w:rPr>
                        <m:t>M</m:t>
                      </m:r>
                    </m:e>
                    <m:sub>
                      <m:r>
                        <w:rPr>
                          <w:rFonts w:ascii="Cambria Math" w:hAnsi="Cambria Math"/>
                          <w:sz w:val="22"/>
                          <w:szCs w:val="22"/>
                          <w:lang w:eastAsia="zh-CN"/>
                        </w:rPr>
                        <m:t>A</m:t>
                      </m:r>
                    </m:sub>
                  </m:sSub>
                </m:sub>
              </m:sSub>
            </m:oMath>
            <w:r w:rsidR="005A5C0D" w:rsidRPr="009874EE">
              <w:rPr>
                <w:i/>
                <w:iCs/>
                <w:sz w:val="22"/>
                <w:szCs w:val="22"/>
                <w:vertAlign w:val="subscript"/>
                <w:lang w:val="en-US"/>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02    0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−5</w:t>
            </w:r>
            <w:r w:rsidR="00BE71C9" w:rsidRPr="009D5A23">
              <w:rPr>
                <w:sz w:val="22"/>
              </w:rPr>
              <w:t>,</w:t>
            </w:r>
            <w:r w:rsidRPr="009D5A23">
              <w:rPr>
                <w:sz w:val="22"/>
              </w:rPr>
              <w:t>4    7</w:t>
            </w:r>
            <w:r w:rsidR="00BE71C9" w:rsidRPr="009D5A23">
              <w:rPr>
                <w:sz w:val="22"/>
              </w:rPr>
              <w:t>,</w:t>
            </w:r>
            <w:r w:rsidRPr="009D5A23">
              <w:rPr>
                <w:sz w:val="22"/>
              </w:rPr>
              <w:t>3</w:t>
            </w:r>
          </w:p>
        </w:tc>
      </w:tr>
      <w:tr w:rsidR="005A5C0D" w:rsidRPr="009D5A23" w:rsidTr="005A5C0D">
        <w:trPr>
          <w:jc w:val="center"/>
        </w:trPr>
        <w:tc>
          <w:tcPr>
            <w:tcW w:w="1808" w:type="dxa"/>
            <w:vAlign w:val="center"/>
          </w:tcPr>
          <w:p w:rsidR="005A5C0D" w:rsidRPr="009D5A23" w:rsidRDefault="005A5C0D" w:rsidP="009452F1">
            <w:pPr>
              <w:spacing w:before="40" w:after="40"/>
              <w:jc w:val="center"/>
              <w:rPr>
                <w:i/>
                <w:iCs/>
                <w:sz w:val="22"/>
                <w:szCs w:val="22"/>
              </w:rPr>
            </w:pPr>
            <w:r w:rsidRPr="009D5A23">
              <w:rPr>
                <w:i/>
                <w:iCs/>
                <w:sz w:val="22"/>
                <w:szCs w:val="22"/>
              </w:rPr>
              <w:t xml:space="preserve"> h</w:t>
            </w:r>
            <w:r w:rsidRPr="009D5A23">
              <w:rPr>
                <w:sz w:val="22"/>
                <w:szCs w:val="22"/>
                <w:vertAlign w:val="subscript"/>
              </w:rPr>
              <w:t>1</w:t>
            </w:r>
            <w:r w:rsidRPr="009D5A23">
              <w:rPr>
                <w:i/>
                <w:iCs/>
                <w:sz w:val="22"/>
                <w:szCs w:val="22"/>
                <w:vertAlign w:val="subscript"/>
              </w:rPr>
              <w:t xml:space="preserve">G,B, </w:t>
            </w:r>
            <w:r w:rsidRPr="009D5A23">
              <w:rPr>
                <w:i/>
                <w:iCs/>
                <w:sz w:val="22"/>
                <w:szCs w:val="22"/>
              </w:rPr>
              <w:t>h</w:t>
            </w:r>
            <w:r w:rsidRPr="009D5A23">
              <w:rPr>
                <w:sz w:val="22"/>
                <w:szCs w:val="22"/>
                <w:vertAlign w:val="subscript"/>
              </w:rPr>
              <w:t>2</w:t>
            </w:r>
            <w:r w:rsidRPr="009D5A23">
              <w:rPr>
                <w:i/>
                <w:iCs/>
                <w:sz w:val="22"/>
                <w:szCs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    −38</w:t>
            </w:r>
            <w:r w:rsidR="00FF3DB4" w:rsidRPr="009D5A23">
              <w:rPr>
                <w:sz w:val="22"/>
              </w:rPr>
              <w:t>,</w:t>
            </w:r>
            <w:r w:rsidRPr="009D5A23">
              <w:rPr>
                <w:sz w:val="22"/>
              </w:rPr>
              <w:t>17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69   −15</w:t>
            </w:r>
            <w:r w:rsidR="00BE71C9" w:rsidRPr="009D5A23">
              <w:rPr>
                <w:sz w:val="22"/>
              </w:rPr>
              <w:t>,</w:t>
            </w:r>
            <w:r w:rsidRPr="009D5A23">
              <w:rPr>
                <w:sz w:val="22"/>
              </w:rPr>
              <w:t>97</w:t>
            </w:r>
          </w:p>
        </w:tc>
      </w:tr>
      <w:tr w:rsidR="005A5C0D" w:rsidRPr="009D5A23" w:rsidTr="005A5C0D">
        <w:trPr>
          <w:jc w:val="center"/>
        </w:trPr>
        <w:tc>
          <w:tcPr>
            <w:tcW w:w="1808" w:type="dxa"/>
            <w:vAlign w:val="center"/>
          </w:tcPr>
          <w:p w:rsidR="005A5C0D" w:rsidRPr="009D5A23" w:rsidRDefault="005A5C0D" w:rsidP="009452F1">
            <w:pPr>
              <w:spacing w:before="40" w:after="40"/>
              <w:jc w:val="center"/>
              <w:rPr>
                <w:i/>
                <w:iCs/>
                <w:sz w:val="22"/>
                <w:szCs w:val="22"/>
              </w:rPr>
            </w:pPr>
            <w:r w:rsidRPr="009D5A23">
              <w:rPr>
                <w:i/>
                <w:iCs/>
                <w:sz w:val="22"/>
                <w:szCs w:val="22"/>
              </w:rPr>
              <w:t>g</w:t>
            </w:r>
            <w:r w:rsidRPr="009D5A23">
              <w:rPr>
                <w:sz w:val="22"/>
                <w:szCs w:val="22"/>
                <w:vertAlign w:val="subscript"/>
              </w:rPr>
              <w:t>1</w:t>
            </w:r>
            <w:r w:rsidRPr="009D5A23">
              <w:rPr>
                <w:i/>
                <w:iCs/>
                <w:sz w:val="22"/>
                <w:szCs w:val="22"/>
                <w:vertAlign w:val="subscript"/>
              </w:rPr>
              <w:t xml:space="preserve">G,B,  </w:t>
            </w:r>
            <w:r w:rsidRPr="009D5A23">
              <w:rPr>
                <w:sz w:val="22"/>
                <w:szCs w:val="22"/>
              </w:rPr>
              <w:t>g</w:t>
            </w:r>
            <w:r w:rsidRPr="009D5A23">
              <w:rPr>
                <w:sz w:val="22"/>
                <w:szCs w:val="22"/>
                <w:vertAlign w:val="subscript"/>
              </w:rPr>
              <w:t>2G</w:t>
            </w:r>
            <w:r w:rsidRPr="009D5A23">
              <w:rPr>
                <w:i/>
                <w:iCs/>
                <w:sz w:val="22"/>
                <w:szCs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0  0</w:t>
            </w:r>
            <w:r w:rsidR="00FF3DB4" w:rsidRPr="009D5A23">
              <w:rPr>
                <w:sz w:val="22"/>
              </w:rPr>
              <w:t>,</w:t>
            </w:r>
            <w:r w:rsidRPr="009D5A23">
              <w:rPr>
                <w:sz w:val="22"/>
              </w:rPr>
              <w:t>39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21    0</w:t>
            </w:r>
          </w:p>
        </w:tc>
      </w:tr>
      <w:tr w:rsidR="005A5C0D" w:rsidRPr="009D5A23" w:rsidTr="005A5C0D">
        <w:trPr>
          <w:jc w:val="center"/>
        </w:trPr>
        <w:tc>
          <w:tcPr>
            <w:tcW w:w="1808" w:type="dxa"/>
            <w:vAlign w:val="center"/>
          </w:tcPr>
          <w:p w:rsidR="005A5C0D" w:rsidRPr="009D5A23" w:rsidRDefault="005A5C0D" w:rsidP="009452F1">
            <w:pPr>
              <w:spacing w:before="40" w:after="40"/>
              <w:jc w:val="center"/>
              <w:rPr>
                <w:i/>
                <w:iCs/>
                <w:sz w:val="22"/>
                <w:szCs w:val="22"/>
              </w:rPr>
            </w:pPr>
            <w:r w:rsidRPr="009D5A23">
              <w:rPr>
                <w:i/>
                <w:iCs/>
                <w:sz w:val="22"/>
                <w:szCs w:val="22"/>
              </w:rPr>
              <w:t>L</w:t>
            </w:r>
            <w:r w:rsidRPr="009D5A23">
              <w:rPr>
                <w:i/>
                <w:iCs/>
                <w:sz w:val="22"/>
                <w:szCs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5</w:t>
            </w:r>
          </w:p>
        </w:tc>
      </w:tr>
      <w:tr w:rsidR="005A5C0D" w:rsidRPr="009D5A23" w:rsidTr="005A5C0D">
        <w:trPr>
          <w:jc w:val="center"/>
        </w:trPr>
        <w:tc>
          <w:tcPr>
            <w:tcW w:w="1808" w:type="dxa"/>
            <w:vAlign w:val="center"/>
          </w:tcPr>
          <w:p w:rsidR="005A5C0D" w:rsidRPr="009D5A23" w:rsidRDefault="005A5C0D" w:rsidP="009452F1">
            <w:pPr>
              <w:spacing w:before="40" w:after="40"/>
              <w:jc w:val="center"/>
              <w:rPr>
                <w:sz w:val="22"/>
                <w:szCs w:val="22"/>
              </w:rPr>
            </w:pPr>
            <w:r w:rsidRPr="009D5A23">
              <w:rPr>
                <w:sz w:val="22"/>
                <w:szCs w:val="22"/>
              </w:rPr>
              <w:t>f</w:t>
            </w:r>
            <w:r w:rsidRPr="009D5A23">
              <w:rPr>
                <w:sz w:val="22"/>
                <w:szCs w:val="22"/>
                <w:vertAlign w:val="subscript"/>
              </w:rPr>
              <w:t>1</w:t>
            </w:r>
            <w:r w:rsidRPr="009D5A23">
              <w:rPr>
                <w:sz w:val="22"/>
                <w:szCs w:val="22"/>
              </w:rPr>
              <w:t>ΔM</w:t>
            </w:r>
            <w:r w:rsidRPr="009D5A23">
              <w:rPr>
                <w:sz w:val="22"/>
                <w:szCs w:val="22"/>
                <w:vertAlign w:val="subscript"/>
              </w:rPr>
              <w:t>A</w:t>
            </w:r>
            <w:r w:rsidRPr="009D5A23">
              <w:rPr>
                <w:sz w:val="22"/>
                <w:szCs w:val="22"/>
              </w:rPr>
              <w:t>+f</w:t>
            </w:r>
            <w:r w:rsidRPr="009D5A23">
              <w:rPr>
                <w:sz w:val="22"/>
                <w:szCs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036    0</w:t>
            </w:r>
            <w:r w:rsidR="00FF3DB4" w:rsidRPr="009D5A23">
              <w:rPr>
                <w:sz w:val="22"/>
              </w:rPr>
              <w:t>,</w:t>
            </w:r>
            <w:r w:rsidRPr="009D5A23">
              <w:rPr>
                <w:sz w:val="22"/>
              </w:rPr>
              <w:t>80</w:t>
            </w:r>
          </w:p>
        </w:tc>
      </w:tr>
      <w:tr w:rsidR="005A5C0D" w:rsidRPr="009D5A23" w:rsidTr="005A5C0D">
        <w:trPr>
          <w:jc w:val="center"/>
        </w:trPr>
        <w:tc>
          <w:tcPr>
            <w:tcW w:w="1808" w:type="dxa"/>
            <w:vAlign w:val="center"/>
          </w:tcPr>
          <w:p w:rsidR="005A5C0D" w:rsidRPr="009D5A23" w:rsidRDefault="005A5C0D" w:rsidP="009452F1">
            <w:pPr>
              <w:spacing w:before="40" w:after="40"/>
              <w:jc w:val="center"/>
              <w:rPr>
                <w:sz w:val="22"/>
                <w:szCs w:val="22"/>
              </w:rPr>
            </w:pPr>
            <w:r w:rsidRPr="009D5A23">
              <w:rPr>
                <w:sz w:val="22"/>
                <w:szCs w:val="22"/>
              </w:rPr>
              <w:t>[</w:t>
            </w:r>
            <w:r w:rsidRPr="009D5A23">
              <w:rPr>
                <w:i/>
                <w:iCs/>
                <w:sz w:val="22"/>
                <w:szCs w:val="22"/>
              </w:rPr>
              <w:t>p</w:t>
            </w:r>
            <w:r w:rsidRPr="009D5A23">
              <w:rPr>
                <w:i/>
                <w:iCs/>
                <w:sz w:val="22"/>
                <w:szCs w:val="22"/>
                <w:vertAlign w:val="subscript"/>
              </w:rPr>
              <w:t>B,min</w:t>
            </w:r>
            <w:r w:rsidRPr="009D5A23">
              <w:rPr>
                <w:i/>
                <w:iCs/>
                <w:sz w:val="22"/>
                <w:szCs w:val="22"/>
              </w:rPr>
              <w:t xml:space="preserve"> , p</w:t>
            </w:r>
            <w:r w:rsidRPr="009D5A23">
              <w:rPr>
                <w:i/>
                <w:iCs/>
                <w:sz w:val="22"/>
                <w:szCs w:val="22"/>
                <w:vertAlign w:val="subscript"/>
              </w:rPr>
              <w:t>B,max</w:t>
            </w:r>
            <w:r w:rsidRPr="009D5A23">
              <w:rPr>
                <w:sz w:val="22"/>
                <w:szCs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6]</w:t>
            </w:r>
          </w:p>
        </w:tc>
      </w:tr>
    </w:tbl>
    <w:p w:rsidR="005A5C0D" w:rsidRPr="009D5A23" w:rsidRDefault="005A5C0D" w:rsidP="009452F1">
      <w:pPr>
        <w:spacing w:before="0"/>
        <w:rPr>
          <w:sz w:val="20"/>
        </w:rPr>
      </w:pPr>
    </w:p>
    <w:p w:rsidR="00A9159F" w:rsidRPr="009D5A23" w:rsidRDefault="00A9159F" w:rsidP="004F76EB"/>
    <w:p w:rsidR="00A9159F" w:rsidRPr="009D5A23" w:rsidRDefault="00A9159F">
      <w:pPr>
        <w:jc w:val="center"/>
      </w:pPr>
      <w:r w:rsidRPr="009D5A23">
        <w:t>______________</w:t>
      </w:r>
    </w:p>
    <w:sectPr w:rsidR="00A9159F" w:rsidRPr="009D5A23" w:rsidSect="004C0BA3">
      <w:headerReference w:type="even" r:id="rId158"/>
      <w:headerReference w:type="default" r:id="rId159"/>
      <w:footerReference w:type="default" r:id="rId16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2657" w:rsidRDefault="00EF2657">
      <w:r>
        <w:separator/>
      </w:r>
    </w:p>
  </w:endnote>
  <w:endnote w:type="continuationSeparator" w:id="0">
    <w:p w:rsidR="00EF2657" w:rsidRDefault="00EF2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2657" w:rsidRPr="004F76EB" w:rsidRDefault="00EF2657" w:rsidP="004F76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2657" w:rsidRPr="004F76EB" w:rsidRDefault="00EF2657" w:rsidP="004F76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2657" w:rsidRDefault="00EF2657">
      <w:r>
        <w:separator/>
      </w:r>
    </w:p>
  </w:footnote>
  <w:footnote w:type="continuationSeparator" w:id="0">
    <w:p w:rsidR="00EF2657" w:rsidRDefault="00EF2657">
      <w:r>
        <w:continuationSeparator/>
      </w:r>
    </w:p>
  </w:footnote>
  <w:footnote w:id="1">
    <w:p w:rsidR="00EF2657" w:rsidRDefault="00EF2657" w:rsidP="000026BD">
      <w:pPr>
        <w:pStyle w:val="FootnoteText"/>
      </w:pPr>
      <w:r>
        <w:rPr>
          <w:rStyle w:val="FootnoteReference"/>
        </w:rPr>
        <w:t>*</w:t>
      </w:r>
      <w:r>
        <w:t xml:space="preserve"> </w:t>
      </w:r>
      <w:r>
        <w:tab/>
        <w:t xml:space="preserve">Cette Recommandation doit être portée à l'attention de la Commission d'études </w:t>
      </w:r>
      <w:r w:rsidR="000026BD">
        <w:t>4</w:t>
      </w:r>
      <w:r>
        <w:t xml:space="preserve"> des radiocommunications.</w:t>
      </w:r>
    </w:p>
  </w:footnote>
  <w:footnote w:id="2">
    <w:p w:rsidR="00686D5B" w:rsidRPr="00686D5B" w:rsidRDefault="00686D5B" w:rsidP="00686D5B">
      <w:pPr>
        <w:pStyle w:val="FootnoteText"/>
        <w:rPr>
          <w:lang w:val="fr-CH"/>
        </w:rPr>
      </w:pPr>
      <w:r>
        <w:rPr>
          <w:rStyle w:val="FootnoteReference"/>
        </w:rPr>
        <w:t>**</w:t>
      </w:r>
      <w:r>
        <w:t xml:space="preserve"> </w:t>
      </w:r>
      <w:r w:rsidR="00D64050">
        <w:tab/>
      </w:r>
      <w:bookmarkStart w:id="3" w:name="_GoBack"/>
      <w:bookmarkEnd w:id="3"/>
      <w:r w:rsidRPr="008B51CB">
        <w:rPr>
          <w:lang w:val="fr-CH"/>
        </w:rPr>
        <w:t xml:space="preserve">La Commission d'études </w:t>
      </w:r>
      <w:r>
        <w:rPr>
          <w:lang w:val="fr-CH"/>
        </w:rPr>
        <w:t>3</w:t>
      </w:r>
      <w:r w:rsidRPr="008B51CB">
        <w:rPr>
          <w:lang w:val="fr-CH"/>
        </w:rPr>
        <w:t xml:space="preserve"> des radiocommunications a apporté des modifications rédactionnelles à la présente Recommandation en </w:t>
      </w:r>
      <w:r>
        <w:rPr>
          <w:lang w:val="fr-CH"/>
        </w:rPr>
        <w:t>2016</w:t>
      </w:r>
      <w:r w:rsidRPr="008B51CB">
        <w:rPr>
          <w:lang w:val="fr-CH"/>
        </w:rPr>
        <w:t xml:space="preserve"> conformément aux dispositions de la Résolution UIT</w:t>
      </w:r>
      <w:r w:rsidRPr="008B51CB">
        <w:rPr>
          <w:lang w:val="fr-CH"/>
        </w:rPr>
        <w:noBreakHyphen/>
        <w:t>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2657" w:rsidRDefault="00EF265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2657" w:rsidRDefault="00EF2657" w:rsidP="00CC0AA6">
    <w:pPr>
      <w:pStyle w:val="Header"/>
      <w:ind w:right="360" w:firstLine="360"/>
    </w:pPr>
    <w:r>
      <w:rPr>
        <w:noProof/>
        <w:lang w:val="en-GB" w:eastAsia="en-GB"/>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0" t="0" r="8890" b="3175"/>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2657" w:rsidRPr="00837CB5" w:rsidRDefault="00EF2657">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AC2777">
      <w:rPr>
        <w:rStyle w:val="PageNumber"/>
        <w:b/>
        <w:bCs/>
        <w:noProof/>
      </w:rPr>
      <w:t>ii</w:t>
    </w:r>
    <w:r>
      <w:rPr>
        <w:rStyle w:val="PageNumber"/>
        <w:b/>
        <w:bCs/>
      </w:rPr>
      <w:fldChar w:fldCharType="end"/>
    </w:r>
    <w:r w:rsidRPr="00837CB5">
      <w:tab/>
    </w:r>
    <w:fldSimple w:instr=" DOCPROPERTY &quot;Header&quot; \* MERGEFORMAT ">
      <w:r w:rsidR="00AC2777" w:rsidRPr="00AC2777">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AC2777">
      <w:rPr>
        <w:b/>
        <w:bCs/>
        <w:noProof/>
      </w:rPr>
      <w:t>UIT-R  P.681-8</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2657" w:rsidRDefault="00EF2657">
    <w:pPr>
      <w:pStyle w:val="Header"/>
    </w:pPr>
    <w:r>
      <w:tab/>
    </w:r>
    <w:fldSimple w:instr=" DOCPROPERTY &quot;Header&quot; \* MERGEFORMAT ">
      <w:r w:rsidR="00AC2777" w:rsidRPr="00AC277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C2777">
      <w:rPr>
        <w:b/>
        <w:bCs/>
        <w:noProof/>
      </w:rPr>
      <w:t>UIT-R  P.681-8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2657" w:rsidRDefault="00EF265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C2777">
      <w:rPr>
        <w:rStyle w:val="PageNumber"/>
        <w:b/>
        <w:bCs/>
        <w:noProof/>
        <w:lang w:val="en-US"/>
      </w:rPr>
      <w:t>2</w:t>
    </w:r>
    <w:r>
      <w:rPr>
        <w:rStyle w:val="PageNumber"/>
        <w:b/>
        <w:bCs/>
      </w:rPr>
      <w:fldChar w:fldCharType="end"/>
    </w:r>
    <w:r>
      <w:rPr>
        <w:lang w:val="en-US"/>
      </w:rPr>
      <w:tab/>
    </w:r>
    <w:fldSimple w:instr=" DOCPROPERTY &quot;Header&quot; \* MERGEFORMAT ">
      <w:r w:rsidR="00AC2777" w:rsidRPr="00AC2777">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AC2777">
      <w:rPr>
        <w:b/>
        <w:bCs/>
        <w:noProof/>
      </w:rPr>
      <w:t>UIT-R  P.681-8</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2657" w:rsidRDefault="00EF2657">
    <w:pPr>
      <w:pStyle w:val="Header"/>
    </w:pPr>
    <w:r>
      <w:tab/>
    </w:r>
    <w:fldSimple w:instr=" DOCPROPERTY &quot;Header&quot; \* MERGEFORMAT ">
      <w:r w:rsidR="00AC2777" w:rsidRPr="00AC277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C2777">
      <w:rPr>
        <w:b/>
        <w:bCs/>
        <w:noProof/>
      </w:rPr>
      <w:t>UIT-R  P.681-8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C2777">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78F5"/>
    <w:multiLevelType w:val="hybridMultilevel"/>
    <w:tmpl w:val="325081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021A4A"/>
    <w:multiLevelType w:val="hybridMultilevel"/>
    <w:tmpl w:val="901649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722C0A"/>
    <w:multiLevelType w:val="hybridMultilevel"/>
    <w:tmpl w:val="7F349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634CF"/>
    <w:multiLevelType w:val="hybridMultilevel"/>
    <w:tmpl w:val="436843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A7754F"/>
    <w:multiLevelType w:val="hybridMultilevel"/>
    <w:tmpl w:val="6B7E47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2623446B"/>
    <w:multiLevelType w:val="hybridMultilevel"/>
    <w:tmpl w:val="12407216"/>
    <w:lvl w:ilvl="0" w:tplc="1C1484F0">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C0E5C3B"/>
    <w:multiLevelType w:val="hybridMultilevel"/>
    <w:tmpl w:val="C408097E"/>
    <w:lvl w:ilvl="0" w:tplc="6C5CA154">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52CA544A"/>
    <w:multiLevelType w:val="singleLevel"/>
    <w:tmpl w:val="1D7688E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10" w15:restartNumberingAfterBreak="0">
    <w:nsid w:val="63D35675"/>
    <w:multiLevelType w:val="hybridMultilevel"/>
    <w:tmpl w:val="1A6263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6A463A7"/>
    <w:multiLevelType w:val="hybridMultilevel"/>
    <w:tmpl w:val="B1D24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72A0CAD"/>
    <w:multiLevelType w:val="multilevel"/>
    <w:tmpl w:val="0C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3" w15:restartNumberingAfterBreak="0">
    <w:nsid w:val="6C402C58"/>
    <w:multiLevelType w:val="hybridMultilevel"/>
    <w:tmpl w:val="3C0611EA"/>
    <w:lvl w:ilvl="0" w:tplc="26887F82">
      <w:start w:val="1"/>
      <w:numFmt w:val="decimal"/>
      <w:pStyle w:val="figurecaption"/>
      <w:lvlText w:val="Fig. %1."/>
      <w:lvlJc w:val="left"/>
      <w:pPr>
        <w:ind w:left="3904"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4984"/>
        </w:tabs>
        <w:ind w:left="4984" w:hanging="360"/>
      </w:pPr>
      <w:rPr>
        <w:rFonts w:cs="Times New Roman"/>
      </w:rPr>
    </w:lvl>
    <w:lvl w:ilvl="2" w:tplc="0409001B">
      <w:start w:val="1"/>
      <w:numFmt w:val="lowerRoman"/>
      <w:lvlText w:val="%3."/>
      <w:lvlJc w:val="right"/>
      <w:pPr>
        <w:tabs>
          <w:tab w:val="num" w:pos="5704"/>
        </w:tabs>
        <w:ind w:left="5704" w:hanging="180"/>
      </w:pPr>
      <w:rPr>
        <w:rFonts w:cs="Times New Roman"/>
      </w:rPr>
    </w:lvl>
    <w:lvl w:ilvl="3" w:tplc="0409000F">
      <w:start w:val="1"/>
      <w:numFmt w:val="decimal"/>
      <w:lvlText w:val="%4."/>
      <w:lvlJc w:val="left"/>
      <w:pPr>
        <w:tabs>
          <w:tab w:val="num" w:pos="6424"/>
        </w:tabs>
        <w:ind w:left="6424" w:hanging="360"/>
      </w:pPr>
      <w:rPr>
        <w:rFonts w:cs="Times New Roman"/>
      </w:rPr>
    </w:lvl>
    <w:lvl w:ilvl="4" w:tplc="04090019">
      <w:start w:val="1"/>
      <w:numFmt w:val="lowerLetter"/>
      <w:lvlText w:val="%5."/>
      <w:lvlJc w:val="left"/>
      <w:pPr>
        <w:tabs>
          <w:tab w:val="num" w:pos="7144"/>
        </w:tabs>
        <w:ind w:left="7144" w:hanging="360"/>
      </w:pPr>
      <w:rPr>
        <w:rFonts w:cs="Times New Roman"/>
      </w:rPr>
    </w:lvl>
    <w:lvl w:ilvl="5" w:tplc="0409001B">
      <w:start w:val="1"/>
      <w:numFmt w:val="lowerRoman"/>
      <w:lvlText w:val="%6."/>
      <w:lvlJc w:val="right"/>
      <w:pPr>
        <w:tabs>
          <w:tab w:val="num" w:pos="7864"/>
        </w:tabs>
        <w:ind w:left="7864" w:hanging="180"/>
      </w:pPr>
      <w:rPr>
        <w:rFonts w:cs="Times New Roman"/>
      </w:rPr>
    </w:lvl>
    <w:lvl w:ilvl="6" w:tplc="0409000F">
      <w:start w:val="1"/>
      <w:numFmt w:val="decimal"/>
      <w:lvlText w:val="%7."/>
      <w:lvlJc w:val="left"/>
      <w:pPr>
        <w:tabs>
          <w:tab w:val="num" w:pos="8584"/>
        </w:tabs>
        <w:ind w:left="8584" w:hanging="360"/>
      </w:pPr>
      <w:rPr>
        <w:rFonts w:cs="Times New Roman"/>
      </w:rPr>
    </w:lvl>
    <w:lvl w:ilvl="7" w:tplc="04090019">
      <w:start w:val="1"/>
      <w:numFmt w:val="lowerLetter"/>
      <w:lvlText w:val="%8."/>
      <w:lvlJc w:val="left"/>
      <w:pPr>
        <w:tabs>
          <w:tab w:val="num" w:pos="9304"/>
        </w:tabs>
        <w:ind w:left="9304" w:hanging="360"/>
      </w:pPr>
      <w:rPr>
        <w:rFonts w:cs="Times New Roman"/>
      </w:rPr>
    </w:lvl>
    <w:lvl w:ilvl="8" w:tplc="0409001B">
      <w:start w:val="1"/>
      <w:numFmt w:val="lowerRoman"/>
      <w:lvlText w:val="%9."/>
      <w:lvlJc w:val="right"/>
      <w:pPr>
        <w:tabs>
          <w:tab w:val="num" w:pos="10024"/>
        </w:tabs>
        <w:ind w:left="10024" w:hanging="180"/>
      </w:pPr>
      <w:rPr>
        <w:rFonts w:cs="Times New Roman"/>
      </w:rPr>
    </w:lvl>
  </w:abstractNum>
  <w:abstractNum w:abstractNumId="14"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5" w15:restartNumberingAfterBreak="0">
    <w:nsid w:val="75CC70BA"/>
    <w:multiLevelType w:val="hybridMultilevel"/>
    <w:tmpl w:val="B8DA3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2A6D2C"/>
    <w:multiLevelType w:val="hybridMultilevel"/>
    <w:tmpl w:val="0DA6FA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F9975E8"/>
    <w:multiLevelType w:val="hybridMultilevel"/>
    <w:tmpl w:val="16FAD8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3"/>
  </w:num>
  <w:num w:numId="4">
    <w:abstractNumId w:val="14"/>
  </w:num>
  <w:num w:numId="5">
    <w:abstractNumId w:val="4"/>
  </w:num>
  <w:num w:numId="6">
    <w:abstractNumId w:val="6"/>
  </w:num>
  <w:num w:numId="7">
    <w:abstractNumId w:val="16"/>
  </w:num>
  <w:num w:numId="8">
    <w:abstractNumId w:val="3"/>
  </w:num>
  <w:num w:numId="9">
    <w:abstractNumId w:val="1"/>
  </w:num>
  <w:num w:numId="10">
    <w:abstractNumId w:val="10"/>
  </w:num>
  <w:num w:numId="11">
    <w:abstractNumId w:val="17"/>
  </w:num>
  <w:num w:numId="12">
    <w:abstractNumId w:val="8"/>
  </w:num>
  <w:num w:numId="13">
    <w:abstractNumId w:val="12"/>
  </w:num>
  <w:num w:numId="14">
    <w:abstractNumId w:val="11"/>
  </w:num>
  <w:num w:numId="15">
    <w:abstractNumId w:val="0"/>
  </w:num>
  <w:num w:numId="16">
    <w:abstractNumId w:val="7"/>
  </w:num>
  <w:num w:numId="17">
    <w:abstractNumId w:val="2"/>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mirrorMargins/>
  <w:hideSpelling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AA6"/>
    <w:rsid w:val="000026BD"/>
    <w:rsid w:val="00025EB0"/>
    <w:rsid w:val="0003713B"/>
    <w:rsid w:val="0005260A"/>
    <w:rsid w:val="000A2471"/>
    <w:rsid w:val="000B060B"/>
    <w:rsid w:val="000C4E8A"/>
    <w:rsid w:val="000D2C54"/>
    <w:rsid w:val="000D782F"/>
    <w:rsid w:val="001239CC"/>
    <w:rsid w:val="00123FCE"/>
    <w:rsid w:val="00177789"/>
    <w:rsid w:val="00184382"/>
    <w:rsid w:val="00185EC0"/>
    <w:rsid w:val="001C1587"/>
    <w:rsid w:val="00217EBF"/>
    <w:rsid w:val="00277A92"/>
    <w:rsid w:val="002917F1"/>
    <w:rsid w:val="002A01DC"/>
    <w:rsid w:val="002D76C4"/>
    <w:rsid w:val="002E7D27"/>
    <w:rsid w:val="002F03AC"/>
    <w:rsid w:val="002F1DF3"/>
    <w:rsid w:val="003024AA"/>
    <w:rsid w:val="003420F1"/>
    <w:rsid w:val="00390935"/>
    <w:rsid w:val="003B3AA8"/>
    <w:rsid w:val="0040020D"/>
    <w:rsid w:val="004231E0"/>
    <w:rsid w:val="004616C9"/>
    <w:rsid w:val="004B7701"/>
    <w:rsid w:val="004C0BA3"/>
    <w:rsid w:val="004C5045"/>
    <w:rsid w:val="004F76EB"/>
    <w:rsid w:val="00522A36"/>
    <w:rsid w:val="0056411B"/>
    <w:rsid w:val="0058120F"/>
    <w:rsid w:val="005A2320"/>
    <w:rsid w:val="005A5C0D"/>
    <w:rsid w:val="005A7D29"/>
    <w:rsid w:val="005E05D3"/>
    <w:rsid w:val="005E2FAA"/>
    <w:rsid w:val="00607D68"/>
    <w:rsid w:val="00622D10"/>
    <w:rsid w:val="0062337C"/>
    <w:rsid w:val="006453B2"/>
    <w:rsid w:val="006821B3"/>
    <w:rsid w:val="00686D5B"/>
    <w:rsid w:val="006A16D4"/>
    <w:rsid w:val="006A428B"/>
    <w:rsid w:val="006E79AE"/>
    <w:rsid w:val="006F1521"/>
    <w:rsid w:val="006F3CCA"/>
    <w:rsid w:val="00716615"/>
    <w:rsid w:val="00732F4C"/>
    <w:rsid w:val="00733B46"/>
    <w:rsid w:val="0074636B"/>
    <w:rsid w:val="007468DA"/>
    <w:rsid w:val="007765E9"/>
    <w:rsid w:val="00776868"/>
    <w:rsid w:val="00787649"/>
    <w:rsid w:val="00787DE5"/>
    <w:rsid w:val="007A07DC"/>
    <w:rsid w:val="007D3928"/>
    <w:rsid w:val="008242BF"/>
    <w:rsid w:val="00824B95"/>
    <w:rsid w:val="008476BA"/>
    <w:rsid w:val="00856431"/>
    <w:rsid w:val="008738CF"/>
    <w:rsid w:val="008863D0"/>
    <w:rsid w:val="008E75A5"/>
    <w:rsid w:val="00900CA2"/>
    <w:rsid w:val="00907410"/>
    <w:rsid w:val="00910C61"/>
    <w:rsid w:val="0094327A"/>
    <w:rsid w:val="009452F1"/>
    <w:rsid w:val="00965FFA"/>
    <w:rsid w:val="009874EE"/>
    <w:rsid w:val="009B1F4D"/>
    <w:rsid w:val="009D1360"/>
    <w:rsid w:val="009D5A23"/>
    <w:rsid w:val="009D6B8B"/>
    <w:rsid w:val="009F31AC"/>
    <w:rsid w:val="00A073D2"/>
    <w:rsid w:val="00A226B9"/>
    <w:rsid w:val="00A23FF8"/>
    <w:rsid w:val="00A47253"/>
    <w:rsid w:val="00A528BC"/>
    <w:rsid w:val="00A5641E"/>
    <w:rsid w:val="00A6617B"/>
    <w:rsid w:val="00A9159F"/>
    <w:rsid w:val="00AB0DC8"/>
    <w:rsid w:val="00AB4D75"/>
    <w:rsid w:val="00AB566C"/>
    <w:rsid w:val="00AC2777"/>
    <w:rsid w:val="00AE1E12"/>
    <w:rsid w:val="00AE2554"/>
    <w:rsid w:val="00AE64D9"/>
    <w:rsid w:val="00B37078"/>
    <w:rsid w:val="00B421A8"/>
    <w:rsid w:val="00B44E24"/>
    <w:rsid w:val="00B50046"/>
    <w:rsid w:val="00BC14C4"/>
    <w:rsid w:val="00BE71C9"/>
    <w:rsid w:val="00C14374"/>
    <w:rsid w:val="00C1684D"/>
    <w:rsid w:val="00C52646"/>
    <w:rsid w:val="00C5573D"/>
    <w:rsid w:val="00C85557"/>
    <w:rsid w:val="00CC0AA6"/>
    <w:rsid w:val="00CE51E5"/>
    <w:rsid w:val="00D1452C"/>
    <w:rsid w:val="00D263E1"/>
    <w:rsid w:val="00D274B2"/>
    <w:rsid w:val="00D27AC3"/>
    <w:rsid w:val="00D307D1"/>
    <w:rsid w:val="00D412CB"/>
    <w:rsid w:val="00D64050"/>
    <w:rsid w:val="00D82B28"/>
    <w:rsid w:val="00DB31A9"/>
    <w:rsid w:val="00DB5728"/>
    <w:rsid w:val="00DD1494"/>
    <w:rsid w:val="00DE5EDE"/>
    <w:rsid w:val="00DF4176"/>
    <w:rsid w:val="00E04689"/>
    <w:rsid w:val="00E12ACA"/>
    <w:rsid w:val="00E15D60"/>
    <w:rsid w:val="00E212A6"/>
    <w:rsid w:val="00E265A1"/>
    <w:rsid w:val="00E3480F"/>
    <w:rsid w:val="00E63980"/>
    <w:rsid w:val="00EE474A"/>
    <w:rsid w:val="00EF2657"/>
    <w:rsid w:val="00F94780"/>
    <w:rsid w:val="00FA6CEF"/>
    <w:rsid w:val="00FA724E"/>
    <w:rsid w:val="00FB38CE"/>
    <w:rsid w:val="00FB6BF7"/>
    <w:rsid w:val="00FC5AE8"/>
    <w:rsid w:val="00FC5F3C"/>
    <w:rsid w:val="00FE074E"/>
    <w:rsid w:val="00FE625E"/>
    <w:rsid w:val="00FF3DB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59CAE43B"/>
  <w15:docId w15:val="{20547E14-D116-4C7A-81F1-E238B81D4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149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Chapter,Chapter1,T1,aa,Titre Attach 1,h1,PB,H1,1st level,1,PB1,H11,h11,1st level1,11,PB2,H12,h12,1st level2,12,PB3,H13,h13,1st level3,13,PB4,H14,h14,1st level4,14,PB5,H15,h15,1st level5,15,ghost,g,1 ghost,Ghost,TITRE 1,Überschrift 11,Header 1"/>
    <w:basedOn w:val="Normal"/>
    <w:next w:val="Normal"/>
    <w:link w:val="Heading1Char"/>
    <w:qFormat/>
    <w:rsid w:val="00DD1494"/>
    <w:pPr>
      <w:keepNext/>
      <w:keepLines/>
      <w:spacing w:before="480"/>
      <w:ind w:left="794" w:hanging="794"/>
      <w:outlineLvl w:val="0"/>
    </w:pPr>
    <w:rPr>
      <w:b/>
    </w:rPr>
  </w:style>
  <w:style w:type="paragraph" w:styleId="Heading2">
    <w:name w:val="heading 2"/>
    <w:basedOn w:val="Heading1"/>
    <w:next w:val="Normal"/>
    <w:link w:val="Heading2Char"/>
    <w:qFormat/>
    <w:rsid w:val="00DD1494"/>
    <w:pPr>
      <w:spacing w:before="320"/>
      <w:outlineLvl w:val="1"/>
    </w:pPr>
  </w:style>
  <w:style w:type="paragraph" w:styleId="Heading3">
    <w:name w:val="heading 3"/>
    <w:basedOn w:val="Heading1"/>
    <w:next w:val="Normal"/>
    <w:link w:val="Heading3Char"/>
    <w:qFormat/>
    <w:rsid w:val="00DD1494"/>
    <w:pPr>
      <w:spacing w:before="200"/>
      <w:outlineLvl w:val="2"/>
    </w:pPr>
  </w:style>
  <w:style w:type="paragraph" w:styleId="Heading4">
    <w:name w:val="heading 4"/>
    <w:basedOn w:val="Heading3"/>
    <w:next w:val="Normal"/>
    <w:link w:val="Heading4Char"/>
    <w:qFormat/>
    <w:rsid w:val="00DD1494"/>
    <w:pPr>
      <w:tabs>
        <w:tab w:val="clear" w:pos="794"/>
        <w:tab w:val="left" w:pos="992"/>
      </w:tabs>
      <w:ind w:left="992" w:hanging="992"/>
      <w:outlineLvl w:val="3"/>
    </w:pPr>
  </w:style>
  <w:style w:type="paragraph" w:styleId="Heading5">
    <w:name w:val="heading 5"/>
    <w:basedOn w:val="Heading4"/>
    <w:next w:val="Normal"/>
    <w:link w:val="Heading5Char"/>
    <w:qFormat/>
    <w:rsid w:val="00DD1494"/>
    <w:pPr>
      <w:outlineLvl w:val="4"/>
    </w:pPr>
  </w:style>
  <w:style w:type="paragraph" w:styleId="Heading6">
    <w:name w:val="heading 6"/>
    <w:basedOn w:val="Heading4"/>
    <w:next w:val="Normal"/>
    <w:link w:val="Heading6Char"/>
    <w:qFormat/>
    <w:rsid w:val="00DD1494"/>
    <w:pPr>
      <w:tabs>
        <w:tab w:val="clear" w:pos="992"/>
        <w:tab w:val="clear" w:pos="1191"/>
      </w:tabs>
      <w:ind w:left="1588" w:hanging="1588"/>
      <w:outlineLvl w:val="5"/>
    </w:pPr>
  </w:style>
  <w:style w:type="paragraph" w:styleId="Heading7">
    <w:name w:val="heading 7"/>
    <w:basedOn w:val="Heading6"/>
    <w:next w:val="Normal"/>
    <w:link w:val="Heading7Char"/>
    <w:qFormat/>
    <w:rsid w:val="00DD1494"/>
    <w:pPr>
      <w:outlineLvl w:val="6"/>
    </w:pPr>
  </w:style>
  <w:style w:type="paragraph" w:styleId="Heading8">
    <w:name w:val="heading 8"/>
    <w:basedOn w:val="Heading6"/>
    <w:next w:val="Normal"/>
    <w:link w:val="Heading8Char"/>
    <w:qFormat/>
    <w:rsid w:val="00DD1494"/>
    <w:pPr>
      <w:outlineLvl w:val="7"/>
    </w:pPr>
  </w:style>
  <w:style w:type="paragraph" w:styleId="Heading9">
    <w:name w:val="heading 9"/>
    <w:basedOn w:val="Heading6"/>
    <w:next w:val="Normal"/>
    <w:link w:val="Heading9Char"/>
    <w:qFormat/>
    <w:rsid w:val="00DD149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Char,Chapter1 Char,T1 Char,aa Char,Titre Attach 1 Char,h1 Char,PB Char,H1 Char,1st level Char,1 Char,PB1 Char,H11 Char,h11 Char,1st level1 Char,11 Char,PB2 Char,H12 Char,h12 Char,1st level2 Char,12 Char,PB3 Char,H13 Char,h13 Char"/>
    <w:basedOn w:val="DefaultParagraphFont"/>
    <w:link w:val="Heading1"/>
    <w:rsid w:val="00D1452C"/>
    <w:rPr>
      <w:b/>
      <w:sz w:val="24"/>
      <w:lang w:val="fr-FR" w:eastAsia="en-US"/>
    </w:rPr>
  </w:style>
  <w:style w:type="paragraph" w:styleId="Header">
    <w:name w:val="header"/>
    <w:aliases w:val="encabezado"/>
    <w:basedOn w:val="Normal"/>
    <w:link w:val="HeaderChar"/>
    <w:rsid w:val="00DD149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rsid w:val="00D1452C"/>
    <w:rPr>
      <w:sz w:val="24"/>
      <w:lang w:val="fr-FR" w:eastAsia="en-US"/>
    </w:rPr>
  </w:style>
  <w:style w:type="paragraph" w:styleId="Footer">
    <w:name w:val="footer"/>
    <w:aliases w:val="pie de página,fo"/>
    <w:basedOn w:val="Normal"/>
    <w:link w:val="FooterChar"/>
    <w:rsid w:val="00DD1494"/>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DD1494"/>
  </w:style>
  <w:style w:type="paragraph" w:customStyle="1" w:styleId="Headingb">
    <w:name w:val="Heading_b"/>
    <w:basedOn w:val="Heading3"/>
    <w:next w:val="Normal"/>
    <w:uiPriority w:val="99"/>
    <w:qFormat/>
    <w:rsid w:val="00DD1494"/>
    <w:pPr>
      <w:spacing w:before="160"/>
      <w:ind w:left="0" w:firstLine="0"/>
      <w:outlineLvl w:val="9"/>
    </w:pPr>
  </w:style>
  <w:style w:type="paragraph" w:customStyle="1" w:styleId="Headingi">
    <w:name w:val="Heading_i"/>
    <w:basedOn w:val="Heading3"/>
    <w:next w:val="Normal"/>
    <w:uiPriority w:val="99"/>
    <w:qFormat/>
    <w:rsid w:val="00DD1494"/>
    <w:pPr>
      <w:spacing w:before="160"/>
      <w:ind w:left="0" w:firstLine="0"/>
    </w:pPr>
    <w:rPr>
      <w:b w:val="0"/>
      <w:i/>
    </w:rPr>
  </w:style>
  <w:style w:type="character" w:customStyle="1" w:styleId="href">
    <w:name w:val="href"/>
    <w:basedOn w:val="DefaultParagraphFont"/>
    <w:rsid w:val="00DD1494"/>
  </w:style>
  <w:style w:type="paragraph" w:customStyle="1" w:styleId="enumlev1">
    <w:name w:val="enumlev1"/>
    <w:basedOn w:val="Normal"/>
    <w:link w:val="enumlev1Char"/>
    <w:rsid w:val="00DD1494"/>
    <w:pPr>
      <w:spacing w:before="80"/>
      <w:ind w:left="794" w:hanging="794"/>
    </w:pPr>
  </w:style>
  <w:style w:type="paragraph" w:customStyle="1" w:styleId="enumlev2">
    <w:name w:val="enumlev2"/>
    <w:basedOn w:val="enumlev1"/>
    <w:rsid w:val="00DD1494"/>
    <w:pPr>
      <w:ind w:left="1191" w:hanging="397"/>
    </w:pPr>
  </w:style>
  <w:style w:type="paragraph" w:customStyle="1" w:styleId="enumlev3">
    <w:name w:val="enumlev3"/>
    <w:basedOn w:val="enumlev2"/>
    <w:uiPriority w:val="99"/>
    <w:rsid w:val="00DD1494"/>
    <w:pPr>
      <w:ind w:left="1588"/>
    </w:pPr>
  </w:style>
  <w:style w:type="paragraph" w:customStyle="1" w:styleId="Normalaftertitle">
    <w:name w:val="Normal_after_title"/>
    <w:basedOn w:val="Normal"/>
    <w:next w:val="Normal"/>
    <w:rsid w:val="00DD1494"/>
    <w:pPr>
      <w:spacing w:before="320"/>
    </w:pPr>
  </w:style>
  <w:style w:type="paragraph" w:customStyle="1" w:styleId="Note">
    <w:name w:val="Note"/>
    <w:basedOn w:val="Normal"/>
    <w:rsid w:val="00DD149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D149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DD1494"/>
    <w:pPr>
      <w:keepNext/>
      <w:keepLines/>
      <w:spacing w:before="240"/>
      <w:jc w:val="center"/>
    </w:pPr>
    <w:rPr>
      <w:b/>
      <w:sz w:val="28"/>
    </w:rPr>
  </w:style>
  <w:style w:type="paragraph" w:customStyle="1" w:styleId="Recref">
    <w:name w:val="Rec_ref"/>
    <w:basedOn w:val="Normal"/>
    <w:next w:val="Recdate"/>
    <w:rsid w:val="00DD1494"/>
    <w:pPr>
      <w:jc w:val="center"/>
    </w:pPr>
  </w:style>
  <w:style w:type="paragraph" w:customStyle="1" w:styleId="Recdate">
    <w:name w:val="Rec_date"/>
    <w:basedOn w:val="Recref"/>
    <w:next w:val="Normalaftertitle"/>
    <w:rsid w:val="00DD1494"/>
    <w:pPr>
      <w:jc w:val="right"/>
    </w:pPr>
  </w:style>
  <w:style w:type="paragraph" w:customStyle="1" w:styleId="HeadingSum">
    <w:name w:val="Heading_Sum"/>
    <w:basedOn w:val="Headingb"/>
    <w:next w:val="Normal"/>
    <w:rsid w:val="00DD1494"/>
    <w:pPr>
      <w:spacing w:before="240"/>
    </w:pPr>
    <w:rPr>
      <w:sz w:val="22"/>
      <w:lang w:val="es-ES_tradnl"/>
    </w:rPr>
  </w:style>
  <w:style w:type="paragraph" w:customStyle="1" w:styleId="AnnexNoTitle">
    <w:name w:val="Annex_NoTitle"/>
    <w:basedOn w:val="Heading1"/>
    <w:next w:val="Normalaftertitle"/>
    <w:autoRedefine/>
    <w:rsid w:val="004F76EB"/>
    <w:pPr>
      <w:tabs>
        <w:tab w:val="clear" w:pos="794"/>
      </w:tabs>
      <w:spacing w:after="80"/>
      <w:ind w:left="0" w:firstLine="0"/>
      <w:jc w:val="center"/>
    </w:pPr>
    <w:rPr>
      <w:sz w:val="28"/>
    </w:rPr>
  </w:style>
  <w:style w:type="paragraph" w:customStyle="1" w:styleId="AppendixNoTitle">
    <w:name w:val="Appendix_NoTitle"/>
    <w:basedOn w:val="AnnexNoTitle"/>
    <w:next w:val="Normal"/>
    <w:rsid w:val="00DD1494"/>
  </w:style>
  <w:style w:type="paragraph" w:customStyle="1" w:styleId="Tablefin">
    <w:name w:val="Table_fin"/>
    <w:basedOn w:val="Normal"/>
    <w:next w:val="Normal"/>
    <w:rsid w:val="00DD1494"/>
    <w:pPr>
      <w:spacing w:before="0"/>
    </w:pPr>
    <w:rPr>
      <w:sz w:val="20"/>
      <w:lang w:val="en-GB"/>
    </w:rPr>
  </w:style>
  <w:style w:type="paragraph" w:customStyle="1" w:styleId="Tablehead0">
    <w:name w:val="Table_head"/>
    <w:basedOn w:val="Normal"/>
    <w:next w:val="Normal"/>
    <w:link w:val="TableheadChar"/>
    <w:rsid w:val="00DD149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DD14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D1494"/>
    <w:pPr>
      <w:keepNext/>
      <w:spacing w:before="360" w:after="120"/>
      <w:jc w:val="center"/>
    </w:pPr>
  </w:style>
  <w:style w:type="character" w:customStyle="1" w:styleId="TableNoChar">
    <w:name w:val="Table_No Char"/>
    <w:basedOn w:val="DefaultParagraphFont"/>
    <w:link w:val="TableNo"/>
    <w:rsid w:val="00D1452C"/>
    <w:rPr>
      <w:sz w:val="24"/>
      <w:lang w:val="fr-FR" w:eastAsia="en-US"/>
    </w:rPr>
  </w:style>
  <w:style w:type="paragraph" w:customStyle="1" w:styleId="Tabletext">
    <w:name w:val="Table_text"/>
    <w:basedOn w:val="Normal"/>
    <w:link w:val="TabletextChar"/>
    <w:rsid w:val="00DD14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D1494"/>
    <w:pPr>
      <w:tabs>
        <w:tab w:val="clear" w:pos="1191"/>
        <w:tab w:val="clear" w:pos="1588"/>
        <w:tab w:val="clear" w:pos="1985"/>
        <w:tab w:val="center" w:pos="4820"/>
        <w:tab w:val="right" w:pos="9639"/>
      </w:tabs>
    </w:pPr>
  </w:style>
  <w:style w:type="paragraph" w:customStyle="1" w:styleId="Equationlegend">
    <w:name w:val="Equation_legend"/>
    <w:basedOn w:val="NormalIndent"/>
    <w:rsid w:val="00DD149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DD1494"/>
    <w:pPr>
      <w:ind w:left="794"/>
    </w:pPr>
  </w:style>
  <w:style w:type="paragraph" w:customStyle="1" w:styleId="Figurelegend">
    <w:name w:val="Figure_legend"/>
    <w:basedOn w:val="Normal"/>
    <w:uiPriority w:val="99"/>
    <w:rsid w:val="00DD149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rsid w:val="00DD1494"/>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basedOn w:val="DefaultParagraphFont"/>
    <w:link w:val="Figuretitle"/>
    <w:rsid w:val="00D1452C"/>
    <w:rPr>
      <w:rFonts w:ascii="Times New Roman Bold" w:hAnsi="Times New Roman Bold"/>
      <w:b/>
      <w:sz w:val="18"/>
      <w:lang w:val="fr-FR" w:eastAsia="en-US"/>
    </w:rPr>
  </w:style>
  <w:style w:type="character" w:customStyle="1" w:styleId="FigureNoChar">
    <w:name w:val="Figure_No Char"/>
    <w:basedOn w:val="DefaultParagraphFont"/>
    <w:link w:val="FigureNo"/>
    <w:rsid w:val="00D1452C"/>
    <w:rPr>
      <w:caps/>
      <w:sz w:val="18"/>
      <w:lang w:val="fr-FR" w:eastAsia="en-US"/>
    </w:rPr>
  </w:style>
  <w:style w:type="paragraph" w:customStyle="1" w:styleId="tocpart">
    <w:name w:val="tocpart"/>
    <w:basedOn w:val="Normal"/>
    <w:rsid w:val="00DD149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DD1494"/>
    <w:pPr>
      <w:keepNext/>
      <w:keepLines/>
      <w:spacing w:before="480"/>
      <w:jc w:val="center"/>
    </w:pPr>
    <w:rPr>
      <w:sz w:val="28"/>
    </w:rPr>
  </w:style>
  <w:style w:type="paragraph" w:customStyle="1" w:styleId="Arttitle">
    <w:name w:val="Art_title"/>
    <w:basedOn w:val="Normal"/>
    <w:next w:val="Normalaftertitle"/>
    <w:uiPriority w:val="99"/>
    <w:rsid w:val="00DD1494"/>
    <w:pPr>
      <w:keepNext/>
      <w:keepLines/>
      <w:spacing w:before="240"/>
      <w:jc w:val="center"/>
    </w:pPr>
    <w:rPr>
      <w:b/>
      <w:sz w:val="28"/>
    </w:rPr>
  </w:style>
  <w:style w:type="paragraph" w:customStyle="1" w:styleId="Blanc">
    <w:name w:val="Blanc"/>
    <w:basedOn w:val="Normal"/>
    <w:next w:val="Tabletext"/>
    <w:rsid w:val="00DD149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DD149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DD1494"/>
    <w:pPr>
      <w:keepNext/>
      <w:keepLines/>
      <w:spacing w:before="160"/>
      <w:ind w:left="794"/>
    </w:pPr>
    <w:rPr>
      <w:i/>
    </w:rPr>
  </w:style>
  <w:style w:type="paragraph" w:customStyle="1" w:styleId="ChapNo">
    <w:name w:val="Chap_No"/>
    <w:basedOn w:val="ArtNo"/>
    <w:next w:val="Chaptitle"/>
    <w:uiPriority w:val="99"/>
    <w:rsid w:val="00DD1494"/>
    <w:rPr>
      <w:b/>
    </w:rPr>
  </w:style>
  <w:style w:type="paragraph" w:customStyle="1" w:styleId="Chaptitle">
    <w:name w:val="Chap_title"/>
    <w:basedOn w:val="Arttitle"/>
    <w:next w:val="Normalaftertitle"/>
    <w:uiPriority w:val="99"/>
    <w:rsid w:val="00DD1494"/>
  </w:style>
  <w:style w:type="character" w:styleId="FootnoteReference">
    <w:name w:val="footnote reference"/>
    <w:basedOn w:val="DefaultParagraphFont"/>
    <w:rsid w:val="00DD1494"/>
    <w:rPr>
      <w:position w:val="6"/>
      <w:sz w:val="18"/>
    </w:rPr>
  </w:style>
  <w:style w:type="paragraph" w:styleId="FootnoteText">
    <w:name w:val="footnote text"/>
    <w:basedOn w:val="Normal"/>
    <w:link w:val="FootnoteTextChar"/>
    <w:rsid w:val="00DD1494"/>
    <w:pPr>
      <w:keepLines/>
      <w:tabs>
        <w:tab w:val="left" w:pos="255"/>
      </w:tabs>
      <w:ind w:left="255" w:hanging="255"/>
    </w:pPr>
    <w:rPr>
      <w:sz w:val="22"/>
    </w:rPr>
  </w:style>
  <w:style w:type="paragraph" w:styleId="Index1">
    <w:name w:val="index 1"/>
    <w:basedOn w:val="Normal"/>
    <w:next w:val="Normal"/>
    <w:uiPriority w:val="99"/>
    <w:rsid w:val="00DD1494"/>
  </w:style>
  <w:style w:type="paragraph" w:styleId="Index2">
    <w:name w:val="index 2"/>
    <w:basedOn w:val="Normal"/>
    <w:next w:val="Normal"/>
    <w:uiPriority w:val="99"/>
    <w:rsid w:val="00DD1494"/>
    <w:pPr>
      <w:ind w:left="283"/>
    </w:pPr>
  </w:style>
  <w:style w:type="paragraph" w:styleId="Index3">
    <w:name w:val="index 3"/>
    <w:basedOn w:val="Normal"/>
    <w:next w:val="Normal"/>
    <w:uiPriority w:val="99"/>
    <w:rsid w:val="00DD1494"/>
    <w:pPr>
      <w:ind w:left="566"/>
    </w:pPr>
  </w:style>
  <w:style w:type="paragraph" w:styleId="IndexHeading">
    <w:name w:val="index heading"/>
    <w:basedOn w:val="Normal"/>
    <w:next w:val="Index1"/>
    <w:uiPriority w:val="99"/>
    <w:rsid w:val="00DD1494"/>
  </w:style>
  <w:style w:type="paragraph" w:customStyle="1" w:styleId="Line">
    <w:name w:val="Line"/>
    <w:basedOn w:val="Normal"/>
    <w:next w:val="Normal"/>
    <w:rsid w:val="00DD149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D149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DD1494"/>
  </w:style>
  <w:style w:type="paragraph" w:customStyle="1" w:styleId="Partref">
    <w:name w:val="Part_ref"/>
    <w:basedOn w:val="Normal"/>
    <w:next w:val="Normal"/>
    <w:uiPriority w:val="99"/>
    <w:rsid w:val="00DD1494"/>
    <w:pPr>
      <w:keepNext/>
      <w:keepLines/>
      <w:spacing w:after="280"/>
      <w:jc w:val="center"/>
    </w:pPr>
  </w:style>
  <w:style w:type="paragraph" w:customStyle="1" w:styleId="Parttitle">
    <w:name w:val="Part_title"/>
    <w:basedOn w:val="Normal"/>
    <w:next w:val="Normalaftertitle"/>
    <w:uiPriority w:val="99"/>
    <w:rsid w:val="00DD149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DD1494"/>
  </w:style>
  <w:style w:type="paragraph" w:customStyle="1" w:styleId="QuestionNo">
    <w:name w:val="Question_No"/>
    <w:basedOn w:val="RecNo"/>
    <w:next w:val="Normal"/>
    <w:uiPriority w:val="99"/>
    <w:rsid w:val="00DD1494"/>
  </w:style>
  <w:style w:type="paragraph" w:customStyle="1" w:styleId="Questionref">
    <w:name w:val="Question_ref"/>
    <w:basedOn w:val="Recref"/>
    <w:next w:val="Questiondate"/>
    <w:uiPriority w:val="99"/>
    <w:rsid w:val="00DD1494"/>
  </w:style>
  <w:style w:type="paragraph" w:customStyle="1" w:styleId="Questiontitle">
    <w:name w:val="Question_title"/>
    <w:basedOn w:val="Normal"/>
    <w:next w:val="Questionref"/>
    <w:uiPriority w:val="99"/>
    <w:rsid w:val="00DD1494"/>
  </w:style>
  <w:style w:type="paragraph" w:customStyle="1" w:styleId="Reftext">
    <w:name w:val="Ref_text"/>
    <w:basedOn w:val="Normal"/>
    <w:rsid w:val="00DD1494"/>
    <w:pPr>
      <w:ind w:left="794" w:hanging="794"/>
    </w:pPr>
    <w:rPr>
      <w:sz w:val="22"/>
    </w:rPr>
  </w:style>
  <w:style w:type="paragraph" w:customStyle="1" w:styleId="Reftitle">
    <w:name w:val="Ref_title"/>
    <w:basedOn w:val="Normal"/>
    <w:next w:val="Reftext"/>
    <w:uiPriority w:val="99"/>
    <w:rsid w:val="00DD149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DD1494"/>
  </w:style>
  <w:style w:type="paragraph" w:customStyle="1" w:styleId="RepNo">
    <w:name w:val="Rep_No"/>
    <w:basedOn w:val="RecNo"/>
    <w:next w:val="Reptitle"/>
    <w:uiPriority w:val="99"/>
    <w:rsid w:val="00DD1494"/>
  </w:style>
  <w:style w:type="paragraph" w:customStyle="1" w:styleId="Reptitle">
    <w:name w:val="Rep_title"/>
    <w:basedOn w:val="Rectitle"/>
    <w:next w:val="Repref"/>
    <w:uiPriority w:val="99"/>
    <w:rsid w:val="00DD1494"/>
  </w:style>
  <w:style w:type="paragraph" w:customStyle="1" w:styleId="Repref">
    <w:name w:val="Rep_ref"/>
    <w:basedOn w:val="Recref"/>
    <w:next w:val="Repdate"/>
    <w:uiPriority w:val="99"/>
    <w:rsid w:val="00DD1494"/>
  </w:style>
  <w:style w:type="paragraph" w:customStyle="1" w:styleId="Resdate">
    <w:name w:val="Res_date"/>
    <w:basedOn w:val="Recdate"/>
    <w:next w:val="Normalaftertitle"/>
    <w:uiPriority w:val="99"/>
    <w:rsid w:val="00DD1494"/>
  </w:style>
  <w:style w:type="paragraph" w:customStyle="1" w:styleId="ResNo">
    <w:name w:val="Res_No"/>
    <w:basedOn w:val="RecNo"/>
    <w:next w:val="Restitle"/>
    <w:uiPriority w:val="99"/>
    <w:rsid w:val="00DD1494"/>
  </w:style>
  <w:style w:type="paragraph" w:customStyle="1" w:styleId="Restitle">
    <w:name w:val="Res_title"/>
    <w:basedOn w:val="Normal"/>
    <w:next w:val="Resref"/>
    <w:uiPriority w:val="99"/>
    <w:rsid w:val="00AB0DC8"/>
    <w:pPr>
      <w:spacing w:before="240"/>
      <w:jc w:val="center"/>
    </w:pPr>
    <w:rPr>
      <w:b/>
      <w:sz w:val="28"/>
    </w:rPr>
  </w:style>
  <w:style w:type="paragraph" w:customStyle="1" w:styleId="Resref">
    <w:name w:val="Res_ref"/>
    <w:basedOn w:val="Recref"/>
    <w:next w:val="Resdate"/>
    <w:uiPriority w:val="99"/>
    <w:rsid w:val="00DD1494"/>
  </w:style>
  <w:style w:type="paragraph" w:customStyle="1" w:styleId="SectionNo">
    <w:name w:val="Section_No"/>
    <w:basedOn w:val="Normal"/>
    <w:next w:val="Normal"/>
    <w:uiPriority w:val="99"/>
    <w:rsid w:val="00DD1494"/>
  </w:style>
  <w:style w:type="paragraph" w:customStyle="1" w:styleId="Sectiontitle">
    <w:name w:val="Section_title"/>
    <w:basedOn w:val="Normal"/>
    <w:next w:val="Normalaftertitle"/>
    <w:uiPriority w:val="99"/>
    <w:rsid w:val="00DD149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DD1494"/>
    <w:pPr>
      <w:tabs>
        <w:tab w:val="clear" w:pos="794"/>
        <w:tab w:val="clear" w:pos="1191"/>
        <w:tab w:val="clear" w:pos="1588"/>
        <w:tab w:val="clear" w:pos="1985"/>
        <w:tab w:val="right" w:pos="9611"/>
      </w:tabs>
    </w:pPr>
    <w:rPr>
      <w:i/>
    </w:rPr>
  </w:style>
  <w:style w:type="paragraph" w:styleId="TOC1">
    <w:name w:val="toc 1"/>
    <w:basedOn w:val="Normal"/>
    <w:uiPriority w:val="39"/>
    <w:rsid w:val="00DD149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DD1494"/>
    <w:pPr>
      <w:tabs>
        <w:tab w:val="clear" w:pos="567"/>
        <w:tab w:val="left" w:pos="1276"/>
      </w:tabs>
      <w:spacing w:before="160"/>
      <w:ind w:left="1276" w:hanging="709"/>
    </w:pPr>
  </w:style>
  <w:style w:type="paragraph" w:styleId="TOC3">
    <w:name w:val="toc 3"/>
    <w:basedOn w:val="TOC2"/>
    <w:uiPriority w:val="39"/>
    <w:rsid w:val="00DD1494"/>
    <w:pPr>
      <w:tabs>
        <w:tab w:val="clear" w:pos="1276"/>
        <w:tab w:val="left" w:pos="2155"/>
      </w:tabs>
      <w:ind w:left="2155" w:hanging="879"/>
    </w:pPr>
  </w:style>
  <w:style w:type="paragraph" w:styleId="TOC4">
    <w:name w:val="toc 4"/>
    <w:basedOn w:val="TOC3"/>
    <w:uiPriority w:val="99"/>
    <w:rsid w:val="00DD1494"/>
    <w:pPr>
      <w:tabs>
        <w:tab w:val="left" w:pos="3261"/>
      </w:tabs>
      <w:spacing w:before="80"/>
      <w:ind w:left="3261" w:hanging="993"/>
    </w:pPr>
  </w:style>
  <w:style w:type="paragraph" w:styleId="TOC5">
    <w:name w:val="toc 5"/>
    <w:basedOn w:val="TOC4"/>
    <w:uiPriority w:val="99"/>
    <w:rsid w:val="00DD1494"/>
  </w:style>
  <w:style w:type="paragraph" w:styleId="TOC6">
    <w:name w:val="toc 6"/>
    <w:basedOn w:val="TOC4"/>
    <w:uiPriority w:val="99"/>
    <w:rsid w:val="00DD1494"/>
  </w:style>
  <w:style w:type="paragraph" w:styleId="TOC7">
    <w:name w:val="toc 7"/>
    <w:basedOn w:val="TOC4"/>
    <w:uiPriority w:val="99"/>
    <w:rsid w:val="00DD1494"/>
  </w:style>
  <w:style w:type="paragraph" w:styleId="TOC8">
    <w:name w:val="toc 8"/>
    <w:basedOn w:val="TOC4"/>
    <w:uiPriority w:val="99"/>
    <w:rsid w:val="00DD1494"/>
  </w:style>
  <w:style w:type="paragraph" w:customStyle="1" w:styleId="Annexref">
    <w:name w:val="Annex_ref"/>
    <w:basedOn w:val="Normal"/>
    <w:next w:val="Normalaftertitle"/>
    <w:uiPriority w:val="99"/>
    <w:rsid w:val="00DD1494"/>
    <w:pPr>
      <w:keepNext/>
      <w:keepLines/>
      <w:spacing w:after="280"/>
      <w:jc w:val="center"/>
    </w:pPr>
  </w:style>
  <w:style w:type="paragraph" w:customStyle="1" w:styleId="Appendixref">
    <w:name w:val="Appendix_ref"/>
    <w:basedOn w:val="Annexref"/>
    <w:next w:val="Normalaftertitle"/>
    <w:uiPriority w:val="99"/>
    <w:rsid w:val="00DD1494"/>
  </w:style>
  <w:style w:type="paragraph" w:customStyle="1" w:styleId="Tabletitle">
    <w:name w:val="Table_title"/>
    <w:basedOn w:val="Normal"/>
    <w:next w:val="Tablehead0"/>
    <w:link w:val="TabletitleChar"/>
    <w:rsid w:val="00DD1494"/>
    <w:pPr>
      <w:keepNext/>
      <w:spacing w:before="0" w:after="120"/>
      <w:jc w:val="center"/>
    </w:pPr>
    <w:rPr>
      <w:b/>
    </w:rPr>
  </w:style>
  <w:style w:type="character" w:customStyle="1" w:styleId="TabletitleChar">
    <w:name w:val="Table_title Char"/>
    <w:basedOn w:val="DefaultParagraphFont"/>
    <w:link w:val="Tabletitle"/>
    <w:rsid w:val="00D1452C"/>
    <w:rPr>
      <w:b/>
      <w:sz w:val="24"/>
      <w:lang w:val="fr-FR" w:eastAsia="en-US"/>
    </w:rPr>
  </w:style>
  <w:style w:type="paragraph" w:customStyle="1" w:styleId="Summary">
    <w:name w:val="Summary"/>
    <w:basedOn w:val="Normal"/>
    <w:next w:val="Normalaftertitle"/>
    <w:rsid w:val="00DD1494"/>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D1452C"/>
    <w:rPr>
      <w:color w:val="0000FF"/>
      <w:u w:val="single"/>
    </w:rPr>
  </w:style>
  <w:style w:type="character" w:customStyle="1" w:styleId="BodyTextChar">
    <w:name w:val="Body Text Char"/>
    <w:basedOn w:val="DefaultParagraphFont"/>
    <w:link w:val="BodyText"/>
    <w:rsid w:val="00D1452C"/>
    <w:rPr>
      <w:b/>
      <w:smallCaps/>
      <w:sz w:val="26"/>
      <w:lang w:val="en-GB" w:eastAsia="en-US"/>
    </w:rPr>
  </w:style>
  <w:style w:type="paragraph" w:styleId="BodyText">
    <w:name w:val="Body Text"/>
    <w:basedOn w:val="Normal"/>
    <w:link w:val="BodyTextChar"/>
    <w:uiPriority w:val="99"/>
    <w:rsid w:val="00D1452C"/>
    <w:pPr>
      <w:jc w:val="left"/>
    </w:pPr>
    <w:rPr>
      <w:b/>
      <w:smallCaps/>
      <w:sz w:val="26"/>
      <w:lang w:val="en-GB"/>
    </w:rPr>
  </w:style>
  <w:style w:type="character" w:customStyle="1" w:styleId="BodyText2Char">
    <w:name w:val="Body Text 2 Char"/>
    <w:basedOn w:val="DefaultParagraphFont"/>
    <w:link w:val="BodyText2"/>
    <w:rsid w:val="00D1452C"/>
    <w:rPr>
      <w:rFonts w:ascii="Palatino Linotype" w:hAnsi="Palatino Linotype"/>
      <w:b/>
      <w:bCs/>
      <w:sz w:val="32"/>
      <w:lang w:eastAsia="en-US"/>
    </w:rPr>
  </w:style>
  <w:style w:type="paragraph" w:styleId="BodyText2">
    <w:name w:val="Body Text 2"/>
    <w:basedOn w:val="Normal"/>
    <w:link w:val="BodyText2Char"/>
    <w:rsid w:val="00D1452C"/>
    <w:pPr>
      <w:tabs>
        <w:tab w:val="right" w:pos="9639"/>
      </w:tabs>
      <w:jc w:val="left"/>
    </w:pPr>
    <w:rPr>
      <w:rFonts w:ascii="Palatino Linotype" w:hAnsi="Palatino Linotype"/>
      <w:b/>
      <w:bCs/>
      <w:sz w:val="32"/>
      <w:lang w:val="en-US"/>
    </w:rPr>
  </w:style>
  <w:style w:type="character" w:customStyle="1" w:styleId="BodyText3Char">
    <w:name w:val="Body Text 3 Char"/>
    <w:basedOn w:val="DefaultParagraphFont"/>
    <w:link w:val="BodyText3"/>
    <w:rsid w:val="00D1452C"/>
    <w:rPr>
      <w:iCs/>
      <w:sz w:val="22"/>
      <w:lang w:eastAsia="en-US"/>
    </w:rPr>
  </w:style>
  <w:style w:type="paragraph" w:styleId="BodyText3">
    <w:name w:val="Body Text 3"/>
    <w:basedOn w:val="Normal"/>
    <w:link w:val="BodyText3Char"/>
    <w:rsid w:val="00D1452C"/>
    <w:pPr>
      <w:spacing w:before="180"/>
      <w:jc w:val="center"/>
    </w:pPr>
    <w:rPr>
      <w:iCs/>
      <w:sz w:val="22"/>
      <w:lang w:val="en-US"/>
    </w:rPr>
  </w:style>
  <w:style w:type="character" w:customStyle="1" w:styleId="apple-style-span">
    <w:name w:val="apple-style-span"/>
    <w:basedOn w:val="DefaultParagraphFont"/>
    <w:rsid w:val="00D1452C"/>
  </w:style>
  <w:style w:type="table" w:styleId="TableGrid">
    <w:name w:val="Table Grid"/>
    <w:basedOn w:val="TableNormal"/>
    <w:uiPriority w:val="59"/>
    <w:rsid w:val="004C504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heading">
    <w:name w:val="Art_heading"/>
    <w:basedOn w:val="Normal"/>
    <w:next w:val="Normal"/>
    <w:uiPriority w:val="99"/>
    <w:rsid w:val="004C5045"/>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4C5045"/>
    <w:rPr>
      <w:vertAlign w:val="superscript"/>
    </w:rPr>
  </w:style>
  <w:style w:type="paragraph" w:customStyle="1" w:styleId="Figurewithouttitle">
    <w:name w:val="Figure_without_title"/>
    <w:basedOn w:val="FigureNo"/>
    <w:next w:val="Normal"/>
    <w:uiPriority w:val="99"/>
    <w:rsid w:val="004C5045"/>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4C5045"/>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4C5045"/>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4C5045"/>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rsid w:val="004C5045"/>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uiPriority w:val="99"/>
    <w:rsid w:val="004C5045"/>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4C5045"/>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4C5045"/>
    <w:pPr>
      <w:spacing w:before="240"/>
    </w:pPr>
    <w:rPr>
      <w:caps w:val="0"/>
    </w:rPr>
  </w:style>
  <w:style w:type="paragraph" w:customStyle="1" w:styleId="Title4">
    <w:name w:val="Title 4"/>
    <w:basedOn w:val="Title3"/>
    <w:next w:val="Heading1"/>
    <w:uiPriority w:val="99"/>
    <w:rsid w:val="004C5045"/>
    <w:rPr>
      <w:b/>
    </w:rPr>
  </w:style>
  <w:style w:type="character" w:customStyle="1" w:styleId="Appdef">
    <w:name w:val="App_def"/>
    <w:basedOn w:val="DefaultParagraphFont"/>
    <w:uiPriority w:val="99"/>
    <w:rsid w:val="004C5045"/>
    <w:rPr>
      <w:rFonts w:ascii="Times New Roman" w:hAnsi="Times New Roman"/>
      <w:b/>
    </w:rPr>
  </w:style>
  <w:style w:type="character" w:customStyle="1" w:styleId="Appref">
    <w:name w:val="App_ref"/>
    <w:basedOn w:val="DefaultParagraphFont"/>
    <w:uiPriority w:val="99"/>
    <w:rsid w:val="004C5045"/>
  </w:style>
  <w:style w:type="character" w:customStyle="1" w:styleId="Artdef">
    <w:name w:val="Art_def"/>
    <w:basedOn w:val="DefaultParagraphFont"/>
    <w:uiPriority w:val="99"/>
    <w:rsid w:val="004C5045"/>
    <w:rPr>
      <w:rFonts w:ascii="Times New Roman" w:hAnsi="Times New Roman"/>
      <w:b/>
    </w:rPr>
  </w:style>
  <w:style w:type="character" w:customStyle="1" w:styleId="Artref">
    <w:name w:val="Art_ref"/>
    <w:basedOn w:val="DefaultParagraphFont"/>
    <w:uiPriority w:val="99"/>
    <w:rsid w:val="004C5045"/>
  </w:style>
  <w:style w:type="character" w:customStyle="1" w:styleId="Recdef">
    <w:name w:val="Rec_def"/>
    <w:basedOn w:val="DefaultParagraphFont"/>
    <w:uiPriority w:val="99"/>
    <w:rsid w:val="004C5045"/>
    <w:rPr>
      <w:b/>
    </w:rPr>
  </w:style>
  <w:style w:type="character" w:customStyle="1" w:styleId="Resdef">
    <w:name w:val="Res_def"/>
    <w:basedOn w:val="DefaultParagraphFont"/>
    <w:uiPriority w:val="99"/>
    <w:rsid w:val="004C5045"/>
    <w:rPr>
      <w:rFonts w:ascii="Times New Roman" w:hAnsi="Times New Roman"/>
      <w:b/>
    </w:rPr>
  </w:style>
  <w:style w:type="character" w:customStyle="1" w:styleId="Tablefreq">
    <w:name w:val="Table_freq"/>
    <w:basedOn w:val="DefaultParagraphFont"/>
    <w:uiPriority w:val="99"/>
    <w:rsid w:val="004C5045"/>
    <w:rPr>
      <w:b/>
      <w:color w:val="auto"/>
      <w:sz w:val="20"/>
    </w:rPr>
  </w:style>
  <w:style w:type="paragraph" w:customStyle="1" w:styleId="Formal">
    <w:name w:val="Formal"/>
    <w:basedOn w:val="ASN1"/>
    <w:uiPriority w:val="99"/>
    <w:rsid w:val="004C5045"/>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4C5045"/>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4C5045"/>
    <w:rPr>
      <w:b w:val="0"/>
      <w:i/>
    </w:rPr>
  </w:style>
  <w:style w:type="paragraph" w:customStyle="1" w:styleId="AnnexNo">
    <w:name w:val="Annex_No"/>
    <w:basedOn w:val="Normal"/>
    <w:next w:val="Normal"/>
    <w:uiPriority w:val="99"/>
    <w:rsid w:val="004C5045"/>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4C504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4C5045"/>
  </w:style>
  <w:style w:type="paragraph" w:customStyle="1" w:styleId="Appendixtitle">
    <w:name w:val="Appendix_title"/>
    <w:basedOn w:val="Annextitle"/>
    <w:next w:val="Normal"/>
    <w:uiPriority w:val="99"/>
    <w:rsid w:val="004C5045"/>
  </w:style>
  <w:style w:type="paragraph" w:customStyle="1" w:styleId="Border">
    <w:name w:val="Border"/>
    <w:basedOn w:val="Normal"/>
    <w:uiPriority w:val="99"/>
    <w:rsid w:val="004C5045"/>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4C5045"/>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4C5045"/>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4C5045"/>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4C5045"/>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4C5045"/>
  </w:style>
  <w:style w:type="paragraph" w:customStyle="1" w:styleId="Normalaftertitle0">
    <w:name w:val="Normal after title"/>
    <w:basedOn w:val="Normal"/>
    <w:next w:val="Normal"/>
    <w:uiPriority w:val="99"/>
    <w:rsid w:val="004C5045"/>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4C5045"/>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4C5045"/>
    <w:pPr>
      <w:tabs>
        <w:tab w:val="clear" w:pos="794"/>
        <w:tab w:val="clear" w:pos="1191"/>
        <w:tab w:val="left" w:pos="1134"/>
      </w:tabs>
      <w:jc w:val="left"/>
    </w:pPr>
    <w:rPr>
      <w:lang w:val="en-GB"/>
    </w:rPr>
  </w:style>
  <w:style w:type="paragraph" w:customStyle="1" w:styleId="Section3">
    <w:name w:val="Section_3"/>
    <w:basedOn w:val="Section1"/>
    <w:uiPriority w:val="99"/>
    <w:rsid w:val="004C5045"/>
    <w:rPr>
      <w:b w:val="0"/>
    </w:rPr>
  </w:style>
  <w:style w:type="paragraph" w:customStyle="1" w:styleId="TableTextS5">
    <w:name w:val="Table_TextS5"/>
    <w:basedOn w:val="Normal"/>
    <w:uiPriority w:val="99"/>
    <w:rsid w:val="004C5045"/>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4C5045"/>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4C5045"/>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4C5045"/>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4C5045"/>
  </w:style>
  <w:style w:type="paragraph" w:customStyle="1" w:styleId="Committee">
    <w:name w:val="Committee"/>
    <w:basedOn w:val="Normal"/>
    <w:qFormat/>
    <w:rsid w:val="004C5045"/>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hAnsi="Calibri" w:cs="Calibri"/>
      <w:b/>
      <w:szCs w:val="24"/>
      <w:lang w:val="en-GB"/>
    </w:rPr>
  </w:style>
  <w:style w:type="character" w:customStyle="1" w:styleId="FooterChar">
    <w:name w:val="Footer Char"/>
    <w:aliases w:val="pie de página Char,fo Char"/>
    <w:basedOn w:val="DefaultParagraphFont"/>
    <w:link w:val="Footer"/>
    <w:rsid w:val="004C5045"/>
    <w:rPr>
      <w:noProof/>
      <w:sz w:val="18"/>
      <w:lang w:val="fr-FR" w:eastAsia="en-US"/>
    </w:rPr>
  </w:style>
  <w:style w:type="character" w:customStyle="1" w:styleId="FootnoteTextChar">
    <w:name w:val="Footnote Text Char"/>
    <w:basedOn w:val="DefaultParagraphFont"/>
    <w:link w:val="FootnoteText"/>
    <w:rsid w:val="004C5045"/>
    <w:rPr>
      <w:sz w:val="22"/>
      <w:lang w:val="fr-FR" w:eastAsia="en-US"/>
    </w:rPr>
  </w:style>
  <w:style w:type="paragraph" w:customStyle="1" w:styleId="Normalend">
    <w:name w:val="Normal_end"/>
    <w:basedOn w:val="Normal"/>
    <w:next w:val="Normal"/>
    <w:qFormat/>
    <w:rsid w:val="004C5045"/>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4C5045"/>
  </w:style>
  <w:style w:type="paragraph" w:customStyle="1" w:styleId="Subsection1">
    <w:name w:val="Subsection_1"/>
    <w:basedOn w:val="Section1"/>
    <w:next w:val="Normalaftertitle0"/>
    <w:qFormat/>
    <w:rsid w:val="004C5045"/>
  </w:style>
  <w:style w:type="paragraph" w:customStyle="1" w:styleId="Volumetitle">
    <w:name w:val="Volume_title"/>
    <w:basedOn w:val="Normal"/>
    <w:qFormat/>
    <w:rsid w:val="004C5045"/>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SourceChar">
    <w:name w:val="Source Char"/>
    <w:link w:val="Source"/>
    <w:locked/>
    <w:rsid w:val="004C5045"/>
    <w:rPr>
      <w:b/>
      <w:sz w:val="28"/>
      <w:lang w:val="en-GB" w:eastAsia="en-US"/>
    </w:rPr>
  </w:style>
  <w:style w:type="character" w:customStyle="1" w:styleId="Title1Char">
    <w:name w:val="Title 1 Char"/>
    <w:link w:val="Title1"/>
    <w:uiPriority w:val="99"/>
    <w:locked/>
    <w:rsid w:val="004C5045"/>
    <w:rPr>
      <w:caps/>
      <w:sz w:val="28"/>
      <w:lang w:val="en-GB" w:eastAsia="en-US"/>
    </w:rPr>
  </w:style>
  <w:style w:type="character" w:customStyle="1" w:styleId="Heading2Char">
    <w:name w:val="Heading 2 Char"/>
    <w:basedOn w:val="DefaultParagraphFont"/>
    <w:link w:val="Heading2"/>
    <w:rsid w:val="004C5045"/>
    <w:rPr>
      <w:b/>
      <w:sz w:val="24"/>
      <w:lang w:val="fr-FR" w:eastAsia="en-US"/>
    </w:rPr>
  </w:style>
  <w:style w:type="character" w:customStyle="1" w:styleId="Heading3Char">
    <w:name w:val="Heading 3 Char"/>
    <w:basedOn w:val="DefaultParagraphFont"/>
    <w:link w:val="Heading3"/>
    <w:rsid w:val="004C5045"/>
    <w:rPr>
      <w:b/>
      <w:sz w:val="24"/>
      <w:lang w:val="fr-FR" w:eastAsia="en-US"/>
    </w:rPr>
  </w:style>
  <w:style w:type="character" w:customStyle="1" w:styleId="Heading4Char">
    <w:name w:val="Heading 4 Char"/>
    <w:basedOn w:val="DefaultParagraphFont"/>
    <w:link w:val="Heading4"/>
    <w:rsid w:val="004C5045"/>
    <w:rPr>
      <w:b/>
      <w:sz w:val="24"/>
      <w:lang w:val="fr-FR" w:eastAsia="en-US"/>
    </w:rPr>
  </w:style>
  <w:style w:type="character" w:customStyle="1" w:styleId="Heading5Char">
    <w:name w:val="Heading 5 Char"/>
    <w:basedOn w:val="DefaultParagraphFont"/>
    <w:link w:val="Heading5"/>
    <w:rsid w:val="004C5045"/>
    <w:rPr>
      <w:b/>
      <w:sz w:val="24"/>
      <w:lang w:val="fr-FR" w:eastAsia="en-US"/>
    </w:rPr>
  </w:style>
  <w:style w:type="character" w:customStyle="1" w:styleId="Heading6Char">
    <w:name w:val="Heading 6 Char"/>
    <w:basedOn w:val="DefaultParagraphFont"/>
    <w:link w:val="Heading6"/>
    <w:rsid w:val="004C5045"/>
    <w:rPr>
      <w:b/>
      <w:sz w:val="24"/>
      <w:lang w:val="fr-FR" w:eastAsia="en-US"/>
    </w:rPr>
  </w:style>
  <w:style w:type="character" w:customStyle="1" w:styleId="Heading7Char">
    <w:name w:val="Heading 7 Char"/>
    <w:basedOn w:val="DefaultParagraphFont"/>
    <w:link w:val="Heading7"/>
    <w:rsid w:val="004C5045"/>
    <w:rPr>
      <w:b/>
      <w:sz w:val="24"/>
      <w:lang w:val="fr-FR" w:eastAsia="en-US"/>
    </w:rPr>
  </w:style>
  <w:style w:type="character" w:customStyle="1" w:styleId="Heading8Char">
    <w:name w:val="Heading 8 Char"/>
    <w:basedOn w:val="DefaultParagraphFont"/>
    <w:link w:val="Heading8"/>
    <w:rsid w:val="004C5045"/>
    <w:rPr>
      <w:b/>
      <w:sz w:val="24"/>
      <w:lang w:val="fr-FR" w:eastAsia="en-US"/>
    </w:rPr>
  </w:style>
  <w:style w:type="character" w:customStyle="1" w:styleId="Heading9Char">
    <w:name w:val="Heading 9 Char"/>
    <w:basedOn w:val="DefaultParagraphFont"/>
    <w:link w:val="Heading9"/>
    <w:rsid w:val="004C5045"/>
    <w:rPr>
      <w:b/>
      <w:sz w:val="24"/>
      <w:lang w:val="fr-FR" w:eastAsia="en-US"/>
    </w:rPr>
  </w:style>
  <w:style w:type="paragraph" w:styleId="Caption">
    <w:name w:val="caption"/>
    <w:aliases w:val="Beschriftung Char,Figure-caption,CAPTION,Figure-caption1,CAPTION1,Figure Caption1,Figure-caption2,CAPTION2,Figure Caption2,Figure-caption3,CAPTION3,Figure Caption3,Figure-caption4,CAPTION4,Figure Caption4,Figure-caption5,CAPTION5,Table Caption"/>
    <w:basedOn w:val="Normal"/>
    <w:next w:val="Normal"/>
    <w:qFormat/>
    <w:rsid w:val="004C5045"/>
    <w:pPr>
      <w:tabs>
        <w:tab w:val="clear" w:pos="794"/>
        <w:tab w:val="clear" w:pos="1191"/>
        <w:tab w:val="clear" w:pos="1588"/>
        <w:tab w:val="clear" w:pos="1985"/>
        <w:tab w:val="left" w:pos="1134"/>
        <w:tab w:val="left" w:pos="1871"/>
        <w:tab w:val="left" w:pos="2268"/>
      </w:tabs>
      <w:spacing w:before="0" w:after="200"/>
      <w:jc w:val="center"/>
    </w:pPr>
    <w:rPr>
      <w:bCs/>
      <w:color w:val="000000"/>
      <w:sz w:val="20"/>
      <w:szCs w:val="18"/>
      <w:lang w:val="en-GB"/>
    </w:rPr>
  </w:style>
  <w:style w:type="paragraph" w:styleId="ListParagraph">
    <w:name w:val="List Paragraph"/>
    <w:basedOn w:val="Normal"/>
    <w:uiPriority w:val="34"/>
    <w:qFormat/>
    <w:rsid w:val="004C5045"/>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styleId="CommentReference">
    <w:name w:val="annotation reference"/>
    <w:basedOn w:val="DefaultParagraphFont"/>
    <w:uiPriority w:val="99"/>
    <w:rsid w:val="004C5045"/>
    <w:rPr>
      <w:rFonts w:cs="Times New Roman"/>
      <w:sz w:val="16"/>
      <w:szCs w:val="16"/>
    </w:rPr>
  </w:style>
  <w:style w:type="paragraph" w:styleId="CommentText">
    <w:name w:val="annotation text"/>
    <w:basedOn w:val="Normal"/>
    <w:link w:val="CommentTextChar"/>
    <w:uiPriority w:val="99"/>
    <w:rsid w:val="004C5045"/>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uiPriority w:val="99"/>
    <w:rsid w:val="004C5045"/>
    <w:rPr>
      <w:lang w:val="en-GB" w:eastAsia="en-US"/>
    </w:rPr>
  </w:style>
  <w:style w:type="paragraph" w:styleId="CommentSubject">
    <w:name w:val="annotation subject"/>
    <w:basedOn w:val="CommentText"/>
    <w:next w:val="CommentText"/>
    <w:link w:val="CommentSubjectChar"/>
    <w:uiPriority w:val="99"/>
    <w:rsid w:val="004C5045"/>
    <w:rPr>
      <w:b/>
      <w:bCs/>
    </w:rPr>
  </w:style>
  <w:style w:type="character" w:customStyle="1" w:styleId="CommentSubjectChar">
    <w:name w:val="Comment Subject Char"/>
    <w:basedOn w:val="CommentTextChar"/>
    <w:link w:val="CommentSubject"/>
    <w:uiPriority w:val="99"/>
    <w:rsid w:val="004C5045"/>
    <w:rPr>
      <w:b/>
      <w:bCs/>
      <w:lang w:val="en-GB" w:eastAsia="en-US"/>
    </w:rPr>
  </w:style>
  <w:style w:type="paragraph" w:styleId="Revision">
    <w:name w:val="Revision"/>
    <w:hidden/>
    <w:uiPriority w:val="99"/>
    <w:semiHidden/>
    <w:rsid w:val="004C5045"/>
    <w:rPr>
      <w:sz w:val="24"/>
      <w:lang w:val="en-GB" w:eastAsia="en-US"/>
    </w:rPr>
  </w:style>
  <w:style w:type="paragraph" w:styleId="BalloonText">
    <w:name w:val="Balloon Text"/>
    <w:basedOn w:val="Normal"/>
    <w:link w:val="BalloonTextChar"/>
    <w:uiPriority w:val="99"/>
    <w:rsid w:val="004C5045"/>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4C5045"/>
    <w:rPr>
      <w:rFonts w:ascii="Tahoma" w:hAnsi="Tahoma" w:cs="Tahoma"/>
      <w:sz w:val="16"/>
      <w:szCs w:val="16"/>
      <w:lang w:val="en-GB" w:eastAsia="en-US"/>
    </w:rPr>
  </w:style>
  <w:style w:type="character" w:customStyle="1" w:styleId="RectitleChar">
    <w:name w:val="Rec_title Char"/>
    <w:link w:val="Rectitle"/>
    <w:locked/>
    <w:rsid w:val="004C5045"/>
    <w:rPr>
      <w:b/>
      <w:sz w:val="28"/>
      <w:lang w:val="fr-FR" w:eastAsia="en-US"/>
    </w:rPr>
  </w:style>
  <w:style w:type="paragraph" w:customStyle="1" w:styleId="IEEETableCaption">
    <w:name w:val="IEEE Table Caption"/>
    <w:basedOn w:val="Normal"/>
    <w:next w:val="Normal"/>
    <w:uiPriority w:val="99"/>
    <w:rsid w:val="004C5045"/>
    <w:pPr>
      <w:tabs>
        <w:tab w:val="clear" w:pos="794"/>
        <w:tab w:val="clear" w:pos="1191"/>
        <w:tab w:val="clear" w:pos="1588"/>
        <w:tab w:val="clear" w:pos="1985"/>
      </w:tabs>
      <w:overflowPunct/>
      <w:autoSpaceDE/>
      <w:autoSpaceDN/>
      <w:adjustRightInd/>
      <w:spacing w:after="120"/>
      <w:jc w:val="center"/>
      <w:textAlignment w:val="auto"/>
    </w:pPr>
    <w:rPr>
      <w:rFonts w:eastAsia="SimSun"/>
      <w:smallCaps/>
      <w:sz w:val="16"/>
      <w:szCs w:val="24"/>
      <w:lang w:val="en-AU" w:eastAsia="zh-CN"/>
    </w:rPr>
  </w:style>
  <w:style w:type="paragraph" w:customStyle="1" w:styleId="IEEEParagraph">
    <w:name w:val="IEEE Paragraph"/>
    <w:basedOn w:val="Normal"/>
    <w:link w:val="IEEEParagraphChar"/>
    <w:uiPriority w:val="99"/>
    <w:rsid w:val="004C5045"/>
    <w:pPr>
      <w:tabs>
        <w:tab w:val="clear" w:pos="794"/>
        <w:tab w:val="clear" w:pos="1191"/>
        <w:tab w:val="clear" w:pos="1588"/>
        <w:tab w:val="clear" w:pos="1985"/>
      </w:tabs>
      <w:overflowPunct/>
      <w:autoSpaceDE/>
      <w:autoSpaceDN/>
      <w:snapToGrid w:val="0"/>
      <w:spacing w:before="0"/>
      <w:ind w:firstLine="216"/>
      <w:textAlignment w:val="auto"/>
    </w:pPr>
    <w:rPr>
      <w:rFonts w:eastAsia="SimSun"/>
      <w:szCs w:val="24"/>
      <w:lang w:val="en-AU" w:eastAsia="fr-FR"/>
    </w:rPr>
  </w:style>
  <w:style w:type="paragraph" w:customStyle="1" w:styleId="IEEETableCell">
    <w:name w:val="IEEE Table Cell"/>
    <w:basedOn w:val="IEEEParagraph"/>
    <w:uiPriority w:val="99"/>
    <w:rsid w:val="004C5045"/>
    <w:pPr>
      <w:ind w:firstLine="0"/>
      <w:jc w:val="left"/>
    </w:pPr>
    <w:rPr>
      <w:sz w:val="18"/>
    </w:rPr>
  </w:style>
  <w:style w:type="character" w:customStyle="1" w:styleId="IEEEParagraphChar">
    <w:name w:val="IEEE Paragraph Char"/>
    <w:link w:val="IEEEParagraph"/>
    <w:uiPriority w:val="99"/>
    <w:locked/>
    <w:rsid w:val="004C5045"/>
    <w:rPr>
      <w:rFonts w:eastAsia="SimSun"/>
      <w:sz w:val="24"/>
      <w:szCs w:val="24"/>
      <w:lang w:val="en-AU" w:eastAsia="fr-FR"/>
    </w:rPr>
  </w:style>
  <w:style w:type="paragraph" w:customStyle="1" w:styleId="IEEEFigureCaptionSingle-Line">
    <w:name w:val="IEEE Figure Caption Single-Line"/>
    <w:basedOn w:val="IEEETableCaption"/>
    <w:next w:val="IEEEParagraph"/>
    <w:uiPriority w:val="99"/>
    <w:rsid w:val="004C5045"/>
    <w:rPr>
      <w:smallCaps w:val="0"/>
    </w:rPr>
  </w:style>
  <w:style w:type="character" w:customStyle="1" w:styleId="trans">
    <w:name w:val="trans"/>
    <w:uiPriority w:val="99"/>
    <w:rsid w:val="004C5045"/>
  </w:style>
  <w:style w:type="paragraph" w:customStyle="1" w:styleId="references">
    <w:name w:val="references"/>
    <w:uiPriority w:val="99"/>
    <w:rsid w:val="004C5045"/>
    <w:pPr>
      <w:numPr>
        <w:numId w:val="2"/>
      </w:numPr>
      <w:spacing w:after="50" w:line="180" w:lineRule="exact"/>
      <w:jc w:val="both"/>
    </w:pPr>
    <w:rPr>
      <w:rFonts w:eastAsia="MS Mincho"/>
      <w:noProof/>
      <w:sz w:val="16"/>
      <w:szCs w:val="16"/>
      <w:lang w:eastAsia="en-US"/>
    </w:rPr>
  </w:style>
  <w:style w:type="character" w:customStyle="1" w:styleId="TabletextChar">
    <w:name w:val="Table_text Char"/>
    <w:link w:val="Tabletext"/>
    <w:locked/>
    <w:rsid w:val="004C5045"/>
    <w:rPr>
      <w:sz w:val="22"/>
      <w:lang w:val="fr-FR" w:eastAsia="en-US"/>
    </w:rPr>
  </w:style>
  <w:style w:type="character" w:customStyle="1" w:styleId="TableheadChar">
    <w:name w:val="Table_head Char"/>
    <w:link w:val="Tablehead0"/>
    <w:locked/>
    <w:rsid w:val="004C5045"/>
    <w:rPr>
      <w:b/>
      <w:sz w:val="22"/>
      <w:lang w:val="fr-FR" w:eastAsia="en-US"/>
    </w:rPr>
  </w:style>
  <w:style w:type="character" w:styleId="Strong">
    <w:name w:val="Strong"/>
    <w:basedOn w:val="DefaultParagraphFont"/>
    <w:uiPriority w:val="99"/>
    <w:qFormat/>
    <w:rsid w:val="004C5045"/>
    <w:rPr>
      <w:rFonts w:cs="Times New Roman"/>
      <w:b/>
    </w:rPr>
  </w:style>
  <w:style w:type="paragraph" w:customStyle="1" w:styleId="FiguretitleBR">
    <w:name w:val="Figure_title_BR"/>
    <w:basedOn w:val="Normal"/>
    <w:next w:val="Figurewithouttitle"/>
    <w:uiPriority w:val="99"/>
    <w:rsid w:val="004C5045"/>
    <w:pPr>
      <w:keepLines/>
      <w:widowControl w:val="0"/>
      <w:overflowPunct/>
      <w:autoSpaceDE/>
      <w:autoSpaceDN/>
      <w:adjustRightInd/>
      <w:spacing w:before="0" w:after="480"/>
      <w:jc w:val="center"/>
      <w:textAlignment w:val="auto"/>
    </w:pPr>
    <w:rPr>
      <w:rFonts w:eastAsia="SimSun"/>
      <w:b/>
      <w:kern w:val="2"/>
      <w:sz w:val="21"/>
      <w:lang w:val="en-US" w:eastAsia="zh-CN"/>
    </w:rPr>
  </w:style>
  <w:style w:type="character" w:customStyle="1" w:styleId="BodyTextChar1">
    <w:name w:val="Body Text Char1"/>
    <w:basedOn w:val="DefaultParagraphFont"/>
    <w:uiPriority w:val="99"/>
    <w:locked/>
    <w:rsid w:val="004C5045"/>
    <w:rPr>
      <w:sz w:val="24"/>
      <w:szCs w:val="24"/>
      <w:lang w:val="en-GB" w:eastAsia="en-US"/>
    </w:rPr>
  </w:style>
  <w:style w:type="paragraph" w:customStyle="1" w:styleId="CarCar">
    <w:name w:val="Car Car"/>
    <w:basedOn w:val="Normal"/>
    <w:uiPriority w:val="99"/>
    <w:rsid w:val="004C5045"/>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sz w:val="20"/>
      <w:szCs w:val="24"/>
      <w:lang w:eastAsia="fr-FR"/>
    </w:rPr>
  </w:style>
  <w:style w:type="character" w:customStyle="1" w:styleId="enumlev1Char">
    <w:name w:val="enumlev1 Char"/>
    <w:link w:val="enumlev1"/>
    <w:locked/>
    <w:rsid w:val="004C5045"/>
    <w:rPr>
      <w:sz w:val="24"/>
      <w:lang w:val="fr-FR" w:eastAsia="en-US"/>
    </w:rPr>
  </w:style>
  <w:style w:type="table" w:customStyle="1" w:styleId="Grilledutableau1">
    <w:name w:val="Grille du tableau1"/>
    <w:basedOn w:val="TableNormal"/>
    <w:next w:val="TableGrid"/>
    <w:uiPriority w:val="99"/>
    <w:rsid w:val="004C5045"/>
    <w:rPr>
      <w:rFonts w:ascii="CG Times"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99"/>
    <w:rsid w:val="004C5045"/>
    <w:rPr>
      <w:rFonts w:ascii="CG Times"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rsid w:val="004C5045"/>
    <w:pPr>
      <w:numPr>
        <w:numId w:val="3"/>
      </w:numPr>
      <w:tabs>
        <w:tab w:val="left" w:pos="533"/>
      </w:tabs>
      <w:spacing w:before="80" w:after="200"/>
      <w:ind w:left="0" w:firstLine="0"/>
      <w:jc w:val="both"/>
    </w:pPr>
    <w:rPr>
      <w:noProof/>
      <w:sz w:val="16"/>
      <w:szCs w:val="16"/>
      <w:lang w:eastAsia="en-US"/>
    </w:rPr>
  </w:style>
  <w:style w:type="paragraph" w:customStyle="1" w:styleId="tablehead">
    <w:name w:val="table head"/>
    <w:uiPriority w:val="99"/>
    <w:rsid w:val="004C5045"/>
    <w:pPr>
      <w:numPr>
        <w:numId w:val="4"/>
      </w:numPr>
      <w:spacing w:before="240" w:after="120" w:line="216" w:lineRule="auto"/>
      <w:jc w:val="center"/>
    </w:pPr>
    <w:rPr>
      <w:smallCaps/>
      <w:noProof/>
      <w:sz w:val="16"/>
      <w:szCs w:val="16"/>
      <w:lang w:eastAsia="en-US"/>
    </w:rPr>
  </w:style>
  <w:style w:type="paragraph" w:styleId="NoSpacing">
    <w:name w:val="No Spacing"/>
    <w:uiPriority w:val="1"/>
    <w:qFormat/>
    <w:rsid w:val="004C5045"/>
    <w:rPr>
      <w:rFonts w:ascii="Calibri" w:eastAsia="Calibri" w:hAnsi="Calibri"/>
      <w:sz w:val="22"/>
      <w:szCs w:val="22"/>
      <w:lang w:val="fr-FR" w:eastAsia="en-US"/>
    </w:rPr>
  </w:style>
  <w:style w:type="paragraph" w:customStyle="1" w:styleId="TableLegend0">
    <w:name w:val="Table_Legend"/>
    <w:basedOn w:val="Normal"/>
    <w:next w:val="Normal"/>
    <w:rsid w:val="004C5045"/>
    <w:pPr>
      <w:spacing w:before="86" w:line="199" w:lineRule="exact"/>
    </w:pPr>
    <w:rPr>
      <w:sz w:val="18"/>
      <w:szCs w:val="18"/>
      <w:lang w:val="en-GB" w:eastAsia="zh-CN"/>
    </w:rPr>
  </w:style>
  <w:style w:type="character" w:customStyle="1" w:styleId="Titre3Car1">
    <w:name w:val="Titre 3 Car1"/>
    <w:aliases w:val="T3 Car1,H3 Car1,t3 Car1,h3 Car1,Unnumbered Head Car1,uh Car1,UH Car1,Third-Order Heading Car1,Titre 3 de niveau 3 GIE Car1,t3.T3.Titre 3 Car1,TITRE A TROIS CHIFFRES Car1,TITRE A TROIS CHIFFRES1 Car1,TITRE A TROIS CHIFFRES2 Car1"/>
    <w:basedOn w:val="DefaultParagraphFont"/>
    <w:semiHidden/>
    <w:rsid w:val="004C5045"/>
    <w:rPr>
      <w:rFonts w:ascii="Calibri Light" w:eastAsia="SimSun" w:hAnsi="Calibri Light" w:cs="Times New Roman"/>
      <w:b/>
      <w:bCs/>
      <w:color w:val="5B9BD5"/>
      <w:sz w:val="24"/>
      <w:lang w:val="en-GB" w:eastAsia="de-DE"/>
    </w:rPr>
  </w:style>
  <w:style w:type="character" w:customStyle="1" w:styleId="Titre4Car1">
    <w:name w:val="Titre 4 Car1"/>
    <w:aliases w:val="H4 Car1,Main Head Car1,mh Car1,MH Car1,Fourth-Order Heading Car1,h4 Car1,T4 Car1,TITRE A QUATRE CHIFFRES Car1,TITRE A QUATRE CHIFFRES1 Car1,TITRE A QUATRE CHIFFRES2 Car1,TITRE A QUATRE CHIFFRES3 Car1,TITRE A QUATRE CHIFFRES4 Car1"/>
    <w:basedOn w:val="DefaultParagraphFont"/>
    <w:semiHidden/>
    <w:rsid w:val="004C5045"/>
    <w:rPr>
      <w:rFonts w:ascii="Calibri Light" w:eastAsia="SimSun" w:hAnsi="Calibri Light" w:cs="Times New Roman"/>
      <w:b/>
      <w:bCs/>
      <w:i/>
      <w:iCs/>
      <w:color w:val="5B9BD5"/>
      <w:sz w:val="24"/>
      <w:lang w:val="en-GB" w:eastAsia="de-DE"/>
    </w:rPr>
  </w:style>
  <w:style w:type="character" w:customStyle="1" w:styleId="Titre5Car1">
    <w:name w:val="Titre 5 Car1"/>
    <w:aliases w:val="h5 Car1,TITRE A CINQ CHIFFRES Car1,TITRE A CINQ CHIFFRES1 Car1,TITRE A CINQ CHIFFRES2 Car1,TITRE A CINQ CHIFFRES3 Car1,TITRE A CINQ CHIFFRES4 Car1,TITRE A CINQ CHIFFRES5 Car1,TITRE A CINQ CHIFFRES6 Car1,TITRE A CINQ CHIFFRES7 Car1"/>
    <w:basedOn w:val="DefaultParagraphFont"/>
    <w:semiHidden/>
    <w:rsid w:val="004C5045"/>
    <w:rPr>
      <w:rFonts w:ascii="Calibri Light" w:eastAsia="SimSun" w:hAnsi="Calibri Light" w:cs="Times New Roman"/>
      <w:color w:val="1F4D78"/>
      <w:sz w:val="24"/>
      <w:lang w:val="en-GB" w:eastAsia="de-DE"/>
    </w:rPr>
  </w:style>
  <w:style w:type="character" w:customStyle="1" w:styleId="Titre6Car1">
    <w:name w:val="Titre 6 Car1"/>
    <w:aliases w:val="h6 Car1,Chapitre Car1,TITRE A 4 CHIFFRES Car1,TITRE A 4 CHIFFRES1 Car1,TITRE A 4 CHIFFRES2 Car1,TITRE A 4 CHIFFRES3 Car1,TITRE A 4 CHIFFRES4 Car1,TITRE A 4 CHIFFRES5 Car1,TITRE A 4 CHIFFRES6 Car1,TITRE A 4 CHIFFRES7 Car1,4.4.4.4 Car"/>
    <w:basedOn w:val="DefaultParagraphFont"/>
    <w:semiHidden/>
    <w:rsid w:val="004C5045"/>
    <w:rPr>
      <w:rFonts w:ascii="Calibri Light" w:eastAsia="SimSun" w:hAnsi="Calibri Light" w:cs="Times New Roman"/>
      <w:i/>
      <w:iCs/>
      <w:color w:val="1F4D78"/>
      <w:sz w:val="24"/>
      <w:lang w:val="en-GB" w:eastAsia="de-DE"/>
    </w:rPr>
  </w:style>
  <w:style w:type="paragraph" w:styleId="NormalWeb">
    <w:name w:val="Normal (Web)"/>
    <w:basedOn w:val="Normal"/>
    <w:unhideWhenUsed/>
    <w:rsid w:val="004C504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de-AT" w:eastAsia="de-DE"/>
    </w:rPr>
  </w:style>
  <w:style w:type="character" w:customStyle="1" w:styleId="Titre7Car1">
    <w:name w:val="Titre 7 Car1"/>
    <w:aliases w:val="TITRE A 5 CHIFFRES Car1,TITRE A 5 CHIFFRES1 Car1,TITRE A 5 CHIFFRES2 Car1,TITRE A 5 CHIFFRES3 Car1,TITRE A 5 CHIFFRES4 Car1,TITRE A 5 CHIFFRES5 Car1,TITRE A 5 CHIFFRES6 Car1,TITRE A 5 CHIFFRES7 Car1,TITRE A 5 CHIFFRES8 Car1"/>
    <w:basedOn w:val="DefaultParagraphFont"/>
    <w:semiHidden/>
    <w:rsid w:val="004C5045"/>
    <w:rPr>
      <w:rFonts w:ascii="Calibri Light" w:eastAsia="SimSun" w:hAnsi="Calibri Light" w:cs="Times New Roman"/>
      <w:i/>
      <w:iCs/>
      <w:color w:val="404040"/>
      <w:sz w:val="24"/>
      <w:lang w:val="en-GB" w:eastAsia="de-DE"/>
    </w:rPr>
  </w:style>
  <w:style w:type="character" w:customStyle="1" w:styleId="Titre8Car1">
    <w:name w:val="Titre 8 Car1"/>
    <w:aliases w:val="T8 Car1,6.6.6.6.6.6. Car1,Figure Title Car1,(table no.) Car1"/>
    <w:basedOn w:val="DefaultParagraphFont"/>
    <w:semiHidden/>
    <w:rsid w:val="004C5045"/>
    <w:rPr>
      <w:rFonts w:ascii="Calibri Light" w:eastAsia="SimSun" w:hAnsi="Calibri Light" w:cs="Times New Roman"/>
      <w:color w:val="404040"/>
      <w:lang w:val="en-GB" w:eastAsia="de-DE"/>
    </w:rPr>
  </w:style>
  <w:style w:type="character" w:customStyle="1" w:styleId="Titre9Car1">
    <w:name w:val="Titre 9 Car1"/>
    <w:aliases w:val="7.7.7.7.7.7.7. Car1,Titre 10 Car1,(figure no.) Car1,T9 Car1"/>
    <w:basedOn w:val="DefaultParagraphFont"/>
    <w:semiHidden/>
    <w:rsid w:val="004C5045"/>
    <w:rPr>
      <w:rFonts w:ascii="Calibri Light" w:eastAsia="SimSun" w:hAnsi="Calibri Light" w:cs="Times New Roman"/>
      <w:i/>
      <w:iCs/>
      <w:color w:val="404040"/>
      <w:lang w:val="en-GB" w:eastAsia="de-DE"/>
    </w:rPr>
  </w:style>
  <w:style w:type="character" w:customStyle="1" w:styleId="CorpsdetexteCar1">
    <w:name w:val="Corps de texte Car1"/>
    <w:aliases w:val="MW_paragraph Car1,WC_body Car1,MW_paragraph Char Car1,AvtalBrödtext Car1,ändrad Car1,bt Car1,Bodytext Car1,compact Car1,AvtalBrodtext Car1,andrad Car1,EHPT Car1,Body Text2 Car1,Body3 Car1,paragraph 2 Car1,body indent Car1"/>
    <w:basedOn w:val="DefaultParagraphFont"/>
    <w:semiHidden/>
    <w:rsid w:val="004C5045"/>
    <w:rPr>
      <w:rFonts w:ascii="Arial" w:hAnsi="Arial"/>
      <w:sz w:val="24"/>
      <w:szCs w:val="20"/>
      <w:lang w:val="en-GB" w:eastAsia="de-DE"/>
    </w:rPr>
  </w:style>
  <w:style w:type="paragraph" w:customStyle="1" w:styleId="TOCHeading1">
    <w:name w:val="TOC Heading1"/>
    <w:basedOn w:val="Heading1"/>
    <w:next w:val="Normal"/>
    <w:qFormat/>
    <w:rsid w:val="004C5045"/>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hAnsi="Cambria"/>
      <w:bCs/>
      <w:color w:val="365F91"/>
      <w:sz w:val="28"/>
      <w:szCs w:val="28"/>
      <w:lang w:val="en-US"/>
    </w:rPr>
  </w:style>
  <w:style w:type="table" w:styleId="TableClassic1">
    <w:name w:val="Table Classic 1"/>
    <w:basedOn w:val="TableNormal"/>
    <w:unhideWhenUsed/>
    <w:rsid w:val="004C5045"/>
    <w:pPr>
      <w:ind w:left="851"/>
    </w:pPr>
    <w:rPr>
      <w:rFonts w:ascii="Arial" w:hAnsi="Arial"/>
      <w:lang w:val="de-AT" w:eastAsia="de-AT"/>
    </w:rPr>
    <w:tblPr>
      <w:tblBorders>
        <w:insideV w:val="single" w:sz="4" w:space="0" w:color="auto"/>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nhideWhenUsed/>
    <w:rsid w:val="004C5045"/>
    <w:pPr>
      <w:ind w:left="851"/>
    </w:pPr>
    <w:rPr>
      <w:lang w:val="de-AT" w:eastAsia="de-AT"/>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unhideWhenUsed/>
    <w:rsid w:val="004C5045"/>
    <w:pPr>
      <w:ind w:left="851"/>
    </w:pPr>
    <w:rPr>
      <w:lang w:val="de-AT" w:eastAsia="de-AT"/>
    </w:rPr>
    <w:tblPr>
      <w:tblBorders>
        <w:bottom w:val="single" w:sz="12" w:space="0" w:color="000000"/>
      </w:tblBorders>
    </w:tblPr>
    <w:tcPr>
      <w:shd w:val="clear" w:color="auto" w:fill="EEECE1"/>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Theme">
    <w:name w:val="Table Theme"/>
    <w:basedOn w:val="TableNormal"/>
    <w:unhideWhenUsed/>
    <w:rsid w:val="004C5045"/>
    <w:rPr>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EEEBullet1">
    <w:name w:val="IEEE Bullet 1"/>
    <w:rsid w:val="004C5045"/>
    <w:pPr>
      <w:numPr>
        <w:numId w:val="12"/>
      </w:numPr>
    </w:pPr>
  </w:style>
  <w:style w:type="numbering" w:styleId="111111">
    <w:name w:val="Outline List 2"/>
    <w:basedOn w:val="NoList"/>
    <w:unhideWhenUsed/>
    <w:rsid w:val="004C5045"/>
    <w:pPr>
      <w:numPr>
        <w:numId w:val="13"/>
      </w:numPr>
    </w:pPr>
  </w:style>
  <w:style w:type="character" w:styleId="PlaceholderText">
    <w:name w:val="Placeholder Text"/>
    <w:basedOn w:val="DefaultParagraphFont"/>
    <w:uiPriority w:val="99"/>
    <w:semiHidden/>
    <w:rsid w:val="004C5045"/>
    <w:rPr>
      <w:color w:val="808080"/>
    </w:rPr>
  </w:style>
  <w:style w:type="numbering" w:customStyle="1" w:styleId="NoList1">
    <w:name w:val="No List1"/>
    <w:next w:val="NoList"/>
    <w:uiPriority w:val="99"/>
    <w:semiHidden/>
    <w:unhideWhenUsed/>
    <w:rsid w:val="004C5045"/>
  </w:style>
  <w:style w:type="numbering" w:customStyle="1" w:styleId="IEEEBullet11">
    <w:name w:val="IEEE Bullet 11"/>
    <w:rsid w:val="005A5C0D"/>
  </w:style>
  <w:style w:type="numbering" w:customStyle="1" w:styleId="1111111">
    <w:name w:val="1 / 1.1 / 1.1.11"/>
    <w:basedOn w:val="NoList"/>
    <w:next w:val="111111"/>
    <w:unhideWhenUsed/>
    <w:rsid w:val="005A5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0835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oleObject" Target="embeddings/oleObject52.bin"/><Relationship Id="rId21" Type="http://schemas.openxmlformats.org/officeDocument/2006/relationships/image" Target="media/image5.e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emf"/><Relationship Id="rId112" Type="http://schemas.openxmlformats.org/officeDocument/2006/relationships/oleObject" Target="embeddings/oleObject49.bin"/><Relationship Id="rId133" Type="http://schemas.openxmlformats.org/officeDocument/2006/relationships/oleObject" Target="embeddings/oleObject60.bin"/><Relationship Id="rId138" Type="http://schemas.openxmlformats.org/officeDocument/2006/relationships/image" Target="media/image63.wmf"/><Relationship Id="rId154" Type="http://schemas.openxmlformats.org/officeDocument/2006/relationships/image" Target="media/image71.wmf"/><Relationship Id="rId159" Type="http://schemas.openxmlformats.org/officeDocument/2006/relationships/header" Target="header6.xml"/><Relationship Id="rId16" Type="http://schemas.openxmlformats.org/officeDocument/2006/relationships/oleObject" Target="embeddings/oleObject1.bin"/><Relationship Id="rId107" Type="http://schemas.openxmlformats.org/officeDocument/2006/relationships/image" Target="media/image48.wmf"/><Relationship Id="rId11" Type="http://schemas.openxmlformats.org/officeDocument/2006/relationships/hyperlink" Target="http://www.itu.int/publ/R-REC/fr" TargetMode="Externa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image" Target="media/image21.e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4.emf"/><Relationship Id="rId102" Type="http://schemas.openxmlformats.org/officeDocument/2006/relationships/oleObject" Target="embeddings/oleObject44.bin"/><Relationship Id="rId123" Type="http://schemas.openxmlformats.org/officeDocument/2006/relationships/oleObject" Target="embeddings/oleObject55.bin"/><Relationship Id="rId128" Type="http://schemas.openxmlformats.org/officeDocument/2006/relationships/image" Target="media/image58.wmf"/><Relationship Id="rId144" Type="http://schemas.openxmlformats.org/officeDocument/2006/relationships/image" Target="media/image66.wmf"/><Relationship Id="rId149" Type="http://schemas.openxmlformats.org/officeDocument/2006/relationships/oleObject" Target="embeddings/oleObject68.bin"/><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2.emf"/><Relationship Id="rId160" Type="http://schemas.openxmlformats.org/officeDocument/2006/relationships/footer" Target="footer2.xml"/><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image" Target="media/image16.e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29.emf"/><Relationship Id="rId113" Type="http://schemas.openxmlformats.org/officeDocument/2006/relationships/image" Target="media/image51.wmf"/><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63.bin"/><Relationship Id="rId80" Type="http://schemas.openxmlformats.org/officeDocument/2006/relationships/oleObject" Target="embeddings/oleObject33.bin"/><Relationship Id="rId85" Type="http://schemas.openxmlformats.org/officeDocument/2006/relationships/image" Target="media/image37.wmf"/><Relationship Id="rId150" Type="http://schemas.openxmlformats.org/officeDocument/2006/relationships/image" Target="media/image69.wmf"/><Relationship Id="rId155" Type="http://schemas.openxmlformats.org/officeDocument/2006/relationships/oleObject" Target="embeddings/oleObject71.bin"/><Relationship Id="rId12" Type="http://schemas.openxmlformats.org/officeDocument/2006/relationships/header" Target="header3.xml"/><Relationship Id="rId17" Type="http://schemas.openxmlformats.org/officeDocument/2006/relationships/image" Target="media/image3.wmf"/><Relationship Id="rId33" Type="http://schemas.openxmlformats.org/officeDocument/2006/relationships/image" Target="media/image11.e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emf"/><Relationship Id="rId108" Type="http://schemas.openxmlformats.org/officeDocument/2006/relationships/oleObject" Target="embeddings/oleObject47.bin"/><Relationship Id="rId124" Type="http://schemas.openxmlformats.org/officeDocument/2006/relationships/image" Target="media/image56.emf"/><Relationship Id="rId129" Type="http://schemas.openxmlformats.org/officeDocument/2006/relationships/oleObject" Target="embeddings/oleObject58.bin"/><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oleObject" Target="embeddings/oleObject37.bin"/><Relationship Id="rId91" Type="http://schemas.openxmlformats.org/officeDocument/2006/relationships/image" Target="media/image40.emf"/><Relationship Id="rId96" Type="http://schemas.openxmlformats.org/officeDocument/2006/relationships/oleObject" Target="embeddings/oleObject41.bin"/><Relationship Id="rId111" Type="http://schemas.openxmlformats.org/officeDocument/2006/relationships/image" Target="media/image50.wmf"/><Relationship Id="rId132" Type="http://schemas.openxmlformats.org/officeDocument/2006/relationships/image" Target="media/image60.wmf"/><Relationship Id="rId140" Type="http://schemas.openxmlformats.org/officeDocument/2006/relationships/image" Target="media/image64.wmf"/><Relationship Id="rId145" Type="http://schemas.openxmlformats.org/officeDocument/2006/relationships/oleObject" Target="embeddings/oleObject66.bin"/><Relationship Id="rId153" Type="http://schemas.openxmlformats.org/officeDocument/2006/relationships/oleObject" Target="embeddings/oleObject70.bin"/><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oleObject" Target="embeddings/oleObject46.bin"/><Relationship Id="rId114" Type="http://schemas.openxmlformats.org/officeDocument/2006/relationships/oleObject" Target="embeddings/oleObject50.bin"/><Relationship Id="rId119" Type="http://schemas.openxmlformats.org/officeDocument/2006/relationships/oleObject" Target="embeddings/oleObject53.bin"/><Relationship Id="rId127" Type="http://schemas.openxmlformats.org/officeDocument/2006/relationships/oleObject" Target="embeddings/oleObject57.bin"/><Relationship Id="rId10" Type="http://schemas.openxmlformats.org/officeDocument/2006/relationships/hyperlink" Target="http://www.itu.int/ITU-R/go/patents/fr" TargetMode="External"/><Relationship Id="rId31" Type="http://schemas.openxmlformats.org/officeDocument/2006/relationships/image" Target="media/image10.e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2.bin"/><Relationship Id="rId81" Type="http://schemas.openxmlformats.org/officeDocument/2006/relationships/image" Target="media/image35.e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image" Target="media/image55.emf"/><Relationship Id="rId130" Type="http://schemas.openxmlformats.org/officeDocument/2006/relationships/image" Target="media/image59.wmf"/><Relationship Id="rId135" Type="http://schemas.openxmlformats.org/officeDocument/2006/relationships/oleObject" Target="embeddings/oleObject61.bin"/><Relationship Id="rId143" Type="http://schemas.openxmlformats.org/officeDocument/2006/relationships/oleObject" Target="embeddings/oleObject65.bin"/><Relationship Id="rId148" Type="http://schemas.openxmlformats.org/officeDocument/2006/relationships/image" Target="media/image68.wmf"/><Relationship Id="rId151" Type="http://schemas.openxmlformats.org/officeDocument/2006/relationships/oleObject" Target="embeddings/oleObject69.bin"/><Relationship Id="rId156" Type="http://schemas.openxmlformats.org/officeDocument/2006/relationships/image" Target="media/image72.e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emf"/><Relationship Id="rId104" Type="http://schemas.openxmlformats.org/officeDocument/2006/relationships/oleObject" Target="embeddings/oleObject45.bin"/><Relationship Id="rId120" Type="http://schemas.openxmlformats.org/officeDocument/2006/relationships/image" Target="media/image54.e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67.wmf"/><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oleObject" Target="embeddings/oleObject39.bin"/><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emf"/><Relationship Id="rId110" Type="http://schemas.openxmlformats.org/officeDocument/2006/relationships/oleObject" Target="embeddings/oleObject48.bin"/><Relationship Id="rId115" Type="http://schemas.openxmlformats.org/officeDocument/2006/relationships/image" Target="media/image52.wmf"/><Relationship Id="rId131" Type="http://schemas.openxmlformats.org/officeDocument/2006/relationships/oleObject" Target="embeddings/oleObject59.bin"/><Relationship Id="rId136" Type="http://schemas.openxmlformats.org/officeDocument/2006/relationships/image" Target="media/image62.wmf"/><Relationship Id="rId157" Type="http://schemas.openxmlformats.org/officeDocument/2006/relationships/oleObject" Target="embeddings/oleObject72.bin"/><Relationship Id="rId61" Type="http://schemas.openxmlformats.org/officeDocument/2006/relationships/image" Target="media/image25.wmf"/><Relationship Id="rId82" Type="http://schemas.openxmlformats.org/officeDocument/2006/relationships/oleObject" Target="embeddings/oleObject34.bin"/><Relationship Id="rId152" Type="http://schemas.openxmlformats.org/officeDocument/2006/relationships/image" Target="media/image70.wmf"/><Relationship Id="rId19" Type="http://schemas.openxmlformats.org/officeDocument/2006/relationships/image" Target="media/image4.wmf"/><Relationship Id="rId14" Type="http://schemas.openxmlformats.org/officeDocument/2006/relationships/footer" Target="footer1.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emf"/><Relationship Id="rId100" Type="http://schemas.openxmlformats.org/officeDocument/2006/relationships/oleObject" Target="embeddings/oleObject43.bin"/><Relationship Id="rId105" Type="http://schemas.openxmlformats.org/officeDocument/2006/relationships/image" Target="media/image47.emf"/><Relationship Id="rId126" Type="http://schemas.openxmlformats.org/officeDocument/2006/relationships/image" Target="media/image57.emf"/><Relationship Id="rId147" Type="http://schemas.openxmlformats.org/officeDocument/2006/relationships/oleObject" Target="embeddings/oleObject67.bin"/><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emf"/><Relationship Id="rId98" Type="http://schemas.openxmlformats.org/officeDocument/2006/relationships/oleObject" Target="embeddings/oleObject42.bin"/><Relationship Id="rId121" Type="http://schemas.openxmlformats.org/officeDocument/2006/relationships/oleObject" Target="embeddings/oleObject54.bin"/><Relationship Id="rId142" Type="http://schemas.openxmlformats.org/officeDocument/2006/relationships/image" Target="media/image65.wmf"/><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emf"/><Relationship Id="rId116" Type="http://schemas.openxmlformats.org/officeDocument/2006/relationships/oleObject" Target="embeddings/oleObject51.bin"/><Relationship Id="rId137" Type="http://schemas.openxmlformats.org/officeDocument/2006/relationships/oleObject" Target="embeddings/oleObject62.bin"/><Relationship Id="rId158"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38B66-B5D0-4890-BD7C-201027462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431</TotalTime>
  <Pages>59</Pages>
  <Words>14154</Words>
  <Characters>80680</Characters>
  <Application>Microsoft Office Word</Application>
  <DocSecurity>0</DocSecurity>
  <Lines>2521</Lines>
  <Paragraphs>109</Paragraphs>
  <ScaleCrop>false</ScaleCrop>
  <HeadingPairs>
    <vt:vector size="2" baseType="variant">
      <vt:variant>
        <vt:lpstr>Title</vt:lpstr>
      </vt:variant>
      <vt:variant>
        <vt:i4>1</vt:i4>
      </vt:variant>
    </vt:vector>
  </HeadingPairs>
  <TitlesOfParts>
    <vt:vector size="1" baseType="lpstr">
      <vt:lpstr>RECOMMANDATION  UIT-R  P.681-7* - Données de propagation nécessaires pour la conception de systèmes de télécommunication mobiles terrestres Terre-espace</vt:lpstr>
    </vt:vector>
  </TitlesOfParts>
  <Manager/>
  <Company>ITU</Company>
  <LinksUpToDate>false</LinksUpToDate>
  <CharactersWithSpaces>94725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P.681-7* - Données de propagation nécessaires pour la conception de systèmes de télécommunication mobiles terrestres Terre-espace</dc:title>
  <dc:subject>Série P = Propagation des ondes radioélectriques</dc:subject>
  <dc:creator>Bureau des radiocommunications de l'UIT (BR)</dc:creator>
  <cp:keywords>P,681-7*</cp:keywords>
  <dc:description>Brice, 12.08.2010, CB-106310</dc:description>
  <cp:lastModifiedBy>Gachet, Christelle</cp:lastModifiedBy>
  <cp:revision>43</cp:revision>
  <cp:lastPrinted>2017-02-17T09:03:00Z</cp:lastPrinted>
  <dcterms:created xsi:type="dcterms:W3CDTF">2016-09-05T06:11:00Z</dcterms:created>
  <dcterms:modified xsi:type="dcterms:W3CDTF">2017-02-17T09:03:00Z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Brice</vt:lpwstr>
  </property>
  <property fmtid="{D5CDD505-2E9C-101B-9397-08002B2CF9AE}" pid="11" name="Date completed">
    <vt:lpwstr>jeudi, 12. août 2010</vt:lpwstr>
  </property>
</Properties>
</file>