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4FB" w:rsidRPr="00575CB8" w:rsidRDefault="00DE64FB" w:rsidP="007E3865">
      <w:pPr>
        <w:rPr>
          <w:lang w:val="en-US"/>
        </w:rPr>
      </w:pPr>
      <w:bookmarkStart w:id="0" w:name="dbreak"/>
      <w:bookmarkEnd w:id="0"/>
    </w:p>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p w:rsidR="00DE64FB" w:rsidRDefault="00DE64FB" w:rsidP="007E3865"/>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E64FB" w:rsidRPr="00E5262C" w:rsidTr="007E3865">
        <w:tc>
          <w:tcPr>
            <w:tcW w:w="10089" w:type="dxa"/>
          </w:tcPr>
          <w:p w:rsidR="00DE64FB" w:rsidRPr="0010336F" w:rsidRDefault="00DE64FB" w:rsidP="007E3865">
            <w:pPr>
              <w:spacing w:before="380" w:line="280" w:lineRule="exact"/>
              <w:jc w:val="right"/>
              <w:rPr>
                <w:rFonts w:ascii="Tahoma" w:hAnsi="Tahoma" w:cs="Tahoma"/>
                <w:b/>
                <w:bCs/>
                <w:iCs/>
                <w:color w:val="243285"/>
                <w:sz w:val="32"/>
                <w:szCs w:val="32"/>
                <w:lang w:val="en-US"/>
              </w:rPr>
            </w:pPr>
          </w:p>
          <w:p w:rsidR="00DE64FB" w:rsidRPr="0010336F" w:rsidRDefault="00DE64FB" w:rsidP="007E386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817E68">
              <w:rPr>
                <w:rFonts w:ascii="Tahoma" w:hAnsi="Tahoma" w:cs="Tahoma"/>
                <w:b/>
                <w:bCs/>
                <w:iCs/>
                <w:color w:val="243285"/>
                <w:sz w:val="36"/>
                <w:szCs w:val="36"/>
                <w:lang w:val="es-ES_tradnl"/>
              </w:rPr>
              <w:t>1853-1</w:t>
            </w:r>
          </w:p>
          <w:p w:rsidR="00DE64FB" w:rsidRPr="0010336F" w:rsidRDefault="00817E68" w:rsidP="007E3865">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DE64FB"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DE64FB" w:rsidRPr="0010336F">
              <w:rPr>
                <w:rFonts w:ascii="Tahoma" w:hAnsi="Tahoma" w:cs="Tahoma"/>
                <w:b/>
                <w:bCs/>
                <w:iCs/>
                <w:color w:val="243285"/>
                <w:szCs w:val="24"/>
                <w:lang w:val="es-ES_tradnl"/>
              </w:rPr>
              <w:t>)</w:t>
            </w:r>
          </w:p>
        </w:tc>
      </w:tr>
      <w:tr w:rsidR="00DE64FB" w:rsidRPr="0010336F" w:rsidTr="007E3865">
        <w:tc>
          <w:tcPr>
            <w:tcW w:w="10089" w:type="dxa"/>
          </w:tcPr>
          <w:p w:rsidR="00DE64FB" w:rsidRPr="0010336F" w:rsidRDefault="00DE64FB" w:rsidP="007E3865">
            <w:pPr>
              <w:spacing w:before="80" w:line="500" w:lineRule="exact"/>
              <w:jc w:val="right"/>
              <w:rPr>
                <w:rFonts w:ascii="Tahoma" w:hAnsi="Tahoma" w:cs="Tahoma"/>
                <w:b/>
                <w:bCs/>
                <w:iCs/>
                <w:color w:val="243285"/>
                <w:sz w:val="44"/>
                <w:szCs w:val="44"/>
                <w:lang w:val="es-ES_tradnl"/>
              </w:rPr>
            </w:pPr>
          </w:p>
          <w:p w:rsidR="00DE64FB" w:rsidRDefault="00817E68" w:rsidP="00817E68">
            <w:pPr>
              <w:spacing w:before="80" w:line="500" w:lineRule="exact"/>
              <w:jc w:val="right"/>
              <w:rPr>
                <w:rFonts w:ascii="Tahoma" w:hAnsi="Tahoma" w:cs="Tahoma"/>
                <w:b/>
                <w:bCs/>
                <w:color w:val="243285"/>
                <w:sz w:val="44"/>
                <w:szCs w:val="44"/>
                <w:lang w:val="es-ES_tradnl"/>
              </w:rPr>
            </w:pPr>
            <w:r w:rsidRPr="00817E68">
              <w:rPr>
                <w:rFonts w:ascii="Tahoma" w:hAnsi="Tahoma" w:cs="Tahoma"/>
                <w:b/>
                <w:bCs/>
                <w:color w:val="243285"/>
                <w:sz w:val="44"/>
                <w:szCs w:val="44"/>
                <w:lang w:val="es-ES_tradnl"/>
              </w:rPr>
              <w:t>Síntesis de las series temporales</w:t>
            </w:r>
            <w:r w:rsidR="00350F8F">
              <w:rPr>
                <w:rFonts w:ascii="Tahoma" w:hAnsi="Tahoma" w:cs="Tahoma"/>
                <w:b/>
                <w:bCs/>
                <w:color w:val="243285"/>
                <w:sz w:val="44"/>
                <w:szCs w:val="44"/>
                <w:lang w:val="es-ES_tradnl"/>
              </w:rPr>
              <w:br/>
            </w:r>
            <w:r w:rsidRPr="00817E68">
              <w:rPr>
                <w:rFonts w:ascii="Tahoma" w:hAnsi="Tahoma" w:cs="Tahoma"/>
                <w:b/>
                <w:bCs/>
                <w:color w:val="243285"/>
                <w:sz w:val="44"/>
                <w:szCs w:val="44"/>
                <w:lang w:val="es-ES_tradnl"/>
              </w:rPr>
              <w:t>de atenuación troposférica</w:t>
            </w:r>
          </w:p>
          <w:p w:rsidR="00DE64FB" w:rsidRPr="0010336F" w:rsidRDefault="00DE64FB" w:rsidP="007E3865">
            <w:pPr>
              <w:spacing w:before="80" w:line="500" w:lineRule="exact"/>
              <w:jc w:val="right"/>
              <w:rPr>
                <w:rFonts w:ascii="Tahoma" w:hAnsi="Tahoma" w:cs="Tahoma"/>
                <w:b/>
                <w:bCs/>
                <w:iCs/>
                <w:color w:val="243285"/>
                <w:sz w:val="44"/>
                <w:szCs w:val="44"/>
                <w:lang w:val="es-ES_tradnl"/>
              </w:rPr>
            </w:pPr>
          </w:p>
        </w:tc>
      </w:tr>
      <w:tr w:rsidR="00DE64FB" w:rsidRPr="00E5262C" w:rsidTr="007E3865">
        <w:tc>
          <w:tcPr>
            <w:tcW w:w="10089" w:type="dxa"/>
          </w:tcPr>
          <w:p w:rsidR="00DE64FB" w:rsidRPr="0010336F" w:rsidRDefault="00DE64FB" w:rsidP="007E3865">
            <w:pPr>
              <w:spacing w:before="80" w:line="280" w:lineRule="exact"/>
              <w:ind w:right="640"/>
              <w:rPr>
                <w:rFonts w:ascii="Tahoma" w:hAnsi="Tahoma" w:cs="Tahoma"/>
                <w:b/>
                <w:bCs/>
                <w:iCs/>
                <w:color w:val="243285"/>
                <w:sz w:val="32"/>
                <w:szCs w:val="32"/>
                <w:lang w:val="es-ES_tradnl"/>
              </w:rPr>
            </w:pPr>
          </w:p>
          <w:p w:rsidR="00DE64FB" w:rsidRPr="0010336F" w:rsidRDefault="00DE64FB" w:rsidP="007E3865">
            <w:pPr>
              <w:spacing w:before="80" w:line="280" w:lineRule="exact"/>
              <w:ind w:right="640"/>
              <w:rPr>
                <w:rFonts w:ascii="Tahoma" w:hAnsi="Tahoma" w:cs="Tahoma"/>
                <w:b/>
                <w:bCs/>
                <w:iCs/>
                <w:color w:val="243285"/>
                <w:sz w:val="32"/>
                <w:szCs w:val="32"/>
                <w:lang w:val="es-ES_tradnl"/>
              </w:rPr>
            </w:pPr>
          </w:p>
          <w:p w:rsidR="00DE64FB" w:rsidRPr="0010336F" w:rsidRDefault="00DE64FB" w:rsidP="007E3865">
            <w:pPr>
              <w:spacing w:before="80" w:after="180" w:line="360" w:lineRule="exact"/>
              <w:ind w:right="720"/>
              <w:rPr>
                <w:rFonts w:ascii="Tahoma" w:hAnsi="Tahoma" w:cs="Tahoma"/>
                <w:b/>
                <w:bCs/>
                <w:iCs/>
                <w:color w:val="243285"/>
                <w:sz w:val="36"/>
                <w:szCs w:val="36"/>
                <w:lang w:val="es-ES_tradnl"/>
              </w:rPr>
            </w:pPr>
          </w:p>
          <w:p w:rsidR="00DE64FB" w:rsidRPr="0010336F" w:rsidRDefault="00DE64FB" w:rsidP="007E386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DE64FB" w:rsidRPr="0010336F" w:rsidRDefault="00DE64FB" w:rsidP="007E386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DE64FB" w:rsidRPr="0026666F" w:rsidRDefault="00DE64FB" w:rsidP="007E3865">
      <w:pPr>
        <w:spacing w:before="80"/>
        <w:rPr>
          <w:i/>
          <w:sz w:val="22"/>
          <w:lang w:val="es-ES_tradnl"/>
        </w:rPr>
      </w:pPr>
    </w:p>
    <w:p w:rsidR="00DE64FB" w:rsidRPr="0026666F" w:rsidRDefault="00DE64FB" w:rsidP="007E3865">
      <w:pPr>
        <w:spacing w:before="80"/>
        <w:rPr>
          <w:i/>
          <w:sz w:val="22"/>
          <w:lang w:val="es-ES_tradnl"/>
        </w:rPr>
      </w:pPr>
    </w:p>
    <w:p w:rsidR="00DE64FB" w:rsidRPr="0026666F" w:rsidRDefault="00DE64FB" w:rsidP="007E3865">
      <w:pPr>
        <w:spacing w:before="80"/>
        <w:rPr>
          <w:i/>
          <w:sz w:val="22"/>
          <w:lang w:val="es-ES_tradnl"/>
        </w:rPr>
      </w:pPr>
    </w:p>
    <w:p w:rsidR="00DE64FB" w:rsidRPr="0026666F" w:rsidRDefault="00DE64FB" w:rsidP="007E3865">
      <w:pPr>
        <w:spacing w:before="80"/>
        <w:rPr>
          <w:i/>
          <w:sz w:val="22"/>
          <w:lang w:val="es-ES_tradnl"/>
        </w:rPr>
      </w:pPr>
    </w:p>
    <w:p w:rsidR="00DE64FB" w:rsidRPr="0026666F" w:rsidRDefault="00DE64FB" w:rsidP="007E3865">
      <w:pPr>
        <w:spacing w:before="80"/>
        <w:rPr>
          <w:i/>
          <w:sz w:val="22"/>
          <w:lang w:val="es-ES_tradnl"/>
        </w:rPr>
      </w:pPr>
    </w:p>
    <w:p w:rsidR="00DE64FB" w:rsidRPr="0026666F" w:rsidRDefault="00DE64FB" w:rsidP="007E3865">
      <w:pPr>
        <w:spacing w:before="80"/>
        <w:rPr>
          <w:i/>
          <w:sz w:val="22"/>
          <w:lang w:val="es-ES_tradnl"/>
        </w:rPr>
      </w:pPr>
    </w:p>
    <w:p w:rsidR="00DE64FB" w:rsidRPr="0026666F" w:rsidRDefault="00DE64FB" w:rsidP="007E3865">
      <w:pPr>
        <w:pStyle w:val="Equation"/>
        <w:tabs>
          <w:tab w:val="clear" w:pos="4820"/>
          <w:tab w:val="clear" w:pos="9639"/>
          <w:tab w:val="left" w:pos="1191"/>
          <w:tab w:val="left" w:pos="1588"/>
          <w:tab w:val="left" w:pos="1985"/>
        </w:tabs>
        <w:rPr>
          <w:rFonts w:ascii="Palatino Linotype" w:hAnsi="Palatino Linotype"/>
          <w:lang w:val="es-ES_tradnl"/>
        </w:rPr>
        <w:sectPr w:rsidR="00DE64FB" w:rsidRPr="0026666F" w:rsidSect="007E3865">
          <w:headerReference w:type="even" r:id="rId8"/>
          <w:headerReference w:type="default" r:id="rId9"/>
          <w:pgSz w:w="11907" w:h="16834" w:code="9"/>
          <w:pgMar w:top="1418" w:right="1134" w:bottom="1134" w:left="1134" w:header="720" w:footer="482" w:gutter="0"/>
          <w:paperSrc w:first="15" w:other="15"/>
          <w:cols w:space="720"/>
        </w:sectPr>
      </w:pPr>
    </w:p>
    <w:p w:rsidR="00DE64FB" w:rsidRPr="006C718C"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E64FB" w:rsidRPr="006C718C" w:rsidRDefault="00DE64FB" w:rsidP="007E386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E64FB" w:rsidRPr="006C718C" w:rsidRDefault="00DE64FB" w:rsidP="007E386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E64FB" w:rsidRPr="00021E8A" w:rsidRDefault="00DE64FB" w:rsidP="007E386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E64FB" w:rsidRPr="00021E8A" w:rsidRDefault="00DE64FB" w:rsidP="007E386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E64FB" w:rsidRPr="007C36CA" w:rsidRDefault="00DE64FB" w:rsidP="007E3865">
      <w:pPr>
        <w:spacing w:before="0"/>
        <w:jc w:val="center"/>
        <w:rPr>
          <w:sz w:val="22"/>
          <w:lang w:val="es-ES_tradnl"/>
        </w:rPr>
      </w:pPr>
    </w:p>
    <w:p w:rsidR="00DE64FB" w:rsidRPr="007C36CA" w:rsidRDefault="00DE64FB" w:rsidP="007E386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E64FB" w:rsidRPr="00E5262C" w:rsidTr="007E3865">
        <w:tc>
          <w:tcPr>
            <w:tcW w:w="9360" w:type="dxa"/>
            <w:gridSpan w:val="2"/>
          </w:tcPr>
          <w:p w:rsidR="00DE64FB" w:rsidRPr="00021E8A" w:rsidRDefault="00DE64FB" w:rsidP="007E386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E64FB" w:rsidRPr="00763D08"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E64FB" w:rsidRPr="00036EE3" w:rsidTr="007E3865">
        <w:tc>
          <w:tcPr>
            <w:tcW w:w="1140" w:type="dxa"/>
            <w:tcBorders>
              <w:bottom w:val="nil"/>
            </w:tcBorders>
          </w:tcPr>
          <w:p w:rsidR="00DE64FB" w:rsidRPr="00036EE3" w:rsidRDefault="00DE64FB" w:rsidP="007E3865">
            <w:pPr>
              <w:spacing w:before="180" w:after="100"/>
              <w:ind w:left="57"/>
              <w:rPr>
                <w:b/>
                <w:bCs/>
                <w:sz w:val="20"/>
                <w:lang w:val="en-US"/>
              </w:rPr>
            </w:pPr>
            <w:r w:rsidRPr="00036EE3">
              <w:rPr>
                <w:b/>
                <w:bCs/>
                <w:sz w:val="20"/>
                <w:lang w:val="en-US"/>
              </w:rPr>
              <w:t>Series</w:t>
            </w:r>
          </w:p>
        </w:tc>
        <w:tc>
          <w:tcPr>
            <w:tcW w:w="8220" w:type="dxa"/>
            <w:tcBorders>
              <w:bottom w:val="nil"/>
            </w:tcBorders>
          </w:tcPr>
          <w:p w:rsidR="00DE64FB" w:rsidRPr="00036EE3"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E64FB" w:rsidRPr="004532F7" w:rsidTr="007E3865">
        <w:tc>
          <w:tcPr>
            <w:tcW w:w="1140" w:type="dxa"/>
            <w:tcBorders>
              <w:top w:val="nil"/>
              <w:bottom w:val="nil"/>
            </w:tcBorders>
            <w:shd w:val="clear" w:color="auto" w:fill="auto"/>
          </w:tcPr>
          <w:p w:rsidR="00DE64FB" w:rsidRPr="004532F7" w:rsidRDefault="00DE64FB" w:rsidP="007E386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E64FB" w:rsidRPr="004532F7"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E64FB" w:rsidRPr="00E5262C" w:rsidTr="007E3865">
        <w:tc>
          <w:tcPr>
            <w:tcW w:w="1140" w:type="dxa"/>
            <w:tcBorders>
              <w:top w:val="nil"/>
              <w:bottom w:val="nil"/>
            </w:tcBorders>
            <w:shd w:val="clear" w:color="auto" w:fill="auto"/>
          </w:tcPr>
          <w:p w:rsidR="00DE64FB" w:rsidRPr="006B22C3" w:rsidRDefault="00DE64FB" w:rsidP="007E386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E64FB" w:rsidRPr="006B22C3"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E64FB" w:rsidRPr="00847DD5" w:rsidTr="007E3865">
        <w:tc>
          <w:tcPr>
            <w:tcW w:w="1140" w:type="dxa"/>
            <w:tcBorders>
              <w:top w:val="nil"/>
              <w:bottom w:val="nil"/>
            </w:tcBorders>
            <w:shd w:val="clear" w:color="auto" w:fill="auto"/>
          </w:tcPr>
          <w:p w:rsidR="00DE64FB" w:rsidRPr="00847DD5" w:rsidRDefault="00DE64FB" w:rsidP="007E386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E64FB" w:rsidRPr="00847DD5"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DE64FB" w:rsidRPr="00ED2695" w:rsidTr="007E3865">
        <w:tc>
          <w:tcPr>
            <w:tcW w:w="1140" w:type="dxa"/>
            <w:tcBorders>
              <w:top w:val="nil"/>
              <w:bottom w:val="nil"/>
            </w:tcBorders>
            <w:shd w:val="clear" w:color="auto" w:fill="auto"/>
          </w:tcPr>
          <w:p w:rsidR="00DE64FB" w:rsidRPr="00ED2695" w:rsidRDefault="00DE64FB" w:rsidP="007E386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E64FB" w:rsidRPr="00021E8A"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E64FB" w:rsidRPr="00366CEE" w:rsidTr="007E3865">
        <w:tc>
          <w:tcPr>
            <w:tcW w:w="1140" w:type="dxa"/>
            <w:tcBorders>
              <w:top w:val="nil"/>
              <w:bottom w:val="nil"/>
            </w:tcBorders>
            <w:shd w:val="clear" w:color="auto" w:fill="auto"/>
          </w:tcPr>
          <w:p w:rsidR="00DE64FB" w:rsidRPr="00366CEE" w:rsidRDefault="00DE64FB" w:rsidP="007E386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E64FB" w:rsidRPr="00366CEE" w:rsidRDefault="00DE64FB" w:rsidP="007E38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E64FB" w:rsidRPr="00E5262C" w:rsidTr="007E3865">
        <w:tc>
          <w:tcPr>
            <w:tcW w:w="1140" w:type="dxa"/>
            <w:tcBorders>
              <w:top w:val="nil"/>
              <w:bottom w:val="nil"/>
            </w:tcBorders>
            <w:shd w:val="clear" w:color="auto" w:fill="auto"/>
          </w:tcPr>
          <w:p w:rsidR="00DE64FB" w:rsidRPr="0010336F" w:rsidRDefault="00DE64FB" w:rsidP="007E386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E64FB" w:rsidRPr="0010336F" w:rsidRDefault="00DE64FB" w:rsidP="007E38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E64FB" w:rsidRPr="00E5262C" w:rsidTr="007E3865">
        <w:tc>
          <w:tcPr>
            <w:tcW w:w="1140" w:type="dxa"/>
            <w:tcBorders>
              <w:top w:val="nil"/>
              <w:bottom w:val="nil"/>
            </w:tcBorders>
            <w:shd w:val="clear" w:color="auto" w:fill="F3F3F3"/>
          </w:tcPr>
          <w:p w:rsidR="00DE64FB" w:rsidRPr="00366CEE" w:rsidRDefault="00DE64FB" w:rsidP="007E3865">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DE64FB" w:rsidRPr="00366CEE" w:rsidRDefault="00DE64FB" w:rsidP="007E3865">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DE64FB" w:rsidRPr="00036EE3" w:rsidTr="007E3865">
        <w:tc>
          <w:tcPr>
            <w:tcW w:w="1140" w:type="dxa"/>
            <w:tcBorders>
              <w:top w:val="nil"/>
            </w:tcBorders>
          </w:tcPr>
          <w:p w:rsidR="00DE64FB" w:rsidRPr="00036EE3" w:rsidRDefault="00DE64FB" w:rsidP="007E3865">
            <w:pPr>
              <w:spacing w:before="30" w:after="30"/>
              <w:ind w:left="57"/>
              <w:jc w:val="left"/>
              <w:rPr>
                <w:b/>
                <w:bCs/>
                <w:sz w:val="20"/>
                <w:lang w:val="en-US"/>
              </w:rPr>
            </w:pPr>
            <w:r w:rsidRPr="00036EE3">
              <w:rPr>
                <w:b/>
                <w:bCs/>
                <w:sz w:val="20"/>
                <w:lang w:val="en-US"/>
              </w:rPr>
              <w:t>RA</w:t>
            </w:r>
          </w:p>
        </w:tc>
        <w:tc>
          <w:tcPr>
            <w:tcW w:w="8220" w:type="dxa"/>
            <w:tcBorders>
              <w:top w:val="nil"/>
            </w:tcBorders>
          </w:tcPr>
          <w:p w:rsidR="00DE64FB" w:rsidRPr="00021E8A" w:rsidRDefault="00DE64FB" w:rsidP="007E38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DE64FB" w:rsidRPr="00E5262C"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RS</w:t>
            </w:r>
          </w:p>
        </w:tc>
        <w:tc>
          <w:tcPr>
            <w:tcW w:w="8220" w:type="dxa"/>
          </w:tcPr>
          <w:p w:rsidR="00DE64FB" w:rsidRPr="00021E8A" w:rsidRDefault="00DE64FB" w:rsidP="007E386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E64FB" w:rsidRPr="00036EE3"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S</w:t>
            </w:r>
          </w:p>
        </w:tc>
        <w:tc>
          <w:tcPr>
            <w:tcW w:w="8220" w:type="dxa"/>
          </w:tcPr>
          <w:p w:rsidR="00DE64FB" w:rsidRPr="00021E8A" w:rsidRDefault="00DE64FB" w:rsidP="007E3865">
            <w:pPr>
              <w:spacing w:before="30" w:after="30"/>
              <w:jc w:val="left"/>
              <w:rPr>
                <w:bCs/>
                <w:sz w:val="20"/>
                <w:lang w:val="en-US"/>
              </w:rPr>
            </w:pPr>
            <w:r w:rsidRPr="00021E8A">
              <w:rPr>
                <w:bCs/>
                <w:sz w:val="20"/>
              </w:rPr>
              <w:t>Servicio fijo por satélite</w:t>
            </w:r>
          </w:p>
        </w:tc>
      </w:tr>
      <w:tr w:rsidR="00DE64FB" w:rsidRPr="00036EE3"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SA</w:t>
            </w:r>
          </w:p>
        </w:tc>
        <w:tc>
          <w:tcPr>
            <w:tcW w:w="8220" w:type="dxa"/>
          </w:tcPr>
          <w:p w:rsidR="00DE64FB" w:rsidRPr="00021E8A" w:rsidRDefault="00DE64FB" w:rsidP="007E3865">
            <w:pPr>
              <w:spacing w:before="30" w:after="30"/>
              <w:jc w:val="left"/>
              <w:rPr>
                <w:bCs/>
                <w:sz w:val="20"/>
                <w:lang w:val="en-US"/>
              </w:rPr>
            </w:pPr>
            <w:r w:rsidRPr="00021E8A">
              <w:rPr>
                <w:bCs/>
                <w:sz w:val="20"/>
              </w:rPr>
              <w:t>Aplicaciones espaciales y meteorología</w:t>
            </w:r>
          </w:p>
        </w:tc>
      </w:tr>
      <w:tr w:rsidR="00DE64FB" w:rsidRPr="00E5262C"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SF</w:t>
            </w:r>
          </w:p>
        </w:tc>
        <w:tc>
          <w:tcPr>
            <w:tcW w:w="8220" w:type="dxa"/>
          </w:tcPr>
          <w:p w:rsidR="00DE64FB" w:rsidRPr="00021E8A" w:rsidRDefault="00DE64FB" w:rsidP="007E386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E64FB" w:rsidRPr="00036EE3" w:rsidTr="007E3865">
        <w:tc>
          <w:tcPr>
            <w:tcW w:w="1140" w:type="dxa"/>
            <w:shd w:val="clear" w:color="auto" w:fill="auto"/>
          </w:tcPr>
          <w:p w:rsidR="00DE64FB" w:rsidRPr="001240BC" w:rsidRDefault="00DE64FB" w:rsidP="007E3865">
            <w:pPr>
              <w:spacing w:before="30" w:after="30"/>
              <w:ind w:left="57"/>
              <w:jc w:val="left"/>
              <w:rPr>
                <w:b/>
                <w:bCs/>
                <w:sz w:val="20"/>
                <w:lang w:val="en-US"/>
              </w:rPr>
            </w:pPr>
            <w:r w:rsidRPr="001240BC">
              <w:rPr>
                <w:b/>
                <w:bCs/>
                <w:sz w:val="20"/>
                <w:lang w:val="en-US"/>
              </w:rPr>
              <w:t>SM</w:t>
            </w:r>
          </w:p>
        </w:tc>
        <w:tc>
          <w:tcPr>
            <w:tcW w:w="8220" w:type="dxa"/>
            <w:shd w:val="clear" w:color="auto" w:fill="auto"/>
          </w:tcPr>
          <w:p w:rsidR="00DE64FB" w:rsidRPr="001240BC" w:rsidRDefault="00DE64FB" w:rsidP="007E3865">
            <w:pPr>
              <w:spacing w:before="30" w:after="30"/>
              <w:jc w:val="left"/>
              <w:rPr>
                <w:sz w:val="20"/>
                <w:lang w:val="en-US"/>
              </w:rPr>
            </w:pPr>
            <w:r w:rsidRPr="001240BC">
              <w:rPr>
                <w:sz w:val="20"/>
              </w:rPr>
              <w:t>Gestión del espectro</w:t>
            </w:r>
          </w:p>
        </w:tc>
      </w:tr>
      <w:tr w:rsidR="00DE64FB" w:rsidRPr="00036EE3"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SNG</w:t>
            </w:r>
          </w:p>
        </w:tc>
        <w:tc>
          <w:tcPr>
            <w:tcW w:w="8220" w:type="dxa"/>
          </w:tcPr>
          <w:p w:rsidR="00DE64FB" w:rsidRPr="00021E8A" w:rsidRDefault="00DE64FB" w:rsidP="007E3865">
            <w:pPr>
              <w:spacing w:before="30" w:after="30"/>
              <w:jc w:val="left"/>
              <w:rPr>
                <w:bCs/>
                <w:sz w:val="20"/>
                <w:lang w:val="en-US"/>
              </w:rPr>
            </w:pPr>
            <w:r w:rsidRPr="00021E8A">
              <w:rPr>
                <w:bCs/>
                <w:sz w:val="20"/>
              </w:rPr>
              <w:t>Periodismo electrónico por satélite</w:t>
            </w:r>
          </w:p>
        </w:tc>
      </w:tr>
      <w:tr w:rsidR="00DE64FB" w:rsidRPr="00E5262C"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TF</w:t>
            </w:r>
          </w:p>
        </w:tc>
        <w:tc>
          <w:tcPr>
            <w:tcW w:w="8220" w:type="dxa"/>
          </w:tcPr>
          <w:p w:rsidR="00DE64FB" w:rsidRPr="00021E8A" w:rsidRDefault="00DE64FB" w:rsidP="007E3865">
            <w:pPr>
              <w:spacing w:before="30" w:after="30"/>
              <w:jc w:val="left"/>
              <w:rPr>
                <w:bCs/>
                <w:sz w:val="20"/>
                <w:lang w:val="es-ES_tradnl"/>
              </w:rPr>
            </w:pPr>
            <w:r w:rsidRPr="00021E8A">
              <w:rPr>
                <w:bCs/>
                <w:sz w:val="20"/>
                <w:lang w:val="es-ES_tradnl"/>
              </w:rPr>
              <w:t>Emisiones de frecuencias patrón y señales horarias</w:t>
            </w:r>
          </w:p>
        </w:tc>
      </w:tr>
      <w:tr w:rsidR="00DE64FB" w:rsidRPr="00036EE3" w:rsidTr="007E3865">
        <w:tc>
          <w:tcPr>
            <w:tcW w:w="1140" w:type="dxa"/>
          </w:tcPr>
          <w:p w:rsidR="00DE64FB" w:rsidRPr="00036EE3" w:rsidRDefault="00DE64FB" w:rsidP="007E3865">
            <w:pPr>
              <w:spacing w:before="30" w:after="30"/>
              <w:ind w:left="57"/>
              <w:jc w:val="left"/>
              <w:rPr>
                <w:b/>
                <w:bCs/>
                <w:sz w:val="20"/>
                <w:lang w:val="en-US"/>
              </w:rPr>
            </w:pPr>
            <w:r w:rsidRPr="00036EE3">
              <w:rPr>
                <w:b/>
                <w:bCs/>
                <w:sz w:val="20"/>
                <w:lang w:val="en-US"/>
              </w:rPr>
              <w:t>V</w:t>
            </w:r>
          </w:p>
        </w:tc>
        <w:tc>
          <w:tcPr>
            <w:tcW w:w="8220" w:type="dxa"/>
          </w:tcPr>
          <w:p w:rsidR="00DE64FB" w:rsidRPr="00021E8A" w:rsidRDefault="00DE64FB" w:rsidP="007E3865">
            <w:pPr>
              <w:spacing w:before="30" w:after="140"/>
              <w:jc w:val="left"/>
              <w:rPr>
                <w:bCs/>
                <w:sz w:val="20"/>
                <w:lang w:val="en-US"/>
              </w:rPr>
            </w:pPr>
            <w:r w:rsidRPr="00021E8A">
              <w:rPr>
                <w:bCs/>
                <w:sz w:val="20"/>
              </w:rPr>
              <w:t>Vocabulario y cuestiones afines</w:t>
            </w:r>
          </w:p>
        </w:tc>
      </w:tr>
    </w:tbl>
    <w:p w:rsidR="00DE64FB" w:rsidRPr="00036EE3" w:rsidRDefault="00DE64FB" w:rsidP="007E386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64FB" w:rsidTr="007E3865">
        <w:tc>
          <w:tcPr>
            <w:tcW w:w="720" w:type="dxa"/>
          </w:tcPr>
          <w:p w:rsidR="00DE64FB" w:rsidRDefault="00DE64FB" w:rsidP="007E386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E64FB" w:rsidRPr="00E5262C" w:rsidTr="007E3865">
        <w:tc>
          <w:tcPr>
            <w:tcW w:w="9360" w:type="dxa"/>
          </w:tcPr>
          <w:p w:rsidR="00DE64FB" w:rsidRPr="00763D08" w:rsidRDefault="00DE64FB" w:rsidP="007E386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E64FB" w:rsidRPr="00763D08" w:rsidRDefault="00DE64FB" w:rsidP="007E3865">
      <w:pPr>
        <w:spacing w:before="0"/>
        <w:jc w:val="center"/>
        <w:rPr>
          <w:sz w:val="22"/>
          <w:lang w:val="es-ES_tradnl"/>
        </w:rPr>
      </w:pPr>
    </w:p>
    <w:p w:rsidR="00DE64FB" w:rsidRPr="00763D08" w:rsidRDefault="00DE64FB" w:rsidP="007E3865">
      <w:pPr>
        <w:spacing w:before="60"/>
        <w:jc w:val="right"/>
        <w:rPr>
          <w:i/>
          <w:iCs/>
          <w:sz w:val="20"/>
          <w:lang w:val="es-ES_tradnl"/>
        </w:rPr>
      </w:pPr>
      <w:r w:rsidRPr="00763D08">
        <w:rPr>
          <w:i/>
          <w:iCs/>
          <w:sz w:val="20"/>
          <w:lang w:val="es-ES_tradnl"/>
        </w:rPr>
        <w:t>Publicación electrónica</w:t>
      </w:r>
    </w:p>
    <w:p w:rsidR="00DE64FB" w:rsidRPr="00763D08" w:rsidRDefault="00DE64FB" w:rsidP="00C31CAD">
      <w:pPr>
        <w:spacing w:before="0" w:after="40"/>
        <w:jc w:val="right"/>
        <w:rPr>
          <w:sz w:val="20"/>
          <w:lang w:val="es-ES_tradnl"/>
        </w:rPr>
      </w:pPr>
      <w:r w:rsidRPr="00763D08">
        <w:rPr>
          <w:sz w:val="20"/>
          <w:lang w:val="es-ES_tradnl"/>
        </w:rPr>
        <w:t>Ginebra, 20</w:t>
      </w:r>
      <w:r>
        <w:rPr>
          <w:sz w:val="20"/>
          <w:lang w:val="es-ES_tradnl"/>
        </w:rPr>
        <w:t>1</w:t>
      </w:r>
      <w:r w:rsidR="00C31CAD">
        <w:rPr>
          <w:sz w:val="20"/>
          <w:lang w:val="es-ES_tradnl"/>
        </w:rPr>
        <w:t>3</w:t>
      </w:r>
    </w:p>
    <w:p w:rsidR="00DE64FB" w:rsidRPr="00763D08" w:rsidRDefault="00DE64FB" w:rsidP="007E3865">
      <w:pPr>
        <w:spacing w:before="0"/>
        <w:jc w:val="center"/>
        <w:rPr>
          <w:sz w:val="22"/>
          <w:lang w:val="es-ES_tradnl"/>
        </w:rPr>
      </w:pPr>
    </w:p>
    <w:p w:rsidR="00DE64FB" w:rsidRPr="00763D08" w:rsidRDefault="00DE64FB" w:rsidP="00C31CA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C31CAD">
        <w:rPr>
          <w:sz w:val="20"/>
          <w:lang w:val="es-ES_tradnl"/>
        </w:rPr>
        <w:t>3</w:t>
      </w:r>
    </w:p>
    <w:p w:rsidR="00DE64FB" w:rsidRPr="006C718C" w:rsidRDefault="00DE64FB" w:rsidP="007E386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E64FB" w:rsidRPr="006C718C" w:rsidRDefault="00DE64FB" w:rsidP="007E3865">
      <w:pPr>
        <w:spacing w:before="160"/>
        <w:rPr>
          <w:i/>
          <w:sz w:val="20"/>
          <w:highlight w:val="yellow"/>
          <w:lang w:val="es-ES_tradnl"/>
        </w:rPr>
        <w:sectPr w:rsidR="00DE64FB" w:rsidRPr="006C718C" w:rsidSect="007E3865">
          <w:headerReference w:type="even" r:id="rId12"/>
          <w:headerReference w:type="default" r:id="rId13"/>
          <w:pgSz w:w="11907" w:h="16834" w:code="9"/>
          <w:pgMar w:top="1418" w:right="1134" w:bottom="1134" w:left="1134" w:header="720" w:footer="482" w:gutter="0"/>
          <w:pgNumType w:fmt="lowerRoman" w:start="2"/>
          <w:cols w:space="720"/>
        </w:sectPr>
      </w:pPr>
    </w:p>
    <w:p w:rsidR="00DE64FB" w:rsidRPr="0010336F" w:rsidRDefault="00DE64FB" w:rsidP="007E3865">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.1</w:t>
      </w:r>
      <w:r>
        <w:rPr>
          <w:rStyle w:val="href"/>
          <w:lang w:val="es-ES_tradnl"/>
        </w:rPr>
        <w:t>853-1</w:t>
      </w:r>
    </w:p>
    <w:p w:rsidR="00041E21" w:rsidRDefault="00041E21" w:rsidP="00041E21">
      <w:pPr>
        <w:pStyle w:val="Rectitle"/>
        <w:rPr>
          <w:lang w:val="es-ES_tradnl"/>
        </w:rPr>
      </w:pPr>
      <w:r w:rsidRPr="00F312F0">
        <w:rPr>
          <w:lang w:val="es-ES_tradnl"/>
        </w:rPr>
        <w:t>Síntesis de las series temporales de atenuación troposférica</w:t>
      </w:r>
    </w:p>
    <w:p w:rsidR="007E3865" w:rsidRPr="00C31CAD" w:rsidRDefault="007E3865" w:rsidP="007E3865">
      <w:pPr>
        <w:pStyle w:val="Blanc"/>
        <w:rPr>
          <w:lang w:val="es-ES_tradnl"/>
        </w:rPr>
      </w:pPr>
    </w:p>
    <w:p w:rsidR="00041E21" w:rsidRDefault="00041E21" w:rsidP="00041E21">
      <w:pPr>
        <w:pStyle w:val="Recdate"/>
        <w:rPr>
          <w:lang w:val="es-ES_tradnl"/>
        </w:rPr>
      </w:pPr>
      <w:r w:rsidRPr="00F312F0">
        <w:rPr>
          <w:lang w:val="es-ES_tradnl"/>
        </w:rPr>
        <w:t>(2009-2011)</w:t>
      </w:r>
    </w:p>
    <w:p w:rsidR="007E3865" w:rsidRPr="00C31CAD" w:rsidRDefault="007E3865" w:rsidP="006E2019">
      <w:pPr>
        <w:pStyle w:val="Blanc"/>
        <w:rPr>
          <w:lang w:val="es-ES_tradnl"/>
        </w:rPr>
      </w:pPr>
    </w:p>
    <w:p w:rsidR="00431CD5" w:rsidRPr="002C67B5" w:rsidRDefault="00431CD5" w:rsidP="00A64B22">
      <w:pPr>
        <w:pStyle w:val="HeadingSum"/>
        <w:rPr>
          <w:lang w:val="es-ES"/>
        </w:rPr>
      </w:pPr>
      <w:r w:rsidRPr="002C67B5">
        <w:rPr>
          <w:lang w:val="es-ES"/>
        </w:rPr>
        <w:t>Cometido</w:t>
      </w:r>
    </w:p>
    <w:p w:rsidR="00431CD5" w:rsidRPr="002C67B5" w:rsidRDefault="00431CD5" w:rsidP="00431CD5">
      <w:pPr>
        <w:pStyle w:val="Summary"/>
        <w:rPr>
          <w:lang w:val="es-ES"/>
        </w:rPr>
      </w:pPr>
      <w:r w:rsidRPr="002C67B5">
        <w:rPr>
          <w:lang w:val="es-ES"/>
        </w:rPr>
        <w:t>El presente Recomendación se describen los métodos para sintetizar la atenuación debida a la lluvia y el centelleo en trayectos terrenales y Tierra-espacio y la atenuación total y el centelleo troposférico en trayectos Tierra-espacio.</w:t>
      </w:r>
    </w:p>
    <w:p w:rsidR="00083A1A" w:rsidRPr="00C31CAD" w:rsidRDefault="00083A1A" w:rsidP="00083A1A">
      <w:pPr>
        <w:pStyle w:val="Blanc"/>
        <w:rPr>
          <w:lang w:val="es-ES_tradnl"/>
        </w:rPr>
      </w:pPr>
    </w:p>
    <w:p w:rsidR="00431CD5" w:rsidRPr="002C67B5" w:rsidRDefault="00431CD5" w:rsidP="00431CD5">
      <w:pPr>
        <w:pStyle w:val="Normalaftertitle"/>
      </w:pPr>
      <w:r w:rsidRPr="002C67B5">
        <w:t>La Asamblea de Radiocomunicaciones de la UIT,</w:t>
      </w:r>
    </w:p>
    <w:p w:rsidR="00431CD5" w:rsidRPr="002C67B5" w:rsidRDefault="00431CD5" w:rsidP="00431CD5">
      <w:pPr>
        <w:pStyle w:val="Call"/>
      </w:pPr>
      <w:r w:rsidRPr="002C67B5">
        <w:t>considerando</w:t>
      </w:r>
    </w:p>
    <w:p w:rsidR="00431CD5" w:rsidRPr="002C67B5" w:rsidRDefault="00431CD5" w:rsidP="00431CD5">
      <w:pPr>
        <w:rPr>
          <w:rFonts w:eastAsia="MS Mincho"/>
          <w:lang w:eastAsia="ja-JP"/>
        </w:rPr>
      </w:pPr>
      <w:r w:rsidRPr="002C67B5">
        <w:rPr>
          <w:rFonts w:eastAsia="MS Mincho"/>
          <w:lang w:eastAsia="ja-JP"/>
        </w:rPr>
        <w:t>a)</w:t>
      </w:r>
      <w:r w:rsidRPr="002C67B5">
        <w:rPr>
          <w:rFonts w:eastAsia="MS Mincho"/>
          <w:lang w:eastAsia="ja-JP"/>
        </w:rPr>
        <w:tab/>
      </w:r>
      <w:r w:rsidRPr="002C67B5">
        <w:t>que para la planificación adecuada de los sistemas de telecomunicación Tierra-espacio es necesario disponer de métodos apropiados de simulación de la dinámica temporal del canal de propagación</w:t>
      </w:r>
      <w:r w:rsidRPr="002C67B5">
        <w:rPr>
          <w:rFonts w:eastAsia="MS Mincho"/>
          <w:lang w:eastAsia="ja-JP"/>
        </w:rPr>
        <w:t>;</w:t>
      </w:r>
    </w:p>
    <w:p w:rsidR="00431CD5" w:rsidRPr="002C67B5" w:rsidRDefault="00431CD5" w:rsidP="00431CD5">
      <w:r w:rsidRPr="002C67B5">
        <w:rPr>
          <w:rFonts w:ascii="TimesNewRoman" w:eastAsia="MS Mincho" w:hAnsi="TimesNewRoman" w:cs="TimesNewRoman"/>
          <w:szCs w:val="24"/>
          <w:lang w:eastAsia="ja-JP"/>
        </w:rPr>
        <w:t>b)</w:t>
      </w:r>
      <w:r w:rsidRPr="002C67B5">
        <w:rPr>
          <w:rFonts w:ascii="TimesNewRoman" w:eastAsia="MS Mincho" w:hAnsi="TimesNewRoman" w:cs="TimesNewRoman"/>
          <w:szCs w:val="24"/>
          <w:lang w:eastAsia="ja-JP"/>
        </w:rPr>
        <w:tab/>
      </w:r>
      <w:r w:rsidRPr="002C67B5">
        <w:t>que se han elaborado métodos que permiten</w:t>
      </w:r>
      <w:r w:rsidRPr="002C67B5">
        <w:rPr>
          <w:rFonts w:ascii="TimesNewRoman" w:eastAsia="MS Mincho" w:hAnsi="TimesNewRoman" w:cs="TimesNewRoman"/>
          <w:szCs w:val="24"/>
          <w:lang w:eastAsia="ja-JP"/>
        </w:rPr>
        <w:t xml:space="preserve"> simular con suficiente precisión la dinámica temporal del canal de propagación</w:t>
      </w:r>
      <w:r w:rsidRPr="002C67B5">
        <w:t>,</w:t>
      </w:r>
    </w:p>
    <w:p w:rsidR="00431CD5" w:rsidRPr="002C67B5" w:rsidRDefault="00431CD5" w:rsidP="00431CD5">
      <w:pPr>
        <w:pStyle w:val="Call"/>
      </w:pPr>
      <w:r w:rsidRPr="002C67B5">
        <w:t>recomienda</w:t>
      </w:r>
    </w:p>
    <w:p w:rsidR="00431CD5" w:rsidRPr="002C67B5" w:rsidRDefault="00431CD5" w:rsidP="00431CD5">
      <w:r w:rsidRPr="002C67B5">
        <w:rPr>
          <w:b/>
          <w:bCs/>
        </w:rPr>
        <w:t>1</w:t>
      </w:r>
      <w:r w:rsidRPr="002C67B5">
        <w:tab/>
        <w:t>que para sintetizar las series temporales de la atenuación debida a la lluvia en trayectos terrenales o Tierra-espacio se utilice el método descrito en el Anexo 1;</w:t>
      </w:r>
    </w:p>
    <w:p w:rsidR="00431CD5" w:rsidRPr="002C67B5" w:rsidRDefault="00431CD5" w:rsidP="00431CD5">
      <w:r w:rsidRPr="002C67B5">
        <w:rPr>
          <w:b/>
          <w:bCs/>
        </w:rPr>
        <w:t>2</w:t>
      </w:r>
      <w:r w:rsidRPr="002C67B5">
        <w:tab/>
        <w:t>que para sintetizar las series temporales del centelleo en trayectos terrenales o Tierra</w:t>
      </w:r>
      <w:r w:rsidRPr="002C67B5">
        <w:noBreakHyphen/>
        <w:t>espacio se recurra al método descrito en el Anexo 1;</w:t>
      </w:r>
    </w:p>
    <w:p w:rsidR="00431CD5" w:rsidRPr="002C67B5" w:rsidRDefault="00431CD5" w:rsidP="00431CD5">
      <w:r w:rsidRPr="002C67B5">
        <w:rPr>
          <w:b/>
          <w:bCs/>
        </w:rPr>
        <w:t>3</w:t>
      </w:r>
      <w:r w:rsidRPr="002C67B5">
        <w:tab/>
        <w:t>que para sintetizar las series temporales de la atenuación troposférica total y el centelleo troposférico en trayectos Tierra-espacio se utilice el método descrito en el Anexo 1.</w:t>
      </w:r>
    </w:p>
    <w:p w:rsidR="00431CD5" w:rsidRPr="002C67B5" w:rsidRDefault="00431CD5" w:rsidP="00A64B22"/>
    <w:p w:rsidR="00431CD5" w:rsidRDefault="00431CD5" w:rsidP="00A64B22"/>
    <w:p w:rsidR="00083A1A" w:rsidRPr="002C67B5" w:rsidRDefault="00083A1A" w:rsidP="00083A1A">
      <w:pPr>
        <w:spacing w:before="0"/>
      </w:pPr>
    </w:p>
    <w:p w:rsidR="00431CD5" w:rsidRPr="002C67B5" w:rsidRDefault="00431CD5" w:rsidP="00431CD5">
      <w:pPr>
        <w:pStyle w:val="AnnexNoTitle"/>
      </w:pPr>
      <w:bookmarkStart w:id="4" w:name="OLE_LINK1"/>
      <w:r w:rsidRPr="002C67B5">
        <w:rPr>
          <w:b w:val="0"/>
          <w:bCs/>
        </w:rPr>
        <w:t>ANEXO</w:t>
      </w:r>
      <w:r w:rsidRPr="002C67B5">
        <w:t xml:space="preserve"> </w:t>
      </w:r>
      <w:r w:rsidRPr="002C67B5">
        <w:rPr>
          <w:b w:val="0"/>
          <w:bCs/>
        </w:rPr>
        <w:t>1</w:t>
      </w:r>
      <w:bookmarkEnd w:id="4"/>
    </w:p>
    <w:p w:rsidR="00431CD5" w:rsidRPr="002C67B5" w:rsidRDefault="00431CD5" w:rsidP="00431CD5">
      <w:pPr>
        <w:pStyle w:val="Heading1"/>
      </w:pPr>
      <w:r w:rsidRPr="002C67B5">
        <w:t>1</w:t>
      </w:r>
      <w:r w:rsidRPr="002C67B5">
        <w:tab/>
        <w:t>Introducción</w:t>
      </w:r>
    </w:p>
    <w:p w:rsidR="00431CD5" w:rsidRPr="002C67B5" w:rsidRDefault="00431CD5" w:rsidP="00431CD5">
      <w:r w:rsidRPr="002C67B5">
        <w:t>Al planificar y diseñar sistemas de radiocomunicaciones terrenales y Tierra-espacio es necesario sintetizar la dinámica temporal del canal de propagación. Esta información puede ser necesaria, por ejemplo, al diseñar técnicas de reducción de la atenuación, tales como la codificación y modulación adaptativas y el control de la potencia de transmisión.</w:t>
      </w:r>
    </w:p>
    <w:p w:rsidR="00431CD5" w:rsidRPr="002C67B5" w:rsidRDefault="00431CD5" w:rsidP="00431CD5">
      <w:r w:rsidRPr="002C67B5">
        <w:t>En el presente Anexo se describe una técnica para sintetizar las series temporales de la atenuación debida a la lluvia y el centelleo en trayectos terrenales y Tierra-espacio y de la atenuación total y el centelleo troposférico en trayectos Tierra-espacio que sirven de aproximación a los valores estadísticos de atenuación debida a la lluvia en un determinado emplazamiento.</w:t>
      </w:r>
    </w:p>
    <w:p w:rsidR="00431CD5" w:rsidRPr="002C67B5" w:rsidRDefault="00431CD5" w:rsidP="00431CD5">
      <w:pPr>
        <w:pStyle w:val="Heading1"/>
      </w:pPr>
      <w:r w:rsidRPr="002C67B5">
        <w:lastRenderedPageBreak/>
        <w:t>2</w:t>
      </w:r>
      <w:r w:rsidRPr="002C67B5">
        <w:tab/>
        <w:t>Método de síntesis de las series temporales de la atenuación debida a la lluvia</w:t>
      </w:r>
    </w:p>
    <w:p w:rsidR="00431CD5" w:rsidRPr="002C67B5" w:rsidRDefault="00431CD5" w:rsidP="00431CD5">
      <w:pPr>
        <w:pStyle w:val="Heading2"/>
      </w:pPr>
      <w:r w:rsidRPr="002C67B5">
        <w:t>2.1</w:t>
      </w:r>
      <w:r w:rsidRPr="002C67B5">
        <w:tab/>
        <w:t>Descripción general</w:t>
      </w:r>
    </w:p>
    <w:p w:rsidR="00431CD5" w:rsidRPr="002C67B5" w:rsidRDefault="00431CD5" w:rsidP="00083A1A">
      <w:r w:rsidRPr="002C67B5">
        <w:t>El método de síntesis de la serie temporal parte del supuesto de que las estadísticas a largo plazo de la atenuación debida a la lluvia presentan una distribución log normal. Si bien los métodos del</w:t>
      </w:r>
      <w:r w:rsidR="00083A1A">
        <w:t> </w:t>
      </w:r>
      <w:r w:rsidRPr="002C67B5">
        <w:t>UIT</w:t>
      </w:r>
      <w:r w:rsidRPr="002C67B5">
        <w:noBreakHyphen/>
        <w:t>R de predicción de la atenuación debida a la lluvia descritos en la Recomendación UIT</w:t>
      </w:r>
      <w:r w:rsidRPr="002C67B5">
        <w:noBreakHyphen/>
        <w:t>R P.530 para trayectos t</w:t>
      </w:r>
      <w:r w:rsidR="00083A1A">
        <w:t xml:space="preserve">errenales y en la Recomendación </w:t>
      </w:r>
      <w:r w:rsidRPr="002C67B5">
        <w:t>UIT-R P.618 para trayectos Tierra</w:t>
      </w:r>
      <w:r w:rsidRPr="002C67B5">
        <w:noBreakHyphen/>
        <w:t>espacio no corresponden exactamente a una distribución log-normal, ésta constituye una buena aproximación para la gama más significativa de probabilidades de rebasamiento. Los métodos de predicción de la atenuación debida a la lluvia en trayectos terrenales y Tierra-espacio generan una atenuación debida a la lluvia distinta de cero cuando la probabilidad de rebasamiento es mayor que la probabilidad de lluvia; sin embargo, el método de síntesis de las series temporales consiste en ajustar la serie temporal de la atenuación de tal modo que el valor de la atenuación debida a la lluvia correspondiente a las probabilidades de rebasamiento superiores a la probabilidad de lluvia sea igual a 0 dB.</w:t>
      </w:r>
    </w:p>
    <w:p w:rsidR="00431CD5" w:rsidRPr="002C67B5" w:rsidRDefault="00431CD5" w:rsidP="00431CD5">
      <w:r w:rsidRPr="002C67B5">
        <w:t>En el caso de trayectos terrenales, el método de síntesis de las series temporales es válido para frecuencias comprendidas entre 4 GHz y 40 GHz y para longitudes de trayecto de 2 km a 60 km.</w:t>
      </w:r>
    </w:p>
    <w:p w:rsidR="00431CD5" w:rsidRPr="002C67B5" w:rsidRDefault="00431CD5" w:rsidP="00431CD5">
      <w:r w:rsidRPr="002C67B5">
        <w:t>En el caso de trayectos Tierra-espacio, el método de síntesis de la serie temporal es válido para frecuencias comprendidas entre 4 GHz y 55 GHz y ángulos de elevación entre 5º y 90º.</w:t>
      </w:r>
    </w:p>
    <w:p w:rsidR="00431CD5" w:rsidRPr="002C67B5" w:rsidRDefault="00431CD5" w:rsidP="00431CD5">
      <w:r w:rsidRPr="002C67B5">
        <w:t xml:space="preserve">Este método genera una serie temporal que reproduce las características espectrales, el gradiente de desvanecimiento y valores estadísticos de la duración de éste en eventos de atenuación debida a la lluvia. También se reproducen las estadísticas de la duración entre desvanecimiento pero sólo para cada caso de atenuación por separado. </w:t>
      </w:r>
    </w:p>
    <w:p w:rsidR="00431CD5" w:rsidRPr="002C67B5" w:rsidRDefault="00431CD5" w:rsidP="00A64B22">
      <w:r w:rsidRPr="002C67B5">
        <w:t xml:space="preserve">Como se muestra en la Fig. 1, la serie temporal de atenuación debida a la lluvia </w:t>
      </w:r>
      <w:r w:rsidRPr="002C67B5">
        <w:rPr>
          <w:i/>
          <w:iCs/>
        </w:rPr>
        <w:t>A</w:t>
      </w:r>
      <w:r w:rsidRPr="002C67B5">
        <w:t>(</w:t>
      </w:r>
      <w:r w:rsidRPr="002C67B5">
        <w:rPr>
          <w:i/>
          <w:iCs/>
        </w:rPr>
        <w:t>t</w:t>
      </w:r>
      <w:r w:rsidRPr="002C67B5">
        <w:t xml:space="preserve">) se sintetiza a partir de un proceso de ruido blanco gaussiano discreto, </w:t>
      </w:r>
      <w:r w:rsidRPr="002C67B5">
        <w:rPr>
          <w:i/>
          <w:iCs/>
        </w:rPr>
        <w:t>n</w:t>
      </w:r>
      <w:r w:rsidRPr="002C67B5">
        <w:t>(</w:t>
      </w:r>
      <w:r w:rsidRPr="002C67B5">
        <w:rPr>
          <w:i/>
          <w:iCs/>
        </w:rPr>
        <w:t>t</w:t>
      </w:r>
      <w:r w:rsidRPr="002C67B5">
        <w:t>). El ruido blanco gaussiano se pasa por un filtro paso bajo, se transforma de una distribución normal en una distribución log-normal en un dispositivo no lineal sin memoria y se calibra para hacerlo corresponder con la estadística de atenuación debida a la lluvia deseada.</w:t>
      </w:r>
    </w:p>
    <w:p w:rsidR="00431CD5" w:rsidRPr="002C67B5" w:rsidRDefault="00431CD5" w:rsidP="00431CD5">
      <w:pPr>
        <w:pStyle w:val="FigureNo"/>
      </w:pPr>
      <w:r w:rsidRPr="002C67B5">
        <w:t>FigurA 1</w:t>
      </w:r>
    </w:p>
    <w:p w:rsidR="00431CD5" w:rsidRDefault="00431CD5" w:rsidP="00083A1A">
      <w:pPr>
        <w:pStyle w:val="Figuretitle"/>
      </w:pPr>
      <w:r w:rsidRPr="002C67B5">
        <w:t>Diagrama de bloques del sintetizador de series temporales</w:t>
      </w:r>
      <w:r w:rsidR="00083A1A">
        <w:br/>
      </w:r>
      <w:r w:rsidRPr="002C67B5">
        <w:t>de la atenuación debida a la lluvia</w:t>
      </w:r>
    </w:p>
    <w:p w:rsidR="00083A1A" w:rsidRPr="00C31CAD" w:rsidRDefault="00083A1A" w:rsidP="00083A1A">
      <w:pPr>
        <w:pStyle w:val="Blanc"/>
        <w:rPr>
          <w:lang w:val="es-ES_tradnl"/>
        </w:rPr>
      </w:pPr>
    </w:p>
    <w:p w:rsidR="00431CD5" w:rsidRPr="002C67B5" w:rsidRDefault="00431CD5" w:rsidP="00A64B22">
      <w:pPr>
        <w:pStyle w:val="Figure"/>
      </w:pPr>
      <w:r w:rsidRPr="002C67B5">
        <w:object w:dxaOrig="12196" w:dyaOrig="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65pt;height:76.05pt" o:ole="">
            <v:imagedata r:id="rId14" o:title=""/>
          </v:shape>
          <o:OLEObject Type="Embed" ProgID="CorelDRAW.Graphic.14" ShapeID="_x0000_i1025" DrawAspect="Content" ObjectID="_1437290603" r:id="rId15"/>
        </w:object>
      </w:r>
    </w:p>
    <w:p w:rsidR="00431CD5" w:rsidRPr="002C67B5" w:rsidRDefault="00431CD5" w:rsidP="00431CD5">
      <w:r w:rsidRPr="002C67B5">
        <w:t>El sintetizador de series temporales queda definido por cinco parámetros:</w:t>
      </w:r>
    </w:p>
    <w:p w:rsidR="00431CD5" w:rsidRPr="002C67B5" w:rsidRDefault="00431CD5" w:rsidP="00A64B22">
      <w:pPr>
        <w:pStyle w:val="Equationlegend"/>
        <w:rPr>
          <w:lang w:val="es-ES"/>
        </w:rPr>
      </w:pPr>
      <w:r w:rsidRPr="002C67B5">
        <w:rPr>
          <w:i/>
          <w:lang w:val="es-ES"/>
        </w:rPr>
        <w:tab/>
        <w:t>m:</w:t>
      </w:r>
      <w:r w:rsidRPr="002C67B5">
        <w:rPr>
          <w:i/>
          <w:lang w:val="es-ES"/>
        </w:rPr>
        <w:tab/>
      </w:r>
      <w:r w:rsidRPr="002C67B5">
        <w:rPr>
          <w:lang w:val="es-ES"/>
        </w:rPr>
        <w:t>media de la distribución log-normal de la atenuación debida a la lluvia</w:t>
      </w:r>
    </w:p>
    <w:p w:rsidR="00431CD5" w:rsidRPr="002C67B5" w:rsidRDefault="00431CD5" w:rsidP="00A64B22">
      <w:pPr>
        <w:pStyle w:val="Equationlegend"/>
        <w:rPr>
          <w:lang w:val="es-ES"/>
        </w:rPr>
      </w:pPr>
      <w:r w:rsidRPr="002C67B5">
        <w:rPr>
          <w:iCs/>
          <w:lang w:val="es-ES"/>
        </w:rPr>
        <w:tab/>
      </w:r>
      <w:r w:rsidRPr="002C67B5">
        <w:rPr>
          <w:lang w:val="es-ES"/>
        </w:rPr>
        <w:sym w:font="Symbol" w:char="F073"/>
      </w:r>
      <w:r w:rsidRPr="002C67B5">
        <w:rPr>
          <w:lang w:val="es-ES"/>
        </w:rPr>
        <w:t>:</w:t>
      </w:r>
      <w:r w:rsidRPr="002C67B5">
        <w:rPr>
          <w:lang w:val="es-ES"/>
        </w:rPr>
        <w:tab/>
        <w:t>desviación típica de la distribución log-normal de la atenuación debida a la lluvia</w:t>
      </w:r>
    </w:p>
    <w:p w:rsidR="00431CD5" w:rsidRPr="002C67B5" w:rsidRDefault="00431CD5" w:rsidP="00A64B22">
      <w:pPr>
        <w:pStyle w:val="Equationlegend"/>
        <w:rPr>
          <w:lang w:val="es-ES"/>
        </w:rPr>
      </w:pPr>
      <w:r w:rsidRPr="002C67B5">
        <w:rPr>
          <w:iCs/>
          <w:lang w:val="es-ES"/>
        </w:rPr>
        <w:tab/>
      </w:r>
      <w:r w:rsidRPr="002C67B5">
        <w:rPr>
          <w:i/>
          <w:iCs/>
          <w:lang w:val="es-ES"/>
        </w:rPr>
        <w:t>p</w:t>
      </w:r>
      <w:r w:rsidRPr="002C67B5">
        <w:rPr>
          <w:lang w:val="es-ES"/>
        </w:rPr>
        <w:t>:</w:t>
      </w:r>
      <w:r w:rsidRPr="002C67B5">
        <w:rPr>
          <w:lang w:val="es-ES"/>
        </w:rPr>
        <w:tab/>
        <w:t>la probabilidad de lluvia</w:t>
      </w:r>
    </w:p>
    <w:p w:rsidR="00431CD5" w:rsidRPr="002C67B5" w:rsidRDefault="003844CA" w:rsidP="00A64B22">
      <w:pPr>
        <w:pStyle w:val="Equationlegend"/>
        <w:rPr>
          <w:lang w:val="es-ES"/>
        </w:rPr>
      </w:pPr>
      <w:r w:rsidRPr="002C67B5">
        <w:rPr>
          <w:rFonts w:asciiTheme="majorBidi" w:hAnsiTheme="majorBidi" w:cstheme="majorBidi"/>
          <w:lang w:val="es-ES"/>
        </w:rPr>
        <w:tab/>
      </w:r>
      <w:r w:rsidR="006E2019" w:rsidRPr="002C67B5">
        <w:rPr>
          <w:rFonts w:asciiTheme="majorBidi" w:hAnsiTheme="majorBidi" w:cstheme="majorBidi"/>
          <w:lang w:val="es-ES"/>
        </w:rPr>
        <w:sym w:font="Symbol" w:char="F062"/>
      </w:r>
      <w:r w:rsidR="00431CD5" w:rsidRPr="002C67B5">
        <w:rPr>
          <w:lang w:val="es-ES"/>
        </w:rPr>
        <w:t xml:space="preserve">: </w:t>
      </w:r>
      <w:r w:rsidR="00431CD5" w:rsidRPr="002C67B5">
        <w:rPr>
          <w:lang w:val="es-ES"/>
        </w:rPr>
        <w:tab/>
        <w:t>parámetro que describe la dinámica temporal (s</w:t>
      </w:r>
      <w:r w:rsidR="00431CD5" w:rsidRPr="002C67B5">
        <w:rPr>
          <w:vertAlign w:val="superscript"/>
          <w:lang w:val="es-ES"/>
        </w:rPr>
        <w:t>–1</w:t>
      </w:r>
      <w:r w:rsidR="00431CD5" w:rsidRPr="002C67B5">
        <w:rPr>
          <w:lang w:val="es-ES"/>
        </w:rPr>
        <w:t>)</w:t>
      </w:r>
    </w:p>
    <w:p w:rsidR="00431CD5" w:rsidRPr="002C67B5" w:rsidRDefault="00431CD5" w:rsidP="00A64B22">
      <w:pPr>
        <w:pStyle w:val="Equationlegend"/>
        <w:rPr>
          <w:lang w:val="es-ES"/>
        </w:rPr>
      </w:pPr>
      <w:r w:rsidRPr="002C67B5">
        <w:rPr>
          <w:i/>
          <w:iCs/>
          <w:lang w:val="es-ES"/>
        </w:rPr>
        <w:tab/>
        <w:t>A</w:t>
      </w:r>
      <w:r w:rsidRPr="002C67B5">
        <w:rPr>
          <w:i/>
          <w:iCs/>
          <w:vertAlign w:val="subscript"/>
          <w:lang w:val="es-ES"/>
        </w:rPr>
        <w:t>offset</w:t>
      </w:r>
      <w:r w:rsidRPr="002C67B5">
        <w:rPr>
          <w:vertAlign w:val="subscript"/>
          <w:lang w:val="es-ES"/>
        </w:rPr>
        <w:t>:</w:t>
      </w:r>
      <w:r w:rsidRPr="002C67B5">
        <w:rPr>
          <w:lang w:val="es-ES"/>
        </w:rPr>
        <w:t xml:space="preserve"> </w:t>
      </w:r>
      <w:r w:rsidRPr="002C67B5">
        <w:rPr>
          <w:lang w:val="es-ES"/>
        </w:rPr>
        <w:tab/>
        <w:t>desplazamiento que permite hacer corresponder la serie temporal con la probabilidad de lluvia (dB)</w:t>
      </w:r>
      <w:r w:rsidR="000A263C">
        <w:rPr>
          <w:lang w:val="es-ES"/>
        </w:rPr>
        <w:t>.</w:t>
      </w:r>
    </w:p>
    <w:p w:rsidR="00431CD5" w:rsidRPr="002C67B5" w:rsidRDefault="00431CD5" w:rsidP="00431CD5">
      <w:pPr>
        <w:pStyle w:val="Heading2"/>
      </w:pPr>
      <w:r w:rsidRPr="002C67B5">
        <w:lastRenderedPageBreak/>
        <w:t>2.2</w:t>
      </w:r>
      <w:r w:rsidRPr="002C67B5">
        <w:tab/>
        <w:t>Método paso a paso</w:t>
      </w:r>
    </w:p>
    <w:p w:rsidR="00431CD5" w:rsidRPr="002C67B5" w:rsidRDefault="00431CD5" w:rsidP="00431CD5">
      <w:r w:rsidRPr="002C67B5">
        <w:t xml:space="preserve">El siguiente método paso a paso permite sintetizar la serie temporal de la atenuación </w:t>
      </w:r>
      <w:r w:rsidRPr="002C67B5">
        <w:rPr>
          <w:i/>
          <w:iCs/>
        </w:rPr>
        <w:t>A</w:t>
      </w:r>
      <w:r w:rsidRPr="002C67B5">
        <w:rPr>
          <w:i/>
          <w:iCs/>
          <w:vertAlign w:val="subscript"/>
        </w:rPr>
        <w:t>lluvia </w:t>
      </w:r>
      <w:r w:rsidRPr="002C67B5">
        <w:t>(</w:t>
      </w:r>
      <w:r w:rsidRPr="002C67B5">
        <w:rPr>
          <w:i/>
          <w:iCs/>
        </w:rPr>
        <w:t>kT</w:t>
      </w:r>
      <w:r w:rsidRPr="002C67B5">
        <w:rPr>
          <w:i/>
          <w:iCs/>
          <w:vertAlign w:val="subscript"/>
        </w:rPr>
        <w:t>s</w:t>
      </w:r>
      <w:r w:rsidRPr="002C67B5">
        <w:t xml:space="preserve">), </w:t>
      </w:r>
      <w:r w:rsidRPr="002C67B5">
        <w:rPr>
          <w:i/>
        </w:rPr>
        <w:t>k</w:t>
      </w:r>
      <w:r w:rsidRPr="002C67B5">
        <w:t> = 1, 2, 3, ...., siendo</w:t>
      </w:r>
      <w:r w:rsidRPr="002C67B5">
        <w:rPr>
          <w:position w:val="-12"/>
        </w:rPr>
        <w:object w:dxaOrig="240" w:dyaOrig="360">
          <v:shape id="_x0000_i1026" type="#_x0000_t75" style="width:12.1pt;height:17.85pt" o:ole="">
            <v:imagedata r:id="rId16" o:title=""/>
          </v:shape>
          <o:OLEObject Type="Embed" ProgID="Equation.3" ShapeID="_x0000_i1026" DrawAspect="Content" ObjectID="_1437290604" r:id="rId17"/>
        </w:object>
      </w:r>
      <w:r w:rsidRPr="002C67B5">
        <w:t xml:space="preserve">el intervalo de tiempo entre muestras y </w:t>
      </w:r>
      <w:r w:rsidRPr="002C67B5">
        <w:rPr>
          <w:i/>
        </w:rPr>
        <w:t>k</w:t>
      </w:r>
      <w:r w:rsidRPr="002C67B5">
        <w:t xml:space="preserve"> el índice de cada muestra.</w:t>
      </w:r>
    </w:p>
    <w:p w:rsidR="00431CD5" w:rsidRPr="002C67B5" w:rsidRDefault="00431CD5" w:rsidP="00D07B05">
      <w:pPr>
        <w:pStyle w:val="Headingi"/>
        <w:rPr>
          <w:b/>
          <w:bCs/>
        </w:rPr>
      </w:pPr>
      <w:r w:rsidRPr="002C67B5">
        <w:rPr>
          <w:b/>
          <w:bCs/>
        </w:rPr>
        <w:t>A</w:t>
      </w:r>
      <w:r w:rsidRPr="002C67B5">
        <w:rPr>
          <w:b/>
          <w:bCs/>
        </w:rPr>
        <w:tab/>
        <w:t xml:space="preserve">Cálculo de m y </w:t>
      </w:r>
      <w:r w:rsidR="00D07B05" w:rsidRPr="0023700A">
        <w:rPr>
          <w:rFonts w:asciiTheme="majorBidi" w:hAnsiTheme="majorBidi" w:cstheme="majorBidi"/>
          <w:b/>
          <w:bCs/>
          <w:i w:val="0"/>
        </w:rPr>
        <w:sym w:font="Symbol" w:char="F073"/>
      </w:r>
    </w:p>
    <w:p w:rsidR="00431CD5" w:rsidRPr="002C67B5" w:rsidRDefault="00431CD5" w:rsidP="00EE7660">
      <w:r w:rsidRPr="002C67B5">
        <w:t xml:space="preserve">Los parámetros </w:t>
      </w:r>
      <w:r w:rsidRPr="002C67B5">
        <w:rPr>
          <w:i/>
        </w:rPr>
        <w:t>m</w:t>
      </w:r>
      <w:r w:rsidRPr="002C67B5">
        <w:t xml:space="preserve"> y </w:t>
      </w:r>
      <w:r w:rsidR="00D07B05" w:rsidRPr="002C67B5">
        <w:rPr>
          <w:rFonts w:asciiTheme="majorBidi" w:hAnsiTheme="majorBidi" w:cstheme="majorBidi"/>
        </w:rPr>
        <w:sym w:font="Symbol" w:char="F073"/>
      </w:r>
      <w:r w:rsidRPr="002C67B5">
        <w:t xml:space="preserve"> se determinan a partir de la distribución acumulativa de la atenuación debida a la lluvia respecto a la probabilidad de que se produzca. Las estadísticas de la atenuación debida a la lluvia pueden calcularse a partir de los datos locales medidos y, si no se dispone de éstos, puede recurrirse a los métodos de predicción de la atenuación debida a la lluvia descritos en la Recomendación</w:t>
      </w:r>
      <w:r w:rsidR="00EE7660">
        <w:t xml:space="preserve"> </w:t>
      </w:r>
      <w:r w:rsidRPr="002C67B5">
        <w:t>UIT-R</w:t>
      </w:r>
      <w:r w:rsidR="00EE7660">
        <w:t> </w:t>
      </w:r>
      <w:r w:rsidRPr="002C67B5">
        <w:t>P.530 para trayectos terrenales o en la Recomendación UIT-R</w:t>
      </w:r>
      <w:r w:rsidR="00EE7660">
        <w:t> </w:t>
      </w:r>
      <w:r w:rsidRPr="002C67B5">
        <w:t>P.618 para trayectos Tierra-espacio.</w:t>
      </w:r>
    </w:p>
    <w:p w:rsidR="00431CD5" w:rsidRPr="002C67B5" w:rsidRDefault="00431CD5" w:rsidP="00431CD5">
      <w:r w:rsidRPr="002C67B5">
        <w:t xml:space="preserve">Para el trayecto y la frecuencia de interés, se efectúa un ajuste a una distribución normal de la atenuación debida a la lluvia respecto a la probabilidad de que se produzca, como se describe a continuación: </w:t>
      </w:r>
    </w:p>
    <w:p w:rsidR="00431CD5" w:rsidRPr="002C67B5" w:rsidRDefault="00431CD5" w:rsidP="00431CD5">
      <w:r w:rsidRPr="002C67B5">
        <w:rPr>
          <w:i/>
        </w:rPr>
        <w:t>Paso A1</w:t>
      </w:r>
      <w:r w:rsidRPr="002C67B5">
        <w:t>: </w:t>
      </w:r>
      <w:bookmarkStart w:id="5" w:name="OLE_LINK2"/>
      <w:r w:rsidRPr="002C67B5">
        <w:t xml:space="preserve">Determinar </w:t>
      </w:r>
      <w:r w:rsidRPr="002C67B5">
        <w:rPr>
          <w:i/>
          <w:iCs/>
        </w:rPr>
        <w:t>P</w:t>
      </w:r>
      <w:bookmarkEnd w:id="5"/>
      <w:r w:rsidRPr="002C67B5">
        <w:rPr>
          <w:i/>
          <w:iCs/>
          <w:vertAlign w:val="superscript"/>
        </w:rPr>
        <w:t>lluvia</w:t>
      </w:r>
      <w:r w:rsidRPr="002C67B5">
        <w:t xml:space="preserve"> (% del tiempo), la probabilidad de lluvia en el trayecto. Una buena aproximación de la </w:t>
      </w:r>
      <w:r w:rsidRPr="002C67B5">
        <w:rPr>
          <w:i/>
          <w:iCs/>
        </w:rPr>
        <w:t>P</w:t>
      </w:r>
      <w:r w:rsidRPr="002C67B5">
        <w:rPr>
          <w:i/>
          <w:iCs/>
          <w:vertAlign w:val="superscript"/>
        </w:rPr>
        <w:t>lluvia</w:t>
      </w:r>
      <w:r w:rsidRPr="002C67B5">
        <w:t xml:space="preserve"> es </w:t>
      </w:r>
      <w:r w:rsidRPr="002C67B5">
        <w:rPr>
          <w:i/>
          <w:iCs/>
        </w:rPr>
        <w:t>P</w:t>
      </w:r>
      <w:r w:rsidRPr="002C67B5">
        <w:rPr>
          <w:vertAlign w:val="subscript"/>
        </w:rPr>
        <w:t>0</w:t>
      </w:r>
      <w:r w:rsidRPr="002C67B5">
        <w:t>(</w:t>
      </w:r>
      <w:r w:rsidRPr="002C67B5">
        <w:rPr>
          <w:i/>
          <w:iCs/>
        </w:rPr>
        <w:t>Lat</w:t>
      </w:r>
      <w:r w:rsidRPr="002C67B5">
        <w:t>,</w:t>
      </w:r>
      <w:r w:rsidRPr="002C67B5">
        <w:rPr>
          <w:i/>
          <w:iCs/>
        </w:rPr>
        <w:t>Lon</w:t>
      </w:r>
      <w:r w:rsidRPr="002C67B5">
        <w:t>), obtenida de la Recomendación UIT-R P.837.</w:t>
      </w:r>
    </w:p>
    <w:p w:rsidR="00431CD5" w:rsidRPr="002C67B5" w:rsidRDefault="00431CD5" w:rsidP="00431CD5">
      <w:r w:rsidRPr="002C67B5">
        <w:rPr>
          <w:i/>
        </w:rPr>
        <w:t>Paso A2</w:t>
      </w:r>
      <w:r w:rsidRPr="002C67B5">
        <w:t>: Construir el conjunto de pares [</w:t>
      </w:r>
      <w:r w:rsidRPr="002C67B5">
        <w:rPr>
          <w:i/>
        </w:rPr>
        <w:t>P</w:t>
      </w:r>
      <w:r w:rsidRPr="002C67B5">
        <w:rPr>
          <w:i/>
          <w:vertAlign w:val="subscript"/>
        </w:rPr>
        <w:t>i</w:t>
      </w:r>
      <w:r w:rsidRPr="002C67B5">
        <w:t xml:space="preserve">, </w:t>
      </w:r>
      <w:r w:rsidRPr="002C67B5">
        <w:rPr>
          <w:i/>
        </w:rPr>
        <w:t>A</w:t>
      </w:r>
      <w:r w:rsidRPr="002C67B5">
        <w:rPr>
          <w:i/>
          <w:vertAlign w:val="subscript"/>
        </w:rPr>
        <w:t>i</w:t>
      </w:r>
      <w:r w:rsidRPr="002C67B5">
        <w:t xml:space="preserve">], siendo </w:t>
      </w:r>
      <w:r w:rsidRPr="002C67B5">
        <w:rPr>
          <w:i/>
        </w:rPr>
        <w:t>P</w:t>
      </w:r>
      <w:r w:rsidRPr="002C67B5">
        <w:rPr>
          <w:i/>
          <w:vertAlign w:val="subscript"/>
        </w:rPr>
        <w:t>i</w:t>
      </w:r>
      <w:r w:rsidRPr="002C67B5">
        <w:t xml:space="preserve"> (% del tiempo) la probabilidad de que se rebase la atenuación </w:t>
      </w:r>
      <w:r w:rsidRPr="002C67B5">
        <w:rPr>
          <w:i/>
          <w:iCs/>
        </w:rPr>
        <w:t>A</w:t>
      </w:r>
      <w:r w:rsidRPr="002C67B5">
        <w:rPr>
          <w:i/>
          <w:iCs/>
          <w:vertAlign w:val="subscript"/>
        </w:rPr>
        <w:t>i</w:t>
      </w:r>
      <w:r w:rsidRPr="002C67B5">
        <w:t xml:space="preserve">(dB) donde </w:t>
      </w:r>
      <w:r w:rsidRPr="002C67B5">
        <w:rPr>
          <w:i/>
        </w:rPr>
        <w:t>P</w:t>
      </w:r>
      <w:r w:rsidRPr="002C67B5">
        <w:rPr>
          <w:i/>
          <w:vertAlign w:val="subscript"/>
        </w:rPr>
        <w:t xml:space="preserve">i </w:t>
      </w:r>
      <w:r w:rsidRPr="002C67B5">
        <w:rPr>
          <w:iCs/>
        </w:rPr>
        <w:sym w:font="Symbol" w:char="F0A3"/>
      </w:r>
      <w:r w:rsidRPr="002C67B5">
        <w:rPr>
          <w:i/>
          <w:iCs/>
        </w:rPr>
        <w:t xml:space="preserve"> P</w:t>
      </w:r>
      <w:r w:rsidRPr="002C67B5">
        <w:rPr>
          <w:i/>
          <w:iCs/>
          <w:vertAlign w:val="superscript"/>
        </w:rPr>
        <w:t>lluvia</w:t>
      </w:r>
      <w:r w:rsidRPr="002C67B5">
        <w:t xml:space="preserve">. Los valores concretos de </w:t>
      </w:r>
      <w:r w:rsidRPr="002C67B5">
        <w:rPr>
          <w:i/>
        </w:rPr>
        <w:t>P</w:t>
      </w:r>
      <w:r w:rsidRPr="002C67B5">
        <w:rPr>
          <w:i/>
          <w:vertAlign w:val="subscript"/>
        </w:rPr>
        <w:t>i</w:t>
      </w:r>
      <w:r w:rsidRPr="002C67B5">
        <w:t xml:space="preserve"> deben tener en cuenta la gama de probabilidades de interés; no obstante, se propone el siguiente conjunto de porcentajes de tiempo 0,01, 0,02, 0,03, 0,05, 0,1, 0,2, 0,3, 0,5, 1, 2, 3, 5, y 10%, con la restricción de que </w:t>
      </w:r>
      <w:r w:rsidRPr="002C67B5">
        <w:rPr>
          <w:i/>
        </w:rPr>
        <w:t>P</w:t>
      </w:r>
      <w:r w:rsidRPr="002C67B5">
        <w:rPr>
          <w:i/>
          <w:vertAlign w:val="subscript"/>
        </w:rPr>
        <w:t>i</w:t>
      </w:r>
      <w:r w:rsidRPr="002C67B5">
        <w:t> </w:t>
      </w:r>
      <w:r w:rsidRPr="002C67B5">
        <w:rPr>
          <w:iCs/>
        </w:rPr>
        <w:sym w:font="Symbol" w:char="F0A3"/>
      </w:r>
      <w:r w:rsidRPr="002C67B5">
        <w:rPr>
          <w:i/>
          <w:iCs/>
        </w:rPr>
        <w:t> P</w:t>
      </w:r>
      <w:r w:rsidRPr="002C67B5">
        <w:rPr>
          <w:i/>
          <w:iCs/>
          <w:vertAlign w:val="superscript"/>
        </w:rPr>
        <w:t>lluvia</w:t>
      </w:r>
      <w:r w:rsidRPr="002C67B5">
        <w:t>.</w:t>
      </w:r>
    </w:p>
    <w:p w:rsidR="00431CD5" w:rsidRPr="002C67B5" w:rsidRDefault="00431CD5" w:rsidP="00112C67">
      <w:r w:rsidRPr="002C67B5">
        <w:rPr>
          <w:i/>
        </w:rPr>
        <w:t>Paso A3</w:t>
      </w:r>
      <w:r w:rsidRPr="002C67B5">
        <w:t xml:space="preserve">: Transformar el conjunto de pares </w:t>
      </w:r>
      <w:r w:rsidRPr="00112C67">
        <w:rPr>
          <w:i/>
          <w:iCs/>
        </w:rPr>
        <w:t>[</w:t>
      </w:r>
      <w:r w:rsidRPr="002C67B5">
        <w:rPr>
          <w:i/>
        </w:rPr>
        <w:t>P</w:t>
      </w:r>
      <w:r w:rsidRPr="002C67B5">
        <w:rPr>
          <w:i/>
          <w:vertAlign w:val="subscript"/>
        </w:rPr>
        <w:t>i</w:t>
      </w:r>
      <w:r w:rsidRPr="002C67B5">
        <w:t xml:space="preserve">, </w:t>
      </w:r>
      <w:r w:rsidRPr="002C67B5">
        <w:rPr>
          <w:i/>
        </w:rPr>
        <w:t>A</w:t>
      </w:r>
      <w:r w:rsidRPr="002C67B5">
        <w:rPr>
          <w:i/>
          <w:vertAlign w:val="subscript"/>
        </w:rPr>
        <w:t>i</w:t>
      </w:r>
      <w:r w:rsidRPr="00112C67">
        <w:rPr>
          <w:i/>
          <w:iCs/>
        </w:rPr>
        <w:t>]</w:t>
      </w:r>
      <w:r w:rsidRPr="002C67B5">
        <w:t xml:space="preserve"> a</w:t>
      </w:r>
      <w:r w:rsidR="00112C67" w:rsidRPr="00A13AB7">
        <w:rPr>
          <w:position w:val="-32"/>
          <w:lang w:val="en-US"/>
        </w:rPr>
        <w:object w:dxaOrig="1780" w:dyaOrig="760">
          <v:shape id="_x0000_i1062" type="#_x0000_t75" style="width:89.85pt;height:38pt" o:ole="" fillcolor="window">
            <v:imagedata r:id="rId18" o:title=""/>
          </v:shape>
          <o:OLEObject Type="Embed" ProgID="Equation.3" ShapeID="_x0000_i1062" DrawAspect="Content" ObjectID="_1437290605" r:id="rId19"/>
        </w:object>
      </w:r>
      <w:r w:rsidRPr="002C67B5">
        <w:t xml:space="preserve">, </w:t>
      </w:r>
    </w:p>
    <w:p w:rsidR="00431CD5" w:rsidRPr="002C67B5" w:rsidRDefault="00431CD5" w:rsidP="00431CD5">
      <w:r w:rsidRPr="002C67B5">
        <w:t>donde:</w:t>
      </w:r>
    </w:p>
    <w:p w:rsidR="00431CD5" w:rsidRPr="002C67B5" w:rsidRDefault="00431CD5" w:rsidP="00431CD5">
      <w:pPr>
        <w:pStyle w:val="Equation"/>
      </w:pPr>
      <w:r w:rsidRPr="002C67B5">
        <w:tab/>
      </w:r>
      <w:r w:rsidRPr="002C67B5">
        <w:tab/>
      </w:r>
      <w:r w:rsidR="00C7086B" w:rsidRPr="002C67B5">
        <w:rPr>
          <w:position w:val="-36"/>
        </w:rPr>
        <w:object w:dxaOrig="2160" w:dyaOrig="920">
          <v:shape id="_x0000_i1028" type="#_x0000_t75" style="width:108.3pt;height:45.5pt" o:ole="">
            <v:imagedata r:id="rId20" o:title=""/>
          </v:shape>
          <o:OLEObject Type="Embed" ProgID="Equation.3" ShapeID="_x0000_i1028" DrawAspect="Content" ObjectID="_1437290606" r:id="rId21"/>
        </w:object>
      </w:r>
      <w:r w:rsidRPr="002C67B5">
        <w:tab/>
        <w:t>(1)</w:t>
      </w:r>
    </w:p>
    <w:p w:rsidR="00431CD5" w:rsidRPr="002C67B5" w:rsidRDefault="00431CD5" w:rsidP="00112C67">
      <w:r w:rsidRPr="002C67B5">
        <w:rPr>
          <w:i/>
        </w:rPr>
        <w:t>Paso A4</w:t>
      </w:r>
      <w:r w:rsidRPr="002C67B5">
        <w:t xml:space="preserve">: Determinar las variables </w:t>
      </w:r>
      <w:r w:rsidRPr="002C67B5">
        <w:rPr>
          <w:position w:val="-16"/>
        </w:rPr>
        <w:object w:dxaOrig="615" w:dyaOrig="405">
          <v:shape id="_x0000_i1029" type="#_x0000_t75" style="width:30.55pt;height:20.15pt" o:ole="" fillcolor="window">
            <v:imagedata r:id="rId22" o:title=""/>
          </v:shape>
          <o:OLEObject Type="Embed" ProgID="Equation.3" ShapeID="_x0000_i1029" DrawAspect="Content" ObjectID="_1437290607" r:id="rId23"/>
        </w:object>
      </w:r>
      <w:r w:rsidRPr="002C67B5">
        <w:t xml:space="preserve"> y </w:t>
      </w:r>
      <w:r w:rsidRPr="002C67B5">
        <w:rPr>
          <w:position w:val="-16"/>
        </w:rPr>
        <w:object w:dxaOrig="600" w:dyaOrig="405">
          <v:shape id="_x0000_i1030" type="#_x0000_t75" style="width:29.95pt;height:20.15pt" o:ole="" fillcolor="window">
            <v:imagedata r:id="rId24" o:title=""/>
          </v:shape>
          <o:OLEObject Type="Embed" ProgID="Equation.3" ShapeID="_x0000_i1030" DrawAspect="Content" ObjectID="_1437290608" r:id="rId25"/>
        </w:object>
      </w:r>
      <w:r w:rsidRPr="002C67B5">
        <w:t xml:space="preserve">mediante un ajuste por mínimos cuadrados a </w:t>
      </w:r>
      <w:r w:rsidR="00112C67" w:rsidRPr="00A13AB7">
        <w:rPr>
          <w:position w:val="-30"/>
          <w:lang w:val="en-US"/>
        </w:rPr>
        <w:object w:dxaOrig="2940" w:dyaOrig="720">
          <v:shape id="_x0000_i1068" type="#_x0000_t75" style="width:145.75pt;height:35.15pt" o:ole="" fillcolor="window">
            <v:imagedata r:id="rId26" o:title=""/>
          </v:shape>
          <o:OLEObject Type="Embed" ProgID="Equation.3" ShapeID="_x0000_i1068" DrawAspect="Content" ObjectID="_1437290609" r:id="rId27"/>
        </w:object>
      </w:r>
      <w:r w:rsidRPr="002C67B5">
        <w:t xml:space="preserve"> para todas las </w:t>
      </w:r>
      <w:r w:rsidRPr="002C67B5">
        <w:rPr>
          <w:i/>
        </w:rPr>
        <w:t>i</w:t>
      </w:r>
      <w:r w:rsidRPr="002C67B5">
        <w:t>. El ajuste por mínimos cuadrados puede calcularse utilizando el procedimiento paso a paso para obtener una aproximación a una distribución acumulativa complementaria mediante la distribución acumulativa complementaria log-normal descrita en la Recomendación UIT-R P.1057.</w:t>
      </w:r>
    </w:p>
    <w:p w:rsidR="00431CD5" w:rsidRPr="002C67B5" w:rsidRDefault="00431CD5" w:rsidP="00A64B22">
      <w:pPr>
        <w:pStyle w:val="Headingi"/>
        <w:rPr>
          <w:b/>
          <w:bCs/>
        </w:rPr>
      </w:pPr>
      <w:r w:rsidRPr="002C67B5">
        <w:rPr>
          <w:b/>
          <w:bCs/>
        </w:rPr>
        <w:t>B</w:t>
      </w:r>
      <w:r w:rsidRPr="002C67B5">
        <w:rPr>
          <w:b/>
          <w:bCs/>
        </w:rPr>
        <w:tab/>
        <w:t>Parámetro del filtro paso bajo</w:t>
      </w:r>
    </w:p>
    <w:p w:rsidR="00431CD5" w:rsidRPr="002C67B5" w:rsidRDefault="00431CD5" w:rsidP="00431CD5">
      <w:r w:rsidRPr="002C67B5">
        <w:rPr>
          <w:i/>
        </w:rPr>
        <w:t>Paso B1: </w:t>
      </w:r>
      <w:r w:rsidRPr="002C67B5">
        <w:t xml:space="preserve">El parámetro </w:t>
      </w:r>
      <w:r w:rsidRPr="002C67B5">
        <w:sym w:font="Symbol" w:char="F062"/>
      </w:r>
      <w:r w:rsidRPr="002C67B5">
        <w:t xml:space="preserve"> = 2 </w:t>
      </w:r>
      <w:r w:rsidRPr="002C67B5">
        <w:sym w:font="Symbol" w:char="F0B4"/>
      </w:r>
      <w:r w:rsidRPr="002C67B5">
        <w:t xml:space="preserve"> 10</w:t>
      </w:r>
      <w:r w:rsidRPr="002C67B5">
        <w:rPr>
          <w:vertAlign w:val="superscript"/>
        </w:rPr>
        <w:t>–4</w:t>
      </w:r>
      <w:r w:rsidRPr="002C67B5">
        <w:t xml:space="preserve"> (s</w:t>
      </w:r>
      <w:r w:rsidRPr="002C67B5">
        <w:rPr>
          <w:vertAlign w:val="superscript"/>
        </w:rPr>
        <w:t>–1</w:t>
      </w:r>
      <w:r w:rsidRPr="002C67B5">
        <w:t>).</w:t>
      </w:r>
    </w:p>
    <w:p w:rsidR="00431CD5" w:rsidRPr="002C67B5" w:rsidRDefault="00431CD5" w:rsidP="00A64B22">
      <w:pPr>
        <w:pStyle w:val="Headingi"/>
        <w:rPr>
          <w:b/>
          <w:bCs/>
        </w:rPr>
      </w:pPr>
      <w:r w:rsidRPr="002C67B5">
        <w:rPr>
          <w:b/>
          <w:bCs/>
        </w:rPr>
        <w:t>C</w:t>
      </w:r>
      <w:r w:rsidRPr="002C67B5">
        <w:rPr>
          <w:b/>
          <w:bCs/>
        </w:rPr>
        <w:tab/>
        <w:t>Desplazamiento de la atenuación</w:t>
      </w:r>
    </w:p>
    <w:p w:rsidR="00431CD5" w:rsidRPr="002C67B5" w:rsidRDefault="00431CD5" w:rsidP="00A64B22">
      <w:r w:rsidRPr="002C67B5">
        <w:rPr>
          <w:i/>
        </w:rPr>
        <w:t>Paso C1:</w:t>
      </w:r>
      <w:r w:rsidRPr="002C67B5">
        <w:t xml:space="preserve"> El desplazamiento de la atenuación </w:t>
      </w:r>
      <w:r w:rsidRPr="002C67B5">
        <w:rPr>
          <w:i/>
          <w:iCs/>
        </w:rPr>
        <w:t>A</w:t>
      </w:r>
      <w:r w:rsidRPr="002C67B5">
        <w:rPr>
          <w:i/>
          <w:iCs/>
          <w:vertAlign w:val="subscript"/>
        </w:rPr>
        <w:t>desplaz.</w:t>
      </w:r>
      <w:r w:rsidRPr="002C67B5">
        <w:t> (dB), se calcula mediante la siguiente expresión:</w:t>
      </w:r>
    </w:p>
    <w:p w:rsidR="00431CD5" w:rsidRPr="002C67B5" w:rsidRDefault="00431CD5" w:rsidP="00431CD5">
      <w:pPr>
        <w:pStyle w:val="Equation"/>
        <w:rPr>
          <w:i/>
          <w:iCs/>
        </w:rPr>
      </w:pPr>
      <w:r w:rsidRPr="002C67B5">
        <w:tab/>
      </w:r>
      <w:r w:rsidRPr="002C67B5">
        <w:tab/>
      </w:r>
      <w:r w:rsidR="00C7086B" w:rsidRPr="002C67B5">
        <w:rPr>
          <w:position w:val="-14"/>
        </w:rPr>
        <w:object w:dxaOrig="2740" w:dyaOrig="800">
          <v:shape id="_x0000_i1032" type="#_x0000_t75" style="width:137.1pt;height:40.3pt" o:ole="" filled="t">
            <v:fill color2="black"/>
            <v:imagedata r:id="rId28" o:title=""/>
          </v:shape>
          <o:OLEObject Type="Embed" ProgID="Equation.3" ShapeID="_x0000_i1032" DrawAspect="Content" ObjectID="_1437290610" r:id="rId29"/>
        </w:object>
      </w:r>
      <w:r w:rsidRPr="002C67B5">
        <w:tab/>
        <w:t>(2)</w:t>
      </w:r>
    </w:p>
    <w:p w:rsidR="00431CD5" w:rsidRPr="002C67B5" w:rsidRDefault="00431CD5" w:rsidP="00C7086B">
      <w:pPr>
        <w:pStyle w:val="Headingi"/>
        <w:rPr>
          <w:b/>
          <w:bCs/>
        </w:rPr>
      </w:pPr>
      <w:r w:rsidRPr="002C67B5">
        <w:rPr>
          <w:b/>
          <w:bCs/>
        </w:rPr>
        <w:lastRenderedPageBreak/>
        <w:t>D</w:t>
      </w:r>
      <w:r w:rsidRPr="002C67B5">
        <w:rPr>
          <w:b/>
          <w:bCs/>
        </w:rPr>
        <w:tab/>
        <w:t>Síntesis de la serie temporal</w:t>
      </w:r>
    </w:p>
    <w:p w:rsidR="00431CD5" w:rsidRPr="002C67B5" w:rsidRDefault="00431CD5" w:rsidP="00C7086B">
      <w:pPr>
        <w:keepNext/>
        <w:keepLines/>
      </w:pPr>
      <w:r w:rsidRPr="002C67B5">
        <w:t xml:space="preserve">La serie temporal </w:t>
      </w:r>
      <w:r w:rsidRPr="002C67B5">
        <w:rPr>
          <w:i/>
          <w:iCs/>
        </w:rPr>
        <w:t>A</w:t>
      </w:r>
      <w:r w:rsidRPr="002C67B5">
        <w:rPr>
          <w:i/>
          <w:iCs/>
          <w:vertAlign w:val="subscript"/>
        </w:rPr>
        <w:t>lluvia</w:t>
      </w:r>
      <w:r w:rsidRPr="002C67B5">
        <w:t>(</w:t>
      </w:r>
      <w:r w:rsidRPr="002C67B5">
        <w:rPr>
          <w:i/>
          <w:iCs/>
        </w:rPr>
        <w:t>kT</w:t>
      </w:r>
      <w:r w:rsidRPr="002C67B5">
        <w:rPr>
          <w:i/>
          <w:iCs/>
          <w:vertAlign w:val="subscript"/>
        </w:rPr>
        <w:t>s</w:t>
      </w:r>
      <w:r w:rsidRPr="002C67B5">
        <w:t xml:space="preserve">), </w:t>
      </w:r>
      <w:r w:rsidRPr="002C67B5">
        <w:rPr>
          <w:i/>
        </w:rPr>
        <w:t>k</w:t>
      </w:r>
      <w:r w:rsidRPr="002C67B5">
        <w:t xml:space="preserve"> = 1, 2, 3, ... se sintetiza del modo siguiente:</w:t>
      </w:r>
    </w:p>
    <w:p w:rsidR="00431CD5" w:rsidRPr="002C67B5" w:rsidRDefault="00431CD5" w:rsidP="00431CD5">
      <w:r w:rsidRPr="002C67B5">
        <w:rPr>
          <w:i/>
        </w:rPr>
        <w:t>Paso D1:</w:t>
      </w:r>
      <w:r w:rsidRPr="002C67B5">
        <w:t xml:space="preserve"> Sintetizar la serie temporal del ruido blanco gaussiano </w:t>
      </w:r>
      <w:r w:rsidRPr="002C67B5">
        <w:rPr>
          <w:i/>
          <w:iCs/>
        </w:rPr>
        <w:t>n</w:t>
      </w:r>
      <w:r w:rsidRPr="002C67B5">
        <w:t>(</w:t>
      </w:r>
      <w:r w:rsidRPr="002C67B5">
        <w:rPr>
          <w:i/>
          <w:iCs/>
        </w:rPr>
        <w:t>kT</w:t>
      </w:r>
      <w:r w:rsidRPr="002C67B5">
        <w:rPr>
          <w:i/>
          <w:iCs/>
          <w:vertAlign w:val="subscript"/>
        </w:rPr>
        <w:t>s</w:t>
      </w:r>
      <w:r w:rsidRPr="002C67B5">
        <w:t xml:space="preserve">), siendo </w:t>
      </w:r>
      <w:r w:rsidRPr="002C67B5">
        <w:rPr>
          <w:i/>
        </w:rPr>
        <w:t>k</w:t>
      </w:r>
      <w:r w:rsidRPr="002C67B5">
        <w:t xml:space="preserve"> = 1, 2, 3, ... de media igual a cero y varianza unitaria a lo largo del periodo de muestreo </w:t>
      </w:r>
      <w:r w:rsidRPr="002C67B5">
        <w:rPr>
          <w:i/>
          <w:iCs/>
        </w:rPr>
        <w:t>T</w:t>
      </w:r>
      <w:r w:rsidRPr="002C67B5">
        <w:rPr>
          <w:i/>
          <w:iCs/>
          <w:vertAlign w:val="subscript"/>
        </w:rPr>
        <w:t>s</w:t>
      </w:r>
      <w:r w:rsidRPr="002C67B5">
        <w:t>, igual a 1 s.</w:t>
      </w:r>
    </w:p>
    <w:p w:rsidR="00431CD5" w:rsidRPr="002C67B5" w:rsidRDefault="00431CD5" w:rsidP="00431CD5">
      <w:r w:rsidRPr="002C67B5">
        <w:rPr>
          <w:i/>
        </w:rPr>
        <w:t>Paso D2:</w:t>
      </w:r>
      <w:r w:rsidRPr="002C67B5">
        <w:t xml:space="preserve"> Aplicar </w:t>
      </w:r>
      <w:r w:rsidRPr="002C67B5">
        <w:rPr>
          <w:i/>
          <w:iCs/>
        </w:rPr>
        <w:t>X</w:t>
      </w:r>
      <w:r w:rsidRPr="002C67B5">
        <w:t>(0) = 0</w:t>
      </w:r>
    </w:p>
    <w:p w:rsidR="00431CD5" w:rsidRPr="002C67B5" w:rsidRDefault="00431CD5" w:rsidP="00431CD5">
      <w:r w:rsidRPr="002C67B5">
        <w:rPr>
          <w:i/>
        </w:rPr>
        <w:t>Paso D3:</w:t>
      </w:r>
      <w:r w:rsidRPr="002C67B5">
        <w:t xml:space="preserve"> Filtrar la serie temporal del ruido </w:t>
      </w:r>
      <w:r w:rsidRPr="002C67B5">
        <w:rPr>
          <w:i/>
          <w:iCs/>
        </w:rPr>
        <w:t>n</w:t>
      </w:r>
      <w:r w:rsidRPr="002C67B5">
        <w:t>(</w:t>
      </w:r>
      <w:r w:rsidRPr="002C67B5">
        <w:rPr>
          <w:i/>
          <w:iCs/>
        </w:rPr>
        <w:t>kT</w:t>
      </w:r>
      <w:r w:rsidRPr="002C67B5">
        <w:rPr>
          <w:i/>
          <w:iCs/>
          <w:vertAlign w:val="subscript"/>
        </w:rPr>
        <w:t>s</w:t>
      </w:r>
      <w:r w:rsidRPr="002C67B5">
        <w:t>), con un filtro paso bajo recursivo definido por la siguiente expresión:</w:t>
      </w:r>
    </w:p>
    <w:p w:rsidR="00431CD5" w:rsidRPr="002C67B5" w:rsidRDefault="00431CD5" w:rsidP="00A64B22">
      <w:pPr>
        <w:pStyle w:val="Equation"/>
      </w:pPr>
      <w:r w:rsidRPr="002C67B5">
        <w:tab/>
      </w:r>
      <w:r w:rsidRPr="002C67B5">
        <w:tab/>
      </w:r>
      <w:r w:rsidR="00C7086B" w:rsidRPr="002C67B5">
        <w:rPr>
          <w:position w:val="-12"/>
        </w:rPr>
        <w:object w:dxaOrig="4380" w:dyaOrig="460">
          <v:shape id="_x0000_i1033" type="#_x0000_t75" style="width:218.3pt;height:23.05pt" o:ole="" filled="t">
            <v:fill color2="black"/>
            <v:imagedata r:id="rId30" o:title=""/>
          </v:shape>
          <o:OLEObject Type="Embed" ProgID="Equation.3" ShapeID="_x0000_i1033" DrawAspect="Content" ObjectID="_1437290611" r:id="rId31"/>
        </w:object>
      </w:r>
      <w:r w:rsidRPr="002C67B5">
        <w:t xml:space="preserve">                para </w:t>
      </w:r>
      <w:r w:rsidRPr="002C67B5">
        <w:rPr>
          <w:i/>
        </w:rPr>
        <w:t>k</w:t>
      </w:r>
      <w:r w:rsidRPr="002C67B5">
        <w:t xml:space="preserve"> = 1, 2, 3, ....</w:t>
      </w:r>
      <w:r w:rsidRPr="002C67B5">
        <w:tab/>
        <w:t>(3)</w:t>
      </w:r>
    </w:p>
    <w:p w:rsidR="00431CD5" w:rsidRPr="002C67B5" w:rsidRDefault="00431CD5" w:rsidP="00431CD5">
      <w:pPr>
        <w:pStyle w:val="Equation"/>
      </w:pPr>
      <w:r w:rsidRPr="002C67B5">
        <w:t>siendo:</w:t>
      </w:r>
      <w:r w:rsidRPr="002C67B5">
        <w:tab/>
      </w:r>
      <w:r w:rsidRPr="002C67B5">
        <w:tab/>
      </w:r>
      <w:r w:rsidR="00C7086B" w:rsidRPr="002C67B5">
        <w:rPr>
          <w:position w:val="-10"/>
        </w:rPr>
        <w:object w:dxaOrig="960" w:dyaOrig="400">
          <v:shape id="_x0000_i1034" type="#_x0000_t75" style="width:48.4pt;height:19.6pt" o:ole="">
            <v:imagedata r:id="rId32" o:title=""/>
          </v:shape>
          <o:OLEObject Type="Embed" ProgID="Equation.3" ShapeID="_x0000_i1034" DrawAspect="Content" ObjectID="_1437290612" r:id="rId33"/>
        </w:object>
      </w:r>
      <w:r w:rsidRPr="002C67B5">
        <w:tab/>
        <w:t>(4)</w:t>
      </w:r>
    </w:p>
    <w:p w:rsidR="00E20BA3" w:rsidRPr="002C67B5" w:rsidRDefault="00E20BA3" w:rsidP="00E20BA3">
      <w:pPr>
        <w:pStyle w:val="Blanc"/>
        <w:rPr>
          <w:lang w:val="es-ES"/>
        </w:rPr>
      </w:pPr>
    </w:p>
    <w:p w:rsidR="00431CD5" w:rsidRPr="002C67B5" w:rsidRDefault="00431CD5" w:rsidP="00431CD5">
      <w:r w:rsidRPr="002C67B5">
        <w:rPr>
          <w:i/>
        </w:rPr>
        <w:t>Paso D4:</w:t>
      </w:r>
      <w:r w:rsidRPr="002C67B5">
        <w:t xml:space="preserve"> calcular </w:t>
      </w:r>
      <w:r w:rsidRPr="002C67B5">
        <w:rPr>
          <w:i/>
          <w:iCs/>
        </w:rPr>
        <w:t>Y</w:t>
      </w:r>
      <w:r w:rsidRPr="002C67B5">
        <w:rPr>
          <w:i/>
          <w:iCs/>
          <w:vertAlign w:val="subscript"/>
        </w:rPr>
        <w:t xml:space="preserve">lluvia </w:t>
      </w:r>
      <w:r w:rsidRPr="002C67B5">
        <w:t>(</w:t>
      </w:r>
      <w:r w:rsidRPr="002C67B5">
        <w:rPr>
          <w:i/>
          <w:iCs/>
        </w:rPr>
        <w:t>kT</w:t>
      </w:r>
      <w:r w:rsidRPr="002C67B5">
        <w:rPr>
          <w:i/>
          <w:iCs/>
          <w:vertAlign w:val="subscript"/>
        </w:rPr>
        <w:t>s</w:t>
      </w:r>
      <w:r w:rsidRPr="002C67B5">
        <w:t xml:space="preserve">), para </w:t>
      </w:r>
      <w:r w:rsidRPr="002C67B5">
        <w:rPr>
          <w:i/>
        </w:rPr>
        <w:t>k</w:t>
      </w:r>
      <w:r w:rsidRPr="002C67B5">
        <w:t xml:space="preserve"> = 1, 2, 3, ...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C7086B" w:rsidRPr="002C67B5">
        <w:rPr>
          <w:position w:val="-12"/>
        </w:rPr>
        <w:object w:dxaOrig="2580" w:dyaOrig="420">
          <v:shape id="_x0000_i1035" type="#_x0000_t75" style="width:129.6pt;height:21.3pt" o:ole="">
            <v:imagedata r:id="rId34" o:title=""/>
          </v:shape>
          <o:OLEObject Type="Embed" ProgID="Equation.3" ShapeID="_x0000_i1035" DrawAspect="Content" ObjectID="_1437290613" r:id="rId35"/>
        </w:object>
      </w:r>
      <w:r w:rsidRPr="002C67B5">
        <w:tab/>
        <w:t>(5)</w:t>
      </w:r>
    </w:p>
    <w:p w:rsidR="00431CD5" w:rsidRPr="002C67B5" w:rsidRDefault="00431CD5" w:rsidP="00431CD5">
      <w:pPr>
        <w:pStyle w:val="Blanc"/>
        <w:rPr>
          <w:lang w:val="es-ES"/>
        </w:rPr>
      </w:pPr>
    </w:p>
    <w:p w:rsidR="00431CD5" w:rsidRPr="002C67B5" w:rsidRDefault="00431CD5" w:rsidP="00431CD5">
      <w:r w:rsidRPr="002C67B5">
        <w:rPr>
          <w:i/>
        </w:rPr>
        <w:t>Paso D5:</w:t>
      </w:r>
      <w:r w:rsidRPr="002C67B5">
        <w:t xml:space="preserve"> Calcular </w:t>
      </w:r>
      <w:r w:rsidRPr="002C67B5">
        <w:rPr>
          <w:i/>
          <w:iCs/>
        </w:rPr>
        <w:t>A</w:t>
      </w:r>
      <w:r w:rsidRPr="002C67B5">
        <w:rPr>
          <w:i/>
          <w:iCs/>
          <w:vertAlign w:val="subscript"/>
        </w:rPr>
        <w:t xml:space="preserve">lluvia </w:t>
      </w:r>
      <w:r w:rsidRPr="002C67B5">
        <w:t>(</w:t>
      </w:r>
      <w:r w:rsidRPr="002C67B5">
        <w:rPr>
          <w:i/>
          <w:iCs/>
        </w:rPr>
        <w:t>kT</w:t>
      </w:r>
      <w:r w:rsidRPr="002C67B5">
        <w:rPr>
          <w:i/>
          <w:iCs/>
          <w:vertAlign w:val="subscript"/>
        </w:rPr>
        <w:t>s</w:t>
      </w:r>
      <w:r w:rsidRPr="002C67B5">
        <w:t xml:space="preserve">) (dB), para </w:t>
      </w:r>
      <w:r w:rsidRPr="002C67B5">
        <w:rPr>
          <w:i/>
          <w:iCs/>
        </w:rPr>
        <w:t>k</w:t>
      </w:r>
      <w:r w:rsidRPr="002C67B5">
        <w:t xml:space="preserve"> = 1, 2, 3, ...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0A263C" w:rsidRPr="000A263C">
        <w:rPr>
          <w:position w:val="-14"/>
        </w:rPr>
        <w:object w:dxaOrig="4080" w:dyaOrig="380">
          <v:shape id="_x0000_i1036" type="#_x0000_t75" style="width:203.9pt;height:19pt" o:ole="">
            <v:imagedata r:id="rId36" o:title=""/>
          </v:shape>
          <o:OLEObject Type="Embed" ProgID="Equation.3" ShapeID="_x0000_i1036" DrawAspect="Content" ObjectID="_1437290614" r:id="rId37"/>
        </w:object>
      </w:r>
      <w:r w:rsidRPr="002C67B5">
        <w:tab/>
        <w:t>(6)</w:t>
      </w:r>
    </w:p>
    <w:p w:rsidR="00431CD5" w:rsidRPr="002C67B5" w:rsidRDefault="00431CD5" w:rsidP="00431CD5">
      <w:pPr>
        <w:pStyle w:val="Blanc"/>
        <w:rPr>
          <w:lang w:val="es-ES"/>
        </w:rPr>
      </w:pPr>
    </w:p>
    <w:p w:rsidR="00431CD5" w:rsidRPr="002C67B5" w:rsidRDefault="00431CD5" w:rsidP="00E20BA3">
      <w:r w:rsidRPr="002C67B5">
        <w:rPr>
          <w:i/>
        </w:rPr>
        <w:t>Paso D6:</w:t>
      </w:r>
      <w:r w:rsidRPr="002C67B5">
        <w:t> Descartar las primeras 200</w:t>
      </w:r>
      <w:r w:rsidR="00E20BA3">
        <w:t> </w:t>
      </w:r>
      <w:r w:rsidRPr="002C67B5">
        <w:t>000 muestras de la serie temporal sintetizada (que corresponden al transitorio del filtro). Los eventos de atenuación debida a la lluvia se representan mediante secuencias cuyos valores son mayores que 0</w:t>
      </w:r>
      <w:r w:rsidR="00E20BA3">
        <w:t> </w:t>
      </w:r>
      <w:r w:rsidRPr="002C67B5">
        <w:t>dB durante cierto número consecutivo de muestras.</w:t>
      </w:r>
    </w:p>
    <w:p w:rsidR="00431CD5" w:rsidRPr="002C67B5" w:rsidRDefault="00431CD5" w:rsidP="00431CD5">
      <w:pPr>
        <w:pStyle w:val="Heading1"/>
      </w:pPr>
      <w:r w:rsidRPr="002C67B5">
        <w:t>3</w:t>
      </w:r>
      <w:r w:rsidRPr="002C67B5">
        <w:tab/>
        <w:t>Método de síntesis de la serie temporal del centelleo</w:t>
      </w:r>
    </w:p>
    <w:p w:rsidR="00431CD5" w:rsidRPr="002C67B5" w:rsidRDefault="00431CD5" w:rsidP="00E20BA3">
      <w:r w:rsidRPr="002C67B5">
        <w:t>Como se muestra en la Fig.</w:t>
      </w:r>
      <w:r w:rsidR="00E20BA3">
        <w:t> </w:t>
      </w:r>
      <w:r w:rsidRPr="002C67B5">
        <w:t xml:space="preserve">2, la serie temporal del centelleo, </w:t>
      </w:r>
      <w:r w:rsidRPr="002C67B5">
        <w:rPr>
          <w:i/>
          <w:iCs/>
        </w:rPr>
        <w:t>sci</w:t>
      </w:r>
      <w:r w:rsidRPr="002C67B5">
        <w:t>(</w:t>
      </w:r>
      <w:r w:rsidRPr="002C67B5">
        <w:rPr>
          <w:i/>
          <w:iCs/>
        </w:rPr>
        <w:t>t</w:t>
      </w:r>
      <w:r w:rsidRPr="002C67B5">
        <w:t xml:space="preserve">), puede generarse filtrando el ruido blanco gaussiano </w:t>
      </w:r>
      <w:r w:rsidRPr="002C67B5">
        <w:rPr>
          <w:i/>
          <w:iCs/>
        </w:rPr>
        <w:t>n</w:t>
      </w:r>
      <w:r w:rsidRPr="002C67B5">
        <w:t>(</w:t>
      </w:r>
      <w:r w:rsidRPr="002C67B5">
        <w:rPr>
          <w:i/>
          <w:iCs/>
        </w:rPr>
        <w:t>t</w:t>
      </w:r>
      <w:r w:rsidRPr="002C67B5">
        <w:t xml:space="preserve">), de modo que la asíntota del espectro de potencia de la serie temporal filtrada tenga una pendiente  de </w:t>
      </w:r>
      <w:r w:rsidRPr="002C67B5">
        <w:rPr>
          <w:i/>
          <w:iCs/>
        </w:rPr>
        <w:t>f</w:t>
      </w:r>
      <w:r w:rsidRPr="002C67B5">
        <w:rPr>
          <w:vertAlign w:val="superscript"/>
        </w:rPr>
        <w:t>–8/3</w:t>
      </w:r>
      <w:r w:rsidRPr="002C67B5">
        <w:t xml:space="preserve"> y una frecuencia de corte </w:t>
      </w:r>
      <w:r w:rsidRPr="002C67B5">
        <w:rPr>
          <w:i/>
          <w:iCs/>
        </w:rPr>
        <w:t>f</w:t>
      </w:r>
      <w:r w:rsidRPr="002C67B5">
        <w:rPr>
          <w:i/>
          <w:iCs/>
          <w:vertAlign w:val="subscript"/>
        </w:rPr>
        <w:t>c</w:t>
      </w:r>
      <w:r w:rsidRPr="002C67B5">
        <w:t>, de 0,1 Hz. Obsérvese que la desviación típica del centelleo aumenta al aumentar la atenuación debida a la lluvia.</w:t>
      </w:r>
    </w:p>
    <w:p w:rsidR="00431CD5" w:rsidRPr="002C67B5" w:rsidRDefault="00431CD5" w:rsidP="00431CD5">
      <w:pPr>
        <w:pStyle w:val="FigureNo"/>
      </w:pPr>
      <w:r w:rsidRPr="002C67B5">
        <w:t>FigurA 2</w:t>
      </w:r>
    </w:p>
    <w:p w:rsidR="00431CD5" w:rsidRDefault="00431CD5" w:rsidP="00431CD5">
      <w:pPr>
        <w:pStyle w:val="Figuretitle"/>
      </w:pPr>
      <w:r w:rsidRPr="002C67B5">
        <w:t>Diagrama de bloques del sintetizador de la serie temporal del centelleo</w:t>
      </w:r>
    </w:p>
    <w:p w:rsidR="00E20BA3" w:rsidRPr="002C67B5" w:rsidRDefault="00E20BA3" w:rsidP="00E20BA3">
      <w:pPr>
        <w:pStyle w:val="Blanc"/>
        <w:rPr>
          <w:lang w:val="es-ES"/>
        </w:rPr>
      </w:pPr>
    </w:p>
    <w:p w:rsidR="00431CD5" w:rsidRPr="002C67B5" w:rsidRDefault="00431CD5" w:rsidP="00431CD5">
      <w:pPr>
        <w:pStyle w:val="Figure"/>
      </w:pPr>
      <w:r w:rsidRPr="002C67B5">
        <w:object w:dxaOrig="8108" w:dyaOrig="3025">
          <v:shape id="_x0000_i1037" type="#_x0000_t75" style="width:300.65pt;height:112.3pt" o:ole="">
            <v:imagedata r:id="rId38" o:title=""/>
          </v:shape>
          <o:OLEObject Type="Embed" ProgID="CorelDRAW.Graphic.14" ShapeID="_x0000_i1037" DrawAspect="Content" ObjectID="_1437290615" r:id="rId39"/>
        </w:object>
      </w:r>
    </w:p>
    <w:p w:rsidR="00431CD5" w:rsidRPr="002C67B5" w:rsidRDefault="00431CD5" w:rsidP="00431CD5">
      <w:pPr>
        <w:pStyle w:val="Heading1"/>
      </w:pPr>
      <w:r w:rsidRPr="002C67B5">
        <w:lastRenderedPageBreak/>
        <w:t>4</w:t>
      </w:r>
      <w:r w:rsidRPr="002C67B5">
        <w:tab/>
        <w:t>Método de síntesis de las series temporales del contenido integra</w:t>
      </w:r>
      <w:r w:rsidR="0023700A">
        <w:t>do de agua líquida en las nubes</w:t>
      </w:r>
    </w:p>
    <w:p w:rsidR="00431CD5" w:rsidRPr="002C67B5" w:rsidRDefault="00431CD5" w:rsidP="00431CD5">
      <w:pPr>
        <w:pStyle w:val="Heading2"/>
      </w:pPr>
      <w:r w:rsidRPr="002C67B5">
        <w:t>4.1</w:t>
      </w:r>
      <w:r w:rsidRPr="002C67B5">
        <w:tab/>
        <w:t>Descripción general</w:t>
      </w:r>
    </w:p>
    <w:p w:rsidR="00431CD5" w:rsidRPr="002C67B5" w:rsidRDefault="00431CD5" w:rsidP="00431CD5">
      <w:r w:rsidRPr="002C67B5">
        <w:t xml:space="preserve">Tal y como se sugiere en la Recomendación UIT-R P.840, el método de síntesis de las series temporales sirve de aproximación a las estadísticas del contenido total integrado a largo plazo de agua líquida en las nubes mediante una distribución log normal. </w:t>
      </w:r>
    </w:p>
    <w:p w:rsidR="00431CD5" w:rsidRPr="002C67B5" w:rsidRDefault="00431CD5" w:rsidP="00431CD5">
      <w:r w:rsidRPr="002C67B5">
        <w:t xml:space="preserve">El método de síntesis de las series temporales genera una serie temporal que reproduce las características espectrales, la velocidad de variación y las estadísticas de duración del contenido líquido en las nubes. </w:t>
      </w:r>
    </w:p>
    <w:p w:rsidR="00431CD5" w:rsidRPr="002C67B5" w:rsidRDefault="00431CD5" w:rsidP="00A64B22">
      <w:r w:rsidRPr="002C67B5">
        <w:t xml:space="preserve">Tal y como se muestra en la Fig. 3, la serie temporal del contenido líquido, </w:t>
      </w:r>
      <w:r w:rsidRPr="002C67B5">
        <w:rPr>
          <w:i/>
          <w:iCs/>
        </w:rPr>
        <w:t>L</w:t>
      </w:r>
      <w:r w:rsidRPr="002C67B5">
        <w:t>(</w:t>
      </w:r>
      <w:r w:rsidRPr="002C67B5">
        <w:rPr>
          <w:i/>
          <w:iCs/>
        </w:rPr>
        <w:t>t</w:t>
      </w:r>
      <w:r w:rsidRPr="002C67B5">
        <w:t xml:space="preserve">), se sintetiza a partir de un proceso de ruido blanco gaussiano discreto, </w:t>
      </w:r>
      <w:r w:rsidRPr="002C67B5">
        <w:rPr>
          <w:i/>
        </w:rPr>
        <w:t>n(t)</w:t>
      </w:r>
      <w:r w:rsidRPr="002C67B5">
        <w:t>. El ruido blanco gaussiano se pasa por un filtro paso bajo, se trunca para que concuerde con la probabilidad de aparición de la nube deseada y se transforma de una distribución normal truncada en una distribución log normal condicionada en un dispositivo no lineal sin memoria.</w:t>
      </w:r>
    </w:p>
    <w:p w:rsidR="00431CD5" w:rsidRPr="002C67B5" w:rsidRDefault="00431CD5" w:rsidP="00431CD5">
      <w:pPr>
        <w:pStyle w:val="FigureNo"/>
      </w:pPr>
      <w:r w:rsidRPr="002C67B5">
        <w:t>FigurA 3</w:t>
      </w:r>
    </w:p>
    <w:p w:rsidR="00431CD5" w:rsidRDefault="00431CD5" w:rsidP="000A263C">
      <w:pPr>
        <w:pStyle w:val="Figuretitle"/>
      </w:pPr>
      <w:r w:rsidRPr="002C67B5">
        <w:t>Diagrama de bloques del sintetizador de series temporales</w:t>
      </w:r>
      <w:r w:rsidR="000A263C">
        <w:br/>
      </w:r>
      <w:r w:rsidRPr="002C67B5">
        <w:t>del contenido integrado de agua líquida en las nubes</w:t>
      </w:r>
    </w:p>
    <w:p w:rsidR="000A263C" w:rsidRPr="00C31CAD" w:rsidRDefault="000A263C" w:rsidP="000A263C">
      <w:pPr>
        <w:pStyle w:val="Blanc"/>
        <w:rPr>
          <w:lang w:val="es-ES_tradnl"/>
        </w:rPr>
      </w:pPr>
    </w:p>
    <w:p w:rsidR="00431CD5" w:rsidRPr="002C67B5" w:rsidRDefault="00431CD5" w:rsidP="00431CD5">
      <w:pPr>
        <w:pStyle w:val="Figure"/>
      </w:pPr>
      <w:r w:rsidRPr="002C67B5">
        <w:object w:dxaOrig="12617" w:dyaOrig="2465">
          <v:shape id="_x0000_i1038" type="#_x0000_t75" style="width:475.2pt;height:93.3pt" o:ole="">
            <v:imagedata r:id="rId40" o:title=""/>
          </v:shape>
          <o:OLEObject Type="Embed" ProgID="CorelDRAW.Graphic.14" ShapeID="_x0000_i1038" DrawAspect="Content" ObjectID="_1437290616" r:id="rId41"/>
        </w:object>
      </w:r>
    </w:p>
    <w:p w:rsidR="00431CD5" w:rsidRPr="002C67B5" w:rsidRDefault="00431CD5" w:rsidP="00431CD5">
      <w:r w:rsidRPr="002C67B5">
        <w:t>El sintetizador de series temporales se define mediante ocho parámetros:</w:t>
      </w:r>
    </w:p>
    <w:p w:rsidR="00431CD5" w:rsidRPr="002C67B5" w:rsidRDefault="00431CD5" w:rsidP="00A64B22">
      <w:pPr>
        <w:pStyle w:val="Equationlegend"/>
        <w:rPr>
          <w:lang w:val="es-ES"/>
        </w:rPr>
      </w:pPr>
      <w:r w:rsidRPr="002C67B5">
        <w:rPr>
          <w:i/>
          <w:lang w:val="es-ES"/>
        </w:rPr>
        <w:tab/>
        <w:t>m</w:t>
      </w:r>
      <w:r w:rsidRPr="002C67B5">
        <w:rPr>
          <w:lang w:val="es-ES"/>
        </w:rPr>
        <w:t xml:space="preserve">: </w:t>
      </w:r>
      <w:r w:rsidRPr="002C67B5">
        <w:rPr>
          <w:lang w:val="es-ES"/>
        </w:rPr>
        <w:tab/>
        <w:t>media de la distribución log normal de la atenuación debida a la lluvia</w:t>
      </w:r>
    </w:p>
    <w:p w:rsidR="00431CD5" w:rsidRPr="002C67B5" w:rsidRDefault="00C7086B" w:rsidP="00A64B22">
      <w:pPr>
        <w:pStyle w:val="Equationlegend"/>
        <w:rPr>
          <w:lang w:val="es-ES"/>
        </w:rPr>
      </w:pPr>
      <w:r w:rsidRPr="002C67B5">
        <w:rPr>
          <w:lang w:val="es-ES"/>
        </w:rPr>
        <w:tab/>
      </w:r>
      <w:r w:rsidR="000869C9" w:rsidRPr="002C67B5">
        <w:rPr>
          <w:lang w:val="es-ES"/>
        </w:rPr>
        <w:sym w:font="Symbol" w:char="F073"/>
      </w:r>
      <w:r w:rsidR="00431CD5" w:rsidRPr="002C67B5">
        <w:rPr>
          <w:lang w:val="es-ES"/>
        </w:rPr>
        <w:t xml:space="preserve">: </w:t>
      </w:r>
      <w:r w:rsidR="00431CD5" w:rsidRPr="002C67B5">
        <w:rPr>
          <w:lang w:val="es-ES"/>
        </w:rPr>
        <w:tab/>
        <w:t>desviación típica de la distribución log normal de la atenuación debida a la lluvia</w:t>
      </w:r>
    </w:p>
    <w:p w:rsidR="00431CD5" w:rsidRPr="002C67B5" w:rsidRDefault="00431CD5" w:rsidP="00A64B22">
      <w:pPr>
        <w:pStyle w:val="Equationlegend"/>
        <w:rPr>
          <w:lang w:val="es-ES"/>
        </w:rPr>
      </w:pPr>
      <w:r w:rsidRPr="002C67B5">
        <w:rPr>
          <w:rFonts w:asciiTheme="majorBidi" w:hAnsiTheme="majorBidi" w:cstheme="majorBidi"/>
          <w:i/>
          <w:iCs/>
          <w:lang w:val="es-ES"/>
        </w:rPr>
        <w:tab/>
      </w:r>
      <w:r w:rsidRPr="002C67B5">
        <w:rPr>
          <w:i/>
          <w:iCs/>
          <w:lang w:val="es-ES"/>
        </w:rPr>
        <w:t>P</w:t>
      </w:r>
      <w:r w:rsidRPr="002C67B5">
        <w:rPr>
          <w:i/>
          <w:iCs/>
          <w:vertAlign w:val="subscript"/>
          <w:lang w:val="es-ES"/>
        </w:rPr>
        <w:t>CLW</w:t>
      </w:r>
      <w:r w:rsidRPr="002C67B5">
        <w:rPr>
          <w:lang w:val="es-ES"/>
        </w:rPr>
        <w:t>:</w:t>
      </w:r>
      <w:r w:rsidRPr="002C67B5">
        <w:rPr>
          <w:lang w:val="es-ES"/>
        </w:rPr>
        <w:tab/>
        <w:t xml:space="preserve">probabilidad de nubes </w:t>
      </w:r>
    </w:p>
    <w:p w:rsidR="00431CD5" w:rsidRPr="002C67B5" w:rsidRDefault="00431CD5" w:rsidP="005A16B1">
      <w:pPr>
        <w:pStyle w:val="Equationlegend"/>
        <w:rPr>
          <w:lang w:val="es-ES"/>
        </w:rPr>
      </w:pPr>
      <w:r w:rsidRPr="002C67B5">
        <w:rPr>
          <w:i/>
          <w:iCs/>
          <w:lang w:val="es-ES"/>
        </w:rPr>
        <w:tab/>
      </w:r>
      <w:r w:rsidR="005A16B1" w:rsidRPr="002C67B5">
        <w:rPr>
          <w:lang w:val="es-ES"/>
        </w:rPr>
        <w:sym w:font="Symbol" w:char="F061"/>
      </w:r>
      <w:r w:rsidRPr="002C67B5">
        <w:rPr>
          <w:iCs/>
          <w:lang w:val="es-ES"/>
        </w:rPr>
        <w:t>:</w:t>
      </w:r>
      <w:r w:rsidRPr="002C67B5">
        <w:rPr>
          <w:iCs/>
          <w:lang w:val="es-ES"/>
        </w:rPr>
        <w:tab/>
        <w:t>umbral de truncamiento del ruido gaussiano correlacionado</w:t>
      </w:r>
    </w:p>
    <w:p w:rsidR="00431CD5" w:rsidRPr="002C67B5" w:rsidRDefault="00C7086B" w:rsidP="00A64B22">
      <w:pPr>
        <w:pStyle w:val="Equationlegend"/>
        <w:rPr>
          <w:lang w:val="es-ES"/>
        </w:rPr>
      </w:pPr>
      <w:r w:rsidRPr="002C67B5">
        <w:rPr>
          <w:rFonts w:asciiTheme="majorBidi" w:hAnsiTheme="majorBidi" w:cstheme="majorBidi"/>
          <w:iCs/>
          <w:lang w:val="es-ES"/>
        </w:rPr>
        <w:tab/>
      </w:r>
      <w:r w:rsidR="005A16B1" w:rsidRPr="002C67B5">
        <w:rPr>
          <w:rFonts w:asciiTheme="majorBidi" w:hAnsiTheme="majorBidi" w:cstheme="majorBidi"/>
          <w:iCs/>
          <w:lang w:val="es-ES"/>
        </w:rPr>
        <w:sym w:font="Symbol" w:char="F062"/>
      </w:r>
      <w:r w:rsidR="00431CD5" w:rsidRPr="002C67B5">
        <w:rPr>
          <w:vertAlign w:val="subscript"/>
          <w:lang w:val="es-ES"/>
        </w:rPr>
        <w:t>1</w:t>
      </w:r>
      <w:r w:rsidR="00431CD5" w:rsidRPr="002C67B5">
        <w:rPr>
          <w:lang w:val="es-ES"/>
        </w:rPr>
        <w:t xml:space="preserve">: </w:t>
      </w:r>
      <w:r w:rsidR="00431CD5" w:rsidRPr="002C67B5">
        <w:rPr>
          <w:lang w:val="es-ES"/>
        </w:rPr>
        <w:tab/>
        <w:t>parámetro que describe la dinámica temporal del elemento rápido del proceso (s</w:t>
      </w:r>
      <w:r w:rsidR="00431CD5" w:rsidRPr="002C67B5">
        <w:rPr>
          <w:vertAlign w:val="superscript"/>
          <w:lang w:val="es-ES"/>
        </w:rPr>
        <w:t>–1</w:t>
      </w:r>
      <w:r w:rsidR="00431CD5" w:rsidRPr="002C67B5">
        <w:rPr>
          <w:lang w:val="es-ES"/>
        </w:rPr>
        <w:t>)</w:t>
      </w:r>
    </w:p>
    <w:p w:rsidR="00431CD5" w:rsidRPr="002C67B5" w:rsidRDefault="00C7086B" w:rsidP="00A64B22">
      <w:pPr>
        <w:pStyle w:val="Equationlegend"/>
        <w:rPr>
          <w:lang w:val="es-ES"/>
        </w:rPr>
      </w:pPr>
      <w:r w:rsidRPr="002C67B5">
        <w:rPr>
          <w:rFonts w:asciiTheme="majorBidi" w:hAnsiTheme="majorBidi" w:cstheme="majorBidi"/>
          <w:iCs/>
          <w:lang w:val="es-ES"/>
        </w:rPr>
        <w:tab/>
      </w:r>
      <w:r w:rsidR="005A16B1" w:rsidRPr="002C67B5">
        <w:rPr>
          <w:rFonts w:asciiTheme="majorBidi" w:hAnsiTheme="majorBidi" w:cstheme="majorBidi"/>
          <w:iCs/>
          <w:lang w:val="es-ES"/>
        </w:rPr>
        <w:sym w:font="Symbol" w:char="F062"/>
      </w:r>
      <w:r w:rsidR="00431CD5" w:rsidRPr="002C67B5">
        <w:rPr>
          <w:vertAlign w:val="subscript"/>
          <w:lang w:val="es-ES"/>
        </w:rPr>
        <w:t>2</w:t>
      </w:r>
      <w:r w:rsidR="00431CD5" w:rsidRPr="002C67B5">
        <w:rPr>
          <w:lang w:val="es-ES"/>
        </w:rPr>
        <w:t xml:space="preserve">: </w:t>
      </w:r>
      <w:r w:rsidR="00431CD5" w:rsidRPr="002C67B5">
        <w:rPr>
          <w:lang w:val="es-ES"/>
        </w:rPr>
        <w:tab/>
        <w:t>parámetro que describe la dinámica temporal del elemento lento del proceso (s</w:t>
      </w:r>
      <w:r w:rsidRPr="002C67B5">
        <w:rPr>
          <w:vertAlign w:val="superscript"/>
          <w:lang w:val="es-ES"/>
        </w:rPr>
        <w:noBreakHyphen/>
      </w:r>
      <w:r w:rsidR="00431CD5" w:rsidRPr="002C67B5">
        <w:rPr>
          <w:vertAlign w:val="superscript"/>
          <w:lang w:val="es-ES"/>
        </w:rPr>
        <w:t>1</w:t>
      </w:r>
      <w:r w:rsidR="00431CD5" w:rsidRPr="002C67B5">
        <w:rPr>
          <w:lang w:val="es-ES"/>
        </w:rPr>
        <w:t>)</w:t>
      </w:r>
    </w:p>
    <w:p w:rsidR="00431CD5" w:rsidRPr="002C67B5" w:rsidRDefault="00C7086B" w:rsidP="00A64B22">
      <w:pPr>
        <w:pStyle w:val="Equationlegend"/>
        <w:rPr>
          <w:lang w:val="es-ES"/>
        </w:rPr>
      </w:pPr>
      <w:r w:rsidRPr="002C67B5">
        <w:rPr>
          <w:iCs/>
          <w:lang w:val="es-ES"/>
        </w:rPr>
        <w:tab/>
      </w:r>
      <w:r w:rsidR="00BC0C86" w:rsidRPr="002C67B5">
        <w:rPr>
          <w:iCs/>
          <w:lang w:val="es-ES"/>
        </w:rPr>
        <w:sym w:font="Symbol" w:char="F067"/>
      </w:r>
      <w:r w:rsidR="00431CD5" w:rsidRPr="002C67B5">
        <w:rPr>
          <w:vertAlign w:val="subscript"/>
          <w:lang w:val="es-ES"/>
        </w:rPr>
        <w:t>1</w:t>
      </w:r>
      <w:r w:rsidR="00431CD5" w:rsidRPr="002C67B5">
        <w:rPr>
          <w:lang w:val="es-ES"/>
        </w:rPr>
        <w:t xml:space="preserve">: </w:t>
      </w:r>
      <w:r w:rsidR="00431CD5" w:rsidRPr="002C67B5">
        <w:rPr>
          <w:lang w:val="es-ES"/>
        </w:rPr>
        <w:tab/>
        <w:t>parámetro que describe el peso del elemento rápido del proceso</w:t>
      </w:r>
    </w:p>
    <w:p w:rsidR="00431CD5" w:rsidRPr="002C67B5" w:rsidRDefault="00C7086B" w:rsidP="00A64B22">
      <w:pPr>
        <w:pStyle w:val="Equationlegend"/>
        <w:rPr>
          <w:lang w:val="es-ES"/>
        </w:rPr>
      </w:pPr>
      <w:r w:rsidRPr="002C67B5">
        <w:rPr>
          <w:iCs/>
          <w:lang w:val="es-ES"/>
        </w:rPr>
        <w:tab/>
      </w:r>
      <w:r w:rsidR="00AC5090" w:rsidRPr="002C67B5">
        <w:rPr>
          <w:iCs/>
          <w:lang w:val="es-ES"/>
        </w:rPr>
        <w:sym w:font="Symbol" w:char="F067"/>
      </w:r>
      <w:r w:rsidR="00431CD5" w:rsidRPr="002C67B5">
        <w:rPr>
          <w:vertAlign w:val="subscript"/>
          <w:lang w:val="es-ES"/>
        </w:rPr>
        <w:t>2</w:t>
      </w:r>
      <w:r w:rsidR="00431CD5" w:rsidRPr="002C67B5">
        <w:rPr>
          <w:lang w:val="es-ES"/>
        </w:rPr>
        <w:t xml:space="preserve">: </w:t>
      </w:r>
      <w:r w:rsidR="00431CD5" w:rsidRPr="002C67B5">
        <w:rPr>
          <w:lang w:val="es-ES"/>
        </w:rPr>
        <w:tab/>
        <w:t>parámetro que describe el peso del elemento lento del proceso</w:t>
      </w:r>
      <w:r w:rsidR="000A263C">
        <w:rPr>
          <w:lang w:val="es-ES"/>
        </w:rPr>
        <w:t>.</w:t>
      </w:r>
    </w:p>
    <w:p w:rsidR="00431CD5" w:rsidRPr="002C67B5" w:rsidRDefault="00431CD5" w:rsidP="00431CD5">
      <w:pPr>
        <w:pStyle w:val="Heading2"/>
      </w:pPr>
      <w:r w:rsidRPr="002C67B5">
        <w:t>4.2</w:t>
      </w:r>
      <w:r w:rsidRPr="002C67B5">
        <w:tab/>
        <w:t>Método paso a paso</w:t>
      </w:r>
    </w:p>
    <w:p w:rsidR="00431CD5" w:rsidRPr="002C67B5" w:rsidRDefault="00431CD5" w:rsidP="00431CD5">
      <w:r w:rsidRPr="002C67B5">
        <w:t xml:space="preserve">El siguiente método paso a paso permite sintetizar las series temporales de contenido de agua líquida en las nubes </w:t>
      </w:r>
      <w:r w:rsidRPr="002C67B5">
        <w:rPr>
          <w:i/>
          <w:iCs/>
        </w:rPr>
        <w:t>L</w:t>
      </w:r>
      <w:r w:rsidRPr="002C67B5">
        <w:t>(</w:t>
      </w:r>
      <w:r w:rsidRPr="002C67B5">
        <w:rPr>
          <w:i/>
          <w:iCs/>
        </w:rPr>
        <w:t>kT</w:t>
      </w:r>
      <w:r w:rsidRPr="002C67B5">
        <w:rPr>
          <w:i/>
          <w:iCs/>
          <w:vertAlign w:val="subscript"/>
        </w:rPr>
        <w:t>s</w:t>
      </w:r>
      <w:r w:rsidRPr="002C67B5">
        <w:t xml:space="preserve">), </w:t>
      </w:r>
      <w:r w:rsidRPr="002C67B5">
        <w:rPr>
          <w:i/>
        </w:rPr>
        <w:t>k</w:t>
      </w:r>
      <w:r w:rsidRPr="002C67B5">
        <w:t> = 1, 2, 3, ...., siendo</w:t>
      </w:r>
      <w:r w:rsidRPr="002C67B5">
        <w:rPr>
          <w:position w:val="-12"/>
        </w:rPr>
        <w:object w:dxaOrig="240" w:dyaOrig="360">
          <v:shape id="_x0000_i1039" type="#_x0000_t75" style="width:12.1pt;height:17.85pt" o:ole="">
            <v:imagedata r:id="rId16" o:title=""/>
          </v:shape>
          <o:OLEObject Type="Embed" ProgID="Equation.3" ShapeID="_x0000_i1039" DrawAspect="Content" ObjectID="_1437290617" r:id="rId42"/>
        </w:object>
      </w:r>
      <w:r w:rsidRPr="002C67B5">
        <w:t xml:space="preserve">el intervalo de tiempo entre muestras y </w:t>
      </w:r>
      <w:r w:rsidRPr="002C67B5">
        <w:rPr>
          <w:i/>
        </w:rPr>
        <w:t>k</w:t>
      </w:r>
      <w:r w:rsidRPr="002C67B5">
        <w:t xml:space="preserve"> el índice de cada muestra.</w:t>
      </w:r>
    </w:p>
    <w:p w:rsidR="00431CD5" w:rsidRPr="002C67B5" w:rsidRDefault="00431CD5" w:rsidP="00914E2C">
      <w:pPr>
        <w:pStyle w:val="Headingi"/>
        <w:rPr>
          <w:b/>
          <w:bCs/>
        </w:rPr>
      </w:pPr>
      <w:r w:rsidRPr="002C67B5">
        <w:rPr>
          <w:b/>
          <w:bCs/>
        </w:rPr>
        <w:lastRenderedPageBreak/>
        <w:t>A</w:t>
      </w:r>
      <w:r w:rsidRPr="002C67B5">
        <w:rPr>
          <w:b/>
          <w:bCs/>
        </w:rPr>
        <w:tab/>
        <w:t xml:space="preserve">Cálculo de m, </w:t>
      </w:r>
      <w:r w:rsidR="00914E2C" w:rsidRPr="002C67B5">
        <w:rPr>
          <w:b/>
          <w:bCs/>
          <w:i w:val="0"/>
        </w:rPr>
        <w:sym w:font="Symbol" w:char="F073"/>
      </w:r>
      <w:r w:rsidR="0023700A" w:rsidRPr="0023700A">
        <w:t xml:space="preserve"> </w:t>
      </w:r>
      <w:r w:rsidRPr="002C67B5">
        <w:rPr>
          <w:b/>
          <w:bCs/>
        </w:rPr>
        <w:t>y P</w:t>
      </w:r>
      <w:r w:rsidRPr="002C67B5">
        <w:rPr>
          <w:b/>
          <w:bCs/>
          <w:vertAlign w:val="subscript"/>
        </w:rPr>
        <w:t>CLW</w:t>
      </w:r>
    </w:p>
    <w:p w:rsidR="00431CD5" w:rsidRPr="002C67B5" w:rsidRDefault="00431CD5" w:rsidP="0023700A">
      <w:r w:rsidRPr="002C67B5">
        <w:t xml:space="preserve">Los parámetros de la distribución log normal correspondientes a la media, </w:t>
      </w:r>
      <w:r w:rsidRPr="002C67B5">
        <w:rPr>
          <w:i/>
        </w:rPr>
        <w:t>m</w:t>
      </w:r>
      <w:r w:rsidRPr="002C67B5">
        <w:t>, la desviación típica,</w:t>
      </w:r>
      <w:r w:rsidR="0023700A">
        <w:t> </w:t>
      </w:r>
      <w:r w:rsidR="00B12571" w:rsidRPr="002C67B5">
        <w:rPr>
          <w:rFonts w:asciiTheme="majorBidi" w:hAnsiTheme="majorBidi" w:cstheme="majorBidi"/>
        </w:rPr>
        <w:sym w:font="Symbol" w:char="F073"/>
      </w:r>
      <w:r w:rsidRPr="002C67B5">
        <w:t xml:space="preserve">, y la probabilidad de agua líquida, </w:t>
      </w:r>
      <w:r w:rsidRPr="002C67B5">
        <w:rPr>
          <w:i/>
        </w:rPr>
        <w:t>P</w:t>
      </w:r>
      <w:r w:rsidRPr="002C67B5">
        <w:rPr>
          <w:i/>
          <w:vertAlign w:val="subscript"/>
        </w:rPr>
        <w:t>CLW</w:t>
      </w:r>
      <w:r w:rsidRPr="002C67B5">
        <w:t>, están disponibles, en forma de mapas, en la Recomendación UIT-R P.840.</w:t>
      </w:r>
    </w:p>
    <w:p w:rsidR="00431CD5" w:rsidRPr="002C67B5" w:rsidRDefault="00431CD5" w:rsidP="00431CD5">
      <w:r w:rsidRPr="002C67B5">
        <w:t xml:space="preserve">Para el emplazamiento de interés, se determinan los parámetros log normales condicionales de la manera siguiente: </w:t>
      </w:r>
    </w:p>
    <w:p w:rsidR="00431CD5" w:rsidRPr="002C67B5" w:rsidRDefault="00821DD3" w:rsidP="00AD2813">
      <w:r>
        <w:rPr>
          <w:i/>
        </w:rPr>
        <w:t>Paso </w:t>
      </w:r>
      <w:r w:rsidR="00431CD5" w:rsidRPr="002C67B5">
        <w:rPr>
          <w:i/>
        </w:rPr>
        <w:t>A1</w:t>
      </w:r>
      <w:r w:rsidR="00431CD5" w:rsidRPr="002C67B5">
        <w:t xml:space="preserve">: Determinar los parámetros, </w:t>
      </w:r>
      <w:r w:rsidR="00AD2813" w:rsidRPr="00C31CAD">
        <w:rPr>
          <w:i/>
          <w:lang w:val="es-ES_tradnl"/>
        </w:rPr>
        <w:t>m</w:t>
      </w:r>
      <w:r w:rsidR="00AD2813" w:rsidRPr="00C31CAD">
        <w:rPr>
          <w:i/>
          <w:vertAlign w:val="subscript"/>
          <w:lang w:val="es-ES_tradnl"/>
        </w:rPr>
        <w:t>1</w:t>
      </w:r>
      <w:r w:rsidR="00AD2813" w:rsidRPr="00C31CAD">
        <w:rPr>
          <w:i/>
          <w:lang w:val="es-ES_tradnl"/>
        </w:rPr>
        <w:t>, m</w:t>
      </w:r>
      <w:r w:rsidR="00AD2813" w:rsidRPr="00C31CAD">
        <w:rPr>
          <w:i/>
          <w:vertAlign w:val="subscript"/>
          <w:lang w:val="es-ES_tradnl"/>
        </w:rPr>
        <w:t>2</w:t>
      </w:r>
      <w:r w:rsidR="00AD2813" w:rsidRPr="00C31CAD">
        <w:rPr>
          <w:i/>
          <w:lang w:val="es-ES_tradnl"/>
        </w:rPr>
        <w:t>, m</w:t>
      </w:r>
      <w:r w:rsidR="00AD2813" w:rsidRPr="00C31CAD">
        <w:rPr>
          <w:i/>
          <w:vertAlign w:val="subscript"/>
          <w:lang w:val="es-ES_tradnl"/>
        </w:rPr>
        <w:t>3</w:t>
      </w:r>
      <w:r w:rsidR="00AD2813" w:rsidRPr="00C31CAD">
        <w:rPr>
          <w:i/>
          <w:lang w:val="es-ES_tradnl"/>
        </w:rPr>
        <w:t>, m</w:t>
      </w:r>
      <w:r w:rsidR="00AD2813" w:rsidRPr="00C31CAD">
        <w:rPr>
          <w:i/>
          <w:vertAlign w:val="subscript"/>
          <w:lang w:val="es-ES_tradnl"/>
        </w:rPr>
        <w:t>4</w:t>
      </w:r>
      <w:r w:rsidR="00AD2813" w:rsidRPr="00C31CAD">
        <w:rPr>
          <w:i/>
          <w:lang w:val="es-ES_tradnl"/>
        </w:rPr>
        <w:t>,</w:t>
      </w:r>
      <w:r w:rsidR="00AD2813" w:rsidRPr="00C31CAD">
        <w:rPr>
          <w:lang w:val="es-ES_tradnl"/>
        </w:rPr>
        <w:t xml:space="preserve"> </w:t>
      </w:r>
      <w:r w:rsidR="00AD2813" w:rsidRPr="007B4E30">
        <w:rPr>
          <w:rFonts w:ascii="Symbol" w:hAnsi="Symbol"/>
          <w:iCs/>
        </w:rPr>
        <w:t></w:t>
      </w:r>
      <w:r w:rsidR="00AD2813" w:rsidRPr="00C31CAD">
        <w:rPr>
          <w:i/>
          <w:vertAlign w:val="subscript"/>
          <w:lang w:val="es-ES_tradnl"/>
        </w:rPr>
        <w:t>1</w:t>
      </w:r>
      <w:r w:rsidR="00AD2813" w:rsidRPr="00C31CAD">
        <w:rPr>
          <w:i/>
          <w:lang w:val="es-ES_tradnl"/>
        </w:rPr>
        <w:t xml:space="preserve">, </w:t>
      </w:r>
      <w:r w:rsidR="00AD2813" w:rsidRPr="007B4E30">
        <w:rPr>
          <w:rFonts w:ascii="Symbol" w:hAnsi="Symbol"/>
          <w:iCs/>
        </w:rPr>
        <w:t></w:t>
      </w:r>
      <w:r w:rsidR="00AD2813" w:rsidRPr="00C31CAD">
        <w:rPr>
          <w:i/>
          <w:vertAlign w:val="subscript"/>
          <w:lang w:val="es-ES_tradnl"/>
        </w:rPr>
        <w:t>2</w:t>
      </w:r>
      <w:r w:rsidR="00AD2813" w:rsidRPr="00C31CAD">
        <w:rPr>
          <w:i/>
          <w:lang w:val="es-ES_tradnl"/>
        </w:rPr>
        <w:t>,</w:t>
      </w:r>
      <w:r w:rsidR="00AD2813" w:rsidRPr="00246D5B">
        <w:rPr>
          <w:rFonts w:ascii="Symbol" w:hAnsi="Symbol"/>
          <w:i/>
        </w:rPr>
        <w:t></w:t>
      </w:r>
      <w:r w:rsidR="00AD2813" w:rsidRPr="007B4E30">
        <w:rPr>
          <w:rFonts w:ascii="Symbol" w:hAnsi="Symbol"/>
          <w:iCs/>
        </w:rPr>
        <w:t></w:t>
      </w:r>
      <w:r w:rsidR="00AD2813" w:rsidRPr="00C31CAD">
        <w:rPr>
          <w:i/>
          <w:vertAlign w:val="subscript"/>
          <w:lang w:val="es-ES_tradnl"/>
        </w:rPr>
        <w:t>3</w:t>
      </w:r>
      <w:r w:rsidR="00AD2813" w:rsidRPr="00C31CAD">
        <w:rPr>
          <w:lang w:val="es-ES_tradnl"/>
        </w:rPr>
        <w:t>,</w:t>
      </w:r>
      <w:r w:rsidR="00AD2813" w:rsidRPr="00C31CAD">
        <w:rPr>
          <w:i/>
          <w:vertAlign w:val="subscript"/>
          <w:lang w:val="es-ES_tradnl"/>
        </w:rPr>
        <w:t xml:space="preserve"> </w:t>
      </w:r>
      <w:r w:rsidR="00AD2813" w:rsidRPr="007B4E30">
        <w:rPr>
          <w:rFonts w:ascii="Symbol" w:hAnsi="Symbol"/>
          <w:iCs/>
        </w:rPr>
        <w:t></w:t>
      </w:r>
      <w:r w:rsidR="00AD2813" w:rsidRPr="00C31CAD">
        <w:rPr>
          <w:i/>
          <w:vertAlign w:val="subscript"/>
          <w:lang w:val="es-ES_tradnl"/>
        </w:rPr>
        <w:t>4</w:t>
      </w:r>
      <w:r w:rsidR="00AD2813" w:rsidRPr="00C31CAD">
        <w:rPr>
          <w:lang w:val="es-ES_tradnl"/>
        </w:rPr>
        <w:t>,</w:t>
      </w:r>
      <w:r w:rsidR="00AD2813" w:rsidRPr="00C31CAD">
        <w:rPr>
          <w:i/>
          <w:lang w:val="es-ES_tradnl"/>
        </w:rPr>
        <w:t xml:space="preserve"> P</w:t>
      </w:r>
      <w:r w:rsidR="00AD2813" w:rsidRPr="00C31CAD">
        <w:rPr>
          <w:i/>
          <w:vertAlign w:val="subscript"/>
          <w:lang w:val="es-ES_tradnl"/>
        </w:rPr>
        <w:t xml:space="preserve">CLW1, </w:t>
      </w:r>
      <w:r w:rsidR="00AD2813" w:rsidRPr="00C31CAD">
        <w:rPr>
          <w:i/>
          <w:lang w:val="es-ES_tradnl"/>
        </w:rPr>
        <w:t>P</w:t>
      </w:r>
      <w:r w:rsidR="00AD2813" w:rsidRPr="00C31CAD">
        <w:rPr>
          <w:i/>
          <w:vertAlign w:val="subscript"/>
          <w:lang w:val="es-ES_tradnl"/>
        </w:rPr>
        <w:t xml:space="preserve">CLW2, </w:t>
      </w:r>
      <w:r w:rsidR="00AD2813" w:rsidRPr="00C31CAD">
        <w:rPr>
          <w:i/>
          <w:lang w:val="es-ES_tradnl"/>
        </w:rPr>
        <w:t>P</w:t>
      </w:r>
      <w:r w:rsidR="00AD2813" w:rsidRPr="00C31CAD">
        <w:rPr>
          <w:i/>
          <w:vertAlign w:val="subscript"/>
          <w:lang w:val="es-ES_tradnl"/>
        </w:rPr>
        <w:t>CLW3</w:t>
      </w:r>
      <w:r w:rsidR="00AD2813" w:rsidRPr="00C31CAD">
        <w:rPr>
          <w:i/>
          <w:lang w:val="es-ES_tradnl"/>
        </w:rPr>
        <w:t xml:space="preserve"> </w:t>
      </w:r>
      <w:r w:rsidR="00431CD5" w:rsidRPr="002C67B5">
        <w:t xml:space="preserve">y </w:t>
      </w:r>
      <w:r w:rsidR="00431CD5" w:rsidRPr="002C67B5">
        <w:rPr>
          <w:i/>
        </w:rPr>
        <w:t>P</w:t>
      </w:r>
      <w:r w:rsidR="00431CD5" w:rsidRPr="002C67B5">
        <w:rPr>
          <w:i/>
          <w:vertAlign w:val="subscript"/>
        </w:rPr>
        <w:t xml:space="preserve">CLW4  </w:t>
      </w:r>
      <w:r w:rsidR="00431CD5" w:rsidRPr="002C67B5">
        <w:t>en los cuatro puntos más próximos de la cuadrícula de los mapas digitales que figuran en la Recomendación UIT-R P.840.</w:t>
      </w:r>
    </w:p>
    <w:p w:rsidR="00431CD5" w:rsidRPr="002C67B5" w:rsidRDefault="00821DD3" w:rsidP="00AD2813">
      <w:r>
        <w:rPr>
          <w:i/>
        </w:rPr>
        <w:t>Paso </w:t>
      </w:r>
      <w:r w:rsidR="00431CD5" w:rsidRPr="002C67B5">
        <w:rPr>
          <w:i/>
        </w:rPr>
        <w:t>A2</w:t>
      </w:r>
      <w:r w:rsidR="00431CD5" w:rsidRPr="002C67B5">
        <w:t xml:space="preserve">: Determinar el valor de los parámetros </w:t>
      </w:r>
      <w:r w:rsidR="00AD2813" w:rsidRPr="00C31CAD">
        <w:rPr>
          <w:i/>
          <w:lang w:val="es-ES_tradnl"/>
        </w:rPr>
        <w:t>m</w:t>
      </w:r>
      <w:r w:rsidR="00AD2813" w:rsidRPr="00C31CAD">
        <w:rPr>
          <w:lang w:val="es-ES_tradnl"/>
        </w:rPr>
        <w:t xml:space="preserve">, </w:t>
      </w:r>
      <w:r w:rsidR="00AD2813" w:rsidRPr="00246D5B">
        <w:rPr>
          <w:rFonts w:ascii="Symbol" w:hAnsi="Symbol"/>
          <w:lang w:val="en-US"/>
        </w:rPr>
        <w:t></w:t>
      </w:r>
      <w:r w:rsidR="00AD2813">
        <w:rPr>
          <w:rFonts w:ascii="Symbol" w:hAnsi="Symbol"/>
          <w:lang w:val="en-US"/>
        </w:rPr>
        <w:t></w:t>
      </w:r>
      <w:r w:rsidR="00431CD5" w:rsidRPr="00B76B10">
        <w:t xml:space="preserve">y </w:t>
      </w:r>
      <w:r w:rsidR="00431CD5" w:rsidRPr="00B76B10">
        <w:rPr>
          <w:i/>
        </w:rPr>
        <w:t>P</w:t>
      </w:r>
      <w:r w:rsidR="00431CD5" w:rsidRPr="00B76B10">
        <w:rPr>
          <w:i/>
          <w:vertAlign w:val="subscript"/>
        </w:rPr>
        <w:t>CLW</w:t>
      </w:r>
      <w:r w:rsidR="00431CD5" w:rsidRPr="002C67B5">
        <w:t xml:space="preserve"> en la ubicación deseada efectuando una interpolación bilineal de los cuatro valores de cada parámetro en los cuatro puntos de la cuadrícula, tal y como se describe en la Recomendación UIT-R P.1144.</w:t>
      </w:r>
    </w:p>
    <w:p w:rsidR="00431CD5" w:rsidRPr="002C67B5" w:rsidRDefault="00431CD5" w:rsidP="00A64B22">
      <w:pPr>
        <w:pStyle w:val="Headingi"/>
        <w:rPr>
          <w:b/>
          <w:bCs/>
        </w:rPr>
      </w:pPr>
      <w:r w:rsidRPr="002C67B5">
        <w:rPr>
          <w:b/>
          <w:bCs/>
        </w:rPr>
        <w:t>B</w:t>
      </w:r>
      <w:r w:rsidRPr="002C67B5">
        <w:rPr>
          <w:b/>
          <w:bCs/>
        </w:rPr>
        <w:tab/>
        <w:t>Parámetros del filtro paso bajo</w:t>
      </w:r>
    </w:p>
    <w:p w:rsidR="00431CD5" w:rsidRPr="002C67B5" w:rsidRDefault="00431CD5" w:rsidP="00431CD5">
      <w:r w:rsidRPr="002C67B5">
        <w:rPr>
          <w:i/>
        </w:rPr>
        <w:t>Paso B1: </w:t>
      </w:r>
      <w:r w:rsidRPr="002C67B5">
        <w:t xml:space="preserve">El parámetro </w:t>
      </w:r>
      <w:r w:rsidRPr="002C67B5">
        <w:sym w:font="Symbol" w:char="F062"/>
      </w:r>
      <w:r w:rsidRPr="002C67B5">
        <w:rPr>
          <w:vertAlign w:val="subscript"/>
        </w:rPr>
        <w:t>1</w:t>
      </w:r>
      <w:r w:rsidRPr="002C67B5">
        <w:t xml:space="preserve"> = 7,17 </w:t>
      </w:r>
      <w:r w:rsidRPr="002C67B5">
        <w:sym w:font="Symbol" w:char="F0B4"/>
      </w:r>
      <w:r w:rsidRPr="002C67B5">
        <w:t xml:space="preserve"> 10</w:t>
      </w:r>
      <w:r w:rsidRPr="002C67B5">
        <w:rPr>
          <w:vertAlign w:val="superscript"/>
        </w:rPr>
        <w:t>–4</w:t>
      </w:r>
      <w:r w:rsidRPr="002C67B5">
        <w:t xml:space="preserve"> (s</w:t>
      </w:r>
      <w:r w:rsidRPr="002C67B5">
        <w:rPr>
          <w:vertAlign w:val="superscript"/>
        </w:rPr>
        <w:t>–1</w:t>
      </w:r>
      <w:r w:rsidRPr="002C67B5">
        <w:t>).</w:t>
      </w:r>
    </w:p>
    <w:p w:rsidR="00431CD5" w:rsidRPr="002C67B5" w:rsidRDefault="00821DD3" w:rsidP="00431CD5">
      <w:r>
        <w:rPr>
          <w:i/>
        </w:rPr>
        <w:t>Paso </w:t>
      </w:r>
      <w:r w:rsidR="00431CD5" w:rsidRPr="002C67B5">
        <w:rPr>
          <w:i/>
        </w:rPr>
        <w:t>B2: </w:t>
      </w:r>
      <w:r w:rsidR="00431CD5" w:rsidRPr="002C67B5">
        <w:t xml:space="preserve">El parámetro </w:t>
      </w:r>
      <w:r w:rsidR="00431CD5" w:rsidRPr="002C67B5">
        <w:sym w:font="Symbol" w:char="F062"/>
      </w:r>
      <w:r w:rsidR="00431CD5" w:rsidRPr="002C67B5">
        <w:rPr>
          <w:vertAlign w:val="subscript"/>
        </w:rPr>
        <w:t>2</w:t>
      </w:r>
      <w:r w:rsidR="00431CD5" w:rsidRPr="002C67B5">
        <w:t xml:space="preserve"> = 2,01 </w:t>
      </w:r>
      <w:r w:rsidR="00431CD5" w:rsidRPr="002C67B5">
        <w:sym w:font="Symbol" w:char="F0B4"/>
      </w:r>
      <w:r w:rsidR="00431CD5" w:rsidRPr="002C67B5">
        <w:t xml:space="preserve"> 10</w:t>
      </w:r>
      <w:r w:rsidR="00431CD5" w:rsidRPr="002C67B5">
        <w:rPr>
          <w:vertAlign w:val="superscript"/>
        </w:rPr>
        <w:t>–5</w:t>
      </w:r>
      <w:r w:rsidR="00431CD5" w:rsidRPr="002C67B5">
        <w:t xml:space="preserve"> (s</w:t>
      </w:r>
      <w:r w:rsidR="00431CD5" w:rsidRPr="002C67B5">
        <w:rPr>
          <w:vertAlign w:val="superscript"/>
        </w:rPr>
        <w:t>–1</w:t>
      </w:r>
      <w:r w:rsidR="00431CD5" w:rsidRPr="002C67B5">
        <w:t>).</w:t>
      </w:r>
    </w:p>
    <w:p w:rsidR="00431CD5" w:rsidRPr="002C67B5" w:rsidRDefault="00821DD3" w:rsidP="002B5B18">
      <w:r>
        <w:rPr>
          <w:i/>
        </w:rPr>
        <w:t>Paso </w:t>
      </w:r>
      <w:r w:rsidR="00431CD5" w:rsidRPr="002C67B5">
        <w:rPr>
          <w:i/>
        </w:rPr>
        <w:t>B3: </w:t>
      </w:r>
      <w:r w:rsidR="00431CD5" w:rsidRPr="002C67B5">
        <w:t xml:space="preserve">El parámetro </w:t>
      </w:r>
      <w:r w:rsidR="002B5B18" w:rsidRPr="002C67B5">
        <w:rPr>
          <w:iCs/>
        </w:rPr>
        <w:sym w:font="Symbol" w:char="F067"/>
      </w:r>
      <w:r w:rsidR="00431CD5" w:rsidRPr="002C67B5">
        <w:rPr>
          <w:vertAlign w:val="subscript"/>
        </w:rPr>
        <w:t>1</w:t>
      </w:r>
      <w:r w:rsidR="00431CD5" w:rsidRPr="002C67B5">
        <w:t xml:space="preserve"> = 0,349.</w:t>
      </w:r>
    </w:p>
    <w:p w:rsidR="00431CD5" w:rsidRPr="002C67B5" w:rsidRDefault="00821DD3" w:rsidP="002B5B18">
      <w:r>
        <w:rPr>
          <w:i/>
        </w:rPr>
        <w:t>Paso </w:t>
      </w:r>
      <w:r w:rsidR="00431CD5" w:rsidRPr="002C67B5">
        <w:rPr>
          <w:i/>
        </w:rPr>
        <w:t>B4: </w:t>
      </w:r>
      <w:r w:rsidR="00431CD5" w:rsidRPr="002C67B5">
        <w:t xml:space="preserve">El parámetro </w:t>
      </w:r>
      <w:r w:rsidR="002B5B18" w:rsidRPr="002C67B5">
        <w:rPr>
          <w:iCs/>
        </w:rPr>
        <w:sym w:font="Symbol" w:char="F067"/>
      </w:r>
      <w:r w:rsidR="00431CD5" w:rsidRPr="002C67B5">
        <w:rPr>
          <w:vertAlign w:val="subscript"/>
        </w:rPr>
        <w:t>2</w:t>
      </w:r>
      <w:r w:rsidR="00431CD5" w:rsidRPr="002C67B5">
        <w:t xml:space="preserve"> = 0,830.</w:t>
      </w:r>
    </w:p>
    <w:p w:rsidR="00431CD5" w:rsidRPr="002C67B5" w:rsidRDefault="00431CD5" w:rsidP="00A64B22">
      <w:pPr>
        <w:pStyle w:val="Headingi"/>
        <w:rPr>
          <w:b/>
          <w:bCs/>
        </w:rPr>
      </w:pPr>
      <w:r w:rsidRPr="002C67B5">
        <w:rPr>
          <w:b/>
          <w:bCs/>
        </w:rPr>
        <w:t>C</w:t>
      </w:r>
      <w:r w:rsidRPr="002C67B5">
        <w:rPr>
          <w:b/>
          <w:bCs/>
        </w:rPr>
        <w:tab/>
        <w:t>Umbral de truncamiento</w:t>
      </w:r>
    </w:p>
    <w:p w:rsidR="00431CD5" w:rsidRPr="002C67B5" w:rsidRDefault="00821DD3" w:rsidP="00040F81">
      <w:r>
        <w:rPr>
          <w:i/>
        </w:rPr>
        <w:t>Paso </w:t>
      </w:r>
      <w:r w:rsidR="00431CD5" w:rsidRPr="002C67B5">
        <w:rPr>
          <w:i/>
        </w:rPr>
        <w:t>C1:</w:t>
      </w:r>
      <w:r w:rsidR="00431CD5" w:rsidRPr="002C67B5">
        <w:t xml:space="preserve"> El umbral de truncamiento </w:t>
      </w:r>
      <w:r w:rsidR="00040F81" w:rsidRPr="002C67B5">
        <w:sym w:font="Symbol" w:char="F061"/>
      </w:r>
      <w:r w:rsidR="00431CD5" w:rsidRPr="002C67B5">
        <w:t xml:space="preserve"> se calcula de la manera siguiente:</w:t>
      </w:r>
    </w:p>
    <w:p w:rsidR="00431CD5" w:rsidRPr="002C67B5" w:rsidRDefault="00431CD5" w:rsidP="00431CD5">
      <w:pPr>
        <w:pStyle w:val="Equation"/>
      </w:pPr>
      <w:r w:rsidRPr="002C67B5">
        <w:tab/>
      </w:r>
      <w:r w:rsidRPr="002C67B5">
        <w:tab/>
      </w:r>
      <w:r w:rsidR="001E7EE0" w:rsidRPr="002C67B5">
        <w:rPr>
          <w:position w:val="-12"/>
        </w:rPr>
        <w:object w:dxaOrig="1540" w:dyaOrig="420">
          <v:shape id="_x0000_i1040" type="#_x0000_t75" style="width:77.2pt;height:20.15pt" o:ole="">
            <v:imagedata r:id="rId43" o:title=""/>
          </v:shape>
          <o:OLEObject Type="Embed" ProgID="Equation.3" ShapeID="_x0000_i1040" DrawAspect="Content" ObjectID="_1437290618" r:id="rId44"/>
        </w:object>
      </w:r>
      <w:r w:rsidRPr="002C67B5">
        <w:tab/>
        <w:t>(7)</w:t>
      </w:r>
    </w:p>
    <w:p w:rsidR="00431CD5" w:rsidRPr="002C67B5" w:rsidRDefault="00431CD5" w:rsidP="001377E3">
      <w:pPr>
        <w:pStyle w:val="Equation"/>
        <w:rPr>
          <w:i/>
          <w:iCs/>
        </w:rPr>
      </w:pPr>
      <w:r w:rsidRPr="002C67B5">
        <w:t xml:space="preserve">siendo la función </w:t>
      </w:r>
      <w:r w:rsidRPr="002C67B5">
        <w:rPr>
          <w:i/>
        </w:rPr>
        <w:t>Q</w:t>
      </w:r>
      <w:r w:rsidRPr="002C67B5">
        <w:t xml:space="preserve"> la que se define en §</w:t>
      </w:r>
      <w:r w:rsidR="001377E3">
        <w:t> </w:t>
      </w:r>
      <w:r w:rsidRPr="002C67B5">
        <w:t>2.2.A y se documenta en la Recomendación U</w:t>
      </w:r>
      <w:r w:rsidR="001E7EE0" w:rsidRPr="002C67B5">
        <w:t>IT</w:t>
      </w:r>
      <w:r w:rsidR="001E7EE0" w:rsidRPr="002C67B5">
        <w:noBreakHyphen/>
        <w:t>R </w:t>
      </w:r>
      <w:r w:rsidRPr="002C67B5">
        <w:t>P.1057.</w:t>
      </w:r>
    </w:p>
    <w:p w:rsidR="00431CD5" w:rsidRPr="002C67B5" w:rsidRDefault="00431CD5" w:rsidP="00A64B22">
      <w:pPr>
        <w:pStyle w:val="Headingi"/>
        <w:rPr>
          <w:b/>
          <w:bCs/>
        </w:rPr>
      </w:pPr>
      <w:r w:rsidRPr="002C67B5">
        <w:rPr>
          <w:b/>
          <w:bCs/>
        </w:rPr>
        <w:t>D</w:t>
      </w:r>
      <w:r w:rsidRPr="002C67B5">
        <w:rPr>
          <w:b/>
          <w:bCs/>
        </w:rPr>
        <w:tab/>
        <w:t>Síntesis de las series temporales</w:t>
      </w:r>
    </w:p>
    <w:p w:rsidR="00431CD5" w:rsidRPr="002C67B5" w:rsidRDefault="00431CD5" w:rsidP="00A64B22">
      <w:r w:rsidRPr="002C67B5">
        <w:t xml:space="preserve">La serie temporal, </w:t>
      </w:r>
      <w:r w:rsidRPr="002C67B5">
        <w:rPr>
          <w:i/>
          <w:iCs/>
        </w:rPr>
        <w:t>L</w:t>
      </w:r>
      <w:r w:rsidRPr="002C67B5">
        <w:t>(</w:t>
      </w:r>
      <w:r w:rsidRPr="002C67B5">
        <w:rPr>
          <w:i/>
          <w:iCs/>
        </w:rPr>
        <w:t>kT</w:t>
      </w:r>
      <w:r w:rsidRPr="002C67B5">
        <w:rPr>
          <w:i/>
          <w:iCs/>
          <w:vertAlign w:val="subscript"/>
        </w:rPr>
        <w:t>s</w:t>
      </w:r>
      <w:r w:rsidRPr="002C67B5">
        <w:t xml:space="preserve">), </w:t>
      </w:r>
      <w:r w:rsidRPr="002C67B5">
        <w:rPr>
          <w:i/>
        </w:rPr>
        <w:t>k</w:t>
      </w:r>
      <w:r w:rsidRPr="002C67B5">
        <w:t xml:space="preserve"> = 1, 2, 3, ... se sintetiza del modo siguiente:</w:t>
      </w:r>
    </w:p>
    <w:p w:rsidR="00431CD5" w:rsidRPr="002C67B5" w:rsidRDefault="00821DD3" w:rsidP="00431CD5">
      <w:r>
        <w:rPr>
          <w:i/>
        </w:rPr>
        <w:t>Paso </w:t>
      </w:r>
      <w:r w:rsidR="00431CD5" w:rsidRPr="002C67B5">
        <w:rPr>
          <w:i/>
        </w:rPr>
        <w:t>D1:</w:t>
      </w:r>
      <w:r w:rsidR="00431CD5" w:rsidRPr="002C67B5">
        <w:t xml:space="preserve"> Sintetizar una serie temporal del ruido blanco gaussiano, </w:t>
      </w:r>
      <w:r w:rsidR="00431CD5" w:rsidRPr="002C67B5">
        <w:rPr>
          <w:i/>
          <w:iCs/>
        </w:rPr>
        <w:t>n</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de media igual a cero y varianza unitaria a lo largo del periodo de muestreo, </w:t>
      </w:r>
      <w:r w:rsidR="00431CD5" w:rsidRPr="002C67B5">
        <w:rPr>
          <w:i/>
          <w:iCs/>
        </w:rPr>
        <w:t>T</w:t>
      </w:r>
      <w:r w:rsidR="00431CD5" w:rsidRPr="002C67B5">
        <w:rPr>
          <w:i/>
          <w:iCs/>
          <w:vertAlign w:val="subscript"/>
        </w:rPr>
        <w:t>s</w:t>
      </w:r>
      <w:r w:rsidR="00431CD5" w:rsidRPr="002C67B5">
        <w:t>, igual a 1 s.</w:t>
      </w:r>
    </w:p>
    <w:p w:rsidR="00431CD5" w:rsidRPr="002C67B5" w:rsidRDefault="00821DD3" w:rsidP="00431CD5">
      <w:r>
        <w:rPr>
          <w:i/>
        </w:rPr>
        <w:t>Paso </w:t>
      </w:r>
      <w:r w:rsidR="00431CD5" w:rsidRPr="002C67B5">
        <w:rPr>
          <w:i/>
        </w:rPr>
        <w:t>D2:</w:t>
      </w:r>
      <w:r w:rsidR="00431CD5" w:rsidRPr="002C67B5">
        <w:t xml:space="preserve"> Aplicar </w:t>
      </w:r>
      <w:r w:rsidR="00431CD5" w:rsidRPr="002C67B5">
        <w:rPr>
          <w:i/>
          <w:iCs/>
        </w:rPr>
        <w:t>X</w:t>
      </w:r>
      <w:r w:rsidR="00431CD5" w:rsidRPr="002C67B5">
        <w:rPr>
          <w:vertAlign w:val="subscript"/>
        </w:rPr>
        <w:t>1</w:t>
      </w:r>
      <w:r w:rsidR="00431CD5" w:rsidRPr="002C67B5">
        <w:t xml:space="preserve">(0) = 0; </w:t>
      </w:r>
      <w:r w:rsidR="00431CD5" w:rsidRPr="002C67B5">
        <w:rPr>
          <w:i/>
          <w:iCs/>
        </w:rPr>
        <w:t>X</w:t>
      </w:r>
      <w:r w:rsidR="00431CD5" w:rsidRPr="002C67B5">
        <w:rPr>
          <w:vertAlign w:val="subscript"/>
        </w:rPr>
        <w:t>2</w:t>
      </w:r>
      <w:r w:rsidR="00431CD5" w:rsidRPr="002C67B5">
        <w:t>(0) = 0</w:t>
      </w:r>
    </w:p>
    <w:p w:rsidR="00431CD5" w:rsidRPr="002C67B5" w:rsidRDefault="00821DD3" w:rsidP="00431CD5">
      <w:r>
        <w:rPr>
          <w:i/>
        </w:rPr>
        <w:t>Paso </w:t>
      </w:r>
      <w:r w:rsidR="00431CD5" w:rsidRPr="002C67B5">
        <w:rPr>
          <w:i/>
        </w:rPr>
        <w:t>D3:</w:t>
      </w:r>
      <w:r w:rsidR="00431CD5" w:rsidRPr="002C67B5">
        <w:t xml:space="preserve"> Filtrar la serie temporal del ruido, </w:t>
      </w:r>
      <w:r w:rsidR="00431CD5" w:rsidRPr="002C67B5">
        <w:rPr>
          <w:i/>
          <w:iCs/>
        </w:rPr>
        <w:t>n</w:t>
      </w:r>
      <w:r w:rsidR="00431CD5" w:rsidRPr="002C67B5">
        <w:t>(</w:t>
      </w:r>
      <w:r w:rsidR="00431CD5" w:rsidRPr="002C67B5">
        <w:rPr>
          <w:i/>
          <w:iCs/>
        </w:rPr>
        <w:t>kT</w:t>
      </w:r>
      <w:r w:rsidR="00431CD5" w:rsidRPr="002C67B5">
        <w:rPr>
          <w:i/>
          <w:iCs/>
          <w:vertAlign w:val="subscript"/>
        </w:rPr>
        <w:t>s</w:t>
      </w:r>
      <w:r w:rsidR="00431CD5" w:rsidRPr="002C67B5">
        <w:t>), con dos filtros de paso bajo recursivos definidos mediante las siguientes expresiones:</w:t>
      </w:r>
    </w:p>
    <w:p w:rsidR="00431CD5" w:rsidRPr="002C67B5" w:rsidRDefault="00431CD5" w:rsidP="00431CD5">
      <w:pPr>
        <w:pStyle w:val="Blanc"/>
        <w:rPr>
          <w:lang w:val="es-ES"/>
        </w:rPr>
      </w:pPr>
    </w:p>
    <w:p w:rsidR="00431CD5" w:rsidRPr="002C67B5" w:rsidRDefault="00431CD5" w:rsidP="00A64B22">
      <w:pPr>
        <w:pStyle w:val="Equation"/>
      </w:pPr>
      <w:r w:rsidRPr="002C67B5">
        <w:tab/>
      </w:r>
      <w:r w:rsidRPr="002C67B5">
        <w:tab/>
      </w:r>
      <w:r w:rsidR="000A5A15" w:rsidRPr="002C67B5">
        <w:rPr>
          <w:position w:val="-44"/>
        </w:rPr>
        <w:object w:dxaOrig="4819" w:dyaOrig="999">
          <v:shape id="_x0000_i1041" type="#_x0000_t75" style="width:240.75pt;height:49.55pt" o:ole="" filled="t">
            <v:fill color2="black"/>
            <v:imagedata r:id="rId45" o:title=""/>
          </v:shape>
          <o:OLEObject Type="Embed" ProgID="Equation.3" ShapeID="_x0000_i1041" DrawAspect="Content" ObjectID="_1437290619" r:id="rId46"/>
        </w:object>
      </w:r>
      <w:r w:rsidRPr="002C67B5">
        <w:t xml:space="preserve">                para </w:t>
      </w:r>
      <w:r w:rsidRPr="002C67B5">
        <w:rPr>
          <w:i/>
        </w:rPr>
        <w:t>k</w:t>
      </w:r>
      <w:r w:rsidRPr="002C67B5">
        <w:t xml:space="preserve"> = 1, 2, 3, ....</w:t>
      </w:r>
      <w:r w:rsidRPr="002C67B5">
        <w:tab/>
        <w:t>(8)</w:t>
      </w:r>
    </w:p>
    <w:p w:rsidR="00431CD5" w:rsidRPr="002C67B5" w:rsidRDefault="00431CD5" w:rsidP="00431CD5">
      <w:pPr>
        <w:pStyle w:val="Blanc"/>
        <w:rPr>
          <w:lang w:val="es-ES"/>
        </w:rPr>
      </w:pPr>
    </w:p>
    <w:p w:rsidR="00431CD5" w:rsidRPr="002C67B5" w:rsidRDefault="00431CD5" w:rsidP="00431CD5">
      <w:pPr>
        <w:pStyle w:val="Equation"/>
      </w:pPr>
      <w:r w:rsidRPr="002C67B5">
        <w:t>siendo:</w:t>
      </w:r>
      <w:r w:rsidRPr="002C67B5">
        <w:tab/>
      </w:r>
      <w:r w:rsidRPr="002C67B5">
        <w:tab/>
      </w:r>
      <w:r w:rsidR="000A5A15" w:rsidRPr="002C67B5">
        <w:rPr>
          <w:position w:val="-38"/>
        </w:rPr>
        <w:object w:dxaOrig="1300" w:dyaOrig="880">
          <v:shape id="_x0000_i1042" type="#_x0000_t75" style="width:72.6pt;height:48.95pt" o:ole="">
            <v:imagedata r:id="rId47" o:title=""/>
          </v:shape>
          <o:OLEObject Type="Embed" ProgID="Equation.3" ShapeID="_x0000_i1042" DrawAspect="Content" ObjectID="_1437290620" r:id="rId48"/>
        </w:object>
      </w:r>
      <w:r w:rsidRPr="002C67B5">
        <w:tab/>
        <w:t>(9)</w:t>
      </w:r>
    </w:p>
    <w:p w:rsidR="00431CD5" w:rsidRPr="002C67B5" w:rsidRDefault="00821DD3" w:rsidP="000A5A15">
      <w:pPr>
        <w:keepNext/>
        <w:keepLines/>
      </w:pPr>
      <w:r>
        <w:rPr>
          <w:i/>
        </w:rPr>
        <w:lastRenderedPageBreak/>
        <w:t>Paso </w:t>
      </w:r>
      <w:r w:rsidR="00431CD5" w:rsidRPr="002C67B5">
        <w:rPr>
          <w:i/>
        </w:rPr>
        <w:t>D4:</w:t>
      </w:r>
      <w:r w:rsidR="00431CD5" w:rsidRPr="002C67B5">
        <w:t xml:space="preserve"> Calcular </w:t>
      </w:r>
      <w:r w:rsidR="00431CD5" w:rsidRPr="002C67B5">
        <w:rPr>
          <w:i/>
          <w:iCs/>
        </w:rPr>
        <w:t>G</w:t>
      </w:r>
      <w:r w:rsidR="00431CD5" w:rsidRPr="002C67B5">
        <w:rPr>
          <w:i/>
          <w:iCs/>
          <w:vertAlign w:val="subscript"/>
        </w:rPr>
        <w:t>c</w:t>
      </w:r>
      <w:r w:rsidR="00431CD5" w:rsidRPr="002C67B5">
        <w:t>(</w:t>
      </w:r>
      <w:r w:rsidR="00431CD5" w:rsidRPr="002C67B5">
        <w:rPr>
          <w:i/>
          <w:iCs/>
        </w:rPr>
        <w:t>kT</w:t>
      </w:r>
      <w:r w:rsidR="00431CD5" w:rsidRPr="002C67B5">
        <w:rPr>
          <w:i/>
          <w:iCs/>
          <w:vertAlign w:val="subscript"/>
        </w:rPr>
        <w:t>s</w:t>
      </w:r>
      <w:r w:rsidR="00431CD5" w:rsidRPr="002C67B5">
        <w:t xml:space="preserve">), para </w:t>
      </w:r>
      <w:r w:rsidR="00431CD5" w:rsidRPr="002C67B5">
        <w:rPr>
          <w:i/>
        </w:rPr>
        <w:t>k</w:t>
      </w:r>
      <w:r w:rsidR="00431CD5" w:rsidRPr="002C67B5">
        <w:t xml:space="preserve"> = 1, 2, 3, ...  del modo siguiente:</w:t>
      </w:r>
    </w:p>
    <w:p w:rsidR="00431CD5" w:rsidRPr="002C67B5" w:rsidRDefault="00431CD5" w:rsidP="000A5A15">
      <w:pPr>
        <w:pStyle w:val="Blanc"/>
        <w:rPr>
          <w:lang w:val="es-ES"/>
        </w:rPr>
      </w:pPr>
    </w:p>
    <w:p w:rsidR="00431CD5" w:rsidRPr="002C67B5" w:rsidRDefault="00431CD5" w:rsidP="000A5A15">
      <w:pPr>
        <w:pStyle w:val="Equation"/>
        <w:keepNext/>
        <w:keepLines/>
      </w:pPr>
      <w:r w:rsidRPr="002C67B5">
        <w:tab/>
      </w:r>
      <w:r w:rsidRPr="002C67B5">
        <w:tab/>
      </w:r>
      <w:r w:rsidRPr="002C67B5">
        <w:rPr>
          <w:position w:val="-14"/>
        </w:rPr>
        <w:object w:dxaOrig="3720" w:dyaOrig="380">
          <v:shape id="_x0000_i1043" type="#_x0000_t75" style="width:185.45pt;height:19.6pt" o:ole="">
            <v:imagedata r:id="rId49" o:title=""/>
          </v:shape>
          <o:OLEObject Type="Embed" ProgID="Equation.3" ShapeID="_x0000_i1043" DrawAspect="Content" ObjectID="_1437290621" r:id="rId50"/>
        </w:object>
      </w:r>
      <w:r w:rsidRPr="002C67B5">
        <w:tab/>
        <w:t>(10)</w:t>
      </w:r>
    </w:p>
    <w:p w:rsidR="00431CD5" w:rsidRPr="002C67B5" w:rsidRDefault="00431CD5" w:rsidP="00431CD5">
      <w:pPr>
        <w:pStyle w:val="Blanc"/>
        <w:rPr>
          <w:lang w:val="es-ES"/>
        </w:rPr>
      </w:pPr>
    </w:p>
    <w:p w:rsidR="00431CD5" w:rsidRPr="002C67B5" w:rsidRDefault="00821DD3" w:rsidP="00431CD5">
      <w:r>
        <w:rPr>
          <w:i/>
        </w:rPr>
        <w:t>Paso </w:t>
      </w:r>
      <w:r w:rsidR="00431CD5" w:rsidRPr="002C67B5">
        <w:rPr>
          <w:i/>
        </w:rPr>
        <w:t>D5:</w:t>
      </w:r>
      <w:r w:rsidR="00431CD5" w:rsidRPr="002C67B5">
        <w:t xml:space="preserve"> Calcular </w:t>
      </w:r>
      <w:r w:rsidR="00431CD5" w:rsidRPr="002C67B5">
        <w:rPr>
          <w:i/>
          <w:iCs/>
        </w:rPr>
        <w:t>L</w:t>
      </w:r>
      <w:r w:rsidR="00431CD5" w:rsidRPr="002C67B5">
        <w:t>(</w:t>
      </w:r>
      <w:r w:rsidR="00431CD5" w:rsidRPr="002C67B5">
        <w:rPr>
          <w:i/>
          <w:iCs/>
        </w:rPr>
        <w:t>kT</w:t>
      </w:r>
      <w:r w:rsidR="00431CD5" w:rsidRPr="002C67B5">
        <w:rPr>
          <w:i/>
          <w:iCs/>
          <w:vertAlign w:val="subscript"/>
        </w:rPr>
        <w:t>s</w:t>
      </w:r>
      <w:r w:rsidR="00431CD5" w:rsidRPr="002C67B5">
        <w:t xml:space="preserve">) (dB), para </w:t>
      </w:r>
      <w:r w:rsidR="00431CD5" w:rsidRPr="002C67B5">
        <w:rPr>
          <w:i/>
          <w:iCs/>
        </w:rPr>
        <w:t>k</w:t>
      </w:r>
      <w:r w:rsidR="00431CD5" w:rsidRPr="002C67B5">
        <w:t xml:space="preserve"> = 1, 2, 3, ...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0A5A15" w:rsidRPr="002C67B5">
        <w:rPr>
          <w:position w:val="-72"/>
        </w:rPr>
        <w:object w:dxaOrig="6780" w:dyaOrig="1560">
          <v:shape id="_x0000_i1044" type="#_x0000_t75" style="width:338.1pt;height:76.6pt" o:ole="">
            <v:imagedata r:id="rId51" o:title=""/>
          </v:shape>
          <o:OLEObject Type="Embed" ProgID="Equation.3" ShapeID="_x0000_i1044" DrawAspect="Content" ObjectID="_1437290622" r:id="rId52"/>
        </w:object>
      </w:r>
      <w:r w:rsidRPr="002C67B5">
        <w:tab/>
        <w:t>(11)</w:t>
      </w:r>
    </w:p>
    <w:p w:rsidR="00431CD5" w:rsidRPr="002C67B5" w:rsidRDefault="00431CD5" w:rsidP="00431CD5">
      <w:pPr>
        <w:pStyle w:val="Blanc"/>
        <w:rPr>
          <w:lang w:val="es-ES"/>
        </w:rPr>
      </w:pPr>
    </w:p>
    <w:p w:rsidR="00431CD5" w:rsidRDefault="00431CD5" w:rsidP="00C870F0">
      <w:r w:rsidRPr="002C67B5">
        <w:rPr>
          <w:i/>
        </w:rPr>
        <w:t>Paso D6:</w:t>
      </w:r>
      <w:r w:rsidRPr="002C67B5">
        <w:t> Descartar las primeras 500</w:t>
      </w:r>
      <w:r w:rsidR="00C870F0">
        <w:t> </w:t>
      </w:r>
      <w:r w:rsidRPr="002C67B5">
        <w:t>000 muestras procedentes de la serie temporal sintetizada (que corresponden al transitorio del filtro). Los eventos debidos a las nubes se representan mediante secuencias cuyos valores son superiores a 0 mm durante un número consecutivo de muestras.</w:t>
      </w:r>
    </w:p>
    <w:p w:rsidR="00431CD5" w:rsidRPr="002C67B5" w:rsidRDefault="00431CD5" w:rsidP="00431CD5">
      <w:pPr>
        <w:pStyle w:val="Heading1"/>
      </w:pPr>
      <w:r w:rsidRPr="002C67B5">
        <w:t>5</w:t>
      </w:r>
      <w:r w:rsidRPr="002C67B5">
        <w:tab/>
        <w:t xml:space="preserve">Método de síntesis de las series temporales de contenido integrado de vapor de agua </w:t>
      </w:r>
    </w:p>
    <w:p w:rsidR="00431CD5" w:rsidRPr="002C67B5" w:rsidRDefault="00431CD5" w:rsidP="00431CD5">
      <w:pPr>
        <w:pStyle w:val="Heading2"/>
      </w:pPr>
      <w:r w:rsidRPr="002C67B5">
        <w:t>5.1</w:t>
      </w:r>
      <w:r w:rsidRPr="002C67B5">
        <w:tab/>
        <w:t>Descripción general</w:t>
      </w:r>
    </w:p>
    <w:p w:rsidR="00431CD5" w:rsidRPr="002C67B5" w:rsidRDefault="00431CD5" w:rsidP="00E63E47">
      <w:r w:rsidRPr="002C67B5">
        <w:t>El método de síntesis de las series temporales presupone que las estadísticas a largo plazo de contenido integrado de vapor de agua describen una distribución de Weibull. Si bien las distribuciones de contenido integrado de vapor de agua que se p</w:t>
      </w:r>
      <w:r w:rsidR="000A5A15" w:rsidRPr="002C67B5">
        <w:t>redicen en la Recomendación UIT</w:t>
      </w:r>
      <w:r w:rsidR="000A5A15" w:rsidRPr="002C67B5">
        <w:noBreakHyphen/>
      </w:r>
      <w:r w:rsidRPr="002C67B5">
        <w:t>R</w:t>
      </w:r>
      <w:r w:rsidR="00E63E47">
        <w:t> </w:t>
      </w:r>
      <w:r w:rsidRPr="002C67B5">
        <w:t>P.836 no corresponden exactamente a una distribución de Weibull, estas distribuciones constituyen una buena aproximación a la distribución de Weibull para la gama más significativa de probabilidades de rebasamiento.</w:t>
      </w:r>
    </w:p>
    <w:p w:rsidR="00431CD5" w:rsidRPr="002C67B5" w:rsidRDefault="00431CD5" w:rsidP="00431CD5">
      <w:r w:rsidRPr="002C67B5">
        <w:t>El método de síntesis de la serie temporal genera una serie temporal que reproduce las características espectrales y la distribución del contenido de vapo</w:t>
      </w:r>
      <w:r w:rsidR="004D4DF0">
        <w:t>r de agua.</w:t>
      </w:r>
    </w:p>
    <w:p w:rsidR="00431CD5" w:rsidRPr="002C67B5" w:rsidRDefault="00431CD5" w:rsidP="00C870F0">
      <w:r w:rsidRPr="002C67B5">
        <w:t>Tal y como se muestra en la Fig.</w:t>
      </w:r>
      <w:r w:rsidR="00C870F0">
        <w:t> </w:t>
      </w:r>
      <w:r w:rsidRPr="002C67B5">
        <w:t xml:space="preserve">4, la serie temporal del contenido de vapor de agua, </w:t>
      </w:r>
      <w:r w:rsidRPr="002C67B5">
        <w:rPr>
          <w:i/>
          <w:iCs/>
        </w:rPr>
        <w:t>V</w:t>
      </w:r>
      <w:r w:rsidRPr="002C67B5">
        <w:t>(</w:t>
      </w:r>
      <w:r w:rsidRPr="002C67B5">
        <w:rPr>
          <w:i/>
          <w:iCs/>
        </w:rPr>
        <w:t>t</w:t>
      </w:r>
      <w:r w:rsidRPr="002C67B5">
        <w:t xml:space="preserve">), se sintetiza a partir de un proceso de ruido blanco gaussiano discreto, </w:t>
      </w:r>
      <w:r w:rsidRPr="002C67B5">
        <w:rPr>
          <w:i/>
        </w:rPr>
        <w:t>n(t)</w:t>
      </w:r>
      <w:r w:rsidRPr="002C67B5">
        <w:t>. El ruido blanco gaussiano se pasa por un filtro paso bajo y se transforma de una distribución normal en una distribución de Weibull en un dispositivo no lineal sin memoria.</w:t>
      </w:r>
    </w:p>
    <w:p w:rsidR="00431CD5" w:rsidRPr="002C67B5" w:rsidRDefault="00431CD5" w:rsidP="00431CD5">
      <w:pPr>
        <w:pStyle w:val="FigureNo"/>
      </w:pPr>
      <w:r w:rsidRPr="002C67B5">
        <w:t>FigurA 4</w:t>
      </w:r>
    </w:p>
    <w:p w:rsidR="00431CD5" w:rsidRPr="002C67B5" w:rsidRDefault="00431CD5" w:rsidP="00431CD5">
      <w:pPr>
        <w:pStyle w:val="Figuretitle"/>
      </w:pPr>
      <w:r w:rsidRPr="002C67B5">
        <w:t>Diagrama de bloques del sintetizador de series temporales de contenido integrado de vapor de agua</w:t>
      </w:r>
    </w:p>
    <w:p w:rsidR="00431CD5" w:rsidRPr="002C67B5" w:rsidRDefault="00431CD5" w:rsidP="00431CD5">
      <w:pPr>
        <w:pStyle w:val="Figure"/>
      </w:pPr>
      <w:r w:rsidRPr="002C67B5">
        <w:rPr>
          <w:noProof/>
          <w:lang w:eastAsia="zh-CN"/>
        </w:rPr>
        <w:object w:dxaOrig="11930" w:dyaOrig="3012">
          <v:shape id="_x0000_i1045" type="#_x0000_t75" style="width:459.65pt;height:115.8pt" o:ole="">
            <v:imagedata r:id="rId53" o:title=""/>
          </v:shape>
          <o:OLEObject Type="Embed" ProgID="CorelDRAW.Graphic.14" ShapeID="_x0000_i1045" DrawAspect="Content" ObjectID="_1437290623" r:id="rId54"/>
        </w:object>
      </w:r>
    </w:p>
    <w:p w:rsidR="00431CD5" w:rsidRPr="002C67B5" w:rsidRDefault="00431CD5" w:rsidP="000A5A15">
      <w:pPr>
        <w:keepNext/>
        <w:keepLines/>
      </w:pPr>
      <w:r w:rsidRPr="002C67B5">
        <w:lastRenderedPageBreak/>
        <w:t>El sintetizador de series temporales se define mediante tres parámetros:</w:t>
      </w:r>
    </w:p>
    <w:p w:rsidR="00431CD5" w:rsidRPr="002C67B5" w:rsidRDefault="00431CD5" w:rsidP="000A5A15">
      <w:pPr>
        <w:pStyle w:val="Equationlegend"/>
        <w:keepNext/>
        <w:keepLines/>
        <w:rPr>
          <w:lang w:val="es-ES"/>
        </w:rPr>
      </w:pPr>
      <w:r w:rsidRPr="002C67B5">
        <w:rPr>
          <w:i/>
          <w:lang w:val="es-ES"/>
        </w:rPr>
        <w:tab/>
      </w:r>
      <w:r w:rsidR="00791C47" w:rsidRPr="002C67B5">
        <w:rPr>
          <w:rFonts w:asciiTheme="majorBidi" w:hAnsiTheme="majorBidi" w:cstheme="majorBidi"/>
          <w:iCs/>
          <w:lang w:val="es-ES"/>
        </w:rPr>
        <w:t>κ</w:t>
      </w:r>
      <w:r w:rsidRPr="002C67B5">
        <w:rPr>
          <w:lang w:val="es-ES"/>
        </w:rPr>
        <w:t>:</w:t>
      </w:r>
      <w:r w:rsidRPr="002C67B5">
        <w:rPr>
          <w:lang w:val="es-ES"/>
        </w:rPr>
        <w:tab/>
        <w:t>parámetro de la distribución de Weibull del contenido integrado de vapor de agua</w:t>
      </w:r>
    </w:p>
    <w:p w:rsidR="00431CD5" w:rsidRPr="002C67B5" w:rsidRDefault="00034EAA" w:rsidP="00A64B22">
      <w:pPr>
        <w:pStyle w:val="Equationlegend"/>
        <w:rPr>
          <w:lang w:val="es-ES"/>
        </w:rPr>
      </w:pPr>
      <w:r w:rsidRPr="002C67B5">
        <w:rPr>
          <w:iCs/>
          <w:lang w:val="es-ES"/>
        </w:rPr>
        <w:tab/>
      </w:r>
      <w:r w:rsidR="00791C47" w:rsidRPr="002C67B5">
        <w:rPr>
          <w:iCs/>
          <w:lang w:val="es-ES"/>
        </w:rPr>
        <w:t>λ</w:t>
      </w:r>
      <w:r w:rsidR="00431CD5" w:rsidRPr="002C67B5">
        <w:rPr>
          <w:lang w:val="es-ES"/>
        </w:rPr>
        <w:t>:</w:t>
      </w:r>
      <w:r w:rsidR="00431CD5" w:rsidRPr="002C67B5">
        <w:rPr>
          <w:lang w:val="es-ES"/>
        </w:rPr>
        <w:tab/>
        <w:t>parámetro de la distribución de Weibull del contenido integrado de vapor de agua</w:t>
      </w:r>
    </w:p>
    <w:p w:rsidR="00431CD5" w:rsidRPr="002C67B5" w:rsidRDefault="00034EAA" w:rsidP="00A64B22">
      <w:pPr>
        <w:pStyle w:val="Equationlegend"/>
        <w:rPr>
          <w:lang w:val="es-ES"/>
        </w:rPr>
      </w:pPr>
      <w:r w:rsidRPr="002C67B5">
        <w:rPr>
          <w:iCs/>
          <w:lang w:val="es-ES"/>
        </w:rPr>
        <w:tab/>
      </w:r>
      <w:r w:rsidR="00791C47" w:rsidRPr="002C67B5">
        <w:rPr>
          <w:iCs/>
          <w:lang w:val="es-ES"/>
        </w:rPr>
        <w:sym w:font="Symbol" w:char="F062"/>
      </w:r>
      <w:r w:rsidR="00431CD5" w:rsidRPr="002C67B5">
        <w:rPr>
          <w:i/>
          <w:vertAlign w:val="subscript"/>
          <w:lang w:val="es-ES"/>
        </w:rPr>
        <w:t>V</w:t>
      </w:r>
      <w:r w:rsidR="00431CD5" w:rsidRPr="002C67B5">
        <w:rPr>
          <w:lang w:val="es-ES"/>
        </w:rPr>
        <w:t>:</w:t>
      </w:r>
      <w:r w:rsidR="00431CD5" w:rsidRPr="002C67B5">
        <w:rPr>
          <w:lang w:val="es-ES"/>
        </w:rPr>
        <w:tab/>
        <w:t>parámetro que describe la dinámica temporal (s</w:t>
      </w:r>
      <w:r w:rsidR="00431CD5" w:rsidRPr="002C67B5">
        <w:rPr>
          <w:vertAlign w:val="superscript"/>
          <w:lang w:val="es-ES"/>
        </w:rPr>
        <w:t>–1</w:t>
      </w:r>
      <w:r w:rsidR="00431CD5" w:rsidRPr="002C67B5">
        <w:rPr>
          <w:lang w:val="es-ES"/>
        </w:rPr>
        <w:t>)</w:t>
      </w:r>
    </w:p>
    <w:p w:rsidR="00431CD5" w:rsidRPr="002C67B5" w:rsidRDefault="00431CD5" w:rsidP="00431CD5">
      <w:pPr>
        <w:pStyle w:val="Heading2"/>
      </w:pPr>
      <w:r w:rsidRPr="002C67B5">
        <w:t>5.2</w:t>
      </w:r>
      <w:r w:rsidRPr="002C67B5">
        <w:tab/>
        <w:t>Método paso a paso</w:t>
      </w:r>
    </w:p>
    <w:p w:rsidR="00431CD5" w:rsidRPr="002C67B5" w:rsidRDefault="00431CD5" w:rsidP="00C4194D">
      <w:r w:rsidRPr="002C67B5">
        <w:t xml:space="preserve">El siguiente método paso a paso permite sintetizar las series temporales de contenido integrado de vapor de agua </w:t>
      </w:r>
      <w:r w:rsidRPr="002C67B5">
        <w:rPr>
          <w:i/>
          <w:iCs/>
        </w:rPr>
        <w:t>V</w:t>
      </w:r>
      <w:r w:rsidRPr="002C67B5">
        <w:t>(</w:t>
      </w:r>
      <w:r w:rsidRPr="002C67B5">
        <w:rPr>
          <w:i/>
          <w:iCs/>
        </w:rPr>
        <w:t>kT</w:t>
      </w:r>
      <w:r w:rsidRPr="002C67B5">
        <w:rPr>
          <w:i/>
          <w:iCs/>
          <w:vertAlign w:val="subscript"/>
        </w:rPr>
        <w:t>s</w:t>
      </w:r>
      <w:r w:rsidRPr="002C67B5">
        <w:t xml:space="preserve">), </w:t>
      </w:r>
      <w:r w:rsidRPr="002C67B5">
        <w:rPr>
          <w:i/>
        </w:rPr>
        <w:t>k</w:t>
      </w:r>
      <w:r w:rsidRPr="002C67B5">
        <w:t> = 1, 2, 3, ...., siendo</w:t>
      </w:r>
      <w:r w:rsidR="00C4194D">
        <w:t xml:space="preserve"> </w:t>
      </w:r>
      <w:r w:rsidR="00C4194D" w:rsidRPr="009F3ABC">
        <w:rPr>
          <w:i/>
          <w:iCs/>
        </w:rPr>
        <w:t>T</w:t>
      </w:r>
      <w:r w:rsidR="00C4194D" w:rsidRPr="009F3ABC">
        <w:rPr>
          <w:i/>
          <w:iCs/>
          <w:vertAlign w:val="subscript"/>
        </w:rPr>
        <w:t>s</w:t>
      </w:r>
      <w:r w:rsidR="00C4194D" w:rsidRPr="00C4194D">
        <w:t xml:space="preserve"> </w:t>
      </w:r>
      <w:r w:rsidRPr="002C67B5">
        <w:t xml:space="preserve">el intervalo de tiempo entre muestras y </w:t>
      </w:r>
      <w:r w:rsidRPr="002C67B5">
        <w:rPr>
          <w:i/>
        </w:rPr>
        <w:t>k</w:t>
      </w:r>
      <w:r w:rsidRPr="002C67B5">
        <w:t xml:space="preserve"> el índice de cada muestra.</w:t>
      </w:r>
    </w:p>
    <w:p w:rsidR="00431CD5" w:rsidRPr="002C67B5" w:rsidRDefault="00431CD5" w:rsidP="00C60EDA">
      <w:pPr>
        <w:pStyle w:val="Headingi"/>
        <w:rPr>
          <w:b/>
          <w:bCs/>
        </w:rPr>
      </w:pPr>
      <w:r w:rsidRPr="002C67B5">
        <w:rPr>
          <w:b/>
          <w:bCs/>
        </w:rPr>
        <w:t>A</w:t>
      </w:r>
      <w:r w:rsidRPr="002C67B5">
        <w:rPr>
          <w:b/>
          <w:bCs/>
        </w:rPr>
        <w:tab/>
        <w:t xml:space="preserve">Cálculo de </w:t>
      </w:r>
      <w:r w:rsidR="00C60EDA" w:rsidRPr="00C4194D">
        <w:rPr>
          <w:rFonts w:asciiTheme="majorBidi" w:hAnsiTheme="majorBidi" w:cstheme="majorBidi"/>
          <w:i w:val="0"/>
        </w:rPr>
        <w:t>κ</w:t>
      </w:r>
      <w:r w:rsidRPr="002C67B5">
        <w:rPr>
          <w:b/>
          <w:bCs/>
        </w:rPr>
        <w:t xml:space="preserve"> y </w:t>
      </w:r>
      <w:r w:rsidR="00C60EDA" w:rsidRPr="00C4194D">
        <w:rPr>
          <w:i w:val="0"/>
          <w:iCs/>
        </w:rPr>
        <w:t>λ</w:t>
      </w:r>
    </w:p>
    <w:p w:rsidR="00431CD5" w:rsidRPr="002C67B5" w:rsidRDefault="00431CD5" w:rsidP="00F96160">
      <w:r w:rsidRPr="002C67B5">
        <w:t xml:space="preserve">Los parámetros </w:t>
      </w:r>
      <w:r w:rsidR="00F96160" w:rsidRPr="002C67B5">
        <w:rPr>
          <w:rFonts w:asciiTheme="majorBidi" w:hAnsiTheme="majorBidi" w:cstheme="majorBidi"/>
          <w:iCs/>
        </w:rPr>
        <w:t>κ</w:t>
      </w:r>
      <w:r w:rsidRPr="002C67B5">
        <w:t xml:space="preserve"> y </w:t>
      </w:r>
      <w:r w:rsidR="00C60EDA" w:rsidRPr="002C67B5">
        <w:rPr>
          <w:iCs/>
        </w:rPr>
        <w:t>λ</w:t>
      </w:r>
      <w:r w:rsidRPr="002C67B5">
        <w:t xml:space="preserve"> se determinan a partir de la distribución acumulativa del contenido integrado de vapor de agua con respecto a la probabilidad de ocurrencia. Las estadísticas de contenido integrado de vapor de agua pueden determinarse a partir de datos procedentes de mediciones locales; en ausencia de mediciones, pueden utilizarse los métodos de predicción de contenido integrado de vapor de agua que figuran en la Recomendación UIT-R P.836.</w:t>
      </w:r>
    </w:p>
    <w:p w:rsidR="00431CD5" w:rsidRPr="002C67B5" w:rsidRDefault="00431CD5" w:rsidP="00431CD5">
      <w:r w:rsidRPr="002C67B5">
        <w:t xml:space="preserve">Para el emplazamiento de interés, se efectúa un ajuste de Weibull del contenido integrado de vapor de agua con respecto a la probabilidad de ocurrencia, de la manera siguiente: </w:t>
      </w:r>
    </w:p>
    <w:p w:rsidR="00431CD5" w:rsidRPr="002C67B5" w:rsidRDefault="00821DD3" w:rsidP="00431CD5">
      <w:r>
        <w:rPr>
          <w:i/>
        </w:rPr>
        <w:t>Paso </w:t>
      </w:r>
      <w:r w:rsidR="00431CD5" w:rsidRPr="002C67B5">
        <w:rPr>
          <w:i/>
        </w:rPr>
        <w:t>A1</w:t>
      </w:r>
      <w:r w:rsidR="00431CD5" w:rsidRPr="002C67B5">
        <w:t>: Construir los conjuntos de pares [</w:t>
      </w:r>
      <w:r w:rsidR="00431CD5" w:rsidRPr="002C67B5">
        <w:rPr>
          <w:i/>
        </w:rPr>
        <w:t>P</w:t>
      </w:r>
      <w:r w:rsidR="00431CD5" w:rsidRPr="002C67B5">
        <w:rPr>
          <w:i/>
          <w:vertAlign w:val="subscript"/>
        </w:rPr>
        <w:t>i</w:t>
      </w:r>
      <w:r w:rsidR="00431CD5" w:rsidRPr="002C67B5">
        <w:t xml:space="preserve">, </w:t>
      </w:r>
      <w:r w:rsidR="00431CD5" w:rsidRPr="002C67B5">
        <w:rPr>
          <w:i/>
        </w:rPr>
        <w:t>V</w:t>
      </w:r>
      <w:r w:rsidR="00431CD5" w:rsidRPr="002C67B5">
        <w:rPr>
          <w:i/>
          <w:vertAlign w:val="subscript"/>
        </w:rPr>
        <w:t>i</w:t>
      </w:r>
      <w:r w:rsidR="00431CD5" w:rsidRPr="002C67B5">
        <w:t xml:space="preserve">], siendo </w:t>
      </w:r>
      <w:r w:rsidR="00431CD5" w:rsidRPr="002C67B5">
        <w:rPr>
          <w:i/>
        </w:rPr>
        <w:t>P</w:t>
      </w:r>
      <w:r w:rsidR="00431CD5" w:rsidRPr="002C67B5">
        <w:rPr>
          <w:i/>
          <w:vertAlign w:val="subscript"/>
        </w:rPr>
        <w:t>i</w:t>
      </w:r>
      <w:r w:rsidR="00431CD5" w:rsidRPr="002C67B5">
        <w:t xml:space="preserve"> (% de tiempo) la probabilidad de que se rebase el contenido integrado de vapor de agua </w:t>
      </w:r>
      <w:r w:rsidR="00431CD5" w:rsidRPr="002C67B5">
        <w:rPr>
          <w:i/>
          <w:iCs/>
        </w:rPr>
        <w:t>V</w:t>
      </w:r>
      <w:r w:rsidR="00431CD5" w:rsidRPr="002C67B5">
        <w:rPr>
          <w:i/>
          <w:iCs/>
          <w:vertAlign w:val="subscript"/>
        </w:rPr>
        <w:t>i</w:t>
      </w:r>
      <w:r w:rsidR="00431CD5" w:rsidRPr="002C67B5">
        <w:t xml:space="preserve">(mm). Los valores específicos de </w:t>
      </w:r>
      <w:r w:rsidR="00431CD5" w:rsidRPr="002C67B5">
        <w:rPr>
          <w:i/>
        </w:rPr>
        <w:t>P</w:t>
      </w:r>
      <w:r w:rsidR="00431CD5" w:rsidRPr="002C67B5">
        <w:rPr>
          <w:i/>
          <w:vertAlign w:val="subscript"/>
        </w:rPr>
        <w:t>i</w:t>
      </w:r>
      <w:r w:rsidR="00431CD5" w:rsidRPr="002C67B5">
        <w:t xml:space="preserve"> deben tener en cuenta la gama de probabilidades de interés; no obstante, se sugiere el siguiente conjunto de porcentajes de tiempo: 0,1, 0,2, 0,3, 0,5, 1, 2, 3, 5, 10, 20, 30 y 50%.</w:t>
      </w:r>
    </w:p>
    <w:p w:rsidR="00431CD5" w:rsidRPr="002C67B5" w:rsidRDefault="00821DD3" w:rsidP="00431CD5">
      <w:r>
        <w:rPr>
          <w:i/>
        </w:rPr>
        <w:t>Paso </w:t>
      </w:r>
      <w:r w:rsidR="00431CD5" w:rsidRPr="002C67B5">
        <w:rPr>
          <w:i/>
        </w:rPr>
        <w:t>A2</w:t>
      </w:r>
      <w:r w:rsidR="00431CD5" w:rsidRPr="002C67B5">
        <w:t>: Transformar el conjunto de pares [</w:t>
      </w:r>
      <w:r w:rsidR="00431CD5" w:rsidRPr="002C67B5">
        <w:rPr>
          <w:i/>
        </w:rPr>
        <w:t>P</w:t>
      </w:r>
      <w:r w:rsidR="00431CD5" w:rsidRPr="002C67B5">
        <w:rPr>
          <w:i/>
          <w:vertAlign w:val="subscript"/>
        </w:rPr>
        <w:t>i</w:t>
      </w:r>
      <w:r w:rsidR="00431CD5" w:rsidRPr="002C67B5">
        <w:t xml:space="preserve">, </w:t>
      </w:r>
      <w:r w:rsidR="00431CD5" w:rsidRPr="002C67B5">
        <w:rPr>
          <w:i/>
        </w:rPr>
        <w:t>V</w:t>
      </w:r>
      <w:r w:rsidR="00431CD5" w:rsidRPr="002C67B5">
        <w:rPr>
          <w:i/>
          <w:vertAlign w:val="subscript"/>
        </w:rPr>
        <w:t>i</w:t>
      </w:r>
      <w:r w:rsidR="00431CD5" w:rsidRPr="002C67B5">
        <w:t xml:space="preserve">] en </w:t>
      </w:r>
      <w:r w:rsidR="00431CD5" w:rsidRPr="002C67B5">
        <w:rPr>
          <w:position w:val="-12"/>
        </w:rPr>
        <w:object w:dxaOrig="1640" w:dyaOrig="360">
          <v:shape id="_x0000_i1046" type="#_x0000_t75" style="width:82.35pt;height:17.85pt" o:ole="" fillcolor="window">
            <v:imagedata r:id="rId55" o:title=""/>
          </v:shape>
          <o:OLEObject Type="Embed" ProgID="Equation.3" ShapeID="_x0000_i1046" DrawAspect="Content" ObjectID="_1437290624" r:id="rId56"/>
        </w:object>
      </w:r>
      <w:r w:rsidR="00431CD5" w:rsidRPr="002C67B5">
        <w:t>.</w:t>
      </w:r>
    </w:p>
    <w:p w:rsidR="00431CD5" w:rsidRPr="002C67B5" w:rsidRDefault="00821DD3" w:rsidP="00A64B22">
      <w:r>
        <w:rPr>
          <w:i/>
        </w:rPr>
        <w:t>Paso </w:t>
      </w:r>
      <w:r w:rsidR="00431CD5" w:rsidRPr="002C67B5">
        <w:rPr>
          <w:i/>
        </w:rPr>
        <w:t>A3</w:t>
      </w:r>
      <w:r w:rsidR="00431CD5" w:rsidRPr="002C67B5">
        <w:t xml:space="preserve">: Determinar las variables intermedias </w:t>
      </w:r>
      <w:r w:rsidR="00431CD5" w:rsidRPr="002C67B5">
        <w:rPr>
          <w:i/>
        </w:rPr>
        <w:t>a</w:t>
      </w:r>
      <w:r w:rsidR="00431CD5" w:rsidRPr="002C67B5">
        <w:t xml:space="preserve"> y </w:t>
      </w:r>
      <w:r w:rsidR="00431CD5" w:rsidRPr="002C67B5">
        <w:rPr>
          <w:i/>
        </w:rPr>
        <w:t>b</w:t>
      </w:r>
      <w:r w:rsidR="00431CD5" w:rsidRPr="002C67B5">
        <w:t xml:space="preserve"> mediante un ajuste por mínimos cuadrados a la función lineal:</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034EAA" w:rsidRPr="002C67B5">
        <w:rPr>
          <w:position w:val="-12"/>
        </w:rPr>
        <w:object w:dxaOrig="2140" w:dyaOrig="360">
          <v:shape id="_x0000_i1047" type="#_x0000_t75" style="width:107.15pt;height:17.85pt" o:ole="" fillcolor="window">
            <v:imagedata r:id="rId57" o:title=""/>
          </v:shape>
          <o:OLEObject Type="Embed" ProgID="Equation.3" ShapeID="_x0000_i1047" DrawAspect="Content" ObjectID="_1437290625" r:id="rId58"/>
        </w:object>
      </w:r>
      <w:r w:rsidRPr="002C67B5">
        <w:tab/>
        <w:t>(12)</w:t>
      </w:r>
    </w:p>
    <w:p w:rsidR="00431CD5" w:rsidRPr="002C67B5" w:rsidRDefault="00431CD5" w:rsidP="00A64B22">
      <w:r w:rsidRPr="002C67B5">
        <w:t>del modo siguiente:</w:t>
      </w:r>
    </w:p>
    <w:p w:rsidR="00431CD5" w:rsidRPr="002C67B5" w:rsidRDefault="00431CD5" w:rsidP="00431CD5">
      <w:pPr>
        <w:pStyle w:val="Equation"/>
      </w:pPr>
      <w:r w:rsidRPr="002C67B5">
        <w:tab/>
      </w:r>
      <w:r w:rsidRPr="002C67B5">
        <w:tab/>
      </w:r>
      <w:r w:rsidR="00034EAA" w:rsidRPr="002C67B5">
        <w:rPr>
          <w:position w:val="-128"/>
        </w:rPr>
        <w:object w:dxaOrig="4560" w:dyaOrig="2680">
          <v:shape id="_x0000_i1048" type="#_x0000_t75" style="width:228.1pt;height:134.2pt" o:ole="" fillcolor="window">
            <v:imagedata r:id="rId59" o:title=""/>
          </v:shape>
          <o:OLEObject Type="Embed" ProgID="Equation.3" ShapeID="_x0000_i1048" DrawAspect="Content" ObjectID="_1437290626" r:id="rId60"/>
        </w:object>
      </w:r>
      <w:r w:rsidRPr="002C67B5">
        <w:tab/>
        <w:t>(13)</w:t>
      </w:r>
    </w:p>
    <w:p w:rsidR="00431CD5" w:rsidRPr="002C67B5" w:rsidRDefault="00821DD3" w:rsidP="0082630A">
      <w:pPr>
        <w:keepNext/>
        <w:keepLines/>
      </w:pPr>
      <w:r>
        <w:rPr>
          <w:i/>
        </w:rPr>
        <w:lastRenderedPageBreak/>
        <w:t>Paso </w:t>
      </w:r>
      <w:r w:rsidR="00431CD5" w:rsidRPr="002C67B5">
        <w:rPr>
          <w:i/>
        </w:rPr>
        <w:t>A4</w:t>
      </w:r>
      <w:r w:rsidR="00431CD5" w:rsidRPr="002C67B5">
        <w:t>: </w:t>
      </w:r>
      <w:r w:rsidR="0082630A">
        <w:t>Determinar los parámetros κ y λ del modo siguiente</w:t>
      </w:r>
      <w:r w:rsidR="00431CD5" w:rsidRPr="002C67B5">
        <w:t>:</w:t>
      </w:r>
    </w:p>
    <w:p w:rsidR="00431CD5" w:rsidRPr="002C67B5" w:rsidRDefault="00431CD5" w:rsidP="00034EAA">
      <w:pPr>
        <w:pStyle w:val="Equation"/>
        <w:keepNext/>
        <w:keepLines/>
      </w:pPr>
      <w:r w:rsidRPr="002C67B5">
        <w:tab/>
      </w:r>
      <w:r w:rsidRPr="002C67B5">
        <w:tab/>
      </w:r>
      <w:r w:rsidR="00034EAA" w:rsidRPr="002C67B5">
        <w:rPr>
          <w:position w:val="-48"/>
        </w:rPr>
        <w:object w:dxaOrig="1500" w:dyaOrig="1080">
          <v:shape id="_x0000_i1049" type="#_x0000_t75" style="width:74.3pt;height:53.55pt" o:ole="" fillcolor="window">
            <v:imagedata r:id="rId61" o:title=""/>
          </v:shape>
          <o:OLEObject Type="Embed" ProgID="Equation.3" ShapeID="_x0000_i1049" DrawAspect="Content" ObjectID="_1437290627" r:id="rId62"/>
        </w:object>
      </w:r>
      <w:r w:rsidRPr="002C67B5">
        <w:tab/>
        <w:t>(14)</w:t>
      </w:r>
    </w:p>
    <w:p w:rsidR="00431CD5" w:rsidRPr="002C67B5" w:rsidRDefault="00431CD5" w:rsidP="00A64B22">
      <w:pPr>
        <w:pStyle w:val="Headingi"/>
        <w:rPr>
          <w:b/>
          <w:bCs/>
        </w:rPr>
      </w:pPr>
      <w:r w:rsidRPr="002C67B5">
        <w:rPr>
          <w:b/>
          <w:bCs/>
        </w:rPr>
        <w:t>B</w:t>
      </w:r>
      <w:r w:rsidRPr="002C67B5">
        <w:rPr>
          <w:b/>
          <w:bCs/>
        </w:rPr>
        <w:tab/>
        <w:t>Parámetros del filtro paso bajo</w:t>
      </w:r>
    </w:p>
    <w:p w:rsidR="00431CD5" w:rsidRPr="002C67B5" w:rsidRDefault="00821DD3" w:rsidP="005A16B1">
      <w:r>
        <w:rPr>
          <w:i/>
        </w:rPr>
        <w:t>Paso </w:t>
      </w:r>
      <w:r w:rsidR="00431CD5" w:rsidRPr="002C67B5">
        <w:rPr>
          <w:i/>
        </w:rPr>
        <w:t>B1: </w:t>
      </w:r>
      <w:r w:rsidR="00431CD5" w:rsidRPr="002C67B5">
        <w:t xml:space="preserve">El parámetro </w:t>
      </w:r>
      <w:r w:rsidR="005A16B1" w:rsidRPr="002C67B5">
        <w:rPr>
          <w:rFonts w:asciiTheme="majorBidi" w:hAnsiTheme="majorBidi" w:cstheme="majorBidi"/>
          <w:i/>
        </w:rPr>
        <w:sym w:font="Symbol" w:char="F062"/>
      </w:r>
      <w:r w:rsidR="00431CD5" w:rsidRPr="002C67B5">
        <w:rPr>
          <w:i/>
          <w:vertAlign w:val="subscript"/>
        </w:rPr>
        <w:t>V</w:t>
      </w:r>
      <w:r w:rsidR="00431CD5" w:rsidRPr="002C67B5">
        <w:t xml:space="preserve"> = 3,24 </w:t>
      </w:r>
      <w:r w:rsidR="00431CD5" w:rsidRPr="002C67B5">
        <w:sym w:font="Symbol" w:char="F0B4"/>
      </w:r>
      <w:r w:rsidR="00431CD5" w:rsidRPr="002C67B5">
        <w:t xml:space="preserve"> 10</w:t>
      </w:r>
      <w:r w:rsidR="00431CD5" w:rsidRPr="002C67B5">
        <w:rPr>
          <w:vertAlign w:val="superscript"/>
        </w:rPr>
        <w:t>–6</w:t>
      </w:r>
      <w:r w:rsidR="00431CD5" w:rsidRPr="002C67B5">
        <w:t xml:space="preserve"> (s</w:t>
      </w:r>
      <w:r w:rsidR="00431CD5" w:rsidRPr="002C67B5">
        <w:rPr>
          <w:vertAlign w:val="superscript"/>
        </w:rPr>
        <w:t>–1</w:t>
      </w:r>
      <w:r w:rsidR="00431CD5" w:rsidRPr="002C67B5">
        <w:t>).</w:t>
      </w:r>
    </w:p>
    <w:p w:rsidR="00431CD5" w:rsidRPr="002C67B5" w:rsidRDefault="00431CD5" w:rsidP="00A64B22">
      <w:pPr>
        <w:pStyle w:val="Headingi"/>
        <w:rPr>
          <w:b/>
          <w:bCs/>
        </w:rPr>
      </w:pPr>
      <w:r w:rsidRPr="002C67B5">
        <w:rPr>
          <w:b/>
          <w:bCs/>
        </w:rPr>
        <w:t>C</w:t>
      </w:r>
      <w:r w:rsidRPr="002C67B5">
        <w:rPr>
          <w:b/>
          <w:bCs/>
        </w:rPr>
        <w:tab/>
        <w:t>Síntesis de las series temporales</w:t>
      </w:r>
    </w:p>
    <w:p w:rsidR="00431CD5" w:rsidRPr="002C67B5" w:rsidRDefault="00431CD5" w:rsidP="00A64B22">
      <w:r w:rsidRPr="002C67B5">
        <w:t xml:space="preserve">La serie temporal </w:t>
      </w:r>
      <w:r w:rsidRPr="002C67B5">
        <w:rPr>
          <w:i/>
          <w:iCs/>
        </w:rPr>
        <w:t>V</w:t>
      </w:r>
      <w:r w:rsidRPr="002C67B5">
        <w:t>(</w:t>
      </w:r>
      <w:r w:rsidRPr="002C67B5">
        <w:rPr>
          <w:i/>
          <w:iCs/>
        </w:rPr>
        <w:t>kT</w:t>
      </w:r>
      <w:r w:rsidRPr="002C67B5">
        <w:rPr>
          <w:i/>
          <w:iCs/>
          <w:vertAlign w:val="subscript"/>
        </w:rPr>
        <w:t>s</w:t>
      </w:r>
      <w:r w:rsidRPr="002C67B5">
        <w:t xml:space="preserve">), </w:t>
      </w:r>
      <w:r w:rsidRPr="002C67B5">
        <w:rPr>
          <w:i/>
        </w:rPr>
        <w:t>k</w:t>
      </w:r>
      <w:r w:rsidRPr="002C67B5">
        <w:t xml:space="preserve"> = 1, 2, 3, ... se sintetiza del modo siguiente:</w:t>
      </w:r>
    </w:p>
    <w:p w:rsidR="00431CD5" w:rsidRPr="002C67B5" w:rsidRDefault="00821DD3" w:rsidP="001377E3">
      <w:r>
        <w:rPr>
          <w:i/>
        </w:rPr>
        <w:t>Paso </w:t>
      </w:r>
      <w:r w:rsidR="00431CD5" w:rsidRPr="002C67B5">
        <w:rPr>
          <w:i/>
        </w:rPr>
        <w:t>C1:</w:t>
      </w:r>
      <w:r w:rsidR="00431CD5" w:rsidRPr="002C67B5">
        <w:t xml:space="preserve"> Sintetizar una serie temporal de ruido blanco gaussiano, </w:t>
      </w:r>
      <w:r w:rsidR="00431CD5" w:rsidRPr="002C67B5">
        <w:rPr>
          <w:i/>
          <w:iCs/>
        </w:rPr>
        <w:t>n</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de media igual a cero y varianza unitaria a lo largo de un período de muestreo, </w:t>
      </w:r>
      <w:r w:rsidR="00431CD5" w:rsidRPr="002C67B5">
        <w:rPr>
          <w:i/>
          <w:iCs/>
        </w:rPr>
        <w:t>T</w:t>
      </w:r>
      <w:r w:rsidR="00431CD5" w:rsidRPr="002C67B5">
        <w:rPr>
          <w:i/>
          <w:iCs/>
          <w:vertAlign w:val="subscript"/>
        </w:rPr>
        <w:t>s</w:t>
      </w:r>
      <w:r w:rsidR="00431CD5" w:rsidRPr="002C67B5">
        <w:t>, de 1</w:t>
      </w:r>
      <w:r w:rsidR="001377E3">
        <w:t> </w:t>
      </w:r>
      <w:r w:rsidR="00431CD5" w:rsidRPr="002C67B5">
        <w:t>s.</w:t>
      </w:r>
    </w:p>
    <w:p w:rsidR="00431CD5" w:rsidRPr="002C67B5" w:rsidRDefault="00821DD3" w:rsidP="00431CD5">
      <w:r>
        <w:rPr>
          <w:i/>
        </w:rPr>
        <w:t>Paso </w:t>
      </w:r>
      <w:r w:rsidR="00431CD5" w:rsidRPr="002C67B5">
        <w:rPr>
          <w:i/>
        </w:rPr>
        <w:t>C2:</w:t>
      </w:r>
      <w:r w:rsidR="00431CD5" w:rsidRPr="002C67B5">
        <w:t xml:space="preserve"> Aplicar </w:t>
      </w:r>
      <w:r w:rsidR="00431CD5" w:rsidRPr="002C67B5">
        <w:rPr>
          <w:i/>
          <w:iCs/>
        </w:rPr>
        <w:t>G</w:t>
      </w:r>
      <w:r w:rsidR="00431CD5" w:rsidRPr="002C67B5">
        <w:rPr>
          <w:i/>
          <w:iCs/>
          <w:vertAlign w:val="subscript"/>
        </w:rPr>
        <w:t>V</w:t>
      </w:r>
      <w:r w:rsidR="00431CD5" w:rsidRPr="002C67B5">
        <w:t>(0) = 0</w:t>
      </w:r>
    </w:p>
    <w:p w:rsidR="00431CD5" w:rsidRPr="002C67B5" w:rsidRDefault="00821DD3" w:rsidP="00431CD5">
      <w:r>
        <w:rPr>
          <w:i/>
        </w:rPr>
        <w:t>Paso </w:t>
      </w:r>
      <w:r w:rsidR="00431CD5" w:rsidRPr="002C67B5">
        <w:rPr>
          <w:i/>
        </w:rPr>
        <w:t>C3:</w:t>
      </w:r>
      <w:r w:rsidR="00431CD5" w:rsidRPr="002C67B5">
        <w:t xml:space="preserve"> Filtrar las series de ruido temporal, </w:t>
      </w:r>
      <w:r w:rsidR="00431CD5" w:rsidRPr="002C67B5">
        <w:rPr>
          <w:i/>
          <w:iCs/>
        </w:rPr>
        <w:t>n</w:t>
      </w:r>
      <w:r w:rsidR="00431CD5" w:rsidRPr="002C67B5">
        <w:t>(</w:t>
      </w:r>
      <w:r w:rsidR="00431CD5" w:rsidRPr="002C67B5">
        <w:rPr>
          <w:i/>
          <w:iCs/>
        </w:rPr>
        <w:t>kT</w:t>
      </w:r>
      <w:r w:rsidR="00431CD5" w:rsidRPr="002C67B5">
        <w:rPr>
          <w:i/>
          <w:iCs/>
          <w:vertAlign w:val="subscript"/>
        </w:rPr>
        <w:t>s</w:t>
      </w:r>
      <w:r w:rsidR="00431CD5" w:rsidRPr="002C67B5">
        <w:t>), con un filtro paso bajo recursivo definido por:</w:t>
      </w:r>
    </w:p>
    <w:p w:rsidR="00431CD5" w:rsidRPr="002C67B5" w:rsidRDefault="00431CD5" w:rsidP="00A64B22">
      <w:pPr>
        <w:pStyle w:val="Equation"/>
      </w:pPr>
      <w:r w:rsidRPr="002C67B5">
        <w:tab/>
      </w:r>
      <w:r w:rsidRPr="002C67B5">
        <w:tab/>
      </w:r>
      <w:r w:rsidR="00034EAA" w:rsidRPr="002C67B5">
        <w:rPr>
          <w:position w:val="-12"/>
        </w:rPr>
        <w:object w:dxaOrig="4580" w:dyaOrig="460">
          <v:shape id="_x0000_i1050" type="#_x0000_t75" style="width:229.25pt;height:22.45pt" o:ole="" filled="t">
            <v:fill color2="black"/>
            <v:imagedata r:id="rId63" o:title=""/>
          </v:shape>
          <o:OLEObject Type="Embed" ProgID="Equation.3" ShapeID="_x0000_i1050" DrawAspect="Content" ObjectID="_1437290628" r:id="rId64"/>
        </w:object>
      </w:r>
      <w:r w:rsidRPr="002C67B5">
        <w:t xml:space="preserve">                para </w:t>
      </w:r>
      <w:r w:rsidRPr="002C67B5">
        <w:rPr>
          <w:i/>
        </w:rPr>
        <w:t>k</w:t>
      </w:r>
      <w:r w:rsidRPr="002C67B5">
        <w:t xml:space="preserve"> = 1, 2, 3, ....</w:t>
      </w:r>
      <w:r w:rsidRPr="002C67B5">
        <w:tab/>
        <w:t>(15)</w:t>
      </w:r>
    </w:p>
    <w:p w:rsidR="00431CD5" w:rsidRPr="002C67B5" w:rsidRDefault="00431CD5" w:rsidP="00431CD5">
      <w:pPr>
        <w:pStyle w:val="Equation"/>
      </w:pPr>
      <w:r w:rsidRPr="002C67B5">
        <w:t>siendo:</w:t>
      </w:r>
      <w:r w:rsidRPr="002C67B5">
        <w:tab/>
      </w:r>
      <w:r w:rsidRPr="002C67B5">
        <w:tab/>
      </w:r>
      <w:r w:rsidR="00034EAA" w:rsidRPr="002C67B5">
        <w:rPr>
          <w:position w:val="-10"/>
        </w:rPr>
        <w:object w:dxaOrig="1080" w:dyaOrig="400">
          <v:shape id="_x0000_i1051" type="#_x0000_t75" style="width:59.9pt;height:21.9pt" o:ole="">
            <v:imagedata r:id="rId65" o:title=""/>
          </v:shape>
          <o:OLEObject Type="Embed" ProgID="Equation.3" ShapeID="_x0000_i1051" DrawAspect="Content" ObjectID="_1437290629" r:id="rId66"/>
        </w:object>
      </w:r>
      <w:r w:rsidRPr="002C67B5">
        <w:t xml:space="preserve">    </w:t>
      </w:r>
      <w:r w:rsidRPr="002C67B5">
        <w:tab/>
        <w:t>(16)</w:t>
      </w:r>
    </w:p>
    <w:p w:rsidR="00431CD5" w:rsidRPr="002C67B5" w:rsidRDefault="00821DD3" w:rsidP="00431CD5">
      <w:r>
        <w:rPr>
          <w:i/>
        </w:rPr>
        <w:t>Paso </w:t>
      </w:r>
      <w:r w:rsidR="00431CD5" w:rsidRPr="002C67B5">
        <w:rPr>
          <w:i/>
        </w:rPr>
        <w:t>C4:</w:t>
      </w:r>
      <w:r w:rsidR="00431CD5" w:rsidRPr="002C67B5">
        <w:t xml:space="preserve"> Calcular </w:t>
      </w:r>
      <w:r w:rsidR="00431CD5" w:rsidRPr="002C67B5">
        <w:rPr>
          <w:i/>
          <w:iCs/>
        </w:rPr>
        <w:t>V</w:t>
      </w:r>
      <w:r w:rsidR="00431CD5" w:rsidRPr="002C67B5">
        <w:t>(</w:t>
      </w:r>
      <w:r w:rsidR="00431CD5" w:rsidRPr="002C67B5">
        <w:rPr>
          <w:i/>
          <w:iCs/>
        </w:rPr>
        <w:t>kT</w:t>
      </w:r>
      <w:r w:rsidR="00431CD5" w:rsidRPr="002C67B5">
        <w:rPr>
          <w:i/>
          <w:iCs/>
          <w:vertAlign w:val="subscript"/>
        </w:rPr>
        <w:t>s</w:t>
      </w:r>
      <w:r w:rsidR="00431CD5" w:rsidRPr="002C67B5">
        <w:t xml:space="preserve">), para </w:t>
      </w:r>
      <w:r w:rsidR="00431CD5" w:rsidRPr="002C67B5">
        <w:rPr>
          <w:i/>
        </w:rPr>
        <w:t>k</w:t>
      </w:r>
      <w:r w:rsidR="00431CD5" w:rsidRPr="002C67B5">
        <w:t xml:space="preserve"> = 1, 2, 3, ...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034EAA" w:rsidRPr="002C67B5">
        <w:rPr>
          <w:position w:val="-12"/>
        </w:rPr>
        <w:object w:dxaOrig="3320" w:dyaOrig="420">
          <v:shape id="_x0000_i1052" type="#_x0000_t75" style="width:187.2pt;height:24.75pt" o:ole="">
            <v:imagedata r:id="rId67" o:title=""/>
          </v:shape>
          <o:OLEObject Type="Embed" ProgID="Equation.3" ShapeID="_x0000_i1052" DrawAspect="Content" ObjectID="_1437290630" r:id="rId68"/>
        </w:object>
      </w:r>
      <w:r w:rsidRPr="002C67B5">
        <w:tab/>
        <w:t>(17)</w:t>
      </w:r>
    </w:p>
    <w:p w:rsidR="00431CD5" w:rsidRPr="002C67B5" w:rsidRDefault="00431CD5" w:rsidP="001377E3">
      <w:pPr>
        <w:pStyle w:val="Equation"/>
        <w:rPr>
          <w:i/>
          <w:iCs/>
        </w:rPr>
      </w:pPr>
      <w:r w:rsidRPr="002C67B5">
        <w:t xml:space="preserve">siendo la función </w:t>
      </w:r>
      <w:r w:rsidRPr="002C67B5">
        <w:rPr>
          <w:i/>
        </w:rPr>
        <w:t>Q</w:t>
      </w:r>
      <w:r w:rsidRPr="002C67B5">
        <w:t xml:space="preserve"> la que se define en §</w:t>
      </w:r>
      <w:r w:rsidR="001377E3">
        <w:t> </w:t>
      </w:r>
      <w:r w:rsidRPr="002C67B5">
        <w:t>2.2.A y se documenta en la Recomendación UIT-R P.1057.</w:t>
      </w:r>
    </w:p>
    <w:p w:rsidR="00431CD5" w:rsidRPr="002C67B5" w:rsidRDefault="00821DD3" w:rsidP="001377E3">
      <w:r>
        <w:rPr>
          <w:i/>
        </w:rPr>
        <w:t>Paso </w:t>
      </w:r>
      <w:r w:rsidR="00431CD5" w:rsidRPr="002C67B5">
        <w:rPr>
          <w:i/>
        </w:rPr>
        <w:t>C5:</w:t>
      </w:r>
      <w:r w:rsidR="00431CD5" w:rsidRPr="002C67B5">
        <w:t> Descartar los primeros 5</w:t>
      </w:r>
      <w:r w:rsidR="001377E3">
        <w:t> </w:t>
      </w:r>
      <w:r w:rsidR="00431CD5" w:rsidRPr="002C67B5">
        <w:t>000</w:t>
      </w:r>
      <w:r w:rsidR="001377E3">
        <w:t> </w:t>
      </w:r>
      <w:r w:rsidR="00431CD5" w:rsidRPr="002C67B5">
        <w:t>000 de muestras de la serie temporal sintetizada (que corresponden al transitorio del filtro).</w:t>
      </w:r>
    </w:p>
    <w:p w:rsidR="00431CD5" w:rsidRPr="002C67B5" w:rsidRDefault="00431CD5" w:rsidP="00431CD5">
      <w:pPr>
        <w:pStyle w:val="Heading1"/>
      </w:pPr>
      <w:r w:rsidRPr="002C67B5">
        <w:t>6</w:t>
      </w:r>
      <w:r w:rsidRPr="002C67B5">
        <w:tab/>
        <w:t>Método de síntesis de las series temporales de la atenuación total y del centelleo para trayectos Tierra-espacio</w:t>
      </w:r>
    </w:p>
    <w:p w:rsidR="00431CD5" w:rsidRPr="002C67B5" w:rsidRDefault="00431CD5" w:rsidP="00431CD5">
      <w:pPr>
        <w:pStyle w:val="Heading2"/>
      </w:pPr>
      <w:r w:rsidRPr="002C67B5">
        <w:t>6.1</w:t>
      </w:r>
      <w:r w:rsidRPr="002C67B5">
        <w:tab/>
        <w:t>Descripción general</w:t>
      </w:r>
    </w:p>
    <w:p w:rsidR="00431CD5" w:rsidRPr="002C67B5" w:rsidRDefault="00431CD5" w:rsidP="00431CD5">
      <w:r w:rsidRPr="002C67B5">
        <w:t>Las series temporales de la atenuación total y el centelleo se generan mediante el esquema que se muestra en la Fig. 5 y a partir de los métodos descritos en las secciones anteriores. Se ha introducido una correlación adecuada entre nubes y lluvia. Este coeficiente de correlación, así como el hecho de que la probabilidad de que haya nubes en el enlace es mayor que la probabilidad de lluvia, garantiza que siempre se generarán nubes durante los eventos de lluvia.</w:t>
      </w:r>
    </w:p>
    <w:p w:rsidR="00431CD5" w:rsidRPr="002C67B5" w:rsidRDefault="00431CD5" w:rsidP="00431CD5">
      <w:r w:rsidRPr="002C67B5">
        <w:t>El contenido de agua líquida en las nubes se interpola si se cumplen simultáneamente los dos criterios siguientes:</w:t>
      </w:r>
    </w:p>
    <w:p w:rsidR="00431CD5" w:rsidRPr="002C67B5" w:rsidRDefault="00431CD5" w:rsidP="00431CD5">
      <w:pPr>
        <w:pStyle w:val="enumlev1"/>
      </w:pPr>
      <w:r w:rsidRPr="002C67B5">
        <w:t>–</w:t>
      </w:r>
      <w:r w:rsidRPr="002C67B5">
        <w:tab/>
        <w:t>se genera un evento de lluvia (la atenuación sintética de la lluvia es superior a 0 dB);</w:t>
      </w:r>
    </w:p>
    <w:p w:rsidR="00431CD5" w:rsidRPr="002C67B5" w:rsidRDefault="00431CD5" w:rsidP="00431CD5">
      <w:pPr>
        <w:pStyle w:val="enumlev1"/>
      </w:pPr>
      <w:r w:rsidRPr="002C67B5">
        <w:t>–</w:t>
      </w:r>
      <w:r w:rsidRPr="002C67B5">
        <w:tab/>
        <w:t>el contenido integrado de agua líquida rebasa el umbral de 1 mm.</w:t>
      </w:r>
    </w:p>
    <w:p w:rsidR="00431CD5" w:rsidRPr="002C67B5" w:rsidRDefault="00431CD5" w:rsidP="00B3495E">
      <w:pPr>
        <w:keepNext/>
        <w:keepLines/>
      </w:pPr>
      <w:r w:rsidRPr="002C67B5">
        <w:lastRenderedPageBreak/>
        <w:t xml:space="preserve">A causa del valor muy bajo del parámetro dinámico para el elemento de contenido integrado de vapor de agua, deben descartarse las primeras </w:t>
      </w:r>
      <w:r w:rsidRPr="002C67B5">
        <w:rPr>
          <w:b/>
        </w:rPr>
        <w:t>5.10</w:t>
      </w:r>
      <w:r w:rsidRPr="002C67B5">
        <w:rPr>
          <w:b/>
          <w:vertAlign w:val="superscript"/>
        </w:rPr>
        <w:t>6</w:t>
      </w:r>
      <w:r w:rsidRPr="002C67B5">
        <w:t xml:space="preserve"> muestras de la serie temporal sintetizada </w:t>
      </w:r>
      <w:r w:rsidRPr="002C67B5">
        <w:rPr>
          <w:rFonts w:ascii="TimesNewRoman" w:hAnsi="TimesNewRoman" w:cs="TimesNewRoman"/>
          <w:lang w:eastAsia="fr-FR"/>
        </w:rPr>
        <w:t>para todos los efectos estudiados (que corresponden al transitorio del filtro de contenido integrado de vapor de agua).</w:t>
      </w:r>
    </w:p>
    <w:p w:rsidR="00431CD5" w:rsidRPr="002C67B5" w:rsidRDefault="00431CD5" w:rsidP="00724368">
      <w:r w:rsidRPr="002C67B5">
        <w:t>En los trayectos Tierra-espacio, el método de síntesis de las series temporales es válido para frecuencias comprendidas entre 4</w:t>
      </w:r>
      <w:r w:rsidR="00724368">
        <w:t> </w:t>
      </w:r>
      <w:r w:rsidRPr="002C67B5">
        <w:t>GHz y 55</w:t>
      </w:r>
      <w:r w:rsidR="00724368">
        <w:t> </w:t>
      </w:r>
      <w:r w:rsidRPr="002C67B5">
        <w:t>GHz y ángulos de elevación comprendidos entre 5º y 90º. En determinadas circunstancias (p</w:t>
      </w:r>
      <w:r w:rsidR="00724368">
        <w:t>or</w:t>
      </w:r>
      <w:r w:rsidRPr="002C67B5">
        <w:t xml:space="preserve"> ej</w:t>
      </w:r>
      <w:r w:rsidR="00724368">
        <w:t>emplo</w:t>
      </w:r>
      <w:r w:rsidRPr="002C67B5">
        <w:t>, frecuencias bajas, elevaciones moderadas a altas, zonas temperadas), la atenuación debida a la lluvia permitirá hacer una aproximación lo suficientemente precisa de la atenuación total.</w:t>
      </w:r>
    </w:p>
    <w:p w:rsidR="00431CD5" w:rsidRPr="002C67B5" w:rsidRDefault="00431CD5" w:rsidP="00431CD5">
      <w:r w:rsidRPr="002C67B5">
        <w:t xml:space="preserve">El método de síntesis de las series temporales genera una serie temporal que reproduce las características espectrales, la pendiente de desvanecimiento y las estadísticas de duración de desvanecimiento de eventos de atenuación total. También se reproducen las estadísticas de la duración entre desvanecimientos, pero solo en eventos de atenuación individuales.  </w:t>
      </w:r>
    </w:p>
    <w:p w:rsidR="00431CD5" w:rsidRPr="002C67B5" w:rsidRDefault="00431CD5" w:rsidP="00431CD5">
      <w:pPr>
        <w:pStyle w:val="FigureNo"/>
      </w:pPr>
      <w:r w:rsidRPr="002C67B5">
        <w:t>FigurA 5</w:t>
      </w:r>
    </w:p>
    <w:p w:rsidR="00431CD5" w:rsidRDefault="00431CD5" w:rsidP="00431CD5">
      <w:pPr>
        <w:pStyle w:val="Figuretitle"/>
      </w:pPr>
      <w:r w:rsidRPr="002C67B5">
        <w:t>Diagrama de bloques del sintetizador de las series temporales de la atenuación total y el centelleo</w:t>
      </w:r>
    </w:p>
    <w:p w:rsidR="00A05AE0" w:rsidRPr="00C31CAD" w:rsidRDefault="00A05AE0" w:rsidP="00A05AE0">
      <w:pPr>
        <w:pStyle w:val="Blanc"/>
        <w:rPr>
          <w:lang w:val="es-ES_tradnl"/>
        </w:rPr>
      </w:pPr>
    </w:p>
    <w:p w:rsidR="00431CD5" w:rsidRPr="002C67B5" w:rsidRDefault="006B769D" w:rsidP="00431CD5">
      <w:pPr>
        <w:pStyle w:val="Figure"/>
      </w:pPr>
      <w:r>
        <w:rPr>
          <w:noProof/>
          <w:lang w:eastAsia="zh-CN"/>
        </w:rPr>
        <w:object w:dxaOrig="7934" w:dyaOrig="6139">
          <v:shape id="_x0000_i1053" type="#_x0000_t75" style="width:465.4pt;height:5in" o:ole="">
            <v:imagedata r:id="rId69" o:title=""/>
          </v:shape>
          <o:OLEObject Type="Embed" ProgID="CorelDRAW.Graphic.14" ShapeID="_x0000_i1053" DrawAspect="Content" ObjectID="_1437290631" r:id="rId70"/>
        </w:object>
      </w:r>
    </w:p>
    <w:p w:rsidR="00431CD5" w:rsidRPr="002C67B5" w:rsidRDefault="00431CD5" w:rsidP="00B3495E">
      <w:pPr>
        <w:pStyle w:val="Heading2"/>
      </w:pPr>
      <w:r w:rsidRPr="002C67B5">
        <w:lastRenderedPageBreak/>
        <w:t>6.2</w:t>
      </w:r>
      <w:r w:rsidRPr="002C67B5">
        <w:tab/>
        <w:t>Método paso a paso</w:t>
      </w:r>
    </w:p>
    <w:p w:rsidR="00431CD5" w:rsidRPr="002C67B5" w:rsidRDefault="00431CD5" w:rsidP="00A05AE0">
      <w:pPr>
        <w:keepNext/>
        <w:keepLines/>
      </w:pPr>
      <w:r w:rsidRPr="002C67B5">
        <w:t xml:space="preserve">El siguiente método paso a paso se emplea para sintetizar las series temporales de atenuación </w:t>
      </w:r>
      <w:r w:rsidRPr="002C67B5">
        <w:rPr>
          <w:i/>
          <w:iCs/>
        </w:rPr>
        <w:t>A</w:t>
      </w:r>
      <w:r w:rsidRPr="002C67B5">
        <w:t>(</w:t>
      </w:r>
      <w:r w:rsidRPr="002C67B5">
        <w:rPr>
          <w:i/>
          <w:iCs/>
        </w:rPr>
        <w:t>kT</w:t>
      </w:r>
      <w:r w:rsidRPr="002C67B5">
        <w:rPr>
          <w:i/>
          <w:iCs/>
          <w:vertAlign w:val="subscript"/>
        </w:rPr>
        <w:t>s</w:t>
      </w:r>
      <w:r w:rsidRPr="002C67B5">
        <w:t xml:space="preserve">), </w:t>
      </w:r>
      <w:r w:rsidRPr="002C67B5">
        <w:rPr>
          <w:i/>
        </w:rPr>
        <w:t>k</w:t>
      </w:r>
      <w:r w:rsidRPr="002C67B5">
        <w:t> = 1, 2, 3, ...., siendo</w:t>
      </w:r>
      <w:r w:rsidR="00A05AE0">
        <w:t xml:space="preserve"> </w:t>
      </w:r>
      <w:r w:rsidR="00A05AE0" w:rsidRPr="00A05AE0">
        <w:rPr>
          <w:i/>
          <w:iCs/>
        </w:rPr>
        <w:t>T</w:t>
      </w:r>
      <w:r w:rsidR="00A05AE0" w:rsidRPr="00A05AE0">
        <w:rPr>
          <w:i/>
          <w:iCs/>
          <w:vertAlign w:val="subscript"/>
        </w:rPr>
        <w:t>s</w:t>
      </w:r>
      <w:r w:rsidRPr="002C67B5">
        <w:t xml:space="preserve"> el intervalo de tiempo entre muestras y </w:t>
      </w:r>
      <w:r w:rsidRPr="002C67B5">
        <w:rPr>
          <w:i/>
        </w:rPr>
        <w:t>k</w:t>
      </w:r>
      <w:r w:rsidRPr="002C67B5">
        <w:t xml:space="preserve"> el índice de cada muestra.</w:t>
      </w:r>
    </w:p>
    <w:p w:rsidR="00431CD5" w:rsidRPr="002C67B5" w:rsidRDefault="00431CD5" w:rsidP="00A64B22">
      <w:pPr>
        <w:pStyle w:val="Headingi"/>
        <w:rPr>
          <w:b/>
          <w:bCs/>
        </w:rPr>
      </w:pPr>
      <w:r w:rsidRPr="002C67B5">
        <w:rPr>
          <w:b/>
          <w:bCs/>
        </w:rPr>
        <w:t>A</w:t>
      </w:r>
      <w:r w:rsidRPr="002C67B5">
        <w:rPr>
          <w:b/>
          <w:bCs/>
        </w:rPr>
        <w:tab/>
        <w:t>Coeficientes de correlación</w:t>
      </w:r>
    </w:p>
    <w:p w:rsidR="00431CD5" w:rsidRPr="002C67B5" w:rsidRDefault="00821DD3" w:rsidP="00431CD5">
      <w:r>
        <w:rPr>
          <w:i/>
        </w:rPr>
        <w:t>Paso </w:t>
      </w:r>
      <w:r w:rsidR="00431CD5" w:rsidRPr="002C67B5">
        <w:rPr>
          <w:i/>
        </w:rPr>
        <w:t>A1: </w:t>
      </w:r>
      <w:r w:rsidR="00431CD5" w:rsidRPr="002C67B5">
        <w:t xml:space="preserve">El parámetro </w:t>
      </w:r>
      <w:r w:rsidR="00431CD5" w:rsidRPr="002C67B5">
        <w:rPr>
          <w:i/>
        </w:rPr>
        <w:t>C</w:t>
      </w:r>
      <w:r w:rsidR="00431CD5" w:rsidRPr="002C67B5">
        <w:rPr>
          <w:i/>
          <w:vertAlign w:val="subscript"/>
        </w:rPr>
        <w:t>RC</w:t>
      </w:r>
      <w:r w:rsidR="00431CD5" w:rsidRPr="002C67B5">
        <w:t xml:space="preserve"> = 1.</w:t>
      </w:r>
    </w:p>
    <w:p w:rsidR="00431CD5" w:rsidRPr="002C67B5" w:rsidRDefault="00821DD3" w:rsidP="00431CD5">
      <w:r>
        <w:rPr>
          <w:i/>
        </w:rPr>
        <w:t>Paso </w:t>
      </w:r>
      <w:r w:rsidR="00431CD5" w:rsidRPr="002C67B5">
        <w:rPr>
          <w:i/>
        </w:rPr>
        <w:t>A2: </w:t>
      </w:r>
      <w:r w:rsidR="00431CD5" w:rsidRPr="002C67B5">
        <w:t xml:space="preserve">El parámetro </w:t>
      </w:r>
      <w:r w:rsidR="00431CD5" w:rsidRPr="002C67B5">
        <w:rPr>
          <w:i/>
        </w:rPr>
        <w:t>C</w:t>
      </w:r>
      <w:r w:rsidR="00431CD5" w:rsidRPr="002C67B5">
        <w:rPr>
          <w:i/>
          <w:vertAlign w:val="subscript"/>
        </w:rPr>
        <w:t>CV</w:t>
      </w:r>
      <w:r w:rsidR="00431CD5" w:rsidRPr="002C67B5">
        <w:t xml:space="preserve"> = 0,8.</w:t>
      </w:r>
    </w:p>
    <w:p w:rsidR="00431CD5" w:rsidRPr="002C67B5" w:rsidRDefault="00431CD5" w:rsidP="00A64B22">
      <w:pPr>
        <w:pStyle w:val="Headingi"/>
        <w:rPr>
          <w:b/>
          <w:bCs/>
        </w:rPr>
      </w:pPr>
      <w:r w:rsidRPr="002C67B5">
        <w:rPr>
          <w:b/>
          <w:bCs/>
        </w:rPr>
        <w:t>B</w:t>
      </w:r>
      <w:r w:rsidRPr="002C67B5">
        <w:rPr>
          <w:b/>
          <w:bCs/>
        </w:rPr>
        <w:tab/>
        <w:t>Polinomios de centelleo</w:t>
      </w:r>
    </w:p>
    <w:p w:rsidR="00431CD5" w:rsidRPr="002C67B5" w:rsidRDefault="00821DD3" w:rsidP="00431CD5">
      <w:r>
        <w:rPr>
          <w:i/>
        </w:rPr>
        <w:t>Paso </w:t>
      </w:r>
      <w:r w:rsidR="00431CD5" w:rsidRPr="002C67B5">
        <w:rPr>
          <w:i/>
        </w:rPr>
        <w:t>B1: </w:t>
      </w:r>
      <w:r w:rsidR="00431CD5" w:rsidRPr="002C67B5">
        <w:t>Definir los polinomios de desvanecimiento e incremento del centelleo como:</w:t>
      </w:r>
    </w:p>
    <w:p w:rsidR="00431CD5" w:rsidRPr="002C67B5" w:rsidRDefault="00431CD5" w:rsidP="00431CD5">
      <w:pPr>
        <w:pStyle w:val="Blanc"/>
        <w:rPr>
          <w:lang w:val="es-ES"/>
        </w:rPr>
      </w:pPr>
    </w:p>
    <w:p w:rsidR="00431CD5" w:rsidRPr="002C67B5" w:rsidRDefault="00E852CA" w:rsidP="009E6F09">
      <w:pPr>
        <w:pStyle w:val="Equation"/>
      </w:pPr>
      <w:r>
        <w:t>         </w:t>
      </w:r>
      <w:r w:rsidR="007F4D08" w:rsidRPr="007F4D08">
        <w:rPr>
          <w:position w:val="-38"/>
        </w:rPr>
        <w:object w:dxaOrig="8140" w:dyaOrig="880">
          <v:shape id="_x0000_i1071" type="#_x0000_t75" style="width:403.8pt;height:43.8pt" o:ole="">
            <v:imagedata r:id="rId71" o:title=""/>
          </v:shape>
          <o:OLEObject Type="Embed" ProgID="Equation.DSMT4" ShapeID="_x0000_i1071" DrawAspect="Content" ObjectID="_1437290632" r:id="rId72"/>
        </w:object>
      </w:r>
      <w:r w:rsidR="00431CD5" w:rsidRPr="002C67B5">
        <w:tab/>
        <w:t>(18)</w:t>
      </w:r>
    </w:p>
    <w:p w:rsidR="00431CD5" w:rsidRPr="002C67B5" w:rsidRDefault="00431CD5" w:rsidP="00431CD5">
      <w:pPr>
        <w:pStyle w:val="Blanc"/>
        <w:rPr>
          <w:lang w:val="es-ES"/>
        </w:rPr>
      </w:pPr>
    </w:p>
    <w:p w:rsidR="00431CD5" w:rsidRPr="002C67B5" w:rsidRDefault="00431CD5" w:rsidP="00A64B22">
      <w:pPr>
        <w:pStyle w:val="Headingi"/>
        <w:rPr>
          <w:b/>
          <w:bCs/>
        </w:rPr>
      </w:pPr>
      <w:r w:rsidRPr="002C67B5">
        <w:rPr>
          <w:b/>
          <w:bCs/>
        </w:rPr>
        <w:t>C</w:t>
      </w:r>
      <w:r w:rsidRPr="002C67B5">
        <w:rPr>
          <w:b/>
          <w:bCs/>
        </w:rPr>
        <w:tab/>
        <w:t>Síntesis de la serie temporal</w:t>
      </w:r>
    </w:p>
    <w:p w:rsidR="00431CD5" w:rsidRPr="002C67B5" w:rsidRDefault="00431CD5" w:rsidP="00A64B22">
      <w:r w:rsidRPr="002C67B5">
        <w:t xml:space="preserve">La serie temporal, </w:t>
      </w:r>
      <w:r w:rsidRPr="002C67B5">
        <w:rPr>
          <w:i/>
          <w:iCs/>
        </w:rPr>
        <w:t>A</w:t>
      </w:r>
      <w:r w:rsidRPr="002C67B5">
        <w:t>(</w:t>
      </w:r>
      <w:r w:rsidRPr="002C67B5">
        <w:rPr>
          <w:i/>
          <w:iCs/>
        </w:rPr>
        <w:t>kT</w:t>
      </w:r>
      <w:r w:rsidRPr="002C67B5">
        <w:rPr>
          <w:i/>
          <w:iCs/>
          <w:vertAlign w:val="subscript"/>
        </w:rPr>
        <w:t>s</w:t>
      </w:r>
      <w:r w:rsidRPr="002C67B5">
        <w:t xml:space="preserve">), </w:t>
      </w:r>
      <w:r w:rsidRPr="002C67B5">
        <w:rPr>
          <w:i/>
        </w:rPr>
        <w:t>k</w:t>
      </w:r>
      <w:r w:rsidRPr="002C67B5">
        <w:t xml:space="preserve"> = 1, 2, 3, ... se sintetiza del modo siguiente:</w:t>
      </w:r>
    </w:p>
    <w:p w:rsidR="00431CD5" w:rsidRPr="002C67B5" w:rsidRDefault="00821DD3" w:rsidP="00431CD5">
      <w:r>
        <w:rPr>
          <w:i/>
        </w:rPr>
        <w:t>Paso </w:t>
      </w:r>
      <w:r w:rsidR="00431CD5" w:rsidRPr="002C67B5">
        <w:rPr>
          <w:i/>
        </w:rPr>
        <w:t>C1:</w:t>
      </w:r>
      <w:r w:rsidR="00431CD5" w:rsidRPr="002C67B5">
        <w:t xml:space="preserve"> Sintetizar una serie temporal de ruido blanco gaussiano, </w:t>
      </w:r>
      <w:r w:rsidR="00431CD5" w:rsidRPr="002C67B5">
        <w:rPr>
          <w:i/>
          <w:iCs/>
        </w:rPr>
        <w:t>n</w:t>
      </w:r>
      <w:r w:rsidR="00431CD5" w:rsidRPr="002C67B5">
        <w:rPr>
          <w:i/>
          <w:iCs/>
          <w:vertAlign w:val="subscript"/>
        </w:rPr>
        <w:t>R</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de media igual a cero y varianza unitaria a lo largo de un período de muestreo, </w:t>
      </w:r>
      <w:r w:rsidR="00431CD5" w:rsidRPr="002C67B5">
        <w:rPr>
          <w:i/>
          <w:iCs/>
        </w:rPr>
        <w:t>T</w:t>
      </w:r>
      <w:r w:rsidR="00431CD5" w:rsidRPr="002C67B5">
        <w:rPr>
          <w:i/>
          <w:iCs/>
          <w:vertAlign w:val="subscript"/>
        </w:rPr>
        <w:t>s</w:t>
      </w:r>
      <w:r w:rsidR="00431CD5" w:rsidRPr="002C67B5">
        <w:t>, de 1 s.</w:t>
      </w:r>
    </w:p>
    <w:p w:rsidR="00431CD5" w:rsidRPr="002C67B5" w:rsidRDefault="00821DD3" w:rsidP="00431CD5">
      <w:r>
        <w:rPr>
          <w:i/>
        </w:rPr>
        <w:t>Paso </w:t>
      </w:r>
      <w:r w:rsidR="00431CD5" w:rsidRPr="002C67B5">
        <w:rPr>
          <w:i/>
        </w:rPr>
        <w:t>C2:</w:t>
      </w:r>
      <w:r w:rsidR="00431CD5" w:rsidRPr="002C67B5">
        <w:t xml:space="preserve"> Sintetizar una serie temporal de ruido blanco gaussiano, </w:t>
      </w:r>
      <w:r w:rsidR="00431CD5" w:rsidRPr="002C67B5">
        <w:rPr>
          <w:i/>
          <w:iCs/>
        </w:rPr>
        <w:t>n</w:t>
      </w:r>
      <w:r w:rsidR="00431CD5" w:rsidRPr="002C67B5">
        <w:rPr>
          <w:i/>
          <w:iCs/>
          <w:vertAlign w:val="subscript"/>
        </w:rPr>
        <w:t>L0</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de media igual a cero y varianza unitaria a lo largo de un período de muestreo, </w:t>
      </w:r>
      <w:r w:rsidR="00431CD5" w:rsidRPr="002C67B5">
        <w:rPr>
          <w:i/>
          <w:iCs/>
        </w:rPr>
        <w:t>T</w:t>
      </w:r>
      <w:r w:rsidR="00431CD5" w:rsidRPr="002C67B5">
        <w:rPr>
          <w:i/>
          <w:iCs/>
          <w:vertAlign w:val="subscript"/>
        </w:rPr>
        <w:t>s</w:t>
      </w:r>
      <w:r w:rsidR="00431CD5" w:rsidRPr="002C67B5">
        <w:t>, de 1 s.</w:t>
      </w:r>
    </w:p>
    <w:p w:rsidR="00431CD5" w:rsidRPr="002C67B5" w:rsidRDefault="00821DD3" w:rsidP="00431CD5">
      <w:r>
        <w:rPr>
          <w:i/>
        </w:rPr>
        <w:t>Paso </w:t>
      </w:r>
      <w:r w:rsidR="00431CD5" w:rsidRPr="002C67B5">
        <w:rPr>
          <w:i/>
        </w:rPr>
        <w:t>C3:</w:t>
      </w:r>
      <w:r w:rsidR="00431CD5" w:rsidRPr="002C67B5">
        <w:t xml:space="preserve"> Sintetizar una serie temporal de ruido blanco gaussiano, </w:t>
      </w:r>
      <w:r w:rsidR="00431CD5" w:rsidRPr="002C67B5">
        <w:rPr>
          <w:i/>
          <w:iCs/>
        </w:rPr>
        <w:t>n</w:t>
      </w:r>
      <w:r w:rsidR="00431CD5" w:rsidRPr="002C67B5">
        <w:rPr>
          <w:i/>
          <w:iCs/>
          <w:vertAlign w:val="subscript"/>
        </w:rPr>
        <w:t>V0</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de media igual a cero y varianza unitaria a lo largo de un período de muestreo, </w:t>
      </w:r>
      <w:r w:rsidR="00431CD5" w:rsidRPr="002C67B5">
        <w:rPr>
          <w:i/>
          <w:iCs/>
        </w:rPr>
        <w:t>T</w:t>
      </w:r>
      <w:r w:rsidR="00431CD5" w:rsidRPr="002C67B5">
        <w:rPr>
          <w:i/>
          <w:iCs/>
          <w:vertAlign w:val="subscript"/>
        </w:rPr>
        <w:t>s</w:t>
      </w:r>
      <w:r w:rsidR="00431CD5" w:rsidRPr="002C67B5">
        <w:t>, de 1 s.</w:t>
      </w:r>
    </w:p>
    <w:p w:rsidR="00431CD5" w:rsidRPr="002C67B5" w:rsidRDefault="00821DD3" w:rsidP="00431CD5">
      <w:r>
        <w:rPr>
          <w:i/>
        </w:rPr>
        <w:t>Paso </w:t>
      </w:r>
      <w:r w:rsidR="00431CD5" w:rsidRPr="002C67B5">
        <w:rPr>
          <w:i/>
        </w:rPr>
        <w:t>C4:</w:t>
      </w:r>
      <w:r w:rsidR="00431CD5" w:rsidRPr="002C67B5">
        <w:t xml:space="preserve"> Sintetizar una serie temporal de ruido blanco gaussiano, </w:t>
      </w:r>
      <w:r w:rsidR="00431CD5" w:rsidRPr="002C67B5">
        <w:rPr>
          <w:i/>
          <w:iCs/>
        </w:rPr>
        <w:t>n</w:t>
      </w:r>
      <w:r w:rsidR="00431CD5" w:rsidRPr="002C67B5">
        <w:rPr>
          <w:i/>
          <w:iCs/>
          <w:vertAlign w:val="subscript"/>
        </w:rPr>
        <w:t>L</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como sigue: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B3495E" w:rsidRPr="002C67B5">
        <w:rPr>
          <w:position w:val="-14"/>
        </w:rPr>
        <w:object w:dxaOrig="4660" w:dyaOrig="480">
          <v:shape id="_x0000_i1055" type="#_x0000_t75" style="width:234.45pt;height:24.2pt" o:ole="">
            <v:imagedata r:id="rId73" o:title=""/>
          </v:shape>
          <o:OLEObject Type="Embed" ProgID="Equation.3" ShapeID="_x0000_i1055" DrawAspect="Content" ObjectID="_1437290633" r:id="rId74"/>
        </w:object>
      </w:r>
      <w:r w:rsidRPr="002C67B5">
        <w:tab/>
        <w:t>(19)</w:t>
      </w:r>
    </w:p>
    <w:p w:rsidR="00431CD5" w:rsidRPr="002C67B5" w:rsidRDefault="00431CD5" w:rsidP="00431CD5">
      <w:pPr>
        <w:pStyle w:val="Blanc"/>
        <w:rPr>
          <w:lang w:val="es-ES"/>
        </w:rPr>
      </w:pPr>
    </w:p>
    <w:p w:rsidR="00431CD5" w:rsidRPr="002C67B5" w:rsidRDefault="00821DD3" w:rsidP="00431CD5">
      <w:r>
        <w:rPr>
          <w:i/>
        </w:rPr>
        <w:t>Paso </w:t>
      </w:r>
      <w:r w:rsidR="00431CD5" w:rsidRPr="002C67B5">
        <w:rPr>
          <w:i/>
        </w:rPr>
        <w:t>C5:</w:t>
      </w:r>
      <w:r w:rsidR="00431CD5" w:rsidRPr="002C67B5">
        <w:t xml:space="preserve"> Sintetizar una serie temporal de ruido blanco gaussiano, </w:t>
      </w:r>
      <w:r w:rsidR="00431CD5" w:rsidRPr="002C67B5">
        <w:rPr>
          <w:i/>
          <w:iCs/>
        </w:rPr>
        <w:t>n</w:t>
      </w:r>
      <w:r w:rsidR="00431CD5" w:rsidRPr="002C67B5">
        <w:rPr>
          <w:i/>
          <w:iCs/>
          <w:vertAlign w:val="subscript"/>
        </w:rPr>
        <w:t>V</w:t>
      </w:r>
      <w:r w:rsidR="00431CD5" w:rsidRPr="002C67B5">
        <w:t>(</w:t>
      </w:r>
      <w:r w:rsidR="00431CD5" w:rsidRPr="002C67B5">
        <w:rPr>
          <w:i/>
          <w:iCs/>
        </w:rPr>
        <w:t>kT</w:t>
      </w:r>
      <w:r w:rsidR="00431CD5" w:rsidRPr="002C67B5">
        <w:rPr>
          <w:i/>
          <w:iCs/>
          <w:vertAlign w:val="subscript"/>
        </w:rPr>
        <w:t>s</w:t>
      </w:r>
      <w:r w:rsidR="00431CD5" w:rsidRPr="002C67B5">
        <w:t xml:space="preserve">), siendo </w:t>
      </w:r>
      <w:r w:rsidR="00431CD5" w:rsidRPr="002C67B5">
        <w:rPr>
          <w:i/>
        </w:rPr>
        <w:t>k</w:t>
      </w:r>
      <w:r w:rsidR="00431CD5" w:rsidRPr="002C67B5">
        <w:t xml:space="preserve"> = 1, 2, 3, ... como sigue: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B3495E" w:rsidRPr="002C67B5">
        <w:rPr>
          <w:position w:val="-14"/>
        </w:rPr>
        <w:object w:dxaOrig="4700" w:dyaOrig="480">
          <v:shape id="_x0000_i1056" type="#_x0000_t75" style="width:235.6pt;height:24.2pt" o:ole="">
            <v:imagedata r:id="rId75" o:title=""/>
          </v:shape>
          <o:OLEObject Type="Embed" ProgID="Equation.3" ShapeID="_x0000_i1056" DrawAspect="Content" ObjectID="_1437290634" r:id="rId76"/>
        </w:object>
      </w:r>
      <w:r w:rsidRPr="002C67B5">
        <w:tab/>
        <w:t>(20)</w:t>
      </w:r>
    </w:p>
    <w:p w:rsidR="00431CD5" w:rsidRPr="002C67B5" w:rsidRDefault="00431CD5" w:rsidP="00431CD5">
      <w:pPr>
        <w:pStyle w:val="Blanc"/>
        <w:rPr>
          <w:lang w:val="es-ES"/>
        </w:rPr>
      </w:pPr>
    </w:p>
    <w:p w:rsidR="00431CD5" w:rsidRPr="002C67B5" w:rsidRDefault="00821DD3" w:rsidP="008D6E3C">
      <w:r>
        <w:rPr>
          <w:i/>
        </w:rPr>
        <w:t>Paso </w:t>
      </w:r>
      <w:r w:rsidR="00431CD5" w:rsidRPr="002C67B5">
        <w:rPr>
          <w:i/>
        </w:rPr>
        <w:t>C6:</w:t>
      </w:r>
      <w:r w:rsidR="00431CD5" w:rsidRPr="002C67B5">
        <w:t xml:space="preserve"> Calcular la serie temporal de atenuación debida a la lluvia </w:t>
      </w:r>
      <w:r w:rsidR="00431CD5" w:rsidRPr="002C67B5">
        <w:rPr>
          <w:i/>
        </w:rPr>
        <w:t>A</w:t>
      </w:r>
      <w:r w:rsidR="00431CD5" w:rsidRPr="002C67B5">
        <w:t>(</w:t>
      </w:r>
      <w:r w:rsidR="00431CD5" w:rsidRPr="002C67B5">
        <w:rPr>
          <w:i/>
          <w:iCs/>
        </w:rPr>
        <w:t>kT</w:t>
      </w:r>
      <w:r w:rsidR="00431CD5" w:rsidRPr="002C67B5">
        <w:rPr>
          <w:i/>
          <w:iCs/>
          <w:vertAlign w:val="subscript"/>
        </w:rPr>
        <w:t>s</w:t>
      </w:r>
      <w:r w:rsidR="00431CD5" w:rsidRPr="002C67B5">
        <w:t xml:space="preserve">) a partir de la serie temporal de ruido gaussiano, </w:t>
      </w:r>
      <w:r w:rsidR="00431CD5" w:rsidRPr="002C67B5">
        <w:rPr>
          <w:i/>
          <w:iCs/>
        </w:rPr>
        <w:t>n</w:t>
      </w:r>
      <w:r w:rsidR="00431CD5" w:rsidRPr="002C67B5">
        <w:rPr>
          <w:i/>
          <w:iCs/>
          <w:vertAlign w:val="subscript"/>
        </w:rPr>
        <w:t>R</w:t>
      </w:r>
      <w:r w:rsidR="00431CD5" w:rsidRPr="002C67B5">
        <w:t>(</w:t>
      </w:r>
      <w:r w:rsidR="00431CD5" w:rsidRPr="002C67B5">
        <w:rPr>
          <w:i/>
          <w:iCs/>
        </w:rPr>
        <w:t>kT</w:t>
      </w:r>
      <w:r w:rsidR="00431CD5" w:rsidRPr="002C67B5">
        <w:rPr>
          <w:i/>
          <w:iCs/>
          <w:vertAlign w:val="subscript"/>
        </w:rPr>
        <w:t>s</w:t>
      </w:r>
      <w:r w:rsidR="00431CD5" w:rsidRPr="002C67B5">
        <w:t>), siguiendo el procedimiento recomendado en §</w:t>
      </w:r>
      <w:r w:rsidR="008D6E3C">
        <w:t> </w:t>
      </w:r>
      <w:r w:rsidR="00431CD5" w:rsidRPr="002C67B5">
        <w:t xml:space="preserve">2 de la presente Recomendación y sustituir el </w:t>
      </w:r>
      <w:r w:rsidR="00431CD5" w:rsidRPr="002C67B5">
        <w:rPr>
          <w:i/>
        </w:rPr>
        <w:t>paso D6</w:t>
      </w:r>
      <w:r w:rsidR="00431CD5" w:rsidRPr="002C67B5">
        <w:t xml:space="preserve"> de §</w:t>
      </w:r>
      <w:r w:rsidR="008D6E3C">
        <w:t> </w:t>
      </w:r>
      <w:r w:rsidR="00431CD5" w:rsidRPr="002C67B5">
        <w:t>2 por el siguiente: descartar los primeros 5</w:t>
      </w:r>
      <w:r w:rsidR="008D6E3C">
        <w:t> </w:t>
      </w:r>
      <w:r w:rsidR="00431CD5" w:rsidRPr="002C67B5">
        <w:t>000</w:t>
      </w:r>
      <w:r w:rsidR="008D6E3C">
        <w:t> </w:t>
      </w:r>
      <w:r w:rsidR="00431CD5" w:rsidRPr="002C67B5">
        <w:t>000 de muestras de la serie temporal sintetizada.</w:t>
      </w:r>
    </w:p>
    <w:p w:rsidR="00431CD5" w:rsidRPr="002C67B5" w:rsidRDefault="00821DD3" w:rsidP="008D6E3C">
      <w:r>
        <w:rPr>
          <w:i/>
        </w:rPr>
        <w:t>Paso </w:t>
      </w:r>
      <w:r w:rsidR="00431CD5" w:rsidRPr="002C67B5">
        <w:rPr>
          <w:i/>
        </w:rPr>
        <w:t>C7:</w:t>
      </w:r>
      <w:r w:rsidR="00431CD5" w:rsidRPr="002C67B5">
        <w:t xml:space="preserve"> Calcular la serie temporal de contenido integrado de agua líquida debido a las nubes </w:t>
      </w:r>
      <w:r w:rsidR="00431CD5" w:rsidRPr="002C67B5">
        <w:rPr>
          <w:i/>
        </w:rPr>
        <w:t>L</w:t>
      </w:r>
      <w:r w:rsidR="00431CD5" w:rsidRPr="002C67B5">
        <w:t>(</w:t>
      </w:r>
      <w:r w:rsidR="00431CD5" w:rsidRPr="002C67B5">
        <w:rPr>
          <w:i/>
          <w:iCs/>
        </w:rPr>
        <w:t>kT</w:t>
      </w:r>
      <w:r w:rsidR="00431CD5" w:rsidRPr="002C67B5">
        <w:rPr>
          <w:i/>
          <w:iCs/>
          <w:vertAlign w:val="subscript"/>
        </w:rPr>
        <w:t>s</w:t>
      </w:r>
      <w:r w:rsidR="00431CD5" w:rsidRPr="002C67B5">
        <w:t xml:space="preserve">) a partir de la serie temporal de ruido gaussiano, </w:t>
      </w:r>
      <w:r w:rsidR="00431CD5" w:rsidRPr="002C67B5">
        <w:rPr>
          <w:i/>
          <w:iCs/>
        </w:rPr>
        <w:t>n</w:t>
      </w:r>
      <w:r w:rsidR="00431CD5" w:rsidRPr="002C67B5">
        <w:rPr>
          <w:i/>
          <w:iCs/>
          <w:vertAlign w:val="subscript"/>
        </w:rPr>
        <w:t>L</w:t>
      </w:r>
      <w:r w:rsidR="00431CD5" w:rsidRPr="002C67B5">
        <w:t>(</w:t>
      </w:r>
      <w:r w:rsidR="00431CD5" w:rsidRPr="002C67B5">
        <w:rPr>
          <w:i/>
          <w:iCs/>
        </w:rPr>
        <w:t>kT</w:t>
      </w:r>
      <w:r w:rsidR="00431CD5" w:rsidRPr="002C67B5">
        <w:rPr>
          <w:i/>
          <w:iCs/>
          <w:vertAlign w:val="subscript"/>
        </w:rPr>
        <w:t>s</w:t>
      </w:r>
      <w:r w:rsidR="00431CD5" w:rsidRPr="002C67B5">
        <w:t>), siguiendo el procedimiento recomendado en §</w:t>
      </w:r>
      <w:r w:rsidR="008D6E3C">
        <w:t> </w:t>
      </w:r>
      <w:r w:rsidR="00431CD5" w:rsidRPr="002C67B5">
        <w:t xml:space="preserve">4 de la presente Recomendación y sustituir el </w:t>
      </w:r>
      <w:r w:rsidR="00431CD5" w:rsidRPr="002C67B5">
        <w:rPr>
          <w:i/>
        </w:rPr>
        <w:t>paso D6</w:t>
      </w:r>
      <w:r w:rsidR="00431CD5" w:rsidRPr="002C67B5">
        <w:t xml:space="preserve"> de § 4 por el siguiente: descartar los primeros 5</w:t>
      </w:r>
      <w:r w:rsidR="008D6E3C">
        <w:t> </w:t>
      </w:r>
      <w:r w:rsidR="00431CD5" w:rsidRPr="002C67B5">
        <w:t>000</w:t>
      </w:r>
      <w:r w:rsidR="008D6E3C">
        <w:t> </w:t>
      </w:r>
      <w:r w:rsidR="00431CD5" w:rsidRPr="002C67B5">
        <w:t>000 de muestras de la serie temporal sintetizada.</w:t>
      </w:r>
    </w:p>
    <w:p w:rsidR="00431CD5" w:rsidRPr="002C67B5" w:rsidRDefault="00821DD3" w:rsidP="00431CD5">
      <w:r>
        <w:rPr>
          <w:i/>
        </w:rPr>
        <w:t>Paso </w:t>
      </w:r>
      <w:r w:rsidR="00431CD5" w:rsidRPr="002C67B5">
        <w:rPr>
          <w:i/>
        </w:rPr>
        <w:t>C8:</w:t>
      </w:r>
      <w:r w:rsidR="00431CD5" w:rsidRPr="002C67B5">
        <w:t xml:space="preserve"> Convertir la serie temporal de contenido integrado de agua líquida debido a las nubes </w:t>
      </w:r>
      <w:r w:rsidR="00431CD5" w:rsidRPr="002C67B5">
        <w:rPr>
          <w:i/>
        </w:rPr>
        <w:t>L</w:t>
      </w:r>
      <w:r w:rsidR="00431CD5" w:rsidRPr="002C67B5">
        <w:t>(</w:t>
      </w:r>
      <w:r w:rsidR="00431CD5" w:rsidRPr="002C67B5">
        <w:rPr>
          <w:i/>
          <w:iCs/>
        </w:rPr>
        <w:t>kT</w:t>
      </w:r>
      <w:r w:rsidR="00431CD5" w:rsidRPr="002C67B5">
        <w:rPr>
          <w:i/>
          <w:iCs/>
          <w:vertAlign w:val="subscript"/>
        </w:rPr>
        <w:t>s</w:t>
      </w:r>
      <w:r w:rsidR="00431CD5" w:rsidRPr="002C67B5">
        <w:t xml:space="preserve">) en una serie temporal de atenuación debida a las nubes </w:t>
      </w:r>
      <w:r w:rsidR="00431CD5" w:rsidRPr="002C67B5">
        <w:rPr>
          <w:i/>
        </w:rPr>
        <w:t>A</w:t>
      </w:r>
      <w:r w:rsidR="00431CD5" w:rsidRPr="002C67B5">
        <w:rPr>
          <w:i/>
          <w:vertAlign w:val="subscript"/>
        </w:rPr>
        <w:t>C</w:t>
      </w:r>
      <w:r w:rsidR="00431CD5" w:rsidRPr="002C67B5">
        <w:t>(</w:t>
      </w:r>
      <w:r w:rsidR="00431CD5" w:rsidRPr="002C67B5">
        <w:rPr>
          <w:i/>
          <w:iCs/>
        </w:rPr>
        <w:t>kT</w:t>
      </w:r>
      <w:r w:rsidR="00431CD5" w:rsidRPr="002C67B5">
        <w:rPr>
          <w:i/>
          <w:iCs/>
          <w:vertAlign w:val="subscript"/>
        </w:rPr>
        <w:t>s</w:t>
      </w:r>
      <w:r w:rsidR="00431CD5" w:rsidRPr="002C67B5">
        <w:t>) siguiendo el método recomendado en la Recomendación UIT-R P.840.</w:t>
      </w:r>
    </w:p>
    <w:p w:rsidR="00431CD5" w:rsidRPr="002C67B5" w:rsidRDefault="00821DD3" w:rsidP="00A64B22">
      <w:r>
        <w:rPr>
          <w:i/>
        </w:rPr>
        <w:lastRenderedPageBreak/>
        <w:t>Paso </w:t>
      </w:r>
      <w:r w:rsidR="00431CD5" w:rsidRPr="002C67B5">
        <w:rPr>
          <w:i/>
        </w:rPr>
        <w:t>C9:</w:t>
      </w:r>
      <w:r w:rsidR="00431CD5" w:rsidRPr="002C67B5">
        <w:t xml:space="preserve"> Identificar los sellos temporales </w:t>
      </w:r>
      <w:r w:rsidR="00431CD5" w:rsidRPr="002C67B5">
        <w:rPr>
          <w:i/>
          <w:iCs/>
        </w:rPr>
        <w:t>k</w:t>
      </w:r>
      <w:r w:rsidR="00431CD5" w:rsidRPr="002C67B5">
        <w:rPr>
          <w:i/>
          <w:iCs/>
          <w:vertAlign w:val="subscript"/>
        </w:rPr>
        <w:t>1</w:t>
      </w:r>
      <w:r w:rsidR="00431CD5" w:rsidRPr="002C67B5">
        <w:rPr>
          <w:i/>
          <w:iCs/>
        </w:rPr>
        <w:t>T</w:t>
      </w:r>
      <w:r w:rsidR="00431CD5" w:rsidRPr="002C67B5">
        <w:rPr>
          <w:i/>
          <w:iCs/>
          <w:vertAlign w:val="subscript"/>
        </w:rPr>
        <w:t>s</w:t>
      </w:r>
      <w:r w:rsidR="00431CD5" w:rsidRPr="002C67B5">
        <w:rPr>
          <w:i/>
          <w:iCs/>
        </w:rPr>
        <w:t>, k</w:t>
      </w:r>
      <w:r w:rsidR="00431CD5" w:rsidRPr="002C67B5">
        <w:rPr>
          <w:i/>
          <w:iCs/>
          <w:vertAlign w:val="subscript"/>
        </w:rPr>
        <w:t>2</w:t>
      </w:r>
      <w:r w:rsidR="00431CD5" w:rsidRPr="002C67B5">
        <w:rPr>
          <w:i/>
          <w:iCs/>
        </w:rPr>
        <w:t>T</w:t>
      </w:r>
      <w:r w:rsidR="00431CD5" w:rsidRPr="002C67B5">
        <w:rPr>
          <w:i/>
          <w:iCs/>
          <w:vertAlign w:val="subscript"/>
        </w:rPr>
        <w:t>s</w:t>
      </w:r>
      <w:r w:rsidR="00431CD5" w:rsidRPr="002C67B5">
        <w:rPr>
          <w:i/>
          <w:iCs/>
        </w:rPr>
        <w:t>, k</w:t>
      </w:r>
      <w:r w:rsidR="00431CD5" w:rsidRPr="002C67B5">
        <w:rPr>
          <w:i/>
          <w:iCs/>
          <w:vertAlign w:val="subscript"/>
        </w:rPr>
        <w:t>3</w:t>
      </w:r>
      <w:r w:rsidR="00431CD5" w:rsidRPr="002C67B5">
        <w:rPr>
          <w:i/>
          <w:iCs/>
        </w:rPr>
        <w:t>T</w:t>
      </w:r>
      <w:r w:rsidR="00431CD5" w:rsidRPr="002C67B5">
        <w:rPr>
          <w:i/>
          <w:iCs/>
          <w:vertAlign w:val="subscript"/>
        </w:rPr>
        <w:t>s</w:t>
      </w:r>
      <w:r w:rsidR="00431CD5" w:rsidRPr="002C67B5">
        <w:rPr>
          <w:i/>
          <w:iCs/>
        </w:rPr>
        <w:t xml:space="preserve">, … </w:t>
      </w:r>
      <w:r w:rsidR="00431CD5" w:rsidRPr="002C67B5">
        <w:t xml:space="preserve">si se dan simultáneamente las dos condiciones siguientes: </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t xml:space="preserve">1 – </w:t>
      </w:r>
      <w:r w:rsidRPr="002C67B5">
        <w:rPr>
          <w:i/>
        </w:rPr>
        <w:t>A</w:t>
      </w:r>
      <w:r w:rsidRPr="002C67B5">
        <w:rPr>
          <w:i/>
          <w:vertAlign w:val="subscript"/>
        </w:rPr>
        <w:t>R</w:t>
      </w:r>
      <w:r w:rsidRPr="002C67B5">
        <w:t>(</w:t>
      </w:r>
      <w:r w:rsidRPr="002C67B5">
        <w:rPr>
          <w:i/>
          <w:iCs/>
        </w:rPr>
        <w:t>kT</w:t>
      </w:r>
      <w:r w:rsidRPr="002C67B5">
        <w:rPr>
          <w:i/>
          <w:iCs/>
          <w:vertAlign w:val="subscript"/>
        </w:rPr>
        <w:t>s</w:t>
      </w:r>
      <w:r w:rsidRPr="002C67B5">
        <w:t>) &gt; 0</w:t>
      </w:r>
    </w:p>
    <w:p w:rsidR="00431CD5" w:rsidRPr="002C67B5" w:rsidRDefault="00431CD5" w:rsidP="00431CD5">
      <w:pPr>
        <w:pStyle w:val="Equation"/>
      </w:pPr>
      <w:r w:rsidRPr="002C67B5">
        <w:tab/>
      </w:r>
      <w:r w:rsidRPr="002C67B5">
        <w:tab/>
        <w:t xml:space="preserve">2 – </w:t>
      </w:r>
      <w:r w:rsidRPr="002C67B5">
        <w:rPr>
          <w:i/>
        </w:rPr>
        <w:t>L</w:t>
      </w:r>
      <w:r w:rsidRPr="002C67B5">
        <w:t>(</w:t>
      </w:r>
      <w:r w:rsidRPr="002C67B5">
        <w:rPr>
          <w:i/>
          <w:iCs/>
        </w:rPr>
        <w:t>kT</w:t>
      </w:r>
      <w:r w:rsidRPr="002C67B5">
        <w:rPr>
          <w:i/>
          <w:iCs/>
          <w:vertAlign w:val="subscript"/>
        </w:rPr>
        <w:t>s</w:t>
      </w:r>
      <w:r w:rsidRPr="002C67B5">
        <w:t>) &gt; 1</w:t>
      </w:r>
      <w:r w:rsidRPr="002C67B5">
        <w:tab/>
        <w:t>(21)</w:t>
      </w:r>
    </w:p>
    <w:p w:rsidR="00431CD5" w:rsidRPr="002C67B5" w:rsidRDefault="00431CD5" w:rsidP="00431CD5">
      <w:pPr>
        <w:pStyle w:val="Blanc"/>
        <w:rPr>
          <w:lang w:val="es-ES"/>
        </w:rPr>
      </w:pPr>
    </w:p>
    <w:p w:rsidR="00431CD5" w:rsidRPr="002C67B5" w:rsidRDefault="00821DD3" w:rsidP="008D6E3C">
      <w:r>
        <w:rPr>
          <w:i/>
        </w:rPr>
        <w:t>Paso </w:t>
      </w:r>
      <w:r w:rsidR="00431CD5" w:rsidRPr="002C67B5">
        <w:rPr>
          <w:i/>
        </w:rPr>
        <w:t>C10:</w:t>
      </w:r>
      <w:r w:rsidR="00431CD5" w:rsidRPr="002C67B5">
        <w:t xml:space="preserve"> Descartar los valores calculados de </w:t>
      </w:r>
      <w:r w:rsidR="00431CD5" w:rsidRPr="002C67B5">
        <w:rPr>
          <w:i/>
        </w:rPr>
        <w:t>A</w:t>
      </w:r>
      <w:r w:rsidR="00431CD5" w:rsidRPr="002C67B5">
        <w:rPr>
          <w:i/>
          <w:vertAlign w:val="subscript"/>
        </w:rPr>
        <w:t>C</w:t>
      </w:r>
      <w:r w:rsidR="00431CD5" w:rsidRPr="002C67B5">
        <w:t>(</w:t>
      </w:r>
      <w:r w:rsidR="00431CD5" w:rsidRPr="002C67B5">
        <w:rPr>
          <w:i/>
          <w:iCs/>
        </w:rPr>
        <w:t>kT</w:t>
      </w:r>
      <w:r w:rsidR="00431CD5" w:rsidRPr="002C67B5">
        <w:rPr>
          <w:i/>
          <w:iCs/>
          <w:vertAlign w:val="subscript"/>
        </w:rPr>
        <w:t>s</w:t>
      </w:r>
      <w:r w:rsidR="00431CD5" w:rsidRPr="002C67B5">
        <w:t xml:space="preserve">) correspondientes a los sellos temporales </w:t>
      </w:r>
      <w:r w:rsidR="00431CD5" w:rsidRPr="002C67B5">
        <w:rPr>
          <w:i/>
          <w:iCs/>
        </w:rPr>
        <w:t>k</w:t>
      </w:r>
      <w:r w:rsidR="00431CD5" w:rsidRPr="002C67B5">
        <w:rPr>
          <w:i/>
          <w:iCs/>
          <w:vertAlign w:val="subscript"/>
        </w:rPr>
        <w:t>1</w:t>
      </w:r>
      <w:r w:rsidR="00431CD5" w:rsidRPr="002C67B5">
        <w:rPr>
          <w:i/>
          <w:iCs/>
        </w:rPr>
        <w:t>T</w:t>
      </w:r>
      <w:r w:rsidR="00431CD5" w:rsidRPr="002C67B5">
        <w:rPr>
          <w:i/>
          <w:iCs/>
          <w:vertAlign w:val="subscript"/>
        </w:rPr>
        <w:t>s</w:t>
      </w:r>
      <w:r w:rsidR="00431CD5" w:rsidRPr="002C67B5">
        <w:rPr>
          <w:i/>
          <w:iCs/>
        </w:rPr>
        <w:t>, k</w:t>
      </w:r>
      <w:r w:rsidR="00431CD5" w:rsidRPr="002C67B5">
        <w:rPr>
          <w:i/>
          <w:iCs/>
          <w:vertAlign w:val="subscript"/>
        </w:rPr>
        <w:t>2</w:t>
      </w:r>
      <w:r w:rsidR="00431CD5" w:rsidRPr="002C67B5">
        <w:rPr>
          <w:i/>
          <w:iCs/>
        </w:rPr>
        <w:t>T</w:t>
      </w:r>
      <w:r w:rsidR="00431CD5" w:rsidRPr="002C67B5">
        <w:rPr>
          <w:i/>
          <w:iCs/>
          <w:vertAlign w:val="subscript"/>
        </w:rPr>
        <w:t>s</w:t>
      </w:r>
      <w:r w:rsidR="00431CD5" w:rsidRPr="002C67B5">
        <w:rPr>
          <w:i/>
          <w:iCs/>
        </w:rPr>
        <w:t>, k</w:t>
      </w:r>
      <w:r w:rsidR="00431CD5" w:rsidRPr="002C67B5">
        <w:rPr>
          <w:i/>
          <w:iCs/>
          <w:vertAlign w:val="subscript"/>
        </w:rPr>
        <w:t>3</w:t>
      </w:r>
      <w:r w:rsidR="00431CD5" w:rsidRPr="002C67B5">
        <w:rPr>
          <w:i/>
          <w:iCs/>
        </w:rPr>
        <w:t>T</w:t>
      </w:r>
      <w:r w:rsidR="00431CD5" w:rsidRPr="002C67B5">
        <w:rPr>
          <w:i/>
          <w:iCs/>
          <w:vertAlign w:val="subscript"/>
        </w:rPr>
        <w:t>s</w:t>
      </w:r>
      <w:r w:rsidR="00431CD5" w:rsidRPr="00DE109D">
        <w:t>,</w:t>
      </w:r>
      <w:r w:rsidR="00431CD5" w:rsidRPr="002C67B5">
        <w:rPr>
          <w:i/>
          <w:iCs/>
        </w:rPr>
        <w:t> …</w:t>
      </w:r>
      <w:r w:rsidR="008D6E3C">
        <w:rPr>
          <w:i/>
          <w:iCs/>
        </w:rPr>
        <w:t> </w:t>
      </w:r>
      <w:r w:rsidR="00431CD5" w:rsidRPr="002C67B5">
        <w:t xml:space="preserve">identificados en el </w:t>
      </w:r>
      <w:r>
        <w:rPr>
          <w:i/>
        </w:rPr>
        <w:t>Paso </w:t>
      </w:r>
      <w:r w:rsidR="00431CD5" w:rsidRPr="002C67B5">
        <w:rPr>
          <w:i/>
        </w:rPr>
        <w:t>C8</w:t>
      </w:r>
      <w:r w:rsidR="00431CD5" w:rsidRPr="002C67B5">
        <w:t xml:space="preserve"> y, en su lugar, calcular </w:t>
      </w:r>
      <w:r w:rsidR="00431CD5" w:rsidRPr="002C67B5">
        <w:rPr>
          <w:i/>
        </w:rPr>
        <w:t>A</w:t>
      </w:r>
      <w:r w:rsidR="00431CD5" w:rsidRPr="002C67B5">
        <w:rPr>
          <w:i/>
          <w:vertAlign w:val="subscript"/>
        </w:rPr>
        <w:t>C</w:t>
      </w:r>
      <w:r w:rsidR="00431CD5" w:rsidRPr="002C67B5">
        <w:t>(</w:t>
      </w:r>
      <w:r w:rsidR="00431CD5" w:rsidRPr="002C67B5">
        <w:rPr>
          <w:i/>
          <w:iCs/>
        </w:rPr>
        <w:t>kT</w:t>
      </w:r>
      <w:r w:rsidR="00431CD5" w:rsidRPr="002C67B5">
        <w:rPr>
          <w:i/>
          <w:iCs/>
          <w:vertAlign w:val="subscript"/>
        </w:rPr>
        <w:t>s</w:t>
      </w:r>
      <w:r w:rsidR="00431CD5" w:rsidRPr="002C67B5">
        <w:t>) para estos sellos temporales a partir de una interpolación lineal con respecto al tiempo, empezando por los valores no descartados de las atenuaciones debidas a las nubes.</w:t>
      </w:r>
    </w:p>
    <w:p w:rsidR="00431CD5" w:rsidRPr="002C67B5" w:rsidRDefault="00821DD3" w:rsidP="00FF7AB7">
      <w:r>
        <w:rPr>
          <w:i/>
        </w:rPr>
        <w:t>Paso </w:t>
      </w:r>
      <w:r w:rsidR="00431CD5" w:rsidRPr="002C67B5">
        <w:rPr>
          <w:i/>
        </w:rPr>
        <w:t>C11:</w:t>
      </w:r>
      <w:r w:rsidR="00431CD5" w:rsidRPr="002C67B5">
        <w:t xml:space="preserve"> Calcular la serie temporal de contenido integrado de vapor de agua </w:t>
      </w:r>
      <w:r w:rsidR="00431CD5" w:rsidRPr="002C67B5">
        <w:rPr>
          <w:i/>
        </w:rPr>
        <w:t>V</w:t>
      </w:r>
      <w:r w:rsidR="00431CD5" w:rsidRPr="002C67B5">
        <w:t>(</w:t>
      </w:r>
      <w:r w:rsidR="00431CD5" w:rsidRPr="002C67B5">
        <w:rPr>
          <w:i/>
          <w:iCs/>
        </w:rPr>
        <w:t>kT</w:t>
      </w:r>
      <w:r w:rsidR="00431CD5" w:rsidRPr="002C67B5">
        <w:rPr>
          <w:i/>
          <w:iCs/>
          <w:vertAlign w:val="subscript"/>
        </w:rPr>
        <w:t>s</w:t>
      </w:r>
      <w:r w:rsidR="00431CD5" w:rsidRPr="002C67B5">
        <w:t xml:space="preserve">) a partir de la serie temporal de ruido gaussiano, </w:t>
      </w:r>
      <w:r w:rsidR="00431CD5" w:rsidRPr="002C67B5">
        <w:rPr>
          <w:i/>
          <w:iCs/>
        </w:rPr>
        <w:t>n</w:t>
      </w:r>
      <w:r w:rsidR="00431CD5" w:rsidRPr="002C67B5">
        <w:rPr>
          <w:i/>
          <w:iCs/>
          <w:vertAlign w:val="subscript"/>
        </w:rPr>
        <w:t>V</w:t>
      </w:r>
      <w:r w:rsidR="00431CD5" w:rsidRPr="002C67B5">
        <w:t>(</w:t>
      </w:r>
      <w:r w:rsidR="00431CD5" w:rsidRPr="002C67B5">
        <w:rPr>
          <w:i/>
          <w:iCs/>
        </w:rPr>
        <w:t>kT</w:t>
      </w:r>
      <w:r w:rsidR="00431CD5" w:rsidRPr="002C67B5">
        <w:rPr>
          <w:i/>
          <w:iCs/>
          <w:vertAlign w:val="subscript"/>
        </w:rPr>
        <w:t>s</w:t>
      </w:r>
      <w:r w:rsidR="00431CD5" w:rsidRPr="002C67B5">
        <w:t>), siguiendo el procedimiento recomendado en §</w:t>
      </w:r>
      <w:r w:rsidR="00FF7AB7">
        <w:t> </w:t>
      </w:r>
      <w:r w:rsidR="00431CD5" w:rsidRPr="002C67B5">
        <w:t>5 de la presente Recomendación.</w:t>
      </w:r>
    </w:p>
    <w:p w:rsidR="00431CD5" w:rsidRPr="002C67B5" w:rsidRDefault="00821DD3" w:rsidP="00FF7AB7">
      <w:r>
        <w:rPr>
          <w:i/>
        </w:rPr>
        <w:t>Paso </w:t>
      </w:r>
      <w:r w:rsidR="00431CD5" w:rsidRPr="002C67B5">
        <w:rPr>
          <w:i/>
        </w:rPr>
        <w:t>C12:</w:t>
      </w:r>
      <w:r w:rsidR="00431CD5" w:rsidRPr="002C67B5">
        <w:t xml:space="preserve"> Convertir la serie temporal de contenido integrado de vapor de agua </w:t>
      </w:r>
      <w:r w:rsidR="00431CD5" w:rsidRPr="002C67B5">
        <w:rPr>
          <w:i/>
        </w:rPr>
        <w:t>V</w:t>
      </w:r>
      <w:r w:rsidR="00431CD5" w:rsidRPr="002C67B5">
        <w:t>(</w:t>
      </w:r>
      <w:r w:rsidR="00431CD5" w:rsidRPr="002C67B5">
        <w:rPr>
          <w:i/>
          <w:iCs/>
        </w:rPr>
        <w:t>kT</w:t>
      </w:r>
      <w:r w:rsidR="00431CD5" w:rsidRPr="002C67B5">
        <w:rPr>
          <w:i/>
          <w:iCs/>
          <w:vertAlign w:val="subscript"/>
        </w:rPr>
        <w:t>s</w:t>
      </w:r>
      <w:r w:rsidR="00431CD5" w:rsidRPr="002C67B5">
        <w:t xml:space="preserve">) en una serie temporal de atenuación debida al vapor de agua </w:t>
      </w:r>
      <w:r w:rsidR="00431CD5" w:rsidRPr="002C67B5">
        <w:rPr>
          <w:i/>
        </w:rPr>
        <w:t>A</w:t>
      </w:r>
      <w:r w:rsidR="00431CD5" w:rsidRPr="002C67B5">
        <w:rPr>
          <w:i/>
          <w:vertAlign w:val="subscript"/>
        </w:rPr>
        <w:t>V</w:t>
      </w:r>
      <w:r w:rsidR="00431CD5" w:rsidRPr="002C67B5">
        <w:t>(</w:t>
      </w:r>
      <w:r w:rsidR="00431CD5" w:rsidRPr="002C67B5">
        <w:rPr>
          <w:i/>
          <w:iCs/>
        </w:rPr>
        <w:t>kT</w:t>
      </w:r>
      <w:r w:rsidR="00431CD5" w:rsidRPr="002C67B5">
        <w:rPr>
          <w:i/>
          <w:iCs/>
          <w:vertAlign w:val="subscript"/>
        </w:rPr>
        <w:t>s</w:t>
      </w:r>
      <w:r w:rsidR="00431CD5" w:rsidRPr="002C67B5">
        <w:t>) siguiendo el método de estimación aproximada de la atenuación debida al vapor de agua en trayectos oblicuos recomendada en la Recomendación UIT-R P.676 (Anexo 2</w:t>
      </w:r>
      <w:r w:rsidR="00FF7AB7">
        <w:t>,</w:t>
      </w:r>
      <w:r w:rsidR="00431CD5" w:rsidRPr="002C67B5">
        <w:t xml:space="preserve"> </w:t>
      </w:r>
      <w:r w:rsidR="00FF7AB7" w:rsidRPr="002C67B5">
        <w:t>§</w:t>
      </w:r>
      <w:r w:rsidR="00431CD5" w:rsidRPr="002C67B5">
        <w:t xml:space="preserve"> 2.3).</w:t>
      </w:r>
    </w:p>
    <w:p w:rsidR="00431CD5" w:rsidRPr="002C67B5" w:rsidRDefault="00821DD3" w:rsidP="00431CD5">
      <w:r>
        <w:rPr>
          <w:i/>
        </w:rPr>
        <w:t>Paso </w:t>
      </w:r>
      <w:r w:rsidR="00431CD5" w:rsidRPr="002C67B5">
        <w:rPr>
          <w:i/>
        </w:rPr>
        <w:t>C13:</w:t>
      </w:r>
      <w:r w:rsidR="00431CD5" w:rsidRPr="002C67B5">
        <w:t xml:space="preserve"> Calcular la temperatura media anual </w:t>
      </w:r>
      <w:r w:rsidR="00431CD5" w:rsidRPr="002C67B5">
        <w:rPr>
          <w:i/>
        </w:rPr>
        <w:t>T</w:t>
      </w:r>
      <w:r w:rsidR="00431CD5" w:rsidRPr="002C67B5">
        <w:rPr>
          <w:i/>
          <w:vertAlign w:val="subscript"/>
        </w:rPr>
        <w:t>m</w:t>
      </w:r>
      <w:r w:rsidR="00431CD5" w:rsidRPr="002C67B5">
        <w:t xml:space="preserve"> para el emplazamiento de interés utilizando valores experimentales, si se dispone de ellos. En caso contrario, se puede utilizar el método que se proporciona en la Recomendación UIT-R P.1510 para predecir </w:t>
      </w:r>
      <w:r w:rsidR="00431CD5" w:rsidRPr="002C67B5">
        <w:rPr>
          <w:i/>
        </w:rPr>
        <w:t>T</w:t>
      </w:r>
      <w:r w:rsidR="00431CD5" w:rsidRPr="002C67B5">
        <w:rPr>
          <w:i/>
          <w:vertAlign w:val="subscript"/>
        </w:rPr>
        <w:t>m</w:t>
      </w:r>
      <w:r w:rsidR="00431CD5" w:rsidRPr="002C67B5">
        <w:t>.</w:t>
      </w:r>
    </w:p>
    <w:p w:rsidR="00431CD5" w:rsidRPr="002C67B5" w:rsidRDefault="00821DD3" w:rsidP="00431CD5">
      <w:r>
        <w:rPr>
          <w:i/>
        </w:rPr>
        <w:t>Paso </w:t>
      </w:r>
      <w:r w:rsidR="00431CD5" w:rsidRPr="002C67B5">
        <w:rPr>
          <w:i/>
        </w:rPr>
        <w:t>C14:</w:t>
      </w:r>
      <w:r w:rsidR="00431CD5" w:rsidRPr="002C67B5">
        <w:t xml:space="preserve"> Convertir la temperatura media anual </w:t>
      </w:r>
      <w:r w:rsidR="00431CD5" w:rsidRPr="002C67B5">
        <w:rPr>
          <w:i/>
        </w:rPr>
        <w:t>T</w:t>
      </w:r>
      <w:r w:rsidR="00431CD5" w:rsidRPr="002C67B5">
        <w:rPr>
          <w:i/>
          <w:vertAlign w:val="subscript"/>
        </w:rPr>
        <w:t>m</w:t>
      </w:r>
      <w:r w:rsidR="00431CD5" w:rsidRPr="00D91C51">
        <w:t xml:space="preserve"> </w:t>
      </w:r>
      <w:r w:rsidR="00431CD5" w:rsidRPr="002C67B5">
        <w:t xml:space="preserve">en atenuación media anual debida al oxígeno </w:t>
      </w:r>
      <w:r w:rsidR="00431CD5" w:rsidRPr="002C67B5">
        <w:rPr>
          <w:i/>
        </w:rPr>
        <w:t>A</w:t>
      </w:r>
      <w:r w:rsidR="00431CD5" w:rsidRPr="002C67B5">
        <w:rPr>
          <w:i/>
          <w:vertAlign w:val="subscript"/>
        </w:rPr>
        <w:t>O</w:t>
      </w:r>
      <w:r w:rsidR="00431CD5" w:rsidRPr="002C67B5">
        <w:t xml:space="preserve"> siguiendo el método recomendado en la Recomendación UIT-R P.676.</w:t>
      </w:r>
    </w:p>
    <w:p w:rsidR="00431CD5" w:rsidRPr="002C67B5" w:rsidRDefault="00431CD5" w:rsidP="00001FE5">
      <w:r w:rsidRPr="002C67B5">
        <w:rPr>
          <w:i/>
        </w:rPr>
        <w:t>Paso</w:t>
      </w:r>
      <w:r w:rsidR="00821DD3">
        <w:rPr>
          <w:i/>
        </w:rPr>
        <w:t> </w:t>
      </w:r>
      <w:r w:rsidRPr="002C67B5">
        <w:rPr>
          <w:i/>
        </w:rPr>
        <w:t>C15:</w:t>
      </w:r>
      <w:r w:rsidRPr="002C67B5">
        <w:t xml:space="preserve"> Sintetizar la varianza unitaria de la serie temporal de centelleo </w:t>
      </w:r>
      <w:r w:rsidRPr="002C67B5">
        <w:rPr>
          <w:i/>
        </w:rPr>
        <w:t>Sci</w:t>
      </w:r>
      <w:r w:rsidRPr="002C67B5">
        <w:rPr>
          <w:i/>
          <w:vertAlign w:val="subscript"/>
        </w:rPr>
        <w:t>0</w:t>
      </w:r>
      <w:r w:rsidRPr="002C67B5">
        <w:t>(</w:t>
      </w:r>
      <w:r w:rsidRPr="002C67B5">
        <w:rPr>
          <w:i/>
          <w:iCs/>
        </w:rPr>
        <w:t>kT</w:t>
      </w:r>
      <w:r w:rsidRPr="002C67B5">
        <w:rPr>
          <w:i/>
          <w:iCs/>
          <w:vertAlign w:val="subscript"/>
        </w:rPr>
        <w:t>s</w:t>
      </w:r>
      <w:r w:rsidRPr="002C67B5">
        <w:t>) siguiendo el método recomendado en §</w:t>
      </w:r>
      <w:r w:rsidR="00001FE5">
        <w:t> </w:t>
      </w:r>
      <w:r w:rsidRPr="002C67B5">
        <w:t>3 de la presente Recomendación.</w:t>
      </w:r>
    </w:p>
    <w:p w:rsidR="00431CD5" w:rsidRPr="002C67B5" w:rsidRDefault="00431CD5" w:rsidP="00821DD3">
      <w:r w:rsidRPr="002C67B5">
        <w:rPr>
          <w:i/>
        </w:rPr>
        <w:t>Paso</w:t>
      </w:r>
      <w:r w:rsidR="00821DD3">
        <w:rPr>
          <w:i/>
        </w:rPr>
        <w:t> </w:t>
      </w:r>
      <w:r w:rsidRPr="002C67B5">
        <w:rPr>
          <w:i/>
        </w:rPr>
        <w:t>C16:</w:t>
      </w:r>
      <w:r w:rsidRPr="002C67B5">
        <w:t xml:space="preserve"> Calcular la serie temporal del coeficiente de corrección </w:t>
      </w:r>
      <w:r w:rsidRPr="002C67B5">
        <w:rPr>
          <w:i/>
        </w:rPr>
        <w:t>C</w:t>
      </w:r>
      <w:r w:rsidRPr="002C67B5">
        <w:rPr>
          <w:i/>
          <w:vertAlign w:val="subscript"/>
        </w:rPr>
        <w:t>x</w:t>
      </w:r>
      <w:r w:rsidRPr="002C67B5">
        <w:t>(</w:t>
      </w:r>
      <w:r w:rsidRPr="002C67B5">
        <w:rPr>
          <w:i/>
          <w:iCs/>
        </w:rPr>
        <w:t>kT</w:t>
      </w:r>
      <w:r w:rsidRPr="002C67B5">
        <w:rPr>
          <w:i/>
          <w:iCs/>
          <w:vertAlign w:val="subscript"/>
        </w:rPr>
        <w:t>s</w:t>
      </w:r>
      <w:r w:rsidRPr="002C67B5">
        <w:t>) para distinguir los desvanecimientos del centelleo de los incrementos:</w:t>
      </w:r>
    </w:p>
    <w:p w:rsidR="00431CD5" w:rsidRPr="002C67B5" w:rsidRDefault="00431CD5" w:rsidP="00431CD5">
      <w:pPr>
        <w:pStyle w:val="Blanc"/>
        <w:rPr>
          <w:lang w:val="es-ES"/>
        </w:rPr>
      </w:pPr>
    </w:p>
    <w:p w:rsidR="00431CD5" w:rsidRPr="002C67B5" w:rsidRDefault="00431CD5" w:rsidP="0012434A">
      <w:pPr>
        <w:pStyle w:val="Equation"/>
      </w:pPr>
      <w:r w:rsidRPr="002C67B5">
        <w:tab/>
      </w:r>
      <w:r w:rsidRPr="002C67B5">
        <w:tab/>
      </w:r>
      <w:r w:rsidR="009E6F09" w:rsidRPr="009E6F09">
        <w:rPr>
          <w:position w:val="-52"/>
        </w:rPr>
        <w:object w:dxaOrig="7080" w:dyaOrig="1160">
          <v:shape id="_x0000_i1076" type="#_x0000_t75" style="width:354.8pt;height:58.2pt" o:ole="">
            <v:imagedata r:id="rId77" o:title=""/>
          </v:shape>
          <o:OLEObject Type="Embed" ProgID="Equation.DSMT4" ShapeID="_x0000_i1076" DrawAspect="Content" ObjectID="_1437290635" r:id="rId78"/>
        </w:object>
      </w:r>
      <w:bookmarkStart w:id="6" w:name="_GoBack"/>
      <w:bookmarkEnd w:id="6"/>
      <w:r w:rsidRPr="002C67B5">
        <w:tab/>
        <w:t>(22)</w:t>
      </w:r>
    </w:p>
    <w:p w:rsidR="00431CD5" w:rsidRPr="002C67B5" w:rsidRDefault="00431CD5" w:rsidP="00431CD5">
      <w:pPr>
        <w:pStyle w:val="Blanc"/>
        <w:rPr>
          <w:lang w:val="es-ES"/>
        </w:rPr>
      </w:pPr>
    </w:p>
    <w:p w:rsidR="00431CD5" w:rsidRPr="002C67B5" w:rsidRDefault="00431CD5" w:rsidP="008D6E3C">
      <w:pPr>
        <w:pStyle w:val="Equation"/>
        <w:rPr>
          <w:i/>
          <w:iCs/>
        </w:rPr>
      </w:pPr>
      <w:r w:rsidRPr="002C67B5">
        <w:t xml:space="preserve">siendo la función </w:t>
      </w:r>
      <w:r w:rsidRPr="002C67B5">
        <w:rPr>
          <w:i/>
        </w:rPr>
        <w:t>Q</w:t>
      </w:r>
      <w:r w:rsidRPr="002C67B5">
        <w:t xml:space="preserve"> la que se define en §</w:t>
      </w:r>
      <w:r w:rsidR="008D6E3C">
        <w:t> </w:t>
      </w:r>
      <w:r w:rsidRPr="002C67B5">
        <w:t>2.2.A y se documenta en la Recomendación UIT</w:t>
      </w:r>
      <w:r w:rsidR="008D6E3C">
        <w:noBreakHyphen/>
      </w:r>
      <w:r w:rsidRPr="002C67B5">
        <w:t>R</w:t>
      </w:r>
      <w:r w:rsidR="008D6E3C">
        <w:t> </w:t>
      </w:r>
      <w:r w:rsidRPr="002C67B5">
        <w:t>P.1057.</w:t>
      </w:r>
    </w:p>
    <w:p w:rsidR="00431CD5" w:rsidRPr="002C67B5" w:rsidRDefault="00431CD5" w:rsidP="00821DD3">
      <w:r w:rsidRPr="002C67B5">
        <w:rPr>
          <w:i/>
        </w:rPr>
        <w:t>Paso</w:t>
      </w:r>
      <w:r w:rsidR="00821DD3">
        <w:rPr>
          <w:i/>
        </w:rPr>
        <w:t> </w:t>
      </w:r>
      <w:r w:rsidRPr="002C67B5">
        <w:rPr>
          <w:i/>
        </w:rPr>
        <w:t>C17:</w:t>
      </w:r>
      <w:r w:rsidRPr="002C67B5">
        <w:t xml:space="preserve"> Transformar la serie temporal del contenido integrado de vapor de agua </w:t>
      </w:r>
      <w:r w:rsidRPr="002C67B5">
        <w:rPr>
          <w:i/>
        </w:rPr>
        <w:t>V</w:t>
      </w:r>
      <w:r w:rsidRPr="002C67B5">
        <w:t>(</w:t>
      </w:r>
      <w:r w:rsidRPr="002C67B5">
        <w:rPr>
          <w:i/>
          <w:iCs/>
        </w:rPr>
        <w:t>kT</w:t>
      </w:r>
      <w:r w:rsidRPr="002C67B5">
        <w:rPr>
          <w:i/>
          <w:iCs/>
          <w:vertAlign w:val="subscript"/>
        </w:rPr>
        <w:t>s</w:t>
      </w:r>
      <w:r w:rsidRPr="002C67B5">
        <w:t xml:space="preserve">) en una serie temporal de distribución Gamma </w:t>
      </w:r>
      <w:r w:rsidRPr="002C67B5">
        <w:rPr>
          <w:i/>
        </w:rPr>
        <w:t>Z</w:t>
      </w:r>
      <w:r w:rsidRPr="002C67B5">
        <w:t>(</w:t>
      </w:r>
      <w:r w:rsidRPr="002C67B5">
        <w:rPr>
          <w:i/>
          <w:iCs/>
        </w:rPr>
        <w:t>kT</w:t>
      </w:r>
      <w:r w:rsidRPr="002C67B5">
        <w:rPr>
          <w:i/>
          <w:iCs/>
          <w:vertAlign w:val="subscript"/>
        </w:rPr>
        <w:t>s</w:t>
      </w:r>
      <w:r w:rsidRPr="002C67B5">
        <w:t>)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B3495E" w:rsidRPr="002C67B5">
        <w:rPr>
          <w:position w:val="-40"/>
        </w:rPr>
        <w:object w:dxaOrig="4680" w:dyaOrig="920">
          <v:shape id="_x0000_i1058" type="#_x0000_t75" style="width:233.3pt;height:46.1pt" o:ole="">
            <v:imagedata r:id="rId79" o:title=""/>
          </v:shape>
          <o:OLEObject Type="Embed" ProgID="Equation.3" ShapeID="_x0000_i1058" DrawAspect="Content" ObjectID="_1437290636" r:id="rId80"/>
        </w:object>
      </w:r>
      <w:r w:rsidRPr="002C67B5">
        <w:tab/>
        <w:t>(23)</w:t>
      </w:r>
    </w:p>
    <w:p w:rsidR="00431CD5" w:rsidRPr="002C67B5" w:rsidRDefault="00431CD5" w:rsidP="00B3495E">
      <w:pPr>
        <w:keepNext/>
        <w:keepLines/>
      </w:pPr>
      <w:r w:rsidRPr="002C67B5">
        <w:lastRenderedPageBreak/>
        <w:t xml:space="preserve">siendo </w:t>
      </w:r>
      <w:r w:rsidR="005A16B1" w:rsidRPr="002C67B5">
        <w:rPr>
          <w:rFonts w:asciiTheme="majorBidi" w:hAnsiTheme="majorBidi" w:cstheme="majorBidi"/>
          <w:iCs/>
        </w:rPr>
        <w:t>κ</w:t>
      </w:r>
      <w:r w:rsidRPr="002C67B5">
        <w:t xml:space="preserve"> y </w:t>
      </w:r>
      <w:r w:rsidR="005A16B1" w:rsidRPr="002C67B5">
        <w:rPr>
          <w:rFonts w:asciiTheme="majorBidi" w:hAnsiTheme="majorBidi" w:cstheme="majorBidi"/>
          <w:iCs/>
        </w:rPr>
        <w:t>λ</w:t>
      </w:r>
      <w:r w:rsidRPr="002C67B5">
        <w:t xml:space="preserve"> los parámetros de distribución de Weibull del contenido integrado de vapor de agua y la función </w:t>
      </w:r>
      <w:r w:rsidRPr="002C67B5">
        <w:rPr>
          <w:i/>
        </w:rPr>
        <w:t>Gam</w:t>
      </w:r>
      <w:r w:rsidRPr="002C67B5">
        <w:t xml:space="preserve"> la función complementaria de distribución gamma que se documenta en la Recomendación UIT-R P.1057 y se define como:</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B3495E" w:rsidRPr="002C67B5">
        <w:rPr>
          <w:position w:val="-36"/>
        </w:rPr>
        <w:object w:dxaOrig="3340" w:dyaOrig="840">
          <v:shape id="_x0000_i1059" type="#_x0000_t75" style="width:167.05pt;height:42.6pt" o:ole="">
            <v:imagedata r:id="rId81" o:title=""/>
          </v:shape>
          <o:OLEObject Type="Embed" ProgID="Equation.3" ShapeID="_x0000_i1059" DrawAspect="Content" ObjectID="_1437290637" r:id="rId82"/>
        </w:object>
      </w:r>
      <w:r w:rsidRPr="002C67B5">
        <w:tab/>
        <w:t>(24)</w:t>
      </w:r>
    </w:p>
    <w:p w:rsidR="00431CD5" w:rsidRPr="002C67B5" w:rsidRDefault="00821DD3" w:rsidP="005A16B1">
      <w:r>
        <w:rPr>
          <w:i/>
        </w:rPr>
        <w:t>Paso </w:t>
      </w:r>
      <w:r w:rsidR="00431CD5" w:rsidRPr="002C67B5">
        <w:rPr>
          <w:i/>
        </w:rPr>
        <w:t>C18:</w:t>
      </w:r>
      <w:r w:rsidR="00431CD5" w:rsidRPr="002C67B5">
        <w:t xml:space="preserve"> Calcular la desviación típica de centelleo </w:t>
      </w:r>
      <w:r w:rsidR="005A16B1" w:rsidRPr="002C67B5">
        <w:rPr>
          <w:iCs/>
        </w:rPr>
        <w:sym w:font="Symbol" w:char="F073"/>
      </w:r>
      <w:r w:rsidR="00431CD5" w:rsidRPr="002C67B5">
        <w:t xml:space="preserve"> siguiendo el método recomendado en la Recomendación UIT-R P.618.</w:t>
      </w:r>
    </w:p>
    <w:p w:rsidR="00431CD5" w:rsidRPr="002C67B5" w:rsidRDefault="00821DD3" w:rsidP="00431CD5">
      <w:r>
        <w:rPr>
          <w:i/>
        </w:rPr>
        <w:t>Paso </w:t>
      </w:r>
      <w:r w:rsidR="00431CD5" w:rsidRPr="002C67B5">
        <w:rPr>
          <w:i/>
        </w:rPr>
        <w:t>C19:</w:t>
      </w:r>
      <w:r w:rsidR="00431CD5" w:rsidRPr="002C67B5">
        <w:t xml:space="preserve"> Calcular las series temporales de centelleo </w:t>
      </w:r>
      <w:r w:rsidR="00431CD5" w:rsidRPr="002C67B5">
        <w:rPr>
          <w:i/>
        </w:rPr>
        <w:t>Sci</w:t>
      </w:r>
      <w:r w:rsidR="00431CD5" w:rsidRPr="002C67B5">
        <w:t>(</w:t>
      </w:r>
      <w:r w:rsidR="00431CD5" w:rsidRPr="002C67B5">
        <w:rPr>
          <w:i/>
          <w:iCs/>
        </w:rPr>
        <w:t>kT</w:t>
      </w:r>
      <w:r w:rsidR="00431CD5" w:rsidRPr="002C67B5">
        <w:rPr>
          <w:i/>
          <w:iCs/>
          <w:vertAlign w:val="subscript"/>
        </w:rPr>
        <w:t>s</w:t>
      </w:r>
      <w:r w:rsidR="00431CD5" w:rsidRPr="002C67B5">
        <w:t>) del modo siguiente:</w:t>
      </w:r>
    </w:p>
    <w:p w:rsidR="00431CD5" w:rsidRPr="002C67B5" w:rsidRDefault="00431CD5" w:rsidP="00431CD5">
      <w:pPr>
        <w:pStyle w:val="Blanc"/>
        <w:rPr>
          <w:lang w:val="es-ES"/>
        </w:rPr>
      </w:pPr>
    </w:p>
    <w:p w:rsidR="00431CD5" w:rsidRPr="002C67B5" w:rsidRDefault="00431CD5" w:rsidP="00431CD5">
      <w:pPr>
        <w:pStyle w:val="Equation"/>
      </w:pPr>
      <w:r w:rsidRPr="002C67B5">
        <w:tab/>
      </w:r>
      <w:r w:rsidRPr="002C67B5">
        <w:tab/>
      </w:r>
      <w:r w:rsidR="00046E4A" w:rsidRPr="002C67B5">
        <w:rPr>
          <w:position w:val="-40"/>
        </w:rPr>
        <w:object w:dxaOrig="7660" w:dyaOrig="920">
          <v:shape id="_x0000_i1060" type="#_x0000_t75" style="width:383.05pt;height:47.25pt" o:ole="">
            <v:imagedata r:id="rId83" o:title=""/>
          </v:shape>
          <o:OLEObject Type="Embed" ProgID="Equation.3" ShapeID="_x0000_i1060" DrawAspect="Content" ObjectID="_1437290638" r:id="rId84"/>
        </w:object>
      </w:r>
      <w:r w:rsidRPr="002C67B5">
        <w:tab/>
        <w:t>(25)</w:t>
      </w:r>
    </w:p>
    <w:p w:rsidR="00431CD5" w:rsidRPr="002C67B5" w:rsidRDefault="00431CD5" w:rsidP="00431CD5">
      <w:pPr>
        <w:pStyle w:val="Blanc"/>
        <w:rPr>
          <w:lang w:val="es-ES"/>
        </w:rPr>
      </w:pPr>
    </w:p>
    <w:p w:rsidR="00431CD5" w:rsidRPr="002C67B5" w:rsidRDefault="00821DD3" w:rsidP="00431CD5">
      <w:r>
        <w:rPr>
          <w:i/>
        </w:rPr>
        <w:t>Paso </w:t>
      </w:r>
      <w:r w:rsidR="00431CD5" w:rsidRPr="002C67B5">
        <w:rPr>
          <w:i/>
        </w:rPr>
        <w:t>C20:</w:t>
      </w:r>
      <w:r w:rsidR="00431CD5" w:rsidRPr="002C67B5">
        <w:t xml:space="preserve"> Calcular las series temporales de atenuación troposférica total </w:t>
      </w:r>
      <w:r w:rsidR="00431CD5" w:rsidRPr="002C67B5">
        <w:rPr>
          <w:i/>
        </w:rPr>
        <w:t>A</w:t>
      </w:r>
      <w:r w:rsidR="00431CD5" w:rsidRPr="002C67B5">
        <w:t>(</w:t>
      </w:r>
      <w:r w:rsidR="00431CD5" w:rsidRPr="002C67B5">
        <w:rPr>
          <w:i/>
          <w:iCs/>
        </w:rPr>
        <w:t>kT</w:t>
      </w:r>
      <w:r w:rsidR="00431CD5" w:rsidRPr="002C67B5">
        <w:rPr>
          <w:i/>
          <w:iCs/>
          <w:vertAlign w:val="subscript"/>
        </w:rPr>
        <w:t>s</w:t>
      </w:r>
      <w:r w:rsidR="00431CD5" w:rsidRPr="002C67B5">
        <w:t>) del modo siguiente:</w:t>
      </w:r>
    </w:p>
    <w:p w:rsidR="00431CD5" w:rsidRPr="002C67B5" w:rsidRDefault="00431CD5" w:rsidP="00431CD5">
      <w:pPr>
        <w:pStyle w:val="Blanc"/>
        <w:rPr>
          <w:lang w:val="es-ES"/>
        </w:rPr>
      </w:pPr>
    </w:p>
    <w:p w:rsidR="00431CD5" w:rsidRDefault="00431CD5" w:rsidP="00431CD5">
      <w:pPr>
        <w:pStyle w:val="Equation"/>
      </w:pPr>
      <w:r w:rsidRPr="002C67B5">
        <w:tab/>
      </w:r>
      <w:r w:rsidRPr="002C67B5">
        <w:tab/>
      </w:r>
      <w:r w:rsidR="00B3495E" w:rsidRPr="002C67B5">
        <w:rPr>
          <w:position w:val="-12"/>
        </w:rPr>
        <w:object w:dxaOrig="5240" w:dyaOrig="360">
          <v:shape id="_x0000_i1061" type="#_x0000_t75" style="width:261.5pt;height:17.85pt" o:ole="">
            <v:imagedata r:id="rId85" o:title=""/>
          </v:shape>
          <o:OLEObject Type="Embed" ProgID="Equation.3" ShapeID="_x0000_i1061" DrawAspect="Content" ObjectID="_1437290639" r:id="rId86"/>
        </w:object>
      </w:r>
      <w:r w:rsidRPr="002C67B5">
        <w:tab/>
        <w:t>(26)</w:t>
      </w:r>
    </w:p>
    <w:p w:rsidR="008D6E3C" w:rsidRDefault="008D6E3C" w:rsidP="008D6E3C"/>
    <w:p w:rsidR="008D6E3C" w:rsidRPr="002C67B5" w:rsidRDefault="008D6E3C" w:rsidP="008D6E3C">
      <w:pPr>
        <w:spacing w:before="0"/>
      </w:pPr>
    </w:p>
    <w:p w:rsidR="00B3495E" w:rsidRPr="002C67B5" w:rsidRDefault="00B3495E" w:rsidP="00B3495E">
      <w:pPr>
        <w:pStyle w:val="Line"/>
        <w:rPr>
          <w:lang w:val="es-ES"/>
        </w:rPr>
      </w:pPr>
    </w:p>
    <w:sectPr w:rsidR="00B3495E" w:rsidRPr="002C67B5" w:rsidSect="00041E21">
      <w:headerReference w:type="even" r:id="rId87"/>
      <w:headerReference w:type="default" r:id="rId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7B5" w:rsidRDefault="002C67B5">
      <w:r>
        <w:separator/>
      </w:r>
    </w:p>
  </w:endnote>
  <w:endnote w:type="continuationSeparator" w:id="0">
    <w:p w:rsidR="002C67B5" w:rsidRDefault="002C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7B5" w:rsidRDefault="002C67B5">
      <w:r>
        <w:separator/>
      </w:r>
    </w:p>
  </w:footnote>
  <w:footnote w:type="continuationSeparator" w:id="0">
    <w:p w:rsidR="002C67B5" w:rsidRDefault="002C6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rsidP="007E3865">
    <w:pPr>
      <w:pStyle w:val="Header"/>
      <w:ind w:right="360" w:firstLine="360"/>
    </w:pPr>
    <w:r>
      <w:rPr>
        <w:noProof/>
        <w:lang w:val="en-US" w:eastAsia="zh-CN"/>
      </w:rPr>
      <w:drawing>
        <wp:anchor distT="0" distB="0" distL="114300" distR="114300" simplePos="0" relativeHeight="251659264" behindDoc="1" locked="0" layoutInCell="1" allowOverlap="1" wp14:anchorId="4ABBF392" wp14:editId="277BFA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rsidP="007E386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C31CAD">
      <w:rPr>
        <w:rStyle w:val="PageNumber"/>
        <w:b/>
        <w:bCs/>
        <w:noProof/>
      </w:rPr>
      <w:t>ii</w:t>
    </w:r>
    <w:r>
      <w:rPr>
        <w:rStyle w:val="PageNumber"/>
        <w:b/>
        <w:bCs/>
      </w:rPr>
      <w:fldChar w:fldCharType="end"/>
    </w:r>
    <w:r>
      <w:tab/>
    </w:r>
    <w:fldSimple w:instr=" DOCPROPERTY &quot;Header&quot; \* MERGEFORMAT ">
      <w:r w:rsidR="00703FAC" w:rsidRPr="00703FA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C31CAD">
      <w:rPr>
        <w:b/>
        <w:bCs/>
        <w:noProof/>
      </w:rPr>
      <w:t>UIT-R  P.1853-1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pPr>
      <w:pStyle w:val="Header"/>
    </w:pPr>
    <w:r>
      <w:tab/>
    </w:r>
    <w:fldSimple w:instr=" DOCPROPERTY &quot;Header&quot; \* MERGEFORMAT ">
      <w:r w:rsidR="00703FAC" w:rsidRPr="00703FA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703FAC">
      <w:rPr>
        <w:b/>
        <w:bCs/>
        <w:noProof/>
      </w:rPr>
      <w:t>UIT-R  P.1853-1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434A">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03FAC" w:rsidRPr="00703FA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2434A">
      <w:rPr>
        <w:b/>
        <w:bCs/>
        <w:noProof/>
      </w:rPr>
      <w:t>UIT-R  P.1853-1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7B5" w:rsidRDefault="002C67B5" w:rsidP="00041E21">
    <w:pPr>
      <w:pStyle w:val="Header"/>
    </w:pPr>
    <w:r>
      <w:tab/>
    </w:r>
    <w:fldSimple w:instr=" DOCPROPERTY &quot;Header&quot; \* MERGEFORMAT ">
      <w:r w:rsidR="00703FAC" w:rsidRPr="00703FA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E6F09">
      <w:rPr>
        <w:b/>
        <w:bCs/>
        <w:noProof/>
      </w:rPr>
      <w:t>UIT-R  P.1853-1</w:t>
    </w:r>
    <w:r>
      <w:rPr>
        <w:b/>
        <w:bCs/>
      </w:rPr>
      <w:fldChar w:fldCharType="end"/>
    </w:r>
    <w:r>
      <w:tab/>
    </w:r>
    <w:r w:rsidRPr="00041E21">
      <w:rPr>
        <w:rStyle w:val="PageNumber"/>
        <w:b/>
        <w:bCs/>
      </w:rPr>
      <w:fldChar w:fldCharType="begin"/>
    </w:r>
    <w:r w:rsidRPr="00041E21">
      <w:rPr>
        <w:rStyle w:val="PageNumber"/>
        <w:b/>
        <w:bCs/>
      </w:rPr>
      <w:instrText>PAGE   \* MERGEFORMAT</w:instrText>
    </w:r>
    <w:r w:rsidRPr="00041E21">
      <w:rPr>
        <w:rStyle w:val="PageNumber"/>
        <w:b/>
        <w:bCs/>
      </w:rPr>
      <w:fldChar w:fldCharType="separate"/>
    </w:r>
    <w:r w:rsidR="009E6F09">
      <w:rPr>
        <w:rStyle w:val="PageNumber"/>
        <w:b/>
        <w:bCs/>
        <w:noProof/>
      </w:rPr>
      <w:t>11</w:t>
    </w:r>
    <w:r w:rsidRPr="00041E2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4FB"/>
    <w:rsid w:val="00001FE5"/>
    <w:rsid w:val="00034EAA"/>
    <w:rsid w:val="00040F81"/>
    <w:rsid w:val="00041E21"/>
    <w:rsid w:val="00046E4A"/>
    <w:rsid w:val="00083A1A"/>
    <w:rsid w:val="000869C9"/>
    <w:rsid w:val="000A263C"/>
    <w:rsid w:val="000A5A15"/>
    <w:rsid w:val="00112C67"/>
    <w:rsid w:val="0012434A"/>
    <w:rsid w:val="001377E3"/>
    <w:rsid w:val="001D0CF9"/>
    <w:rsid w:val="001E7EE0"/>
    <w:rsid w:val="00217EBF"/>
    <w:rsid w:val="0023700A"/>
    <w:rsid w:val="00242AEE"/>
    <w:rsid w:val="00260D5E"/>
    <w:rsid w:val="002B27E1"/>
    <w:rsid w:val="002B5B18"/>
    <w:rsid w:val="002C0FF2"/>
    <w:rsid w:val="002C67B5"/>
    <w:rsid w:val="002D76C4"/>
    <w:rsid w:val="00350F8F"/>
    <w:rsid w:val="003844CA"/>
    <w:rsid w:val="00392921"/>
    <w:rsid w:val="00431CD5"/>
    <w:rsid w:val="004D4DF0"/>
    <w:rsid w:val="0052529D"/>
    <w:rsid w:val="005A16B1"/>
    <w:rsid w:val="005D17FB"/>
    <w:rsid w:val="00607D68"/>
    <w:rsid w:val="006B769D"/>
    <w:rsid w:val="006E2019"/>
    <w:rsid w:val="00703FAC"/>
    <w:rsid w:val="00724368"/>
    <w:rsid w:val="007468DA"/>
    <w:rsid w:val="00791C47"/>
    <w:rsid w:val="007E3865"/>
    <w:rsid w:val="007F4D08"/>
    <w:rsid w:val="00817E68"/>
    <w:rsid w:val="00821DD3"/>
    <w:rsid w:val="0082630A"/>
    <w:rsid w:val="008852B9"/>
    <w:rsid w:val="008D6E3C"/>
    <w:rsid w:val="00914E2C"/>
    <w:rsid w:val="009E00A8"/>
    <w:rsid w:val="009E6F09"/>
    <w:rsid w:val="009F3ABC"/>
    <w:rsid w:val="00A05AE0"/>
    <w:rsid w:val="00A64B22"/>
    <w:rsid w:val="00A6617B"/>
    <w:rsid w:val="00AB0DC8"/>
    <w:rsid w:val="00AC5090"/>
    <w:rsid w:val="00AD2813"/>
    <w:rsid w:val="00B12571"/>
    <w:rsid w:val="00B3495E"/>
    <w:rsid w:val="00B44E24"/>
    <w:rsid w:val="00B76B10"/>
    <w:rsid w:val="00BC0C86"/>
    <w:rsid w:val="00C31CAD"/>
    <w:rsid w:val="00C4194D"/>
    <w:rsid w:val="00C60EDA"/>
    <w:rsid w:val="00C7086B"/>
    <w:rsid w:val="00C870F0"/>
    <w:rsid w:val="00D07B05"/>
    <w:rsid w:val="00D124F7"/>
    <w:rsid w:val="00D91C51"/>
    <w:rsid w:val="00DC4E96"/>
    <w:rsid w:val="00DE109D"/>
    <w:rsid w:val="00DE64FB"/>
    <w:rsid w:val="00DF4176"/>
    <w:rsid w:val="00E20BA3"/>
    <w:rsid w:val="00E63E47"/>
    <w:rsid w:val="00E769AF"/>
    <w:rsid w:val="00E852CA"/>
    <w:rsid w:val="00EE7660"/>
    <w:rsid w:val="00EF10FD"/>
    <w:rsid w:val="00F96160"/>
    <w:rsid w:val="00F96681"/>
    <w:rsid w:val="00FF7A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38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7E3865"/>
    <w:pPr>
      <w:keepNext/>
      <w:keepLines/>
      <w:spacing w:before="480"/>
      <w:ind w:left="794" w:hanging="794"/>
      <w:outlineLvl w:val="0"/>
    </w:pPr>
    <w:rPr>
      <w:b/>
    </w:rPr>
  </w:style>
  <w:style w:type="paragraph" w:styleId="Heading2">
    <w:name w:val="heading 2"/>
    <w:basedOn w:val="Heading1"/>
    <w:next w:val="Normal"/>
    <w:qFormat/>
    <w:rsid w:val="007E3865"/>
    <w:pPr>
      <w:spacing w:before="320"/>
      <w:outlineLvl w:val="1"/>
    </w:pPr>
  </w:style>
  <w:style w:type="paragraph" w:styleId="Heading3">
    <w:name w:val="heading 3"/>
    <w:basedOn w:val="Heading1"/>
    <w:next w:val="Normal"/>
    <w:qFormat/>
    <w:rsid w:val="007E3865"/>
    <w:pPr>
      <w:spacing w:before="200"/>
      <w:outlineLvl w:val="2"/>
    </w:pPr>
  </w:style>
  <w:style w:type="paragraph" w:styleId="Heading4">
    <w:name w:val="heading 4"/>
    <w:basedOn w:val="Heading3"/>
    <w:next w:val="Normal"/>
    <w:qFormat/>
    <w:rsid w:val="007E3865"/>
    <w:pPr>
      <w:tabs>
        <w:tab w:val="clear" w:pos="794"/>
        <w:tab w:val="left" w:pos="992"/>
      </w:tabs>
      <w:ind w:left="992" w:hanging="992"/>
      <w:outlineLvl w:val="3"/>
    </w:pPr>
  </w:style>
  <w:style w:type="paragraph" w:styleId="Heading5">
    <w:name w:val="heading 5"/>
    <w:basedOn w:val="Heading4"/>
    <w:next w:val="Normal"/>
    <w:qFormat/>
    <w:rsid w:val="007E3865"/>
    <w:pPr>
      <w:outlineLvl w:val="4"/>
    </w:pPr>
  </w:style>
  <w:style w:type="paragraph" w:styleId="Heading6">
    <w:name w:val="heading 6"/>
    <w:basedOn w:val="Heading4"/>
    <w:next w:val="Normal"/>
    <w:qFormat/>
    <w:rsid w:val="007E3865"/>
    <w:pPr>
      <w:tabs>
        <w:tab w:val="clear" w:pos="992"/>
        <w:tab w:val="clear" w:pos="1191"/>
      </w:tabs>
      <w:ind w:left="1588" w:hanging="1588"/>
      <w:outlineLvl w:val="5"/>
    </w:pPr>
  </w:style>
  <w:style w:type="paragraph" w:styleId="Heading7">
    <w:name w:val="heading 7"/>
    <w:basedOn w:val="Heading6"/>
    <w:next w:val="Normal"/>
    <w:qFormat/>
    <w:rsid w:val="007E3865"/>
    <w:pPr>
      <w:outlineLvl w:val="6"/>
    </w:pPr>
  </w:style>
  <w:style w:type="paragraph" w:styleId="Heading8">
    <w:name w:val="heading 8"/>
    <w:basedOn w:val="Heading6"/>
    <w:next w:val="Normal"/>
    <w:qFormat/>
    <w:rsid w:val="007E3865"/>
    <w:pPr>
      <w:outlineLvl w:val="7"/>
    </w:pPr>
  </w:style>
  <w:style w:type="paragraph" w:styleId="Heading9">
    <w:name w:val="heading 9"/>
    <w:basedOn w:val="Heading6"/>
    <w:next w:val="Normal"/>
    <w:qFormat/>
    <w:rsid w:val="007E38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38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38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3865"/>
  </w:style>
  <w:style w:type="paragraph" w:customStyle="1" w:styleId="Headingb">
    <w:name w:val="Heading_b"/>
    <w:basedOn w:val="Heading3"/>
    <w:next w:val="Normal"/>
    <w:rsid w:val="007E3865"/>
    <w:pPr>
      <w:spacing w:before="160"/>
      <w:ind w:left="0" w:firstLine="0"/>
      <w:outlineLvl w:val="9"/>
    </w:pPr>
  </w:style>
  <w:style w:type="paragraph" w:customStyle="1" w:styleId="Headingi">
    <w:name w:val="Heading_i"/>
    <w:basedOn w:val="Heading3"/>
    <w:next w:val="Normal"/>
    <w:link w:val="HeadingiChar"/>
    <w:rsid w:val="007E3865"/>
    <w:pPr>
      <w:spacing w:before="160"/>
      <w:ind w:left="0" w:firstLine="0"/>
    </w:pPr>
    <w:rPr>
      <w:b w:val="0"/>
      <w:i/>
    </w:rPr>
  </w:style>
  <w:style w:type="character" w:customStyle="1" w:styleId="href">
    <w:name w:val="href"/>
    <w:basedOn w:val="DefaultParagraphFont"/>
    <w:rsid w:val="007E3865"/>
  </w:style>
  <w:style w:type="paragraph" w:customStyle="1" w:styleId="enumlev1">
    <w:name w:val="enumlev1"/>
    <w:basedOn w:val="Normal"/>
    <w:link w:val="enumlev1Char"/>
    <w:rsid w:val="007E3865"/>
    <w:pPr>
      <w:spacing w:before="80"/>
      <w:ind w:left="794" w:hanging="794"/>
    </w:pPr>
  </w:style>
  <w:style w:type="paragraph" w:customStyle="1" w:styleId="enumlev2">
    <w:name w:val="enumlev2"/>
    <w:basedOn w:val="enumlev1"/>
    <w:rsid w:val="007E3865"/>
    <w:pPr>
      <w:ind w:left="1191" w:hanging="397"/>
    </w:pPr>
  </w:style>
  <w:style w:type="paragraph" w:customStyle="1" w:styleId="enumlev3">
    <w:name w:val="enumlev3"/>
    <w:basedOn w:val="enumlev2"/>
    <w:rsid w:val="007E3865"/>
    <w:pPr>
      <w:ind w:left="1588"/>
    </w:pPr>
  </w:style>
  <w:style w:type="paragraph" w:customStyle="1" w:styleId="Normalaftertitle">
    <w:name w:val="Normal_after_title"/>
    <w:basedOn w:val="Normal"/>
    <w:next w:val="Normal"/>
    <w:link w:val="NormalaftertitleChar"/>
    <w:rsid w:val="007E3865"/>
    <w:pPr>
      <w:spacing w:before="320"/>
    </w:pPr>
  </w:style>
  <w:style w:type="paragraph" w:customStyle="1" w:styleId="Note">
    <w:name w:val="Note"/>
    <w:basedOn w:val="Normal"/>
    <w:rsid w:val="007E386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E38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E3865"/>
    <w:pPr>
      <w:spacing w:before="240"/>
    </w:pPr>
    <w:rPr>
      <w:sz w:val="22"/>
      <w:lang w:val="es-ES_tradnl"/>
    </w:rPr>
  </w:style>
  <w:style w:type="paragraph" w:customStyle="1" w:styleId="Recref">
    <w:name w:val="Rec_ref"/>
    <w:basedOn w:val="Normal"/>
    <w:next w:val="Recdate"/>
    <w:rsid w:val="007E3865"/>
    <w:pPr>
      <w:jc w:val="center"/>
    </w:pPr>
  </w:style>
  <w:style w:type="paragraph" w:customStyle="1" w:styleId="Recdate">
    <w:name w:val="Rec_date"/>
    <w:basedOn w:val="Recref"/>
    <w:next w:val="Normalaftertitle"/>
    <w:rsid w:val="007E3865"/>
    <w:pPr>
      <w:jc w:val="right"/>
    </w:pPr>
  </w:style>
  <w:style w:type="paragraph" w:customStyle="1" w:styleId="AnnexNoTitle">
    <w:name w:val="Annex_NoTitle"/>
    <w:basedOn w:val="Normal"/>
    <w:next w:val="Normalaftertitle"/>
    <w:rsid w:val="007E3865"/>
    <w:pPr>
      <w:keepNext/>
      <w:keepLines/>
      <w:spacing w:before="480" w:after="80"/>
      <w:jc w:val="center"/>
    </w:pPr>
    <w:rPr>
      <w:b/>
      <w:sz w:val="28"/>
    </w:rPr>
  </w:style>
  <w:style w:type="paragraph" w:customStyle="1" w:styleId="AppendixNoTitle">
    <w:name w:val="Appendix_NoTitle"/>
    <w:basedOn w:val="AnnexNoTitle"/>
    <w:next w:val="Normal"/>
    <w:rsid w:val="007E3865"/>
  </w:style>
  <w:style w:type="paragraph" w:customStyle="1" w:styleId="Tablefin">
    <w:name w:val="Table_fin"/>
    <w:basedOn w:val="Normal"/>
    <w:next w:val="Normal"/>
    <w:rsid w:val="007E3865"/>
    <w:pPr>
      <w:spacing w:before="0"/>
    </w:pPr>
    <w:rPr>
      <w:sz w:val="20"/>
      <w:lang w:val="en-GB"/>
    </w:rPr>
  </w:style>
  <w:style w:type="paragraph" w:customStyle="1" w:styleId="Tablehead">
    <w:name w:val="Table_head"/>
    <w:basedOn w:val="Normal"/>
    <w:next w:val="Normal"/>
    <w:rsid w:val="007E38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38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3865"/>
    <w:pPr>
      <w:keepNext/>
      <w:spacing w:before="360" w:after="120"/>
      <w:jc w:val="center"/>
    </w:pPr>
  </w:style>
  <w:style w:type="paragraph" w:customStyle="1" w:styleId="Tabletext">
    <w:name w:val="Table_text"/>
    <w:basedOn w:val="Normal"/>
    <w:rsid w:val="007E38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E3865"/>
    <w:pPr>
      <w:tabs>
        <w:tab w:val="clear" w:pos="1191"/>
        <w:tab w:val="clear" w:pos="1588"/>
        <w:tab w:val="clear" w:pos="1985"/>
        <w:tab w:val="center" w:pos="4820"/>
        <w:tab w:val="right" w:pos="9639"/>
      </w:tabs>
    </w:pPr>
  </w:style>
  <w:style w:type="paragraph" w:customStyle="1" w:styleId="Equationlegend">
    <w:name w:val="Equation_legend"/>
    <w:basedOn w:val="NormalIndent"/>
    <w:rsid w:val="007E38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3865"/>
    <w:pPr>
      <w:ind w:left="794"/>
    </w:pPr>
  </w:style>
  <w:style w:type="paragraph" w:customStyle="1" w:styleId="Figurelegend">
    <w:name w:val="Figure_legend"/>
    <w:basedOn w:val="Normal"/>
    <w:rsid w:val="007E38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E3865"/>
    <w:pPr>
      <w:keepNext/>
      <w:keepLines/>
      <w:spacing w:before="480" w:after="80"/>
      <w:jc w:val="center"/>
    </w:pPr>
    <w:rPr>
      <w:caps/>
      <w:sz w:val="18"/>
    </w:rPr>
  </w:style>
  <w:style w:type="paragraph" w:customStyle="1" w:styleId="tocpart">
    <w:name w:val="tocpart"/>
    <w:basedOn w:val="Normal"/>
    <w:rsid w:val="007E38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3865"/>
    <w:pPr>
      <w:keepNext/>
      <w:keepLines/>
      <w:spacing w:before="480"/>
      <w:jc w:val="center"/>
    </w:pPr>
    <w:rPr>
      <w:sz w:val="28"/>
    </w:rPr>
  </w:style>
  <w:style w:type="paragraph" w:customStyle="1" w:styleId="Arttitle">
    <w:name w:val="Art_title"/>
    <w:basedOn w:val="Normal"/>
    <w:next w:val="Normalaftertitle"/>
    <w:rsid w:val="007E3865"/>
    <w:pPr>
      <w:keepNext/>
      <w:keepLines/>
      <w:spacing w:before="240"/>
      <w:jc w:val="center"/>
    </w:pPr>
    <w:rPr>
      <w:b/>
      <w:sz w:val="28"/>
    </w:rPr>
  </w:style>
  <w:style w:type="paragraph" w:customStyle="1" w:styleId="Blanc">
    <w:name w:val="Blanc"/>
    <w:basedOn w:val="Normal"/>
    <w:next w:val="Tabletext"/>
    <w:rsid w:val="007E38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38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E3865"/>
    <w:pPr>
      <w:keepNext/>
      <w:keepLines/>
      <w:spacing w:before="160"/>
      <w:ind w:left="794"/>
    </w:pPr>
    <w:rPr>
      <w:i/>
    </w:rPr>
  </w:style>
  <w:style w:type="paragraph" w:customStyle="1" w:styleId="ChapNo">
    <w:name w:val="Chap_No"/>
    <w:basedOn w:val="ArtNo"/>
    <w:next w:val="Chaptitle"/>
    <w:rsid w:val="007E3865"/>
    <w:rPr>
      <w:b/>
    </w:rPr>
  </w:style>
  <w:style w:type="paragraph" w:customStyle="1" w:styleId="Chaptitle">
    <w:name w:val="Chap_title"/>
    <w:basedOn w:val="Arttitle"/>
    <w:next w:val="Normalaftertitle"/>
    <w:rsid w:val="007E3865"/>
  </w:style>
  <w:style w:type="character" w:styleId="FootnoteReference">
    <w:name w:val="footnote reference"/>
    <w:basedOn w:val="DefaultParagraphFont"/>
    <w:semiHidden/>
    <w:rsid w:val="007E3865"/>
    <w:rPr>
      <w:position w:val="6"/>
      <w:sz w:val="18"/>
    </w:rPr>
  </w:style>
  <w:style w:type="paragraph" w:styleId="FootnoteText">
    <w:name w:val="footnote text"/>
    <w:basedOn w:val="Normal"/>
    <w:semiHidden/>
    <w:rsid w:val="007E3865"/>
    <w:pPr>
      <w:keepLines/>
      <w:tabs>
        <w:tab w:val="left" w:pos="255"/>
      </w:tabs>
      <w:ind w:left="255" w:hanging="255"/>
    </w:pPr>
    <w:rPr>
      <w:sz w:val="22"/>
    </w:rPr>
  </w:style>
  <w:style w:type="paragraph" w:styleId="Index1">
    <w:name w:val="index 1"/>
    <w:basedOn w:val="Normal"/>
    <w:next w:val="Normal"/>
    <w:semiHidden/>
    <w:rsid w:val="007E3865"/>
  </w:style>
  <w:style w:type="paragraph" w:styleId="Index2">
    <w:name w:val="index 2"/>
    <w:basedOn w:val="Normal"/>
    <w:next w:val="Normal"/>
    <w:semiHidden/>
    <w:rsid w:val="007E3865"/>
    <w:pPr>
      <w:ind w:left="283"/>
    </w:pPr>
  </w:style>
  <w:style w:type="paragraph" w:styleId="Index3">
    <w:name w:val="index 3"/>
    <w:basedOn w:val="Normal"/>
    <w:next w:val="Normal"/>
    <w:semiHidden/>
    <w:rsid w:val="007E3865"/>
    <w:pPr>
      <w:ind w:left="566"/>
    </w:pPr>
  </w:style>
  <w:style w:type="paragraph" w:styleId="IndexHeading">
    <w:name w:val="index heading"/>
    <w:basedOn w:val="Normal"/>
    <w:next w:val="Index1"/>
    <w:semiHidden/>
    <w:rsid w:val="007E3865"/>
  </w:style>
  <w:style w:type="paragraph" w:customStyle="1" w:styleId="Line">
    <w:name w:val="Line"/>
    <w:basedOn w:val="Normal"/>
    <w:next w:val="Normal"/>
    <w:rsid w:val="007E38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38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3865"/>
  </w:style>
  <w:style w:type="paragraph" w:customStyle="1" w:styleId="Partref">
    <w:name w:val="Part_ref"/>
    <w:basedOn w:val="Normal"/>
    <w:next w:val="Normal"/>
    <w:rsid w:val="007E3865"/>
    <w:pPr>
      <w:keepNext/>
      <w:keepLines/>
      <w:spacing w:after="280"/>
      <w:jc w:val="center"/>
    </w:pPr>
  </w:style>
  <w:style w:type="paragraph" w:customStyle="1" w:styleId="Parttitle">
    <w:name w:val="Part_title"/>
    <w:basedOn w:val="Normal"/>
    <w:next w:val="Normalaftertitle"/>
    <w:rsid w:val="007E38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3865"/>
  </w:style>
  <w:style w:type="paragraph" w:customStyle="1" w:styleId="QuestionNo">
    <w:name w:val="Question_No"/>
    <w:basedOn w:val="RecNo"/>
    <w:next w:val="Normal"/>
    <w:rsid w:val="007E3865"/>
  </w:style>
  <w:style w:type="paragraph" w:customStyle="1" w:styleId="Questionref">
    <w:name w:val="Question_ref"/>
    <w:basedOn w:val="Recref"/>
    <w:next w:val="Questiondate"/>
    <w:rsid w:val="007E3865"/>
  </w:style>
  <w:style w:type="paragraph" w:customStyle="1" w:styleId="Questiontitle">
    <w:name w:val="Question_title"/>
    <w:basedOn w:val="Normal"/>
    <w:next w:val="Questionref"/>
    <w:rsid w:val="007E3865"/>
  </w:style>
  <w:style w:type="paragraph" w:customStyle="1" w:styleId="Reftext">
    <w:name w:val="Ref_text"/>
    <w:basedOn w:val="Normal"/>
    <w:rsid w:val="007E3865"/>
    <w:pPr>
      <w:ind w:left="794" w:hanging="794"/>
    </w:pPr>
    <w:rPr>
      <w:sz w:val="22"/>
    </w:rPr>
  </w:style>
  <w:style w:type="paragraph" w:customStyle="1" w:styleId="Reftitle">
    <w:name w:val="Ref_title"/>
    <w:basedOn w:val="Normal"/>
    <w:next w:val="Reftext"/>
    <w:rsid w:val="007E38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3865"/>
  </w:style>
  <w:style w:type="paragraph" w:customStyle="1" w:styleId="RepNo">
    <w:name w:val="Rep_No"/>
    <w:basedOn w:val="RecNo"/>
    <w:next w:val="Reptitle"/>
    <w:rsid w:val="007E3865"/>
  </w:style>
  <w:style w:type="paragraph" w:customStyle="1" w:styleId="Repref">
    <w:name w:val="Rep_ref"/>
    <w:basedOn w:val="Recref"/>
    <w:next w:val="Repdate"/>
    <w:rsid w:val="007E3865"/>
  </w:style>
  <w:style w:type="paragraph" w:customStyle="1" w:styleId="Reptitle">
    <w:name w:val="Rep_title"/>
    <w:basedOn w:val="Rectitle"/>
    <w:next w:val="Repref"/>
    <w:rsid w:val="007E3865"/>
  </w:style>
  <w:style w:type="paragraph" w:customStyle="1" w:styleId="Resdate">
    <w:name w:val="Res_date"/>
    <w:basedOn w:val="Recdate"/>
    <w:next w:val="Normalaftertitle"/>
    <w:rsid w:val="007E3865"/>
  </w:style>
  <w:style w:type="paragraph" w:customStyle="1" w:styleId="ResNo">
    <w:name w:val="Res_No"/>
    <w:basedOn w:val="RecNo"/>
    <w:next w:val="Restitle"/>
    <w:rsid w:val="007E3865"/>
  </w:style>
  <w:style w:type="paragraph" w:customStyle="1" w:styleId="Resref">
    <w:name w:val="Res_ref"/>
    <w:basedOn w:val="Recref"/>
    <w:next w:val="Resdate"/>
    <w:rsid w:val="007E3865"/>
  </w:style>
  <w:style w:type="paragraph" w:customStyle="1" w:styleId="Restitle">
    <w:name w:val="Res_title"/>
    <w:basedOn w:val="Normal"/>
    <w:next w:val="Resref"/>
    <w:rsid w:val="007E3865"/>
    <w:pPr>
      <w:spacing w:before="240"/>
      <w:jc w:val="center"/>
    </w:pPr>
    <w:rPr>
      <w:b/>
      <w:sz w:val="28"/>
    </w:rPr>
  </w:style>
  <w:style w:type="paragraph" w:customStyle="1" w:styleId="SectionNo">
    <w:name w:val="Section_No"/>
    <w:basedOn w:val="Normal"/>
    <w:next w:val="Normal"/>
    <w:rsid w:val="007E3865"/>
  </w:style>
  <w:style w:type="paragraph" w:customStyle="1" w:styleId="Sectiontitle">
    <w:name w:val="Section_title"/>
    <w:basedOn w:val="Normal"/>
    <w:next w:val="Normalaftertitle"/>
    <w:rsid w:val="007E38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3865"/>
    <w:pPr>
      <w:tabs>
        <w:tab w:val="clear" w:pos="794"/>
        <w:tab w:val="clear" w:pos="1191"/>
        <w:tab w:val="clear" w:pos="1588"/>
        <w:tab w:val="clear" w:pos="1985"/>
        <w:tab w:val="right" w:pos="9611"/>
      </w:tabs>
    </w:pPr>
    <w:rPr>
      <w:i/>
    </w:rPr>
  </w:style>
  <w:style w:type="paragraph" w:styleId="TOC1">
    <w:name w:val="toc 1"/>
    <w:basedOn w:val="Normal"/>
    <w:semiHidden/>
    <w:rsid w:val="007E38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E3865"/>
    <w:pPr>
      <w:tabs>
        <w:tab w:val="clear" w:pos="567"/>
        <w:tab w:val="left" w:pos="1276"/>
      </w:tabs>
      <w:spacing w:before="160"/>
      <w:ind w:left="1276" w:hanging="709"/>
    </w:pPr>
  </w:style>
  <w:style w:type="paragraph" w:styleId="TOC3">
    <w:name w:val="toc 3"/>
    <w:basedOn w:val="TOC2"/>
    <w:semiHidden/>
    <w:rsid w:val="007E3865"/>
    <w:pPr>
      <w:tabs>
        <w:tab w:val="clear" w:pos="1276"/>
        <w:tab w:val="left" w:pos="2155"/>
      </w:tabs>
      <w:ind w:left="2155" w:hanging="879"/>
    </w:pPr>
  </w:style>
  <w:style w:type="paragraph" w:styleId="TOC4">
    <w:name w:val="toc 4"/>
    <w:basedOn w:val="TOC3"/>
    <w:semiHidden/>
    <w:rsid w:val="007E3865"/>
    <w:pPr>
      <w:tabs>
        <w:tab w:val="left" w:pos="3261"/>
      </w:tabs>
      <w:spacing w:before="80"/>
      <w:ind w:left="3261" w:hanging="993"/>
    </w:pPr>
  </w:style>
  <w:style w:type="paragraph" w:styleId="TOC5">
    <w:name w:val="toc 5"/>
    <w:basedOn w:val="TOC4"/>
    <w:semiHidden/>
    <w:rsid w:val="007E3865"/>
  </w:style>
  <w:style w:type="paragraph" w:styleId="TOC6">
    <w:name w:val="toc 6"/>
    <w:basedOn w:val="TOC4"/>
    <w:semiHidden/>
    <w:rsid w:val="007E3865"/>
  </w:style>
  <w:style w:type="paragraph" w:styleId="TOC7">
    <w:name w:val="toc 7"/>
    <w:basedOn w:val="TOC4"/>
    <w:semiHidden/>
    <w:rsid w:val="007E3865"/>
  </w:style>
  <w:style w:type="paragraph" w:styleId="TOC8">
    <w:name w:val="toc 8"/>
    <w:basedOn w:val="TOC4"/>
    <w:semiHidden/>
    <w:rsid w:val="007E3865"/>
  </w:style>
  <w:style w:type="paragraph" w:customStyle="1" w:styleId="Rectitle">
    <w:name w:val="Rec_title"/>
    <w:basedOn w:val="Normal"/>
    <w:next w:val="Recref"/>
    <w:link w:val="RectitleChar"/>
    <w:rsid w:val="007E3865"/>
    <w:pPr>
      <w:keepNext/>
      <w:keepLines/>
      <w:spacing w:before="240"/>
      <w:jc w:val="center"/>
    </w:pPr>
    <w:rPr>
      <w:b/>
      <w:sz w:val="28"/>
    </w:rPr>
  </w:style>
  <w:style w:type="paragraph" w:customStyle="1" w:styleId="Annexref">
    <w:name w:val="Annex_ref"/>
    <w:basedOn w:val="Normal"/>
    <w:next w:val="Normalaftertitle"/>
    <w:rsid w:val="007E3865"/>
    <w:pPr>
      <w:keepNext/>
      <w:keepLines/>
      <w:spacing w:after="280"/>
      <w:jc w:val="center"/>
    </w:pPr>
  </w:style>
  <w:style w:type="paragraph" w:customStyle="1" w:styleId="Appendixref">
    <w:name w:val="Appendix_ref"/>
    <w:basedOn w:val="Annexref"/>
    <w:next w:val="Normalaftertitle"/>
    <w:rsid w:val="007E3865"/>
  </w:style>
  <w:style w:type="paragraph" w:customStyle="1" w:styleId="Figuretitle">
    <w:name w:val="Figure_title"/>
    <w:basedOn w:val="Normal"/>
    <w:next w:val="Figure"/>
    <w:link w:val="FiguretitleChar"/>
    <w:rsid w:val="007E38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3865"/>
    <w:pPr>
      <w:keepNext/>
      <w:spacing w:before="0" w:after="120"/>
      <w:jc w:val="center"/>
    </w:pPr>
    <w:rPr>
      <w:b/>
    </w:rPr>
  </w:style>
  <w:style w:type="paragraph" w:customStyle="1" w:styleId="Summary">
    <w:name w:val="Summary"/>
    <w:basedOn w:val="Normal"/>
    <w:next w:val="Normalaftertitle"/>
    <w:autoRedefine/>
    <w:rsid w:val="007E3865"/>
    <w:pPr>
      <w:spacing w:after="480"/>
    </w:pPr>
    <w:rPr>
      <w:sz w:val="22"/>
      <w:lang w:val="es-ES_tradnl"/>
    </w:rPr>
  </w:style>
  <w:style w:type="paragraph" w:customStyle="1" w:styleId="TableLegendNote">
    <w:name w:val="Table_Legend_Note"/>
    <w:basedOn w:val="Tablelegend"/>
    <w:next w:val="Tablelegend"/>
    <w:rsid w:val="007E3865"/>
    <w:pPr>
      <w:ind w:left="-85" w:firstLine="0"/>
    </w:pPr>
    <w:rPr>
      <w:lang w:val="en-US"/>
    </w:rPr>
  </w:style>
  <w:style w:type="paragraph" w:customStyle="1" w:styleId="Figure">
    <w:name w:val="Figure"/>
    <w:basedOn w:val="FigureNo"/>
    <w:next w:val="Normal"/>
    <w:rsid w:val="007E3865"/>
    <w:pPr>
      <w:keepNext w:val="0"/>
      <w:spacing w:before="0" w:after="240"/>
    </w:pPr>
  </w:style>
  <w:style w:type="character" w:styleId="Hyperlink">
    <w:name w:val="Hyperlink"/>
    <w:basedOn w:val="DefaultParagraphFont"/>
    <w:rsid w:val="00DE64FB"/>
    <w:rPr>
      <w:color w:val="0000FF"/>
      <w:u w:val="single"/>
    </w:rPr>
  </w:style>
  <w:style w:type="table" w:styleId="TableGrid">
    <w:name w:val="Table Grid"/>
    <w:basedOn w:val="TableNormal"/>
    <w:rsid w:val="00DE64F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lChar">
    <w:name w:val="Call Char"/>
    <w:basedOn w:val="DefaultParagraphFont"/>
    <w:link w:val="Call"/>
    <w:locked/>
    <w:rsid w:val="00431CD5"/>
    <w:rPr>
      <w:i/>
      <w:sz w:val="24"/>
      <w:lang w:val="fr-FR" w:eastAsia="en-US"/>
    </w:rPr>
  </w:style>
  <w:style w:type="character" w:customStyle="1" w:styleId="NormalaftertitleChar">
    <w:name w:val="Normal_after_title Char"/>
    <w:basedOn w:val="DefaultParagraphFont"/>
    <w:link w:val="Normalaftertitle"/>
    <w:locked/>
    <w:rsid w:val="00431CD5"/>
    <w:rPr>
      <w:sz w:val="24"/>
      <w:lang w:val="fr-FR" w:eastAsia="en-US"/>
    </w:rPr>
  </w:style>
  <w:style w:type="character" w:customStyle="1" w:styleId="FigureNoChar">
    <w:name w:val="Figure_No Char"/>
    <w:basedOn w:val="DefaultParagraphFont"/>
    <w:link w:val="FigureNo"/>
    <w:locked/>
    <w:rsid w:val="00431CD5"/>
    <w:rPr>
      <w:caps/>
      <w:sz w:val="18"/>
      <w:lang w:val="fr-FR" w:eastAsia="en-US"/>
    </w:rPr>
  </w:style>
  <w:style w:type="character" w:customStyle="1" w:styleId="FiguretitleChar">
    <w:name w:val="Figure_title Char"/>
    <w:basedOn w:val="DefaultParagraphFont"/>
    <w:link w:val="Figuretitle"/>
    <w:locked/>
    <w:rsid w:val="00431CD5"/>
    <w:rPr>
      <w:rFonts w:ascii="Times New Roman Bold" w:hAnsi="Times New Roman Bold"/>
      <w:b/>
      <w:sz w:val="18"/>
      <w:lang w:val="fr-FR" w:eastAsia="en-US"/>
    </w:rPr>
  </w:style>
  <w:style w:type="character" w:customStyle="1" w:styleId="RectitleChar">
    <w:name w:val="Rec_title Char"/>
    <w:basedOn w:val="DefaultParagraphFont"/>
    <w:link w:val="Rectitle"/>
    <w:locked/>
    <w:rsid w:val="00431CD5"/>
    <w:rPr>
      <w:b/>
      <w:sz w:val="28"/>
      <w:lang w:val="fr-FR" w:eastAsia="en-US"/>
    </w:rPr>
  </w:style>
  <w:style w:type="character" w:customStyle="1" w:styleId="RecNoChar">
    <w:name w:val="Rec_No Char"/>
    <w:link w:val="RecNo"/>
    <w:locked/>
    <w:rsid w:val="00431CD5"/>
    <w:rPr>
      <w:sz w:val="28"/>
      <w:lang w:val="fr-FR" w:eastAsia="en-US"/>
    </w:rPr>
  </w:style>
  <w:style w:type="character" w:customStyle="1" w:styleId="EquationChar">
    <w:name w:val="Equation Char"/>
    <w:basedOn w:val="DefaultParagraphFont"/>
    <w:link w:val="Equation"/>
    <w:locked/>
    <w:rsid w:val="00431CD5"/>
    <w:rPr>
      <w:sz w:val="24"/>
      <w:lang w:val="fr-FR" w:eastAsia="en-US"/>
    </w:rPr>
  </w:style>
  <w:style w:type="character" w:customStyle="1" w:styleId="HeadingiChar">
    <w:name w:val="Heading_i Char"/>
    <w:basedOn w:val="DefaultParagraphFont"/>
    <w:link w:val="Headingi"/>
    <w:locked/>
    <w:rsid w:val="00431CD5"/>
    <w:rPr>
      <w:i/>
      <w:sz w:val="24"/>
      <w:lang w:val="fr-FR" w:eastAsia="en-US"/>
    </w:rPr>
  </w:style>
  <w:style w:type="character" w:customStyle="1" w:styleId="enumlev1Char">
    <w:name w:val="enumlev1 Char"/>
    <w:basedOn w:val="DefaultParagraphFont"/>
    <w:link w:val="enumlev1"/>
    <w:locked/>
    <w:rsid w:val="00431CD5"/>
    <w:rPr>
      <w:sz w:val="24"/>
      <w:lang w:val="fr-FR" w:eastAsia="en-US"/>
    </w:rPr>
  </w:style>
  <w:style w:type="paragraph" w:styleId="BalloonText">
    <w:name w:val="Balloon Text"/>
    <w:basedOn w:val="Normal"/>
    <w:link w:val="BalloonTextChar"/>
    <w:rsid w:val="00431CD5"/>
    <w:pPr>
      <w:spacing w:before="0"/>
    </w:pPr>
    <w:rPr>
      <w:rFonts w:ascii="Tahoma" w:hAnsi="Tahoma" w:cs="Tahoma"/>
      <w:sz w:val="16"/>
      <w:szCs w:val="16"/>
    </w:rPr>
  </w:style>
  <w:style w:type="character" w:customStyle="1" w:styleId="BalloonTextChar">
    <w:name w:val="Balloon Text Char"/>
    <w:basedOn w:val="DefaultParagraphFont"/>
    <w:link w:val="BalloonText"/>
    <w:rsid w:val="00431CD5"/>
    <w:rPr>
      <w:rFonts w:ascii="Tahoma" w:hAnsi="Tahoma" w:cs="Tahoma"/>
      <w:sz w:val="16"/>
      <w:szCs w:val="16"/>
      <w:lang w:val="fr-FR" w:eastAsia="en-US"/>
    </w:rPr>
  </w:style>
  <w:style w:type="character" w:customStyle="1" w:styleId="FooterChar">
    <w:name w:val="Footer Char"/>
    <w:basedOn w:val="DefaultParagraphFont"/>
    <w:link w:val="Footer"/>
    <w:rsid w:val="00431CD5"/>
    <w:rPr>
      <w:noProof/>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38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7E3865"/>
    <w:pPr>
      <w:keepNext/>
      <w:keepLines/>
      <w:spacing w:before="480"/>
      <w:ind w:left="794" w:hanging="794"/>
      <w:outlineLvl w:val="0"/>
    </w:pPr>
    <w:rPr>
      <w:b/>
    </w:rPr>
  </w:style>
  <w:style w:type="paragraph" w:styleId="Heading2">
    <w:name w:val="heading 2"/>
    <w:basedOn w:val="Heading1"/>
    <w:next w:val="Normal"/>
    <w:qFormat/>
    <w:rsid w:val="007E3865"/>
    <w:pPr>
      <w:spacing w:before="320"/>
      <w:outlineLvl w:val="1"/>
    </w:pPr>
  </w:style>
  <w:style w:type="paragraph" w:styleId="Heading3">
    <w:name w:val="heading 3"/>
    <w:basedOn w:val="Heading1"/>
    <w:next w:val="Normal"/>
    <w:qFormat/>
    <w:rsid w:val="007E3865"/>
    <w:pPr>
      <w:spacing w:before="200"/>
      <w:outlineLvl w:val="2"/>
    </w:pPr>
  </w:style>
  <w:style w:type="paragraph" w:styleId="Heading4">
    <w:name w:val="heading 4"/>
    <w:basedOn w:val="Heading3"/>
    <w:next w:val="Normal"/>
    <w:qFormat/>
    <w:rsid w:val="007E3865"/>
    <w:pPr>
      <w:tabs>
        <w:tab w:val="clear" w:pos="794"/>
        <w:tab w:val="left" w:pos="992"/>
      </w:tabs>
      <w:ind w:left="992" w:hanging="992"/>
      <w:outlineLvl w:val="3"/>
    </w:pPr>
  </w:style>
  <w:style w:type="paragraph" w:styleId="Heading5">
    <w:name w:val="heading 5"/>
    <w:basedOn w:val="Heading4"/>
    <w:next w:val="Normal"/>
    <w:qFormat/>
    <w:rsid w:val="007E3865"/>
    <w:pPr>
      <w:outlineLvl w:val="4"/>
    </w:pPr>
  </w:style>
  <w:style w:type="paragraph" w:styleId="Heading6">
    <w:name w:val="heading 6"/>
    <w:basedOn w:val="Heading4"/>
    <w:next w:val="Normal"/>
    <w:qFormat/>
    <w:rsid w:val="007E3865"/>
    <w:pPr>
      <w:tabs>
        <w:tab w:val="clear" w:pos="992"/>
        <w:tab w:val="clear" w:pos="1191"/>
      </w:tabs>
      <w:ind w:left="1588" w:hanging="1588"/>
      <w:outlineLvl w:val="5"/>
    </w:pPr>
  </w:style>
  <w:style w:type="paragraph" w:styleId="Heading7">
    <w:name w:val="heading 7"/>
    <w:basedOn w:val="Heading6"/>
    <w:next w:val="Normal"/>
    <w:qFormat/>
    <w:rsid w:val="007E3865"/>
    <w:pPr>
      <w:outlineLvl w:val="6"/>
    </w:pPr>
  </w:style>
  <w:style w:type="paragraph" w:styleId="Heading8">
    <w:name w:val="heading 8"/>
    <w:basedOn w:val="Heading6"/>
    <w:next w:val="Normal"/>
    <w:qFormat/>
    <w:rsid w:val="007E3865"/>
    <w:pPr>
      <w:outlineLvl w:val="7"/>
    </w:pPr>
  </w:style>
  <w:style w:type="paragraph" w:styleId="Heading9">
    <w:name w:val="heading 9"/>
    <w:basedOn w:val="Heading6"/>
    <w:next w:val="Normal"/>
    <w:qFormat/>
    <w:rsid w:val="007E38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E38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E38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E3865"/>
  </w:style>
  <w:style w:type="paragraph" w:customStyle="1" w:styleId="Headingb">
    <w:name w:val="Heading_b"/>
    <w:basedOn w:val="Heading3"/>
    <w:next w:val="Normal"/>
    <w:rsid w:val="007E3865"/>
    <w:pPr>
      <w:spacing w:before="160"/>
      <w:ind w:left="0" w:firstLine="0"/>
      <w:outlineLvl w:val="9"/>
    </w:pPr>
  </w:style>
  <w:style w:type="paragraph" w:customStyle="1" w:styleId="Headingi">
    <w:name w:val="Heading_i"/>
    <w:basedOn w:val="Heading3"/>
    <w:next w:val="Normal"/>
    <w:link w:val="HeadingiChar"/>
    <w:rsid w:val="007E3865"/>
    <w:pPr>
      <w:spacing w:before="160"/>
      <w:ind w:left="0" w:firstLine="0"/>
    </w:pPr>
    <w:rPr>
      <w:b w:val="0"/>
      <w:i/>
    </w:rPr>
  </w:style>
  <w:style w:type="character" w:customStyle="1" w:styleId="href">
    <w:name w:val="href"/>
    <w:basedOn w:val="DefaultParagraphFont"/>
    <w:rsid w:val="007E3865"/>
  </w:style>
  <w:style w:type="paragraph" w:customStyle="1" w:styleId="enumlev1">
    <w:name w:val="enumlev1"/>
    <w:basedOn w:val="Normal"/>
    <w:link w:val="enumlev1Char"/>
    <w:rsid w:val="007E3865"/>
    <w:pPr>
      <w:spacing w:before="80"/>
      <w:ind w:left="794" w:hanging="794"/>
    </w:pPr>
  </w:style>
  <w:style w:type="paragraph" w:customStyle="1" w:styleId="enumlev2">
    <w:name w:val="enumlev2"/>
    <w:basedOn w:val="enumlev1"/>
    <w:rsid w:val="007E3865"/>
    <w:pPr>
      <w:ind w:left="1191" w:hanging="397"/>
    </w:pPr>
  </w:style>
  <w:style w:type="paragraph" w:customStyle="1" w:styleId="enumlev3">
    <w:name w:val="enumlev3"/>
    <w:basedOn w:val="enumlev2"/>
    <w:rsid w:val="007E3865"/>
    <w:pPr>
      <w:ind w:left="1588"/>
    </w:pPr>
  </w:style>
  <w:style w:type="paragraph" w:customStyle="1" w:styleId="Normalaftertitle">
    <w:name w:val="Normal_after_title"/>
    <w:basedOn w:val="Normal"/>
    <w:next w:val="Normal"/>
    <w:link w:val="NormalaftertitleChar"/>
    <w:rsid w:val="007E3865"/>
    <w:pPr>
      <w:spacing w:before="320"/>
    </w:pPr>
  </w:style>
  <w:style w:type="paragraph" w:customStyle="1" w:styleId="Note">
    <w:name w:val="Note"/>
    <w:basedOn w:val="Normal"/>
    <w:rsid w:val="007E386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E38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E3865"/>
    <w:pPr>
      <w:spacing w:before="240"/>
    </w:pPr>
    <w:rPr>
      <w:sz w:val="22"/>
      <w:lang w:val="es-ES_tradnl"/>
    </w:rPr>
  </w:style>
  <w:style w:type="paragraph" w:customStyle="1" w:styleId="Recref">
    <w:name w:val="Rec_ref"/>
    <w:basedOn w:val="Normal"/>
    <w:next w:val="Recdate"/>
    <w:rsid w:val="007E3865"/>
    <w:pPr>
      <w:jc w:val="center"/>
    </w:pPr>
  </w:style>
  <w:style w:type="paragraph" w:customStyle="1" w:styleId="Recdate">
    <w:name w:val="Rec_date"/>
    <w:basedOn w:val="Recref"/>
    <w:next w:val="Normalaftertitle"/>
    <w:rsid w:val="007E3865"/>
    <w:pPr>
      <w:jc w:val="right"/>
    </w:pPr>
  </w:style>
  <w:style w:type="paragraph" w:customStyle="1" w:styleId="AnnexNoTitle">
    <w:name w:val="Annex_NoTitle"/>
    <w:basedOn w:val="Normal"/>
    <w:next w:val="Normalaftertitle"/>
    <w:rsid w:val="007E3865"/>
    <w:pPr>
      <w:keepNext/>
      <w:keepLines/>
      <w:spacing w:before="480" w:after="80"/>
      <w:jc w:val="center"/>
    </w:pPr>
    <w:rPr>
      <w:b/>
      <w:sz w:val="28"/>
    </w:rPr>
  </w:style>
  <w:style w:type="paragraph" w:customStyle="1" w:styleId="AppendixNoTitle">
    <w:name w:val="Appendix_NoTitle"/>
    <w:basedOn w:val="AnnexNoTitle"/>
    <w:next w:val="Normal"/>
    <w:rsid w:val="007E3865"/>
  </w:style>
  <w:style w:type="paragraph" w:customStyle="1" w:styleId="Tablefin">
    <w:name w:val="Table_fin"/>
    <w:basedOn w:val="Normal"/>
    <w:next w:val="Normal"/>
    <w:rsid w:val="007E3865"/>
    <w:pPr>
      <w:spacing w:before="0"/>
    </w:pPr>
    <w:rPr>
      <w:sz w:val="20"/>
      <w:lang w:val="en-GB"/>
    </w:rPr>
  </w:style>
  <w:style w:type="paragraph" w:customStyle="1" w:styleId="Tablehead">
    <w:name w:val="Table_head"/>
    <w:basedOn w:val="Normal"/>
    <w:next w:val="Normal"/>
    <w:rsid w:val="007E38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E38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E3865"/>
    <w:pPr>
      <w:keepNext/>
      <w:spacing w:before="360" w:after="120"/>
      <w:jc w:val="center"/>
    </w:pPr>
  </w:style>
  <w:style w:type="paragraph" w:customStyle="1" w:styleId="Tabletext">
    <w:name w:val="Table_text"/>
    <w:basedOn w:val="Normal"/>
    <w:rsid w:val="007E38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E3865"/>
    <w:pPr>
      <w:tabs>
        <w:tab w:val="clear" w:pos="1191"/>
        <w:tab w:val="clear" w:pos="1588"/>
        <w:tab w:val="clear" w:pos="1985"/>
        <w:tab w:val="center" w:pos="4820"/>
        <w:tab w:val="right" w:pos="9639"/>
      </w:tabs>
    </w:pPr>
  </w:style>
  <w:style w:type="paragraph" w:customStyle="1" w:styleId="Equationlegend">
    <w:name w:val="Equation_legend"/>
    <w:basedOn w:val="NormalIndent"/>
    <w:rsid w:val="007E38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E3865"/>
    <w:pPr>
      <w:ind w:left="794"/>
    </w:pPr>
  </w:style>
  <w:style w:type="paragraph" w:customStyle="1" w:styleId="Figurelegend">
    <w:name w:val="Figure_legend"/>
    <w:basedOn w:val="Normal"/>
    <w:rsid w:val="007E38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E3865"/>
    <w:pPr>
      <w:keepNext/>
      <w:keepLines/>
      <w:spacing w:before="480" w:after="80"/>
      <w:jc w:val="center"/>
    </w:pPr>
    <w:rPr>
      <w:caps/>
      <w:sz w:val="18"/>
    </w:rPr>
  </w:style>
  <w:style w:type="paragraph" w:customStyle="1" w:styleId="tocpart">
    <w:name w:val="tocpart"/>
    <w:basedOn w:val="Normal"/>
    <w:rsid w:val="007E38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E3865"/>
    <w:pPr>
      <w:keepNext/>
      <w:keepLines/>
      <w:spacing w:before="480"/>
      <w:jc w:val="center"/>
    </w:pPr>
    <w:rPr>
      <w:sz w:val="28"/>
    </w:rPr>
  </w:style>
  <w:style w:type="paragraph" w:customStyle="1" w:styleId="Arttitle">
    <w:name w:val="Art_title"/>
    <w:basedOn w:val="Normal"/>
    <w:next w:val="Normalaftertitle"/>
    <w:rsid w:val="007E3865"/>
    <w:pPr>
      <w:keepNext/>
      <w:keepLines/>
      <w:spacing w:before="240"/>
      <w:jc w:val="center"/>
    </w:pPr>
    <w:rPr>
      <w:b/>
      <w:sz w:val="28"/>
    </w:rPr>
  </w:style>
  <w:style w:type="paragraph" w:customStyle="1" w:styleId="Blanc">
    <w:name w:val="Blanc"/>
    <w:basedOn w:val="Normal"/>
    <w:next w:val="Tabletext"/>
    <w:rsid w:val="007E38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E38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E3865"/>
    <w:pPr>
      <w:keepNext/>
      <w:keepLines/>
      <w:spacing w:before="160"/>
      <w:ind w:left="794"/>
    </w:pPr>
    <w:rPr>
      <w:i/>
    </w:rPr>
  </w:style>
  <w:style w:type="paragraph" w:customStyle="1" w:styleId="ChapNo">
    <w:name w:val="Chap_No"/>
    <w:basedOn w:val="ArtNo"/>
    <w:next w:val="Chaptitle"/>
    <w:rsid w:val="007E3865"/>
    <w:rPr>
      <w:b/>
    </w:rPr>
  </w:style>
  <w:style w:type="paragraph" w:customStyle="1" w:styleId="Chaptitle">
    <w:name w:val="Chap_title"/>
    <w:basedOn w:val="Arttitle"/>
    <w:next w:val="Normalaftertitle"/>
    <w:rsid w:val="007E3865"/>
  </w:style>
  <w:style w:type="character" w:styleId="FootnoteReference">
    <w:name w:val="footnote reference"/>
    <w:basedOn w:val="DefaultParagraphFont"/>
    <w:semiHidden/>
    <w:rsid w:val="007E3865"/>
    <w:rPr>
      <w:position w:val="6"/>
      <w:sz w:val="18"/>
    </w:rPr>
  </w:style>
  <w:style w:type="paragraph" w:styleId="FootnoteText">
    <w:name w:val="footnote text"/>
    <w:basedOn w:val="Normal"/>
    <w:semiHidden/>
    <w:rsid w:val="007E3865"/>
    <w:pPr>
      <w:keepLines/>
      <w:tabs>
        <w:tab w:val="left" w:pos="255"/>
      </w:tabs>
      <w:ind w:left="255" w:hanging="255"/>
    </w:pPr>
    <w:rPr>
      <w:sz w:val="22"/>
    </w:rPr>
  </w:style>
  <w:style w:type="paragraph" w:styleId="Index1">
    <w:name w:val="index 1"/>
    <w:basedOn w:val="Normal"/>
    <w:next w:val="Normal"/>
    <w:semiHidden/>
    <w:rsid w:val="007E3865"/>
  </w:style>
  <w:style w:type="paragraph" w:styleId="Index2">
    <w:name w:val="index 2"/>
    <w:basedOn w:val="Normal"/>
    <w:next w:val="Normal"/>
    <w:semiHidden/>
    <w:rsid w:val="007E3865"/>
    <w:pPr>
      <w:ind w:left="283"/>
    </w:pPr>
  </w:style>
  <w:style w:type="paragraph" w:styleId="Index3">
    <w:name w:val="index 3"/>
    <w:basedOn w:val="Normal"/>
    <w:next w:val="Normal"/>
    <w:semiHidden/>
    <w:rsid w:val="007E3865"/>
    <w:pPr>
      <w:ind w:left="566"/>
    </w:pPr>
  </w:style>
  <w:style w:type="paragraph" w:styleId="IndexHeading">
    <w:name w:val="index heading"/>
    <w:basedOn w:val="Normal"/>
    <w:next w:val="Index1"/>
    <w:semiHidden/>
    <w:rsid w:val="007E3865"/>
  </w:style>
  <w:style w:type="paragraph" w:customStyle="1" w:styleId="Line">
    <w:name w:val="Line"/>
    <w:basedOn w:val="Normal"/>
    <w:next w:val="Normal"/>
    <w:rsid w:val="007E38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E38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E3865"/>
  </w:style>
  <w:style w:type="paragraph" w:customStyle="1" w:styleId="Partref">
    <w:name w:val="Part_ref"/>
    <w:basedOn w:val="Normal"/>
    <w:next w:val="Normal"/>
    <w:rsid w:val="007E3865"/>
    <w:pPr>
      <w:keepNext/>
      <w:keepLines/>
      <w:spacing w:after="280"/>
      <w:jc w:val="center"/>
    </w:pPr>
  </w:style>
  <w:style w:type="paragraph" w:customStyle="1" w:styleId="Parttitle">
    <w:name w:val="Part_title"/>
    <w:basedOn w:val="Normal"/>
    <w:next w:val="Normalaftertitle"/>
    <w:rsid w:val="007E38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E3865"/>
  </w:style>
  <w:style w:type="paragraph" w:customStyle="1" w:styleId="QuestionNo">
    <w:name w:val="Question_No"/>
    <w:basedOn w:val="RecNo"/>
    <w:next w:val="Normal"/>
    <w:rsid w:val="007E3865"/>
  </w:style>
  <w:style w:type="paragraph" w:customStyle="1" w:styleId="Questionref">
    <w:name w:val="Question_ref"/>
    <w:basedOn w:val="Recref"/>
    <w:next w:val="Questiondate"/>
    <w:rsid w:val="007E3865"/>
  </w:style>
  <w:style w:type="paragraph" w:customStyle="1" w:styleId="Questiontitle">
    <w:name w:val="Question_title"/>
    <w:basedOn w:val="Normal"/>
    <w:next w:val="Questionref"/>
    <w:rsid w:val="007E3865"/>
  </w:style>
  <w:style w:type="paragraph" w:customStyle="1" w:styleId="Reftext">
    <w:name w:val="Ref_text"/>
    <w:basedOn w:val="Normal"/>
    <w:rsid w:val="007E3865"/>
    <w:pPr>
      <w:ind w:left="794" w:hanging="794"/>
    </w:pPr>
    <w:rPr>
      <w:sz w:val="22"/>
    </w:rPr>
  </w:style>
  <w:style w:type="paragraph" w:customStyle="1" w:styleId="Reftitle">
    <w:name w:val="Ref_title"/>
    <w:basedOn w:val="Normal"/>
    <w:next w:val="Reftext"/>
    <w:rsid w:val="007E38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E3865"/>
  </w:style>
  <w:style w:type="paragraph" w:customStyle="1" w:styleId="RepNo">
    <w:name w:val="Rep_No"/>
    <w:basedOn w:val="RecNo"/>
    <w:next w:val="Reptitle"/>
    <w:rsid w:val="007E3865"/>
  </w:style>
  <w:style w:type="paragraph" w:customStyle="1" w:styleId="Repref">
    <w:name w:val="Rep_ref"/>
    <w:basedOn w:val="Recref"/>
    <w:next w:val="Repdate"/>
    <w:rsid w:val="007E3865"/>
  </w:style>
  <w:style w:type="paragraph" w:customStyle="1" w:styleId="Reptitle">
    <w:name w:val="Rep_title"/>
    <w:basedOn w:val="Rectitle"/>
    <w:next w:val="Repref"/>
    <w:rsid w:val="007E3865"/>
  </w:style>
  <w:style w:type="paragraph" w:customStyle="1" w:styleId="Resdate">
    <w:name w:val="Res_date"/>
    <w:basedOn w:val="Recdate"/>
    <w:next w:val="Normalaftertitle"/>
    <w:rsid w:val="007E3865"/>
  </w:style>
  <w:style w:type="paragraph" w:customStyle="1" w:styleId="ResNo">
    <w:name w:val="Res_No"/>
    <w:basedOn w:val="RecNo"/>
    <w:next w:val="Restitle"/>
    <w:rsid w:val="007E3865"/>
  </w:style>
  <w:style w:type="paragraph" w:customStyle="1" w:styleId="Resref">
    <w:name w:val="Res_ref"/>
    <w:basedOn w:val="Recref"/>
    <w:next w:val="Resdate"/>
    <w:rsid w:val="007E3865"/>
  </w:style>
  <w:style w:type="paragraph" w:customStyle="1" w:styleId="Restitle">
    <w:name w:val="Res_title"/>
    <w:basedOn w:val="Normal"/>
    <w:next w:val="Resref"/>
    <w:rsid w:val="007E3865"/>
    <w:pPr>
      <w:spacing w:before="240"/>
      <w:jc w:val="center"/>
    </w:pPr>
    <w:rPr>
      <w:b/>
      <w:sz w:val="28"/>
    </w:rPr>
  </w:style>
  <w:style w:type="paragraph" w:customStyle="1" w:styleId="SectionNo">
    <w:name w:val="Section_No"/>
    <w:basedOn w:val="Normal"/>
    <w:next w:val="Normal"/>
    <w:rsid w:val="007E3865"/>
  </w:style>
  <w:style w:type="paragraph" w:customStyle="1" w:styleId="Sectiontitle">
    <w:name w:val="Section_title"/>
    <w:basedOn w:val="Normal"/>
    <w:next w:val="Normalaftertitle"/>
    <w:rsid w:val="007E38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E3865"/>
    <w:pPr>
      <w:tabs>
        <w:tab w:val="clear" w:pos="794"/>
        <w:tab w:val="clear" w:pos="1191"/>
        <w:tab w:val="clear" w:pos="1588"/>
        <w:tab w:val="clear" w:pos="1985"/>
        <w:tab w:val="right" w:pos="9611"/>
      </w:tabs>
    </w:pPr>
    <w:rPr>
      <w:i/>
    </w:rPr>
  </w:style>
  <w:style w:type="paragraph" w:styleId="TOC1">
    <w:name w:val="toc 1"/>
    <w:basedOn w:val="Normal"/>
    <w:semiHidden/>
    <w:rsid w:val="007E38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E3865"/>
    <w:pPr>
      <w:tabs>
        <w:tab w:val="clear" w:pos="567"/>
        <w:tab w:val="left" w:pos="1276"/>
      </w:tabs>
      <w:spacing w:before="160"/>
      <w:ind w:left="1276" w:hanging="709"/>
    </w:pPr>
  </w:style>
  <w:style w:type="paragraph" w:styleId="TOC3">
    <w:name w:val="toc 3"/>
    <w:basedOn w:val="TOC2"/>
    <w:semiHidden/>
    <w:rsid w:val="007E3865"/>
    <w:pPr>
      <w:tabs>
        <w:tab w:val="clear" w:pos="1276"/>
        <w:tab w:val="left" w:pos="2155"/>
      </w:tabs>
      <w:ind w:left="2155" w:hanging="879"/>
    </w:pPr>
  </w:style>
  <w:style w:type="paragraph" w:styleId="TOC4">
    <w:name w:val="toc 4"/>
    <w:basedOn w:val="TOC3"/>
    <w:semiHidden/>
    <w:rsid w:val="007E3865"/>
    <w:pPr>
      <w:tabs>
        <w:tab w:val="left" w:pos="3261"/>
      </w:tabs>
      <w:spacing w:before="80"/>
      <w:ind w:left="3261" w:hanging="993"/>
    </w:pPr>
  </w:style>
  <w:style w:type="paragraph" w:styleId="TOC5">
    <w:name w:val="toc 5"/>
    <w:basedOn w:val="TOC4"/>
    <w:semiHidden/>
    <w:rsid w:val="007E3865"/>
  </w:style>
  <w:style w:type="paragraph" w:styleId="TOC6">
    <w:name w:val="toc 6"/>
    <w:basedOn w:val="TOC4"/>
    <w:semiHidden/>
    <w:rsid w:val="007E3865"/>
  </w:style>
  <w:style w:type="paragraph" w:styleId="TOC7">
    <w:name w:val="toc 7"/>
    <w:basedOn w:val="TOC4"/>
    <w:semiHidden/>
    <w:rsid w:val="007E3865"/>
  </w:style>
  <w:style w:type="paragraph" w:styleId="TOC8">
    <w:name w:val="toc 8"/>
    <w:basedOn w:val="TOC4"/>
    <w:semiHidden/>
    <w:rsid w:val="007E3865"/>
  </w:style>
  <w:style w:type="paragraph" w:customStyle="1" w:styleId="Rectitle">
    <w:name w:val="Rec_title"/>
    <w:basedOn w:val="Normal"/>
    <w:next w:val="Recref"/>
    <w:link w:val="RectitleChar"/>
    <w:rsid w:val="007E3865"/>
    <w:pPr>
      <w:keepNext/>
      <w:keepLines/>
      <w:spacing w:before="240"/>
      <w:jc w:val="center"/>
    </w:pPr>
    <w:rPr>
      <w:b/>
      <w:sz w:val="28"/>
    </w:rPr>
  </w:style>
  <w:style w:type="paragraph" w:customStyle="1" w:styleId="Annexref">
    <w:name w:val="Annex_ref"/>
    <w:basedOn w:val="Normal"/>
    <w:next w:val="Normalaftertitle"/>
    <w:rsid w:val="007E3865"/>
    <w:pPr>
      <w:keepNext/>
      <w:keepLines/>
      <w:spacing w:after="280"/>
      <w:jc w:val="center"/>
    </w:pPr>
  </w:style>
  <w:style w:type="paragraph" w:customStyle="1" w:styleId="Appendixref">
    <w:name w:val="Appendix_ref"/>
    <w:basedOn w:val="Annexref"/>
    <w:next w:val="Normalaftertitle"/>
    <w:rsid w:val="007E3865"/>
  </w:style>
  <w:style w:type="paragraph" w:customStyle="1" w:styleId="Figuretitle">
    <w:name w:val="Figure_title"/>
    <w:basedOn w:val="Normal"/>
    <w:next w:val="Figure"/>
    <w:link w:val="FiguretitleChar"/>
    <w:rsid w:val="007E38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E3865"/>
    <w:pPr>
      <w:keepNext/>
      <w:spacing w:before="0" w:after="120"/>
      <w:jc w:val="center"/>
    </w:pPr>
    <w:rPr>
      <w:b/>
    </w:rPr>
  </w:style>
  <w:style w:type="paragraph" w:customStyle="1" w:styleId="Summary">
    <w:name w:val="Summary"/>
    <w:basedOn w:val="Normal"/>
    <w:next w:val="Normalaftertitle"/>
    <w:autoRedefine/>
    <w:rsid w:val="007E3865"/>
    <w:pPr>
      <w:spacing w:after="480"/>
    </w:pPr>
    <w:rPr>
      <w:sz w:val="22"/>
      <w:lang w:val="es-ES_tradnl"/>
    </w:rPr>
  </w:style>
  <w:style w:type="paragraph" w:customStyle="1" w:styleId="TableLegendNote">
    <w:name w:val="Table_Legend_Note"/>
    <w:basedOn w:val="Tablelegend"/>
    <w:next w:val="Tablelegend"/>
    <w:rsid w:val="007E3865"/>
    <w:pPr>
      <w:ind w:left="-85" w:firstLine="0"/>
    </w:pPr>
    <w:rPr>
      <w:lang w:val="en-US"/>
    </w:rPr>
  </w:style>
  <w:style w:type="paragraph" w:customStyle="1" w:styleId="Figure">
    <w:name w:val="Figure"/>
    <w:basedOn w:val="FigureNo"/>
    <w:next w:val="Normal"/>
    <w:rsid w:val="007E3865"/>
    <w:pPr>
      <w:keepNext w:val="0"/>
      <w:spacing w:before="0" w:after="240"/>
    </w:pPr>
  </w:style>
  <w:style w:type="character" w:styleId="Hyperlink">
    <w:name w:val="Hyperlink"/>
    <w:basedOn w:val="DefaultParagraphFont"/>
    <w:rsid w:val="00DE64FB"/>
    <w:rPr>
      <w:color w:val="0000FF"/>
      <w:u w:val="single"/>
    </w:rPr>
  </w:style>
  <w:style w:type="table" w:styleId="TableGrid">
    <w:name w:val="Table Grid"/>
    <w:basedOn w:val="TableNormal"/>
    <w:rsid w:val="00DE64FB"/>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llChar">
    <w:name w:val="Call Char"/>
    <w:basedOn w:val="DefaultParagraphFont"/>
    <w:link w:val="Call"/>
    <w:locked/>
    <w:rsid w:val="00431CD5"/>
    <w:rPr>
      <w:i/>
      <w:sz w:val="24"/>
      <w:lang w:val="fr-FR" w:eastAsia="en-US"/>
    </w:rPr>
  </w:style>
  <w:style w:type="character" w:customStyle="1" w:styleId="NormalaftertitleChar">
    <w:name w:val="Normal_after_title Char"/>
    <w:basedOn w:val="DefaultParagraphFont"/>
    <w:link w:val="Normalaftertitle"/>
    <w:locked/>
    <w:rsid w:val="00431CD5"/>
    <w:rPr>
      <w:sz w:val="24"/>
      <w:lang w:val="fr-FR" w:eastAsia="en-US"/>
    </w:rPr>
  </w:style>
  <w:style w:type="character" w:customStyle="1" w:styleId="FigureNoChar">
    <w:name w:val="Figure_No Char"/>
    <w:basedOn w:val="DefaultParagraphFont"/>
    <w:link w:val="FigureNo"/>
    <w:locked/>
    <w:rsid w:val="00431CD5"/>
    <w:rPr>
      <w:caps/>
      <w:sz w:val="18"/>
      <w:lang w:val="fr-FR" w:eastAsia="en-US"/>
    </w:rPr>
  </w:style>
  <w:style w:type="character" w:customStyle="1" w:styleId="FiguretitleChar">
    <w:name w:val="Figure_title Char"/>
    <w:basedOn w:val="DefaultParagraphFont"/>
    <w:link w:val="Figuretitle"/>
    <w:locked/>
    <w:rsid w:val="00431CD5"/>
    <w:rPr>
      <w:rFonts w:ascii="Times New Roman Bold" w:hAnsi="Times New Roman Bold"/>
      <w:b/>
      <w:sz w:val="18"/>
      <w:lang w:val="fr-FR" w:eastAsia="en-US"/>
    </w:rPr>
  </w:style>
  <w:style w:type="character" w:customStyle="1" w:styleId="RectitleChar">
    <w:name w:val="Rec_title Char"/>
    <w:basedOn w:val="DefaultParagraphFont"/>
    <w:link w:val="Rectitle"/>
    <w:locked/>
    <w:rsid w:val="00431CD5"/>
    <w:rPr>
      <w:b/>
      <w:sz w:val="28"/>
      <w:lang w:val="fr-FR" w:eastAsia="en-US"/>
    </w:rPr>
  </w:style>
  <w:style w:type="character" w:customStyle="1" w:styleId="RecNoChar">
    <w:name w:val="Rec_No Char"/>
    <w:link w:val="RecNo"/>
    <w:locked/>
    <w:rsid w:val="00431CD5"/>
    <w:rPr>
      <w:sz w:val="28"/>
      <w:lang w:val="fr-FR" w:eastAsia="en-US"/>
    </w:rPr>
  </w:style>
  <w:style w:type="character" w:customStyle="1" w:styleId="EquationChar">
    <w:name w:val="Equation Char"/>
    <w:basedOn w:val="DefaultParagraphFont"/>
    <w:link w:val="Equation"/>
    <w:locked/>
    <w:rsid w:val="00431CD5"/>
    <w:rPr>
      <w:sz w:val="24"/>
      <w:lang w:val="fr-FR" w:eastAsia="en-US"/>
    </w:rPr>
  </w:style>
  <w:style w:type="character" w:customStyle="1" w:styleId="HeadingiChar">
    <w:name w:val="Heading_i Char"/>
    <w:basedOn w:val="DefaultParagraphFont"/>
    <w:link w:val="Headingi"/>
    <w:locked/>
    <w:rsid w:val="00431CD5"/>
    <w:rPr>
      <w:i/>
      <w:sz w:val="24"/>
      <w:lang w:val="fr-FR" w:eastAsia="en-US"/>
    </w:rPr>
  </w:style>
  <w:style w:type="character" w:customStyle="1" w:styleId="enumlev1Char">
    <w:name w:val="enumlev1 Char"/>
    <w:basedOn w:val="DefaultParagraphFont"/>
    <w:link w:val="enumlev1"/>
    <w:locked/>
    <w:rsid w:val="00431CD5"/>
    <w:rPr>
      <w:sz w:val="24"/>
      <w:lang w:val="fr-FR" w:eastAsia="en-US"/>
    </w:rPr>
  </w:style>
  <w:style w:type="paragraph" w:styleId="BalloonText">
    <w:name w:val="Balloon Text"/>
    <w:basedOn w:val="Normal"/>
    <w:link w:val="BalloonTextChar"/>
    <w:rsid w:val="00431CD5"/>
    <w:pPr>
      <w:spacing w:before="0"/>
    </w:pPr>
    <w:rPr>
      <w:rFonts w:ascii="Tahoma" w:hAnsi="Tahoma" w:cs="Tahoma"/>
      <w:sz w:val="16"/>
      <w:szCs w:val="16"/>
    </w:rPr>
  </w:style>
  <w:style w:type="character" w:customStyle="1" w:styleId="BalloonTextChar">
    <w:name w:val="Balloon Text Char"/>
    <w:basedOn w:val="DefaultParagraphFont"/>
    <w:link w:val="BalloonText"/>
    <w:rsid w:val="00431CD5"/>
    <w:rPr>
      <w:rFonts w:ascii="Tahoma" w:hAnsi="Tahoma" w:cs="Tahoma"/>
      <w:sz w:val="16"/>
      <w:szCs w:val="16"/>
      <w:lang w:val="fr-FR" w:eastAsia="en-US"/>
    </w:rPr>
  </w:style>
  <w:style w:type="character" w:customStyle="1" w:styleId="FooterChar">
    <w:name w:val="Footer Char"/>
    <w:basedOn w:val="DefaultParagraphFont"/>
    <w:link w:val="Footer"/>
    <w:rsid w:val="00431CD5"/>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image" Target="media/image17.wmf"/><Relationship Id="rId53" Type="http://schemas.openxmlformats.org/officeDocument/2006/relationships/image" Target="media/image21.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wmf"/><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5.bin"/><Relationship Id="rId90" Type="http://schemas.openxmlformats.org/officeDocument/2006/relationships/theme" Target="theme/theme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image" Target="media/image33.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15</Pages>
  <Words>4300</Words>
  <Characters>23071</Characters>
  <Application>Microsoft Office Word</Application>
  <DocSecurity>0</DocSecurity>
  <Lines>823</Lines>
  <Paragraphs>54</Paragraphs>
  <ScaleCrop>false</ScaleCrop>
  <HeadingPairs>
    <vt:vector size="2" baseType="variant">
      <vt:variant>
        <vt:lpstr>Title</vt:lpstr>
      </vt:variant>
      <vt:variant>
        <vt:i4>1</vt:i4>
      </vt:variant>
    </vt:vector>
  </HeadingPairs>
  <TitlesOfParts>
    <vt:vector size="1" baseType="lpstr">
      <vt:lpstr>RECOMENDACIÓN  UIT-R  P.1853-1 - Síntesis de las series temporales de atenuación troposférica</vt:lpstr>
    </vt:vector>
  </TitlesOfParts>
  <Manager/>
  <Company>ITU</Company>
  <LinksUpToDate>false</LinksUpToDate>
  <CharactersWithSpaces>27317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P.1853-1 - Síntesis de las series temporales de atenuación troposférica</dc:title>
  <dc:subject>Serie P = Propagación de las ondas radioeléctricas</dc:subject>
  <dc:creator>Oficina de Radiocomunicaciones del UIT (BR)</dc:creator>
  <cp:keywords>P,1853-1</cp:keywords>
  <dc:description>Martiner, 21/09/2012, ITU51007786</dc:description>
  <cp:lastModifiedBy>Gachet, Christelle</cp:lastModifiedBy>
  <cp:revision>7</cp:revision>
  <cp:lastPrinted>2005-02-10T15:54:00Z</cp:lastPrinted>
  <dcterms:created xsi:type="dcterms:W3CDTF">2013-08-06T07:58:00Z</dcterms:created>
  <dcterms:modified xsi:type="dcterms:W3CDTF">2013-08-06T08:04:00Z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vendredi, 21. septembre 2012</vt:lpwstr>
  </property>
</Properties>
</file>