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BDA" w:rsidRPr="00BE506C" w:rsidRDefault="006E4BDA"/>
    <w:p w:rsidR="006E4BDA" w:rsidRPr="00BE506C" w:rsidRDefault="006E4BDA"/>
    <w:p w:rsidR="006E4BDA" w:rsidRPr="00BE506C" w:rsidRDefault="006E4BDA"/>
    <w:p w:rsidR="006E4BDA" w:rsidRPr="00BE506C" w:rsidRDefault="006E4BDA"/>
    <w:p w:rsidR="006E4BDA" w:rsidRPr="00BE506C" w:rsidRDefault="006E4BDA"/>
    <w:p w:rsidR="006E4BDA" w:rsidRPr="00BE506C" w:rsidRDefault="006E4BDA"/>
    <w:p w:rsidR="006E4BDA" w:rsidRPr="00BE506C" w:rsidRDefault="006E4BDA"/>
    <w:p w:rsidR="006E4BDA" w:rsidRPr="00BE506C" w:rsidRDefault="006E4BDA"/>
    <w:p w:rsidR="006E4BDA" w:rsidRPr="00BE506C" w:rsidRDefault="006E4BDA"/>
    <w:tbl>
      <w:tblPr>
        <w:tblW w:w="10089" w:type="dxa"/>
        <w:tblLook w:val="01E0" w:firstRow="1" w:lastRow="1" w:firstColumn="1" w:lastColumn="1" w:noHBand="0" w:noVBand="0"/>
      </w:tblPr>
      <w:tblGrid>
        <w:gridCol w:w="10089"/>
      </w:tblGrid>
      <w:tr w:rsidR="006E4BDA" w:rsidRPr="00BE506C">
        <w:tc>
          <w:tcPr>
            <w:tcW w:w="10089" w:type="dxa"/>
          </w:tcPr>
          <w:p w:rsidR="006E4BDA" w:rsidRPr="00BE506C" w:rsidRDefault="006E4BDA" w:rsidP="00E1777A">
            <w:pPr>
              <w:spacing w:before="380" w:line="280" w:lineRule="exact"/>
              <w:jc w:val="right"/>
              <w:rPr>
                <w:rFonts w:ascii="Tahoma" w:hAnsi="Tahoma" w:cs="Tahoma"/>
                <w:b/>
                <w:bCs/>
                <w:iCs/>
                <w:color w:val="243285"/>
                <w:sz w:val="32"/>
                <w:szCs w:val="32"/>
              </w:rPr>
            </w:pPr>
          </w:p>
          <w:p w:rsidR="006E4BDA" w:rsidRPr="00BE506C" w:rsidRDefault="006E4BDA" w:rsidP="006E4BDA">
            <w:pPr>
              <w:spacing w:before="380" w:line="280" w:lineRule="exact"/>
              <w:jc w:val="right"/>
              <w:rPr>
                <w:rFonts w:ascii="Tahoma" w:hAnsi="Tahoma" w:cs="Tahoma"/>
                <w:b/>
                <w:bCs/>
                <w:iCs/>
                <w:color w:val="243285"/>
                <w:sz w:val="36"/>
                <w:szCs w:val="36"/>
              </w:rPr>
            </w:pPr>
            <w:r w:rsidRPr="00BE506C">
              <w:rPr>
                <w:rFonts w:ascii="Tahoma" w:hAnsi="Tahoma" w:cs="Tahoma"/>
                <w:b/>
                <w:bCs/>
                <w:iCs/>
                <w:color w:val="243285"/>
                <w:sz w:val="36"/>
                <w:szCs w:val="36"/>
              </w:rPr>
              <w:t>Recommandation  UIT-R  M.2015</w:t>
            </w:r>
            <w:r w:rsidR="000D123B" w:rsidRPr="00BE506C">
              <w:rPr>
                <w:rFonts w:ascii="Tahoma" w:hAnsi="Tahoma" w:cs="Tahoma"/>
                <w:b/>
                <w:bCs/>
                <w:iCs/>
                <w:color w:val="243285"/>
                <w:sz w:val="36"/>
                <w:szCs w:val="36"/>
              </w:rPr>
              <w:t>-1</w:t>
            </w:r>
          </w:p>
          <w:p w:rsidR="006E4BDA" w:rsidRPr="00BE506C" w:rsidRDefault="006E4BDA" w:rsidP="000D123B">
            <w:pPr>
              <w:spacing w:before="80" w:line="280" w:lineRule="exact"/>
              <w:jc w:val="right"/>
              <w:rPr>
                <w:rFonts w:ascii="Tahoma" w:hAnsi="Tahoma" w:cs="Tahoma"/>
                <w:b/>
                <w:bCs/>
                <w:iCs/>
                <w:color w:val="243285"/>
                <w:szCs w:val="24"/>
              </w:rPr>
            </w:pPr>
            <w:r w:rsidRPr="00BE506C">
              <w:rPr>
                <w:rFonts w:ascii="Tahoma" w:hAnsi="Tahoma" w:cs="Tahoma"/>
                <w:b/>
                <w:bCs/>
                <w:iCs/>
                <w:color w:val="243285"/>
                <w:szCs w:val="24"/>
              </w:rPr>
              <w:t>(0</w:t>
            </w:r>
            <w:r w:rsidR="000D123B" w:rsidRPr="00BE506C">
              <w:rPr>
                <w:rFonts w:ascii="Tahoma" w:hAnsi="Tahoma" w:cs="Tahoma"/>
                <w:b/>
                <w:bCs/>
                <w:iCs/>
                <w:color w:val="243285"/>
                <w:szCs w:val="24"/>
              </w:rPr>
              <w:t>2</w:t>
            </w:r>
            <w:r w:rsidRPr="00BE506C">
              <w:rPr>
                <w:rFonts w:ascii="Tahoma" w:hAnsi="Tahoma" w:cs="Tahoma"/>
                <w:b/>
                <w:bCs/>
                <w:iCs/>
                <w:color w:val="243285"/>
                <w:szCs w:val="24"/>
              </w:rPr>
              <w:t>/201</w:t>
            </w:r>
            <w:r w:rsidR="000D123B" w:rsidRPr="00BE506C">
              <w:rPr>
                <w:rFonts w:ascii="Tahoma" w:hAnsi="Tahoma" w:cs="Tahoma"/>
                <w:b/>
                <w:bCs/>
                <w:iCs/>
                <w:color w:val="243285"/>
                <w:szCs w:val="24"/>
              </w:rPr>
              <w:t>5</w:t>
            </w:r>
            <w:r w:rsidRPr="00BE506C">
              <w:rPr>
                <w:rFonts w:ascii="Tahoma" w:hAnsi="Tahoma" w:cs="Tahoma"/>
                <w:b/>
                <w:bCs/>
                <w:iCs/>
                <w:color w:val="243285"/>
                <w:szCs w:val="24"/>
              </w:rPr>
              <w:t>)</w:t>
            </w:r>
          </w:p>
        </w:tc>
      </w:tr>
      <w:tr w:rsidR="006E4BDA" w:rsidRPr="00BE506C">
        <w:tc>
          <w:tcPr>
            <w:tcW w:w="10089" w:type="dxa"/>
          </w:tcPr>
          <w:p w:rsidR="006E4BDA" w:rsidRPr="00BE506C" w:rsidRDefault="006E4BDA" w:rsidP="006E4BDA">
            <w:pPr>
              <w:spacing w:before="80" w:line="500" w:lineRule="exact"/>
              <w:jc w:val="right"/>
              <w:rPr>
                <w:rFonts w:ascii="Tahoma" w:hAnsi="Tahoma" w:cs="Tahoma"/>
                <w:b/>
                <w:bCs/>
                <w:iCs/>
                <w:color w:val="243285"/>
                <w:sz w:val="44"/>
                <w:szCs w:val="44"/>
              </w:rPr>
            </w:pPr>
            <w:r w:rsidRPr="00BE506C">
              <w:rPr>
                <w:rFonts w:ascii="Tahoma" w:hAnsi="Tahoma" w:cs="Tahoma"/>
                <w:b/>
                <w:bCs/>
                <w:color w:val="243285"/>
                <w:sz w:val="44"/>
                <w:szCs w:val="44"/>
              </w:rPr>
              <w:br/>
              <w:t>Dispositions de fréquences pour les systèmes de radiocommunication destinés à la protection du public et aux opérations de secours en cas de catastrophe dans les bandes d'ondes décimétriques conformément à la Résolution 646 (Rév.CMR-12)</w:t>
            </w:r>
          </w:p>
        </w:tc>
      </w:tr>
      <w:tr w:rsidR="006E4BDA" w:rsidRPr="00BE506C">
        <w:tc>
          <w:tcPr>
            <w:tcW w:w="10089" w:type="dxa"/>
          </w:tcPr>
          <w:p w:rsidR="006E4BDA" w:rsidRPr="00BE506C" w:rsidRDefault="006E4BDA" w:rsidP="00E1777A">
            <w:pPr>
              <w:spacing w:before="80" w:line="280" w:lineRule="exact"/>
              <w:ind w:right="640"/>
              <w:rPr>
                <w:rFonts w:ascii="Tahoma" w:hAnsi="Tahoma" w:cs="Tahoma"/>
                <w:b/>
                <w:bCs/>
                <w:iCs/>
                <w:color w:val="243285"/>
                <w:sz w:val="32"/>
                <w:szCs w:val="32"/>
              </w:rPr>
            </w:pPr>
          </w:p>
          <w:p w:rsidR="006E4BDA" w:rsidRPr="00BE506C" w:rsidRDefault="006E4BDA" w:rsidP="00E1777A">
            <w:pPr>
              <w:spacing w:before="80" w:line="280" w:lineRule="exact"/>
              <w:ind w:right="640"/>
              <w:rPr>
                <w:rFonts w:ascii="Tahoma" w:hAnsi="Tahoma" w:cs="Tahoma"/>
                <w:b/>
                <w:bCs/>
                <w:iCs/>
                <w:color w:val="243285"/>
                <w:sz w:val="32"/>
                <w:szCs w:val="32"/>
              </w:rPr>
            </w:pPr>
          </w:p>
          <w:p w:rsidR="006E4BDA" w:rsidRPr="00BE506C" w:rsidRDefault="006E4BDA" w:rsidP="00E1777A">
            <w:pPr>
              <w:spacing w:before="80" w:after="180" w:line="360" w:lineRule="exact"/>
              <w:ind w:right="720"/>
              <w:rPr>
                <w:rFonts w:ascii="Tahoma" w:hAnsi="Tahoma" w:cs="Tahoma"/>
                <w:b/>
                <w:bCs/>
                <w:iCs/>
                <w:color w:val="243285"/>
                <w:sz w:val="36"/>
                <w:szCs w:val="36"/>
              </w:rPr>
            </w:pPr>
          </w:p>
          <w:p w:rsidR="006E4BDA" w:rsidRPr="00BE506C" w:rsidRDefault="006E4BDA" w:rsidP="00E1777A">
            <w:pPr>
              <w:spacing w:before="80" w:after="180" w:line="360" w:lineRule="exact"/>
              <w:jc w:val="right"/>
              <w:rPr>
                <w:rFonts w:ascii="Tahoma" w:hAnsi="Tahoma" w:cs="Tahoma"/>
                <w:b/>
                <w:bCs/>
                <w:iCs/>
                <w:color w:val="243285"/>
                <w:sz w:val="36"/>
                <w:szCs w:val="36"/>
              </w:rPr>
            </w:pPr>
            <w:r w:rsidRPr="00BE506C">
              <w:rPr>
                <w:rFonts w:ascii="Tahoma" w:hAnsi="Tahoma" w:cs="Tahoma"/>
                <w:b/>
                <w:bCs/>
                <w:iCs/>
                <w:color w:val="243285"/>
                <w:sz w:val="36"/>
                <w:szCs w:val="36"/>
              </w:rPr>
              <w:t>Série M</w:t>
            </w:r>
          </w:p>
          <w:p w:rsidR="006E4BDA" w:rsidRPr="00BE506C" w:rsidRDefault="006E4BDA" w:rsidP="00E1777A">
            <w:pPr>
              <w:spacing w:before="80" w:line="420" w:lineRule="exact"/>
              <w:jc w:val="right"/>
              <w:rPr>
                <w:rFonts w:ascii="Tahoma" w:hAnsi="Tahoma" w:cs="Tahoma"/>
                <w:b/>
                <w:bCs/>
                <w:iCs/>
                <w:color w:val="243285"/>
                <w:sz w:val="36"/>
                <w:szCs w:val="36"/>
              </w:rPr>
            </w:pPr>
            <w:r w:rsidRPr="00BE506C">
              <w:rPr>
                <w:rFonts w:ascii="Tahoma" w:hAnsi="Tahoma" w:cs="Tahoma"/>
                <w:b/>
                <w:bCs/>
                <w:iCs/>
                <w:color w:val="243285"/>
                <w:sz w:val="36"/>
                <w:szCs w:val="36"/>
              </w:rPr>
              <w:t>Services mobile, de radiorepérage et d’amateur</w:t>
            </w:r>
            <w:r w:rsidRPr="00BE506C">
              <w:rPr>
                <w:rFonts w:ascii="Tahoma" w:hAnsi="Tahoma" w:cs="Tahoma"/>
                <w:b/>
                <w:bCs/>
                <w:iCs/>
                <w:color w:val="243285"/>
                <w:sz w:val="36"/>
                <w:szCs w:val="36"/>
              </w:rPr>
              <w:br/>
              <w:t>y compris les services par satellite associés</w:t>
            </w:r>
          </w:p>
        </w:tc>
      </w:tr>
    </w:tbl>
    <w:p w:rsidR="006E4BDA" w:rsidRPr="00BE506C" w:rsidRDefault="006E4BDA" w:rsidP="00E1777A">
      <w:pPr>
        <w:spacing w:before="80"/>
        <w:rPr>
          <w:i/>
          <w:sz w:val="22"/>
        </w:rPr>
      </w:pPr>
    </w:p>
    <w:p w:rsidR="006E4BDA" w:rsidRPr="00BE506C" w:rsidRDefault="006E4BDA" w:rsidP="00E1777A">
      <w:pPr>
        <w:spacing w:before="80"/>
        <w:rPr>
          <w:i/>
          <w:sz w:val="22"/>
        </w:rPr>
      </w:pPr>
    </w:p>
    <w:p w:rsidR="006E4BDA" w:rsidRPr="00BE506C" w:rsidRDefault="006E4BDA" w:rsidP="00E1777A">
      <w:pPr>
        <w:spacing w:before="80"/>
        <w:rPr>
          <w:i/>
          <w:sz w:val="22"/>
        </w:rPr>
      </w:pPr>
    </w:p>
    <w:p w:rsidR="006E4BDA" w:rsidRPr="00BE506C" w:rsidRDefault="006E4BDA" w:rsidP="00E1777A">
      <w:pPr>
        <w:spacing w:before="80"/>
        <w:rPr>
          <w:i/>
          <w:sz w:val="22"/>
        </w:rPr>
      </w:pPr>
    </w:p>
    <w:p w:rsidR="006E4BDA" w:rsidRPr="00BE506C" w:rsidRDefault="006E4BDA" w:rsidP="00E1777A">
      <w:pPr>
        <w:spacing w:before="80"/>
        <w:rPr>
          <w:i/>
          <w:sz w:val="22"/>
        </w:rPr>
      </w:pPr>
    </w:p>
    <w:p w:rsidR="006E4BDA" w:rsidRPr="00BE506C" w:rsidRDefault="006E4BDA" w:rsidP="00E1777A">
      <w:pPr>
        <w:spacing w:before="80"/>
        <w:rPr>
          <w:i/>
          <w:sz w:val="22"/>
        </w:rPr>
      </w:pPr>
    </w:p>
    <w:p w:rsidR="006E4BDA" w:rsidRPr="00BE506C" w:rsidRDefault="006E4BDA" w:rsidP="00E1777A">
      <w:pPr>
        <w:pStyle w:val="Equation"/>
        <w:tabs>
          <w:tab w:val="clear" w:pos="4820"/>
          <w:tab w:val="clear" w:pos="9639"/>
          <w:tab w:val="left" w:pos="1191"/>
          <w:tab w:val="left" w:pos="1588"/>
          <w:tab w:val="left" w:pos="1985"/>
        </w:tabs>
        <w:rPr>
          <w:rFonts w:ascii="Palatino Linotype" w:hAnsi="Palatino Linotype"/>
        </w:rPr>
        <w:sectPr w:rsidR="006E4BDA" w:rsidRPr="00BE506C" w:rsidSect="009C09B3">
          <w:headerReference w:type="even" r:id="rId6"/>
          <w:headerReference w:type="default" r:id="rId7"/>
          <w:footerReference w:type="first" r:id="rId8"/>
          <w:pgSz w:w="11907" w:h="16834" w:code="9"/>
          <w:pgMar w:top="1089" w:right="1089" w:bottom="284" w:left="1089" w:header="567" w:footer="284" w:gutter="0"/>
          <w:paperSrc w:first="15" w:other="15"/>
          <w:cols w:space="720"/>
        </w:sectPr>
      </w:pPr>
    </w:p>
    <w:p w:rsidR="006E4BDA" w:rsidRPr="00BE506C" w:rsidRDefault="006E4BDA" w:rsidP="00E177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BE506C">
        <w:rPr>
          <w:bCs/>
          <w:sz w:val="24"/>
          <w:szCs w:val="24"/>
        </w:rPr>
        <w:lastRenderedPageBreak/>
        <w:t>Avant-propos</w:t>
      </w:r>
    </w:p>
    <w:p w:rsidR="006E4BDA" w:rsidRPr="00BE506C" w:rsidRDefault="006E4BDA" w:rsidP="00E1777A">
      <w:pPr>
        <w:spacing w:before="240"/>
        <w:rPr>
          <w:sz w:val="20"/>
        </w:rPr>
      </w:pPr>
      <w:r w:rsidRPr="00BE506C">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E4BDA" w:rsidRPr="00BE506C" w:rsidRDefault="006E4BDA" w:rsidP="00E1777A">
      <w:pPr>
        <w:rPr>
          <w:sz w:val="20"/>
        </w:rPr>
      </w:pPr>
      <w:r w:rsidRPr="00BE506C">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rsidR="006E4BDA" w:rsidRPr="00BE506C" w:rsidRDefault="006E4BDA" w:rsidP="00E1777A">
      <w:pPr>
        <w:pStyle w:val="Heading1"/>
        <w:spacing w:before="360"/>
        <w:jc w:val="center"/>
        <w:rPr>
          <w:szCs w:val="24"/>
        </w:rPr>
      </w:pPr>
      <w:r w:rsidRPr="00BE506C">
        <w:rPr>
          <w:szCs w:val="24"/>
        </w:rPr>
        <w:t>Politique en matière de droits de propriété intellectuelle (IPR)</w:t>
      </w:r>
    </w:p>
    <w:p w:rsidR="006E4BDA" w:rsidRPr="00BE506C" w:rsidRDefault="006E4BDA" w:rsidP="00E1777A">
      <w:pPr>
        <w:spacing w:before="240"/>
        <w:rPr>
          <w:sz w:val="20"/>
        </w:rPr>
      </w:pPr>
      <w:r w:rsidRPr="00BE506C">
        <w:rPr>
          <w:sz w:val="20"/>
        </w:rPr>
        <w:t>La politique de l'UIT</w:t>
      </w:r>
      <w:r w:rsidRPr="00BE506C">
        <w:rPr>
          <w:sz w:val="20"/>
        </w:rPr>
        <w:noBreakHyphen/>
        <w:t>R en matière de droits de propriété intellectuelle est décrite dans la «Politique commune de l'UIT</w:t>
      </w:r>
      <w:r w:rsidRPr="00BE506C">
        <w:rPr>
          <w:sz w:val="20"/>
        </w:rPr>
        <w:noBreakHyphen/>
        <w:t>T, l'UIT</w:t>
      </w:r>
      <w:r w:rsidRPr="00BE506C">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BE506C">
          <w:rPr>
            <w:rStyle w:val="Hyperlink"/>
            <w:sz w:val="20"/>
          </w:rPr>
          <w:t>http://www.itu.int/ITU-R/go/patents/fr</w:t>
        </w:r>
      </w:hyperlink>
      <w:r w:rsidRPr="00BE506C">
        <w:rPr>
          <w:sz w:val="20"/>
        </w:rPr>
        <w:t>, où l'on trouvera également les Lignes directrices pour la mise en oeuvre de la politique commune en matière de brevets de l'UIT</w:t>
      </w:r>
      <w:r w:rsidRPr="00BE506C">
        <w:rPr>
          <w:sz w:val="20"/>
        </w:rPr>
        <w:noBreakHyphen/>
        <w:t>T, l'UIT</w:t>
      </w:r>
      <w:r w:rsidRPr="00BE506C">
        <w:rPr>
          <w:sz w:val="20"/>
        </w:rPr>
        <w:noBreakHyphen/>
        <w:t>R, l'ISO et la CEI</w:t>
      </w:r>
      <w:r w:rsidRPr="00BE506C" w:rsidDel="0061025C">
        <w:rPr>
          <w:sz w:val="20"/>
        </w:rPr>
        <w:t xml:space="preserve"> </w:t>
      </w:r>
      <w:r w:rsidRPr="00BE506C">
        <w:rPr>
          <w:sz w:val="20"/>
        </w:rPr>
        <w:t>et la base de données en matière de brevets de l'UIT-R.</w:t>
      </w:r>
    </w:p>
    <w:p w:rsidR="006E4BDA" w:rsidRPr="00BE506C" w:rsidRDefault="006E4BDA" w:rsidP="00E1777A">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E4BDA" w:rsidRPr="00BE506C">
        <w:tc>
          <w:tcPr>
            <w:tcW w:w="9360" w:type="dxa"/>
            <w:gridSpan w:val="2"/>
          </w:tcPr>
          <w:p w:rsidR="006E4BDA" w:rsidRPr="00BE506C" w:rsidRDefault="006E4BDA" w:rsidP="00E1777A">
            <w:pPr>
              <w:pStyle w:val="Chaptitle"/>
              <w:keepLines w:val="0"/>
              <w:tabs>
                <w:tab w:val="clear" w:pos="794"/>
                <w:tab w:val="clear" w:pos="1191"/>
                <w:tab w:val="clear" w:pos="1588"/>
                <w:tab w:val="clear" w:pos="1985"/>
              </w:tabs>
              <w:overflowPunct/>
              <w:spacing w:before="140"/>
              <w:textAlignment w:val="auto"/>
              <w:rPr>
                <w:sz w:val="22"/>
                <w:szCs w:val="22"/>
              </w:rPr>
            </w:pPr>
            <w:r w:rsidRPr="00BE506C">
              <w:rPr>
                <w:sz w:val="22"/>
                <w:szCs w:val="22"/>
              </w:rPr>
              <w:t xml:space="preserve">Séries des Recommandations UIT-R </w:t>
            </w:r>
          </w:p>
          <w:p w:rsidR="006E4BDA" w:rsidRPr="00BE506C" w:rsidRDefault="006E4BDA" w:rsidP="00E177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E506C">
              <w:rPr>
                <w:b w:val="0"/>
                <w:sz w:val="18"/>
                <w:szCs w:val="18"/>
              </w:rPr>
              <w:t xml:space="preserve">(Egalement disponible en ligne: </w:t>
            </w:r>
            <w:hyperlink r:id="rId10" w:history="1">
              <w:r w:rsidRPr="00BE506C">
                <w:rPr>
                  <w:rStyle w:val="Hyperlink"/>
                  <w:b w:val="0"/>
                  <w:bCs/>
                  <w:sz w:val="18"/>
                  <w:szCs w:val="18"/>
                </w:rPr>
                <w:t>http://www.itu.int/publ/R-REC/fr</w:t>
              </w:r>
            </w:hyperlink>
            <w:r w:rsidRPr="00BE506C">
              <w:rPr>
                <w:b w:val="0"/>
                <w:bCs/>
                <w:sz w:val="18"/>
                <w:szCs w:val="18"/>
              </w:rPr>
              <w:t>)</w:t>
            </w:r>
          </w:p>
        </w:tc>
      </w:tr>
      <w:tr w:rsidR="006E4BDA" w:rsidRPr="00BE506C">
        <w:tc>
          <w:tcPr>
            <w:tcW w:w="1140" w:type="dxa"/>
          </w:tcPr>
          <w:p w:rsidR="006E4BDA" w:rsidRPr="00BE506C" w:rsidRDefault="006E4BDA" w:rsidP="00E1777A">
            <w:pPr>
              <w:spacing w:before="90" w:after="100"/>
              <w:ind w:left="57"/>
              <w:rPr>
                <w:b/>
                <w:bCs/>
                <w:sz w:val="20"/>
              </w:rPr>
            </w:pPr>
            <w:r w:rsidRPr="00BE506C">
              <w:rPr>
                <w:b/>
                <w:bCs/>
                <w:sz w:val="20"/>
              </w:rPr>
              <w:t>Séries</w:t>
            </w:r>
          </w:p>
        </w:tc>
        <w:tc>
          <w:tcPr>
            <w:tcW w:w="8220" w:type="dxa"/>
          </w:tcPr>
          <w:p w:rsidR="006E4BDA" w:rsidRPr="00BE506C" w:rsidRDefault="006E4BDA" w:rsidP="00E177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BE506C">
              <w:rPr>
                <w:bCs/>
                <w:sz w:val="20"/>
              </w:rPr>
              <w:t>Titre</w:t>
            </w:r>
          </w:p>
        </w:tc>
      </w:tr>
      <w:tr w:rsidR="006E4BDA" w:rsidRPr="00BE506C">
        <w:tc>
          <w:tcPr>
            <w:tcW w:w="1140" w:type="dxa"/>
          </w:tcPr>
          <w:p w:rsidR="006E4BDA" w:rsidRPr="00BE506C" w:rsidRDefault="006E4BDA" w:rsidP="00E1777A">
            <w:pPr>
              <w:spacing w:before="30" w:after="30"/>
              <w:ind w:left="57"/>
              <w:jc w:val="left"/>
              <w:rPr>
                <w:b/>
                <w:bCs/>
                <w:sz w:val="20"/>
              </w:rPr>
            </w:pPr>
            <w:r w:rsidRPr="00BE506C">
              <w:rPr>
                <w:b/>
                <w:bCs/>
                <w:sz w:val="20"/>
              </w:rPr>
              <w:t>BO</w:t>
            </w:r>
          </w:p>
        </w:tc>
        <w:tc>
          <w:tcPr>
            <w:tcW w:w="8220" w:type="dxa"/>
          </w:tcPr>
          <w:p w:rsidR="006E4BDA" w:rsidRPr="00BE506C" w:rsidRDefault="006E4BDA" w:rsidP="00E177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BE506C">
              <w:rPr>
                <w:b w:val="0"/>
                <w:bCs/>
                <w:sz w:val="20"/>
              </w:rPr>
              <w:t>Diffusion par satellite</w:t>
            </w:r>
          </w:p>
        </w:tc>
      </w:tr>
      <w:tr w:rsidR="006E4BDA" w:rsidRPr="00BE506C">
        <w:tc>
          <w:tcPr>
            <w:tcW w:w="1140" w:type="dxa"/>
          </w:tcPr>
          <w:p w:rsidR="006E4BDA" w:rsidRPr="00BE506C" w:rsidRDefault="006E4BDA" w:rsidP="00E1777A">
            <w:pPr>
              <w:spacing w:before="30" w:after="30"/>
              <w:ind w:left="57"/>
              <w:jc w:val="left"/>
              <w:rPr>
                <w:b/>
                <w:bCs/>
                <w:sz w:val="20"/>
              </w:rPr>
            </w:pPr>
            <w:r w:rsidRPr="00BE506C">
              <w:rPr>
                <w:b/>
                <w:bCs/>
                <w:sz w:val="20"/>
              </w:rPr>
              <w:t>BR</w:t>
            </w:r>
          </w:p>
        </w:tc>
        <w:tc>
          <w:tcPr>
            <w:tcW w:w="8220" w:type="dxa"/>
          </w:tcPr>
          <w:p w:rsidR="006E4BDA" w:rsidRPr="00BE506C" w:rsidRDefault="006E4BDA" w:rsidP="00E177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BE506C">
              <w:rPr>
                <w:b w:val="0"/>
                <w:bCs/>
                <w:sz w:val="20"/>
              </w:rPr>
              <w:t>Enregistrement pour la production, l'archivage et la diffusion; films pour la télévision</w:t>
            </w:r>
          </w:p>
        </w:tc>
      </w:tr>
      <w:tr w:rsidR="006E4BDA" w:rsidRPr="00BE506C">
        <w:tc>
          <w:tcPr>
            <w:tcW w:w="1140" w:type="dxa"/>
          </w:tcPr>
          <w:p w:rsidR="006E4BDA" w:rsidRPr="00BE506C" w:rsidRDefault="006E4BDA" w:rsidP="00E1777A">
            <w:pPr>
              <w:spacing w:before="30" w:after="30"/>
              <w:ind w:left="57"/>
              <w:jc w:val="left"/>
              <w:rPr>
                <w:b/>
                <w:bCs/>
                <w:sz w:val="20"/>
              </w:rPr>
            </w:pPr>
            <w:r w:rsidRPr="00BE506C">
              <w:rPr>
                <w:b/>
                <w:bCs/>
                <w:sz w:val="20"/>
              </w:rPr>
              <w:t>BS</w:t>
            </w:r>
          </w:p>
        </w:tc>
        <w:tc>
          <w:tcPr>
            <w:tcW w:w="8220" w:type="dxa"/>
          </w:tcPr>
          <w:p w:rsidR="006E4BDA" w:rsidRPr="00BE506C" w:rsidRDefault="006E4BDA" w:rsidP="00E177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BE506C">
              <w:rPr>
                <w:b w:val="0"/>
                <w:bCs/>
                <w:sz w:val="20"/>
              </w:rPr>
              <w:t>Service de radiodiffusion sonore</w:t>
            </w:r>
          </w:p>
        </w:tc>
      </w:tr>
      <w:tr w:rsidR="006E4BDA" w:rsidRPr="00BE506C">
        <w:tc>
          <w:tcPr>
            <w:tcW w:w="1140" w:type="dxa"/>
            <w:shd w:val="clear" w:color="auto" w:fill="auto"/>
          </w:tcPr>
          <w:p w:rsidR="006E4BDA" w:rsidRPr="00BE506C" w:rsidRDefault="006E4BDA" w:rsidP="00E1777A">
            <w:pPr>
              <w:spacing w:before="30" w:after="30"/>
              <w:ind w:left="57"/>
              <w:jc w:val="left"/>
              <w:rPr>
                <w:b/>
                <w:bCs/>
                <w:sz w:val="20"/>
              </w:rPr>
            </w:pPr>
            <w:r w:rsidRPr="00BE506C">
              <w:rPr>
                <w:b/>
                <w:bCs/>
                <w:sz w:val="20"/>
              </w:rPr>
              <w:t>BT</w:t>
            </w:r>
          </w:p>
        </w:tc>
        <w:tc>
          <w:tcPr>
            <w:tcW w:w="8220" w:type="dxa"/>
            <w:shd w:val="clear" w:color="auto" w:fill="auto"/>
          </w:tcPr>
          <w:p w:rsidR="006E4BDA" w:rsidRPr="00BE506C" w:rsidRDefault="006E4BDA" w:rsidP="00E177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BE506C">
              <w:rPr>
                <w:b w:val="0"/>
                <w:bCs/>
                <w:sz w:val="20"/>
              </w:rPr>
              <w:t>Service de radiodiffusion télévisuelle</w:t>
            </w:r>
          </w:p>
        </w:tc>
      </w:tr>
      <w:tr w:rsidR="006E4BDA" w:rsidRPr="00BE506C">
        <w:tc>
          <w:tcPr>
            <w:tcW w:w="1140" w:type="dxa"/>
            <w:shd w:val="clear" w:color="auto" w:fill="auto"/>
          </w:tcPr>
          <w:p w:rsidR="006E4BDA" w:rsidRPr="00BE506C" w:rsidRDefault="006E4BDA" w:rsidP="00E1777A">
            <w:pPr>
              <w:spacing w:before="30" w:after="30"/>
              <w:ind w:left="57"/>
              <w:jc w:val="left"/>
              <w:rPr>
                <w:b/>
                <w:bCs/>
                <w:sz w:val="20"/>
              </w:rPr>
            </w:pPr>
            <w:r w:rsidRPr="00BE506C">
              <w:rPr>
                <w:b/>
                <w:bCs/>
                <w:sz w:val="20"/>
              </w:rPr>
              <w:t>F</w:t>
            </w:r>
          </w:p>
        </w:tc>
        <w:tc>
          <w:tcPr>
            <w:tcW w:w="8220" w:type="dxa"/>
            <w:shd w:val="clear" w:color="auto" w:fill="auto"/>
          </w:tcPr>
          <w:p w:rsidR="006E4BDA" w:rsidRPr="00BE506C" w:rsidRDefault="006E4BDA" w:rsidP="00E1777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BE506C">
              <w:rPr>
                <w:sz w:val="20"/>
              </w:rPr>
              <w:t>Service fixe</w:t>
            </w:r>
          </w:p>
        </w:tc>
      </w:tr>
      <w:tr w:rsidR="006E4BDA" w:rsidRPr="00BE506C">
        <w:tc>
          <w:tcPr>
            <w:tcW w:w="1140" w:type="dxa"/>
            <w:shd w:val="clear" w:color="auto" w:fill="F3F3F3"/>
          </w:tcPr>
          <w:p w:rsidR="006E4BDA" w:rsidRPr="00BE506C" w:rsidRDefault="006E4BDA" w:rsidP="00E1777A">
            <w:pPr>
              <w:spacing w:before="30" w:after="30"/>
              <w:ind w:left="57"/>
              <w:jc w:val="left"/>
              <w:rPr>
                <w:b/>
                <w:bCs/>
                <w:color w:val="000080"/>
                <w:sz w:val="20"/>
              </w:rPr>
            </w:pPr>
            <w:r w:rsidRPr="00BE506C">
              <w:rPr>
                <w:b/>
                <w:bCs/>
                <w:color w:val="000080"/>
                <w:sz w:val="20"/>
              </w:rPr>
              <w:t>M</w:t>
            </w:r>
          </w:p>
        </w:tc>
        <w:tc>
          <w:tcPr>
            <w:tcW w:w="8220" w:type="dxa"/>
            <w:shd w:val="clear" w:color="auto" w:fill="F3F3F3"/>
          </w:tcPr>
          <w:p w:rsidR="006E4BDA" w:rsidRPr="00BE506C" w:rsidRDefault="006E4BDA" w:rsidP="00E177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BE506C">
              <w:rPr>
                <w:bCs/>
                <w:color w:val="000080"/>
                <w:sz w:val="20"/>
              </w:rPr>
              <w:t>Services mobile, de radiorepérage et d'amateur y compris les services par satellite associés</w:t>
            </w:r>
          </w:p>
        </w:tc>
      </w:tr>
      <w:tr w:rsidR="006E4BDA" w:rsidRPr="00BE506C">
        <w:tc>
          <w:tcPr>
            <w:tcW w:w="1140" w:type="dxa"/>
          </w:tcPr>
          <w:p w:rsidR="006E4BDA" w:rsidRPr="00BE506C" w:rsidRDefault="006E4BDA" w:rsidP="00E1777A">
            <w:pPr>
              <w:spacing w:before="30" w:after="30"/>
              <w:ind w:left="57"/>
              <w:jc w:val="left"/>
              <w:rPr>
                <w:b/>
                <w:bCs/>
                <w:sz w:val="20"/>
              </w:rPr>
            </w:pPr>
            <w:r w:rsidRPr="00BE506C">
              <w:rPr>
                <w:b/>
                <w:bCs/>
                <w:sz w:val="20"/>
              </w:rPr>
              <w:t>P</w:t>
            </w:r>
          </w:p>
        </w:tc>
        <w:tc>
          <w:tcPr>
            <w:tcW w:w="8220" w:type="dxa"/>
          </w:tcPr>
          <w:p w:rsidR="006E4BDA" w:rsidRPr="00BE506C" w:rsidRDefault="006E4BDA" w:rsidP="00E1777A">
            <w:pPr>
              <w:spacing w:before="30" w:after="30"/>
              <w:jc w:val="left"/>
              <w:rPr>
                <w:sz w:val="20"/>
              </w:rPr>
            </w:pPr>
            <w:r w:rsidRPr="00BE506C">
              <w:rPr>
                <w:sz w:val="20"/>
              </w:rPr>
              <w:t>Propagation des ondes radioélectriques</w:t>
            </w:r>
          </w:p>
        </w:tc>
      </w:tr>
      <w:tr w:rsidR="006E4BDA" w:rsidRPr="00BE506C">
        <w:tc>
          <w:tcPr>
            <w:tcW w:w="1140" w:type="dxa"/>
          </w:tcPr>
          <w:p w:rsidR="006E4BDA" w:rsidRPr="00BE506C" w:rsidRDefault="006E4BDA" w:rsidP="00E1777A">
            <w:pPr>
              <w:spacing w:before="30" w:after="30"/>
              <w:ind w:left="57"/>
              <w:jc w:val="left"/>
              <w:rPr>
                <w:b/>
                <w:bCs/>
                <w:sz w:val="20"/>
              </w:rPr>
            </w:pPr>
            <w:r w:rsidRPr="00BE506C">
              <w:rPr>
                <w:b/>
                <w:bCs/>
                <w:sz w:val="20"/>
              </w:rPr>
              <w:t>RA</w:t>
            </w:r>
          </w:p>
        </w:tc>
        <w:tc>
          <w:tcPr>
            <w:tcW w:w="8220" w:type="dxa"/>
          </w:tcPr>
          <w:p w:rsidR="006E4BDA" w:rsidRPr="00BE506C" w:rsidRDefault="006E4BDA" w:rsidP="00E1777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BE506C">
              <w:rPr>
                <w:sz w:val="20"/>
              </w:rPr>
              <w:t>Radio astronomie</w:t>
            </w:r>
          </w:p>
        </w:tc>
      </w:tr>
      <w:tr w:rsidR="006E4BDA" w:rsidRPr="00BE506C">
        <w:tc>
          <w:tcPr>
            <w:tcW w:w="1140" w:type="dxa"/>
          </w:tcPr>
          <w:p w:rsidR="006E4BDA" w:rsidRPr="00BE506C" w:rsidRDefault="006E4BDA" w:rsidP="00E1777A">
            <w:pPr>
              <w:spacing w:before="30" w:after="30"/>
              <w:ind w:left="57"/>
              <w:jc w:val="left"/>
              <w:rPr>
                <w:b/>
                <w:bCs/>
                <w:sz w:val="20"/>
              </w:rPr>
            </w:pPr>
            <w:r w:rsidRPr="00BE506C">
              <w:rPr>
                <w:b/>
                <w:bCs/>
                <w:sz w:val="20"/>
              </w:rPr>
              <w:t>RS</w:t>
            </w:r>
          </w:p>
        </w:tc>
        <w:tc>
          <w:tcPr>
            <w:tcW w:w="8220" w:type="dxa"/>
          </w:tcPr>
          <w:p w:rsidR="006E4BDA" w:rsidRPr="00BE506C" w:rsidRDefault="006E4BDA" w:rsidP="00E1777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BE506C">
              <w:rPr>
                <w:sz w:val="20"/>
              </w:rPr>
              <w:t>Systèmes de télédétection</w:t>
            </w:r>
          </w:p>
        </w:tc>
      </w:tr>
      <w:tr w:rsidR="006E4BDA" w:rsidRPr="00BE506C">
        <w:tc>
          <w:tcPr>
            <w:tcW w:w="1140" w:type="dxa"/>
          </w:tcPr>
          <w:p w:rsidR="006E4BDA" w:rsidRPr="00BE506C" w:rsidRDefault="006E4BDA" w:rsidP="00E1777A">
            <w:pPr>
              <w:spacing w:before="30" w:after="30"/>
              <w:ind w:left="57"/>
              <w:jc w:val="left"/>
              <w:rPr>
                <w:b/>
                <w:bCs/>
                <w:sz w:val="20"/>
              </w:rPr>
            </w:pPr>
            <w:r w:rsidRPr="00BE506C">
              <w:rPr>
                <w:b/>
                <w:bCs/>
                <w:sz w:val="20"/>
              </w:rPr>
              <w:t>S</w:t>
            </w:r>
          </w:p>
        </w:tc>
        <w:tc>
          <w:tcPr>
            <w:tcW w:w="8220" w:type="dxa"/>
          </w:tcPr>
          <w:p w:rsidR="006E4BDA" w:rsidRPr="00BE506C" w:rsidRDefault="006E4BDA" w:rsidP="00E1777A">
            <w:pPr>
              <w:spacing w:before="30" w:after="30"/>
              <w:jc w:val="left"/>
              <w:rPr>
                <w:sz w:val="20"/>
              </w:rPr>
            </w:pPr>
            <w:r w:rsidRPr="00BE506C">
              <w:rPr>
                <w:sz w:val="20"/>
              </w:rPr>
              <w:t>Service fixe par satellite</w:t>
            </w:r>
          </w:p>
        </w:tc>
      </w:tr>
      <w:tr w:rsidR="006E4BDA" w:rsidRPr="00BE506C">
        <w:tc>
          <w:tcPr>
            <w:tcW w:w="1140" w:type="dxa"/>
          </w:tcPr>
          <w:p w:rsidR="006E4BDA" w:rsidRPr="00BE506C" w:rsidRDefault="006E4BDA" w:rsidP="00E1777A">
            <w:pPr>
              <w:spacing w:before="30" w:after="30"/>
              <w:ind w:left="57"/>
              <w:jc w:val="left"/>
              <w:rPr>
                <w:b/>
                <w:bCs/>
                <w:sz w:val="20"/>
              </w:rPr>
            </w:pPr>
            <w:r w:rsidRPr="00BE506C">
              <w:rPr>
                <w:b/>
                <w:bCs/>
                <w:sz w:val="20"/>
              </w:rPr>
              <w:t>SA</w:t>
            </w:r>
          </w:p>
        </w:tc>
        <w:tc>
          <w:tcPr>
            <w:tcW w:w="8220" w:type="dxa"/>
          </w:tcPr>
          <w:p w:rsidR="006E4BDA" w:rsidRPr="00BE506C" w:rsidRDefault="006E4BDA" w:rsidP="00E1777A">
            <w:pPr>
              <w:spacing w:before="30" w:after="30"/>
              <w:jc w:val="left"/>
              <w:rPr>
                <w:sz w:val="20"/>
              </w:rPr>
            </w:pPr>
            <w:r w:rsidRPr="00BE506C">
              <w:rPr>
                <w:sz w:val="20"/>
              </w:rPr>
              <w:t>Applications spatiales et météorologie</w:t>
            </w:r>
          </w:p>
        </w:tc>
      </w:tr>
      <w:tr w:rsidR="006E4BDA" w:rsidRPr="00BE506C">
        <w:tc>
          <w:tcPr>
            <w:tcW w:w="1140" w:type="dxa"/>
          </w:tcPr>
          <w:p w:rsidR="006E4BDA" w:rsidRPr="00BE506C" w:rsidRDefault="006E4BDA" w:rsidP="00E1777A">
            <w:pPr>
              <w:spacing w:before="30" w:after="30"/>
              <w:ind w:left="57"/>
              <w:jc w:val="left"/>
              <w:rPr>
                <w:b/>
                <w:bCs/>
                <w:sz w:val="20"/>
              </w:rPr>
            </w:pPr>
            <w:r w:rsidRPr="00BE506C">
              <w:rPr>
                <w:b/>
                <w:bCs/>
                <w:sz w:val="20"/>
              </w:rPr>
              <w:t>SF</w:t>
            </w:r>
          </w:p>
        </w:tc>
        <w:tc>
          <w:tcPr>
            <w:tcW w:w="8220" w:type="dxa"/>
          </w:tcPr>
          <w:p w:rsidR="006E4BDA" w:rsidRPr="00BE506C" w:rsidRDefault="006E4BDA" w:rsidP="00E1777A">
            <w:pPr>
              <w:spacing w:before="30" w:after="30"/>
              <w:jc w:val="left"/>
              <w:rPr>
                <w:sz w:val="20"/>
              </w:rPr>
            </w:pPr>
            <w:r w:rsidRPr="00BE506C">
              <w:rPr>
                <w:sz w:val="20"/>
              </w:rPr>
              <w:t>Partage des fréquences et coordination entre les systèmes du service fixe par satellite et du service fixe</w:t>
            </w:r>
          </w:p>
        </w:tc>
      </w:tr>
      <w:tr w:rsidR="006E4BDA" w:rsidRPr="00BE506C">
        <w:tc>
          <w:tcPr>
            <w:tcW w:w="1140" w:type="dxa"/>
            <w:shd w:val="clear" w:color="auto" w:fill="auto"/>
          </w:tcPr>
          <w:p w:rsidR="006E4BDA" w:rsidRPr="00BE506C" w:rsidRDefault="006E4BDA" w:rsidP="00E1777A">
            <w:pPr>
              <w:spacing w:before="30" w:after="30"/>
              <w:ind w:left="57"/>
              <w:jc w:val="left"/>
              <w:rPr>
                <w:b/>
                <w:bCs/>
                <w:sz w:val="20"/>
              </w:rPr>
            </w:pPr>
            <w:r w:rsidRPr="00BE506C">
              <w:rPr>
                <w:b/>
                <w:bCs/>
                <w:sz w:val="20"/>
              </w:rPr>
              <w:t>SM</w:t>
            </w:r>
          </w:p>
        </w:tc>
        <w:tc>
          <w:tcPr>
            <w:tcW w:w="8220" w:type="dxa"/>
            <w:shd w:val="clear" w:color="auto" w:fill="auto"/>
          </w:tcPr>
          <w:p w:rsidR="006E4BDA" w:rsidRPr="00BE506C" w:rsidRDefault="006E4BDA" w:rsidP="00E1777A">
            <w:pPr>
              <w:spacing w:before="30" w:after="30"/>
              <w:jc w:val="left"/>
              <w:rPr>
                <w:sz w:val="20"/>
              </w:rPr>
            </w:pPr>
            <w:r w:rsidRPr="00BE506C">
              <w:rPr>
                <w:sz w:val="20"/>
              </w:rPr>
              <w:t>Gestion du spectre</w:t>
            </w:r>
          </w:p>
        </w:tc>
      </w:tr>
      <w:tr w:rsidR="006E4BDA" w:rsidRPr="00BE506C">
        <w:tc>
          <w:tcPr>
            <w:tcW w:w="1140" w:type="dxa"/>
          </w:tcPr>
          <w:p w:rsidR="006E4BDA" w:rsidRPr="00BE506C" w:rsidRDefault="006E4BDA" w:rsidP="00E1777A">
            <w:pPr>
              <w:spacing w:before="30" w:after="30"/>
              <w:ind w:left="57"/>
              <w:jc w:val="left"/>
              <w:rPr>
                <w:b/>
                <w:bCs/>
                <w:sz w:val="20"/>
              </w:rPr>
            </w:pPr>
            <w:r w:rsidRPr="00BE506C">
              <w:rPr>
                <w:b/>
                <w:bCs/>
                <w:sz w:val="20"/>
              </w:rPr>
              <w:t>SNG</w:t>
            </w:r>
          </w:p>
        </w:tc>
        <w:tc>
          <w:tcPr>
            <w:tcW w:w="8220" w:type="dxa"/>
          </w:tcPr>
          <w:p w:rsidR="006E4BDA" w:rsidRPr="00BE506C" w:rsidRDefault="006E4BDA" w:rsidP="00E1777A">
            <w:pPr>
              <w:spacing w:before="30" w:after="30"/>
              <w:jc w:val="left"/>
              <w:rPr>
                <w:sz w:val="20"/>
              </w:rPr>
            </w:pPr>
            <w:r w:rsidRPr="00BE506C">
              <w:rPr>
                <w:sz w:val="20"/>
              </w:rPr>
              <w:t>Reportage d'actualités par satellite</w:t>
            </w:r>
          </w:p>
        </w:tc>
      </w:tr>
      <w:tr w:rsidR="006E4BDA" w:rsidRPr="00BE506C">
        <w:tc>
          <w:tcPr>
            <w:tcW w:w="1140" w:type="dxa"/>
          </w:tcPr>
          <w:p w:rsidR="006E4BDA" w:rsidRPr="00BE506C" w:rsidRDefault="006E4BDA" w:rsidP="00E1777A">
            <w:pPr>
              <w:spacing w:before="30" w:after="30"/>
              <w:ind w:left="57"/>
              <w:jc w:val="left"/>
              <w:rPr>
                <w:b/>
                <w:bCs/>
                <w:sz w:val="20"/>
              </w:rPr>
            </w:pPr>
            <w:r w:rsidRPr="00BE506C">
              <w:rPr>
                <w:b/>
                <w:bCs/>
                <w:sz w:val="20"/>
              </w:rPr>
              <w:t>TF</w:t>
            </w:r>
          </w:p>
        </w:tc>
        <w:tc>
          <w:tcPr>
            <w:tcW w:w="8220" w:type="dxa"/>
          </w:tcPr>
          <w:p w:rsidR="006E4BDA" w:rsidRPr="00BE506C" w:rsidRDefault="006E4BDA" w:rsidP="00E1777A">
            <w:pPr>
              <w:spacing w:before="30" w:after="30"/>
              <w:jc w:val="left"/>
              <w:rPr>
                <w:sz w:val="20"/>
              </w:rPr>
            </w:pPr>
            <w:r w:rsidRPr="00BE506C">
              <w:rPr>
                <w:sz w:val="20"/>
              </w:rPr>
              <w:t>Emissions de fréquences étalon et de signaux horaires</w:t>
            </w:r>
          </w:p>
        </w:tc>
      </w:tr>
      <w:tr w:rsidR="006E4BDA" w:rsidRPr="00BE506C">
        <w:tc>
          <w:tcPr>
            <w:tcW w:w="1140" w:type="dxa"/>
          </w:tcPr>
          <w:p w:rsidR="006E4BDA" w:rsidRPr="00BE506C" w:rsidRDefault="006E4BDA" w:rsidP="00E1777A">
            <w:pPr>
              <w:spacing w:before="30" w:after="30"/>
              <w:ind w:left="57"/>
              <w:jc w:val="left"/>
              <w:rPr>
                <w:b/>
                <w:bCs/>
                <w:sz w:val="20"/>
              </w:rPr>
            </w:pPr>
            <w:r w:rsidRPr="00BE506C">
              <w:rPr>
                <w:b/>
                <w:bCs/>
                <w:sz w:val="20"/>
              </w:rPr>
              <w:t>V</w:t>
            </w:r>
          </w:p>
        </w:tc>
        <w:tc>
          <w:tcPr>
            <w:tcW w:w="8220" w:type="dxa"/>
          </w:tcPr>
          <w:p w:rsidR="006E4BDA" w:rsidRPr="00BE506C" w:rsidRDefault="006E4BDA" w:rsidP="00E1777A">
            <w:pPr>
              <w:spacing w:before="30" w:after="140"/>
              <w:jc w:val="left"/>
              <w:rPr>
                <w:sz w:val="20"/>
              </w:rPr>
            </w:pPr>
            <w:r w:rsidRPr="00BE506C">
              <w:rPr>
                <w:sz w:val="20"/>
              </w:rPr>
              <w:t>Vocabulaire et sujets associés</w:t>
            </w:r>
          </w:p>
        </w:tc>
      </w:tr>
    </w:tbl>
    <w:p w:rsidR="006E4BDA" w:rsidRPr="00BE506C" w:rsidRDefault="006E4BDA" w:rsidP="00E1777A">
      <w:pPr>
        <w:spacing w:before="0"/>
        <w:jc w:val="center"/>
        <w:rPr>
          <w:sz w:val="20"/>
        </w:rPr>
      </w:pPr>
    </w:p>
    <w:p w:rsidR="006E4BDA" w:rsidRPr="00BE506C" w:rsidRDefault="006E4BDA" w:rsidP="00E1777A">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E4BDA" w:rsidRPr="00BE506C">
        <w:tc>
          <w:tcPr>
            <w:tcW w:w="9360" w:type="dxa"/>
          </w:tcPr>
          <w:p w:rsidR="006E4BDA" w:rsidRPr="00BE506C" w:rsidRDefault="006E4BDA" w:rsidP="00E1777A">
            <w:pPr>
              <w:spacing w:before="80" w:after="80"/>
              <w:jc w:val="left"/>
              <w:rPr>
                <w:i/>
                <w:iCs/>
                <w:sz w:val="20"/>
              </w:rPr>
            </w:pPr>
            <w:r w:rsidRPr="00BE506C">
              <w:rPr>
                <w:b/>
                <w:bCs/>
                <w:i/>
                <w:iCs/>
                <w:sz w:val="20"/>
              </w:rPr>
              <w:t>Note</w:t>
            </w:r>
            <w:r w:rsidRPr="00BE506C">
              <w:rPr>
                <w:i/>
                <w:iCs/>
                <w:sz w:val="20"/>
              </w:rPr>
              <w:t>: Cette Recommandation UIT-R a été approuvée en anglais aux termes de la procédure détaillée dans la</w:t>
            </w:r>
            <w:r w:rsidRPr="00BE506C">
              <w:rPr>
                <w:i/>
                <w:iCs/>
                <w:sz w:val="20"/>
              </w:rPr>
              <w:br/>
              <w:t xml:space="preserve">Résolution UIT-R 1. </w:t>
            </w:r>
          </w:p>
        </w:tc>
      </w:tr>
    </w:tbl>
    <w:p w:rsidR="006E4BDA" w:rsidRPr="00BE506C" w:rsidRDefault="006E4BDA" w:rsidP="00E1777A">
      <w:pPr>
        <w:spacing w:before="0"/>
        <w:jc w:val="center"/>
        <w:rPr>
          <w:sz w:val="22"/>
        </w:rPr>
      </w:pPr>
    </w:p>
    <w:p w:rsidR="006E4BDA" w:rsidRPr="00BE506C" w:rsidRDefault="006E4BDA" w:rsidP="00E1777A">
      <w:pPr>
        <w:spacing w:before="100"/>
        <w:jc w:val="right"/>
        <w:rPr>
          <w:i/>
          <w:iCs/>
          <w:sz w:val="20"/>
        </w:rPr>
      </w:pPr>
      <w:r w:rsidRPr="00BE506C">
        <w:rPr>
          <w:i/>
          <w:iCs/>
          <w:sz w:val="20"/>
        </w:rPr>
        <w:t>Publication électronique</w:t>
      </w:r>
    </w:p>
    <w:p w:rsidR="006E4BDA" w:rsidRPr="00BE506C" w:rsidRDefault="006E4BDA" w:rsidP="000D123B">
      <w:pPr>
        <w:spacing w:before="0"/>
        <w:jc w:val="right"/>
        <w:rPr>
          <w:sz w:val="20"/>
        </w:rPr>
      </w:pPr>
      <w:r w:rsidRPr="00BE506C">
        <w:rPr>
          <w:sz w:val="20"/>
        </w:rPr>
        <w:t>Genève, 201</w:t>
      </w:r>
      <w:r w:rsidR="00AF584C">
        <w:rPr>
          <w:sz w:val="20"/>
        </w:rPr>
        <w:t>6</w:t>
      </w:r>
    </w:p>
    <w:p w:rsidR="006E4BDA" w:rsidRPr="00BE506C" w:rsidRDefault="006E4BDA" w:rsidP="000D123B">
      <w:pPr>
        <w:spacing w:before="200"/>
        <w:jc w:val="center"/>
        <w:rPr>
          <w:sz w:val="20"/>
        </w:rPr>
      </w:pPr>
      <w:r w:rsidRPr="00BE506C">
        <w:rPr>
          <w:sz w:val="20"/>
        </w:rPr>
        <w:sym w:font="Symbol" w:char="F0E3"/>
      </w:r>
      <w:r w:rsidRPr="00BE506C">
        <w:rPr>
          <w:sz w:val="20"/>
        </w:rPr>
        <w:t xml:space="preserve"> UIT </w:t>
      </w:r>
      <w:bookmarkStart w:id="1" w:name="iiannee"/>
      <w:bookmarkEnd w:id="1"/>
      <w:r w:rsidRPr="00BE506C">
        <w:rPr>
          <w:sz w:val="20"/>
        </w:rPr>
        <w:t>201</w:t>
      </w:r>
      <w:r w:rsidR="00AF584C">
        <w:rPr>
          <w:sz w:val="20"/>
        </w:rPr>
        <w:t>6</w:t>
      </w:r>
    </w:p>
    <w:p w:rsidR="006E4BDA" w:rsidRPr="00BE506C" w:rsidRDefault="006E4BDA" w:rsidP="00E1777A">
      <w:pPr>
        <w:rPr>
          <w:sz w:val="18"/>
          <w:szCs w:val="18"/>
        </w:rPr>
      </w:pPr>
      <w:r w:rsidRPr="00BE506C">
        <w:rPr>
          <w:sz w:val="18"/>
          <w:szCs w:val="18"/>
        </w:rPr>
        <w:t>Tous droits réservés. Aucune partie de cette publication ne peut être reproduite, par quelque procédé que ce soit, sans l’accord écrit préalable de l’UIT.</w:t>
      </w:r>
    </w:p>
    <w:p w:rsidR="006E4BDA" w:rsidRPr="00BE506C" w:rsidRDefault="006E4BDA" w:rsidP="00E1777A">
      <w:pPr>
        <w:spacing w:before="160"/>
        <w:rPr>
          <w:i/>
          <w:sz w:val="20"/>
          <w:highlight w:val="yellow"/>
        </w:rPr>
        <w:sectPr w:rsidR="006E4BDA" w:rsidRPr="00BE506C" w:rsidSect="009C09B3">
          <w:headerReference w:type="even" r:id="rId11"/>
          <w:headerReference w:type="default" r:id="rId12"/>
          <w:pgSz w:w="11907" w:h="16834" w:code="9"/>
          <w:pgMar w:top="1418" w:right="1134" w:bottom="1134" w:left="1134" w:header="720" w:footer="482" w:gutter="0"/>
          <w:pgNumType w:fmt="lowerRoman" w:start="2"/>
          <w:cols w:space="720"/>
        </w:sectPr>
      </w:pPr>
    </w:p>
    <w:p w:rsidR="006E4BDA" w:rsidRPr="00BE506C" w:rsidRDefault="006E4BDA" w:rsidP="001618E7">
      <w:pPr>
        <w:pStyle w:val="RecNo"/>
        <w:spacing w:before="0"/>
      </w:pPr>
      <w:bookmarkStart w:id="2" w:name="irecnoe"/>
      <w:bookmarkEnd w:id="2"/>
      <w:r w:rsidRPr="00BE506C">
        <w:lastRenderedPageBreak/>
        <w:t xml:space="preserve">RECOMMANDATION  </w:t>
      </w:r>
      <w:r w:rsidRPr="00BE506C">
        <w:rPr>
          <w:rStyle w:val="href"/>
        </w:rPr>
        <w:t>UIT-R  M.2015</w:t>
      </w:r>
      <w:r w:rsidR="000D123B" w:rsidRPr="00BE506C">
        <w:rPr>
          <w:rStyle w:val="href"/>
        </w:rPr>
        <w:t>-1</w:t>
      </w:r>
    </w:p>
    <w:p w:rsidR="00A6617B" w:rsidRPr="00BE506C" w:rsidRDefault="006E4BDA" w:rsidP="001618E7">
      <w:pPr>
        <w:pStyle w:val="Rectitle"/>
      </w:pPr>
      <w:r w:rsidRPr="00BE506C">
        <w:t>Dispositions de fréquences pour les systèmes d</w:t>
      </w:r>
      <w:r w:rsidR="00786370">
        <w:t>e radiocommunication destinés à </w:t>
      </w:r>
      <w:r w:rsidRPr="00BE506C">
        <w:t>la protection du public et aux opérations de secours en cas de catastrophe</w:t>
      </w:r>
      <w:r w:rsidRPr="00BE506C">
        <w:br/>
        <w:t>dans les bandes d'ondes décimétriques conformément</w:t>
      </w:r>
      <w:r w:rsidRPr="00BE506C">
        <w:br/>
        <w:t>à la Résolution 646 (Rév.CMR-12)</w:t>
      </w:r>
    </w:p>
    <w:p w:rsidR="000D123B" w:rsidRPr="00BE506C" w:rsidRDefault="000D123B" w:rsidP="007F1736">
      <w:pPr>
        <w:pStyle w:val="Recdate"/>
      </w:pPr>
      <w:r w:rsidRPr="00BE506C">
        <w:t>(2012-201</w:t>
      </w:r>
      <w:r w:rsidR="007F1736">
        <w:t>5</w:t>
      </w:r>
      <w:r w:rsidRPr="00BE506C">
        <w:t>)</w:t>
      </w:r>
    </w:p>
    <w:p w:rsidR="006E4BDA" w:rsidRPr="00BE506C" w:rsidRDefault="006E4BDA" w:rsidP="001618E7">
      <w:pPr>
        <w:pStyle w:val="HeadingSum"/>
        <w:rPr>
          <w:lang w:val="fr-FR"/>
        </w:rPr>
      </w:pPr>
      <w:r w:rsidRPr="00BE506C">
        <w:rPr>
          <w:lang w:val="fr-FR"/>
        </w:rPr>
        <w:t>Domaine d'application</w:t>
      </w:r>
    </w:p>
    <w:p w:rsidR="006E4BDA" w:rsidRPr="00342AD4" w:rsidRDefault="006E4BDA" w:rsidP="00DA53F7">
      <w:pPr>
        <w:pStyle w:val="Summary"/>
        <w:rPr>
          <w:lang w:val="fr-CH"/>
        </w:rPr>
      </w:pPr>
      <w:r w:rsidRPr="00342AD4">
        <w:rPr>
          <w:lang w:val="fr-CH"/>
        </w:rPr>
        <w:t>La présente Recommandation donne des indications sur les dispositions de fréquences pour les systèmes de radiocommunication destinés à la protection du public et aux opérations de secours en cas de catastrophe dans certaines régions et dans certaines bandes de fréquences au-dessous de</w:t>
      </w:r>
      <w:r w:rsidR="0051662C" w:rsidRPr="00342AD4">
        <w:rPr>
          <w:lang w:val="fr-CH"/>
        </w:rPr>
        <w:t xml:space="preserve"> </w:t>
      </w:r>
      <w:r w:rsidRPr="00342AD4">
        <w:rPr>
          <w:lang w:val="fr-CH"/>
        </w:rPr>
        <w:t>1 GHz</w:t>
      </w:r>
      <w:r w:rsidR="0051662C" w:rsidRPr="00342AD4">
        <w:rPr>
          <w:lang w:val="fr-CH"/>
        </w:rPr>
        <w:t xml:space="preserve"> </w:t>
      </w:r>
      <w:r w:rsidRPr="00342AD4">
        <w:rPr>
          <w:lang w:val="fr-CH"/>
        </w:rPr>
        <w:t>identifiées dans la Résolution </w:t>
      </w:r>
      <w:r w:rsidRPr="00342AD4">
        <w:rPr>
          <w:b/>
          <w:bCs/>
          <w:lang w:val="fr-CH"/>
        </w:rPr>
        <w:t>646 (</w:t>
      </w:r>
      <w:r w:rsidR="00FF1866" w:rsidRPr="00342AD4">
        <w:rPr>
          <w:b/>
          <w:bCs/>
          <w:lang w:val="fr-CH"/>
        </w:rPr>
        <w:t>Rév.</w:t>
      </w:r>
      <w:r w:rsidRPr="00342AD4">
        <w:rPr>
          <w:b/>
          <w:bCs/>
          <w:lang w:val="fr-CH"/>
        </w:rPr>
        <w:t>CMR</w:t>
      </w:r>
      <w:r w:rsidRPr="00342AD4">
        <w:rPr>
          <w:b/>
          <w:bCs/>
          <w:lang w:val="fr-CH"/>
        </w:rPr>
        <w:noBreakHyphen/>
        <w:t>12)</w:t>
      </w:r>
      <w:r w:rsidRPr="00342AD4">
        <w:rPr>
          <w:lang w:val="fr-CH"/>
        </w:rPr>
        <w:t>. Actuellement, la Recommandation couvre les dispositions de fréquences dans les gammes 380</w:t>
      </w:r>
      <w:r w:rsidRPr="00342AD4">
        <w:rPr>
          <w:lang w:val="fr-CH"/>
        </w:rPr>
        <w:noBreakHyphen/>
        <w:t>470 MHz dans certains pays de la Région 1, 746</w:t>
      </w:r>
      <w:r w:rsidRPr="00342AD4">
        <w:rPr>
          <w:lang w:val="fr-CH"/>
        </w:rPr>
        <w:noBreakHyphen/>
        <w:t>806 MH</w:t>
      </w:r>
      <w:r w:rsidR="001618E7" w:rsidRPr="00342AD4">
        <w:rPr>
          <w:lang w:val="fr-CH"/>
        </w:rPr>
        <w:t>z et 806</w:t>
      </w:r>
      <w:r w:rsidR="001618E7" w:rsidRPr="00342AD4">
        <w:rPr>
          <w:lang w:val="fr-CH"/>
        </w:rPr>
        <w:noBreakHyphen/>
        <w:t>869 MHz dans la Région </w:t>
      </w:r>
      <w:r w:rsidRPr="00342AD4">
        <w:rPr>
          <w:lang w:val="fr-CH"/>
        </w:rPr>
        <w:t xml:space="preserve">2, </w:t>
      </w:r>
      <w:r w:rsidR="000D123B" w:rsidRPr="00342AD4">
        <w:rPr>
          <w:lang w:val="fr-CH"/>
        </w:rPr>
        <w:t xml:space="preserve">406,1-410 MHz, 410-430 MHz </w:t>
      </w:r>
      <w:r w:rsidRPr="00342AD4">
        <w:rPr>
          <w:lang w:val="fr-CH"/>
        </w:rPr>
        <w:t>et 806</w:t>
      </w:r>
      <w:r w:rsidRPr="00342AD4">
        <w:rPr>
          <w:lang w:val="fr-CH"/>
        </w:rPr>
        <w:noBreakHyphen/>
        <w:t>824/851</w:t>
      </w:r>
      <w:r w:rsidRPr="00342AD4">
        <w:rPr>
          <w:lang w:val="fr-CH"/>
        </w:rPr>
        <w:noBreakHyphen/>
        <w:t>869 MHz dans certains pays de la Région 3, conformément aux Résolutions UIT</w:t>
      </w:r>
      <w:r w:rsidRPr="00342AD4">
        <w:rPr>
          <w:lang w:val="fr-CH"/>
        </w:rPr>
        <w:noBreakHyphen/>
        <w:t>R 53</w:t>
      </w:r>
      <w:r w:rsidR="000D123B" w:rsidRPr="00342AD4">
        <w:rPr>
          <w:lang w:val="fr-CH"/>
        </w:rPr>
        <w:t xml:space="preserve"> et</w:t>
      </w:r>
      <w:r w:rsidRPr="00342AD4">
        <w:rPr>
          <w:lang w:val="fr-CH"/>
        </w:rPr>
        <w:t xml:space="preserve"> UIT</w:t>
      </w:r>
      <w:r w:rsidRPr="00342AD4">
        <w:rPr>
          <w:lang w:val="fr-CH"/>
        </w:rPr>
        <w:noBreakHyphen/>
        <w:t>R 55</w:t>
      </w:r>
      <w:r w:rsidR="000D123B" w:rsidRPr="00342AD4">
        <w:rPr>
          <w:lang w:val="fr-CH"/>
        </w:rPr>
        <w:t xml:space="preserve"> et aux Résolutions </w:t>
      </w:r>
      <w:r w:rsidRPr="00342AD4">
        <w:rPr>
          <w:b/>
          <w:bCs/>
          <w:lang w:val="fr-CH"/>
        </w:rPr>
        <w:t>644 (Rév.CMR</w:t>
      </w:r>
      <w:r w:rsidRPr="00342AD4">
        <w:rPr>
          <w:b/>
          <w:bCs/>
          <w:lang w:val="fr-CH"/>
        </w:rPr>
        <w:noBreakHyphen/>
      </w:r>
      <w:r w:rsidR="000D123B" w:rsidRPr="00342AD4">
        <w:rPr>
          <w:b/>
          <w:bCs/>
          <w:lang w:val="fr-CH"/>
        </w:rPr>
        <w:t>12</w:t>
      </w:r>
      <w:r w:rsidR="001618E7" w:rsidRPr="00342AD4">
        <w:rPr>
          <w:b/>
          <w:bCs/>
          <w:lang w:val="fr-CH"/>
        </w:rPr>
        <w:t>)</w:t>
      </w:r>
      <w:r w:rsidR="001618E7" w:rsidRPr="00342AD4">
        <w:rPr>
          <w:lang w:val="fr-CH"/>
        </w:rPr>
        <w:t xml:space="preserve">, </w:t>
      </w:r>
      <w:r w:rsidR="001618E7" w:rsidRPr="00342AD4">
        <w:rPr>
          <w:b/>
          <w:bCs/>
          <w:lang w:val="fr-CH"/>
        </w:rPr>
        <w:t>646 (Rév.CMR</w:t>
      </w:r>
      <w:r w:rsidR="001618E7" w:rsidRPr="00342AD4">
        <w:rPr>
          <w:b/>
          <w:bCs/>
          <w:lang w:val="fr-CH"/>
        </w:rPr>
        <w:noBreakHyphen/>
        <w:t>12)</w:t>
      </w:r>
      <w:r w:rsidR="001618E7" w:rsidRPr="00342AD4">
        <w:rPr>
          <w:lang w:val="fr-CH"/>
        </w:rPr>
        <w:t xml:space="preserve"> et </w:t>
      </w:r>
      <w:r w:rsidRPr="00342AD4">
        <w:rPr>
          <w:b/>
          <w:bCs/>
          <w:lang w:val="fr-CH"/>
        </w:rPr>
        <w:t>647 (</w:t>
      </w:r>
      <w:r w:rsidR="00FF1866" w:rsidRPr="00342AD4">
        <w:rPr>
          <w:b/>
          <w:bCs/>
          <w:lang w:val="fr-CH"/>
        </w:rPr>
        <w:t>Rév.</w:t>
      </w:r>
      <w:r w:rsidRPr="00342AD4">
        <w:rPr>
          <w:b/>
          <w:bCs/>
          <w:lang w:val="fr-CH"/>
        </w:rPr>
        <w:t>CMR</w:t>
      </w:r>
      <w:r w:rsidRPr="00342AD4">
        <w:rPr>
          <w:b/>
          <w:bCs/>
          <w:lang w:val="fr-CH"/>
        </w:rPr>
        <w:noBreakHyphen/>
      </w:r>
      <w:r w:rsidR="000D123B" w:rsidRPr="00342AD4">
        <w:rPr>
          <w:b/>
          <w:bCs/>
          <w:lang w:val="fr-CH"/>
        </w:rPr>
        <w:t>12</w:t>
      </w:r>
      <w:r w:rsidRPr="00342AD4">
        <w:rPr>
          <w:b/>
          <w:bCs/>
          <w:lang w:val="fr-CH"/>
        </w:rPr>
        <w:t>)</w:t>
      </w:r>
      <w:r w:rsidRPr="00342AD4">
        <w:rPr>
          <w:lang w:val="fr-CH"/>
        </w:rPr>
        <w:t>.</w:t>
      </w:r>
    </w:p>
    <w:p w:rsidR="000D123B" w:rsidRPr="00BE506C" w:rsidRDefault="000D123B" w:rsidP="001618E7">
      <w:pPr>
        <w:pStyle w:val="Headingb"/>
        <w:rPr>
          <w:lang w:eastAsia="ja-JP"/>
        </w:rPr>
      </w:pPr>
      <w:r w:rsidRPr="00BE506C">
        <w:rPr>
          <w:lang w:eastAsia="ja-JP"/>
        </w:rPr>
        <w:t>Mots clés</w:t>
      </w:r>
    </w:p>
    <w:p w:rsidR="000D123B" w:rsidRPr="00BE506C" w:rsidRDefault="000D123B" w:rsidP="001618E7">
      <w:pPr>
        <w:rPr>
          <w:lang w:eastAsia="ja-JP"/>
        </w:rPr>
      </w:pPr>
      <w:r w:rsidRPr="00BE506C">
        <w:t>PPDR, dispositions de fréquences, bande d'ondes décimétriques</w:t>
      </w:r>
    </w:p>
    <w:p w:rsidR="006E4BDA" w:rsidRPr="00BE506C" w:rsidRDefault="006E4BDA" w:rsidP="00DA53F7">
      <w:pPr>
        <w:pStyle w:val="Normalaftertitle"/>
      </w:pPr>
      <w:r w:rsidRPr="00BE506C">
        <w:t>L'Assemblée des radiocommunications de l'UIT,</w:t>
      </w:r>
    </w:p>
    <w:p w:rsidR="006E4BDA" w:rsidRPr="00BE506C" w:rsidRDefault="006E4BDA" w:rsidP="00DA53F7">
      <w:pPr>
        <w:pStyle w:val="Call"/>
      </w:pPr>
      <w:r w:rsidRPr="00DA53F7">
        <w:t>considérant</w:t>
      </w:r>
    </w:p>
    <w:p w:rsidR="006E4BDA" w:rsidRPr="00BE506C" w:rsidRDefault="006E4BDA" w:rsidP="001618E7">
      <w:r w:rsidRPr="00BE506C">
        <w:rPr>
          <w:i/>
          <w:iCs/>
        </w:rPr>
        <w:t>a)</w:t>
      </w:r>
      <w:r w:rsidRPr="00BE506C">
        <w:tab/>
        <w:t>que les besoins croissants de télécommunication et de radiocommunication des organisations et organismes s'occupant de protection du public et des secours en cas de catastrophe (PPDR) sont vitaux pour le respect de la loi et le maintien de l'ordre, la protection des biens et des personnes, les secours en cas de catastrophe et les interventions en cas d'urgence;</w:t>
      </w:r>
    </w:p>
    <w:p w:rsidR="006E4BDA" w:rsidRPr="00BE506C" w:rsidRDefault="006E4BDA" w:rsidP="001618E7">
      <w:r w:rsidRPr="00BE506C">
        <w:rPr>
          <w:i/>
          <w:iCs/>
        </w:rPr>
        <w:t>b)</w:t>
      </w:r>
      <w:r w:rsidRPr="00BE506C">
        <w:tab/>
        <w:t>que de nombreuses administrations souhaitent faciliter l'interopérabilité et l'interfonctionnement entre les systèmes de radiocommunications utilisés pour les applications PPDR, aussi bien au niveau national que pour les opérations transfrontières, dans les situations d'urgence et pour les secours en cas de catastrophe;</w:t>
      </w:r>
    </w:p>
    <w:p w:rsidR="006E4BDA" w:rsidRPr="00BE506C" w:rsidRDefault="006E4BDA" w:rsidP="00950902">
      <w:r w:rsidRPr="00BE506C">
        <w:rPr>
          <w:i/>
          <w:iCs/>
        </w:rPr>
        <w:t>c)</w:t>
      </w:r>
      <w:r w:rsidRPr="00BE506C">
        <w:tab/>
      </w:r>
      <w:r w:rsidR="00FF1866" w:rsidRPr="00E52C55">
        <w:t>que l'</w:t>
      </w:r>
      <w:r w:rsidRPr="00E52C55">
        <w:t xml:space="preserve">on </w:t>
      </w:r>
      <w:r w:rsidR="00D038D1" w:rsidRPr="00E52C55">
        <w:t>devrait continuer</w:t>
      </w:r>
      <w:r w:rsidRPr="00E52C55">
        <w:t xml:space="preserve"> </w:t>
      </w:r>
      <w:r w:rsidR="00D038D1" w:rsidRPr="00E52C55">
        <w:t>d'</w:t>
      </w:r>
      <w:r w:rsidRPr="00E52C55">
        <w:t xml:space="preserve">avoir besoin </w:t>
      </w:r>
      <w:r w:rsidR="00FF1866" w:rsidRPr="00E52C55">
        <w:t xml:space="preserve">à l'avenir </w:t>
      </w:r>
      <w:r w:rsidR="00D038D1" w:rsidRPr="00E52C55">
        <w:t xml:space="preserve">à la fois d'applications </w:t>
      </w:r>
      <w:r w:rsidRPr="00E52C55">
        <w:t>à bande étroite</w:t>
      </w:r>
      <w:r w:rsidR="00950902">
        <w:t> </w:t>
      </w:r>
      <w:r w:rsidR="00D038D1" w:rsidRPr="00E52C55">
        <w:t>(par</w:t>
      </w:r>
      <w:r w:rsidR="00950902">
        <w:t> </w:t>
      </w:r>
      <w:r w:rsidR="00D038D1" w:rsidRPr="00E52C55">
        <w:t xml:space="preserve">exemple téléphonie et divers types de messagerie) et d'applications </w:t>
      </w:r>
      <w:r w:rsidRPr="00E52C55">
        <w:t xml:space="preserve">à bande </w:t>
      </w:r>
      <w:r w:rsidR="00DE6BEE" w:rsidRPr="00E52C55">
        <w:t>élargie</w:t>
      </w:r>
      <w:r w:rsidR="00D038D1" w:rsidRPr="00E52C55">
        <w:t xml:space="preserve"> </w:t>
      </w:r>
      <w:r w:rsidRPr="00E52C55">
        <w:t>et large bande</w:t>
      </w:r>
      <w:r w:rsidRPr="00BE506C">
        <w:t>;</w:t>
      </w:r>
    </w:p>
    <w:p w:rsidR="006E4BDA" w:rsidRPr="00BE506C" w:rsidRDefault="006E4BDA" w:rsidP="001618E7">
      <w:r w:rsidRPr="00BE506C">
        <w:rPr>
          <w:i/>
          <w:iCs/>
        </w:rPr>
        <w:t>d)</w:t>
      </w:r>
      <w:r w:rsidRPr="00BE506C">
        <w:tab/>
        <w:t>que le développement continu de nouvelles technologies comme les Télécommunications mobiles internationales (IMT) et les systèmes de transport intelligents (ITS) permet</w:t>
      </w:r>
      <w:r w:rsidR="00A257E1" w:rsidRPr="00BE506C">
        <w:t xml:space="preserve"> </w:t>
      </w:r>
      <w:r w:rsidRPr="00BE506C">
        <w:t xml:space="preserve">de prendre en charge ou de </w:t>
      </w:r>
      <w:r w:rsidR="00A71FA2" w:rsidRPr="00BE506C">
        <w:t>faciliter la pris</w:t>
      </w:r>
      <w:r w:rsidR="00A257E1" w:rsidRPr="00BE506C">
        <w:t>e en charge d'</w:t>
      </w:r>
      <w:r w:rsidRPr="00BE506C">
        <w:t xml:space="preserve">applications </w:t>
      </w:r>
      <w:r w:rsidR="00A257E1" w:rsidRPr="00BE506C">
        <w:t xml:space="preserve">PPDR </w:t>
      </w:r>
      <w:r w:rsidRPr="00BE506C">
        <w:t>évoluées;</w:t>
      </w:r>
    </w:p>
    <w:p w:rsidR="00D038D1" w:rsidRPr="00BE506C" w:rsidRDefault="00D038D1" w:rsidP="00786370">
      <w:r w:rsidRPr="00BE506C">
        <w:rPr>
          <w:i/>
        </w:rPr>
        <w:t>e)</w:t>
      </w:r>
      <w:r w:rsidRPr="00BE506C">
        <w:rPr>
          <w:iCs/>
        </w:rPr>
        <w:tab/>
      </w:r>
      <w:r w:rsidRPr="00BE506C">
        <w:t xml:space="preserve">que les applications </w:t>
      </w:r>
      <w:r w:rsidR="00A257E1" w:rsidRPr="00BE506C">
        <w:t xml:space="preserve">PPDR traditionnelles </w:t>
      </w:r>
      <w:r w:rsidRPr="00BE506C">
        <w:t xml:space="preserve">à bande étroite, par exemple les applications </w:t>
      </w:r>
      <w:r w:rsidR="00FF1866" w:rsidRPr="00BE506C">
        <w:t>de téléphonie</w:t>
      </w:r>
      <w:r w:rsidRPr="00BE506C">
        <w:t xml:space="preserve"> et </w:t>
      </w:r>
      <w:r w:rsidR="00FF1866" w:rsidRPr="00BE506C">
        <w:t xml:space="preserve">de transmission de </w:t>
      </w:r>
      <w:r w:rsidR="00416F62" w:rsidRPr="00BE506C">
        <w:t>données</w:t>
      </w:r>
      <w:r w:rsidR="00FF1866" w:rsidRPr="00BE506C">
        <w:t xml:space="preserve"> </w:t>
      </w:r>
      <w:r w:rsidRPr="00BE506C">
        <w:t xml:space="preserve">à faible débit </w:t>
      </w:r>
      <w:r w:rsidR="00FF1866" w:rsidRPr="00BE506C">
        <w:t>qui sont</w:t>
      </w:r>
      <w:r w:rsidRPr="00BE506C">
        <w:t xml:space="preserve"> essentiel</w:t>
      </w:r>
      <w:r w:rsidR="00A257E1" w:rsidRPr="00BE506C">
        <w:t>le</w:t>
      </w:r>
      <w:r w:rsidRPr="00BE506C">
        <w:t>s pour les missions, pourront progressivement être assurées par des systèmes large bande</w:t>
      </w:r>
      <w:r w:rsidR="00FF1866" w:rsidRPr="00BE506C">
        <w:t xml:space="preserve"> évolués</w:t>
      </w:r>
      <w:r w:rsidRPr="00BE506C">
        <w:t>;</w:t>
      </w:r>
    </w:p>
    <w:p w:rsidR="006E4BDA" w:rsidRPr="00BE506C" w:rsidRDefault="00AA7068" w:rsidP="001618E7">
      <w:r w:rsidRPr="00BE506C">
        <w:rPr>
          <w:i/>
          <w:iCs/>
        </w:rPr>
        <w:t>f)</w:t>
      </w:r>
      <w:r w:rsidRPr="00BE506C">
        <w:tab/>
      </w:r>
      <w:r w:rsidR="00983832" w:rsidRPr="00BE506C">
        <w:t>que les administrations peuvent avoir des exigences différentes pour leurs organismes et organisations PPDR, en fonction de leurs besoins opérationnels, de leurs besoins de spectre, de leurs objectifs généraux et de leurs structures organisationnelle</w:t>
      </w:r>
      <w:r w:rsidR="00A257E1" w:rsidRPr="00BE506C">
        <w:t>s</w:t>
      </w:r>
      <w:r w:rsidR="006E4BDA" w:rsidRPr="00BE506C">
        <w:t>;</w:t>
      </w:r>
    </w:p>
    <w:p w:rsidR="00C30ADF" w:rsidRPr="00877BC9" w:rsidRDefault="00A71FA2" w:rsidP="00877BC9">
      <w:r w:rsidRPr="00BE506C">
        <w:rPr>
          <w:i/>
          <w:iCs/>
        </w:rPr>
        <w:t>g</w:t>
      </w:r>
      <w:r w:rsidR="006E4BDA" w:rsidRPr="00BE506C">
        <w:rPr>
          <w:i/>
          <w:iCs/>
        </w:rPr>
        <w:t>)</w:t>
      </w:r>
      <w:r w:rsidR="006E4BDA" w:rsidRPr="00BE506C">
        <w:tab/>
        <w:t>que la planification nationale des fréquences pour les systèmes de radiocommunication PPDR doit tenir compte de la coopération et des consultations bilatérales avec d'autres administrations concernées, afin de faciliter une plus grande harmonisation de l'utilisation du spectre;</w:t>
      </w:r>
    </w:p>
    <w:p w:rsidR="006E4BDA" w:rsidRPr="00BE506C" w:rsidRDefault="00A257E1" w:rsidP="001618E7">
      <w:r w:rsidRPr="00BE506C">
        <w:rPr>
          <w:i/>
          <w:iCs/>
        </w:rPr>
        <w:lastRenderedPageBreak/>
        <w:t>h</w:t>
      </w:r>
      <w:r w:rsidR="006E4BDA" w:rsidRPr="00BE506C">
        <w:rPr>
          <w:i/>
          <w:iCs/>
        </w:rPr>
        <w:t>)</w:t>
      </w:r>
      <w:r w:rsidR="006E4BDA" w:rsidRPr="00BE506C">
        <w:tab/>
        <w:t>que l'utilisation des mêmes fréquences attribuées permettra aux administrations de tirer parti de l'harmonisation tout en continuant de respecter les exigences en matière de planification nationale,</w:t>
      </w:r>
    </w:p>
    <w:p w:rsidR="006E4BDA" w:rsidRPr="00BE506C" w:rsidRDefault="006E4BDA" w:rsidP="00415C30">
      <w:pPr>
        <w:pStyle w:val="Call"/>
      </w:pPr>
      <w:r w:rsidRPr="00415C30">
        <w:t>notant</w:t>
      </w:r>
    </w:p>
    <w:p w:rsidR="006E4BDA" w:rsidRPr="00BE506C" w:rsidRDefault="006E4BDA" w:rsidP="001618E7">
      <w:r w:rsidRPr="00BE506C">
        <w:rPr>
          <w:i/>
          <w:iCs/>
        </w:rPr>
        <w:t>a)</w:t>
      </w:r>
      <w:r w:rsidRPr="00BE506C">
        <w:tab/>
        <w:t>que les avantages d'une harmonisation de l'utilisation du spectre sont les suivants:</w:t>
      </w:r>
    </w:p>
    <w:p w:rsidR="006E4BDA" w:rsidRPr="00415C30" w:rsidRDefault="006E4BDA" w:rsidP="00415C30">
      <w:pPr>
        <w:pStyle w:val="enumlev1"/>
      </w:pPr>
      <w:r w:rsidRPr="00BE506C">
        <w:t>–</w:t>
      </w:r>
      <w:r w:rsidRPr="00BE506C">
        <w:tab/>
      </w:r>
      <w:r w:rsidRPr="00415C30">
        <w:t>des possibilités accrues d'interopérabilité</w:t>
      </w:r>
      <w:r w:rsidR="00A257E1" w:rsidRPr="00415C30">
        <w:t xml:space="preserve"> entre les organismes et organisations PPDR d'une administration donnée, ou entre des organismes et organisations PPDR de différentes </w:t>
      </w:r>
      <w:r w:rsidR="004F59F4" w:rsidRPr="00415C30">
        <w:t>administration</w:t>
      </w:r>
      <w:r w:rsidR="00A257E1" w:rsidRPr="00415C30">
        <w:t>s</w:t>
      </w:r>
      <w:r w:rsidRPr="00415C30">
        <w:t>;</w:t>
      </w:r>
    </w:p>
    <w:p w:rsidR="006E4BDA" w:rsidRPr="00415C30" w:rsidRDefault="006E4BDA" w:rsidP="00415C30">
      <w:pPr>
        <w:pStyle w:val="enumlev1"/>
      </w:pPr>
      <w:r w:rsidRPr="00415C30">
        <w:t>–</w:t>
      </w:r>
      <w:r w:rsidRPr="00415C30">
        <w:tab/>
        <w:t>une base industrielle plus large et un plus grand nombre d'équipements se traduisant par des économies d'échelle et par une offre accrue d'équipements;</w:t>
      </w:r>
    </w:p>
    <w:p w:rsidR="006E4BDA" w:rsidRPr="00415C30" w:rsidRDefault="006E4BDA" w:rsidP="00415C30">
      <w:pPr>
        <w:pStyle w:val="enumlev1"/>
      </w:pPr>
      <w:r w:rsidRPr="00415C30">
        <w:t>–</w:t>
      </w:r>
      <w:r w:rsidRPr="00415C30">
        <w:tab/>
        <w:t xml:space="preserve">l'amélioration de la gestion du spectre et de la planification des fréquences; </w:t>
      </w:r>
    </w:p>
    <w:p w:rsidR="006E4BDA" w:rsidRPr="00BE506C" w:rsidRDefault="006E4BDA" w:rsidP="00415C30">
      <w:pPr>
        <w:pStyle w:val="enumlev1"/>
      </w:pPr>
      <w:r w:rsidRPr="00415C30">
        <w:t>–</w:t>
      </w:r>
      <w:r w:rsidRPr="00415C30">
        <w:tab/>
        <w:t>l'amélioration de la coordination et de la circulation transfrontières des équipements.</w:t>
      </w:r>
    </w:p>
    <w:p w:rsidR="006E4BDA" w:rsidRPr="00BE506C" w:rsidRDefault="006E4BDA" w:rsidP="001618E7">
      <w:r w:rsidRPr="00BE506C">
        <w:rPr>
          <w:i/>
          <w:iCs/>
        </w:rPr>
        <w:t>b)</w:t>
      </w:r>
      <w:r w:rsidRPr="00BE506C">
        <w:tab/>
        <w:t>que la planification des fréquences pour les radiocommunications PPDR s'effectue au niveau national, compte tenu de la nécessité d'assurer l'interopérabilité et des avantages que peuvent retirer des administrations voisines d'une utilisation harmonisée ou en commun des bandes de fréquences;</w:t>
      </w:r>
    </w:p>
    <w:p w:rsidR="006E4BDA" w:rsidRPr="00BE506C" w:rsidRDefault="006E4BDA" w:rsidP="001618E7">
      <w:r w:rsidRPr="00BE506C">
        <w:rPr>
          <w:i/>
          <w:iCs/>
        </w:rPr>
        <w:t>c)</w:t>
      </w:r>
      <w:r w:rsidRPr="00BE506C">
        <w:tab/>
        <w:t>les avantages découlant de la coopération entre pays pour la fourniture d'une aide humanitaire efficace et appropriée en cas de catastrophe;</w:t>
      </w:r>
    </w:p>
    <w:p w:rsidR="006E4BDA" w:rsidRPr="00BE506C" w:rsidRDefault="006E4BDA" w:rsidP="001618E7">
      <w:r w:rsidRPr="00BE506C">
        <w:rPr>
          <w:i/>
          <w:iCs/>
        </w:rPr>
        <w:t>d)</w:t>
      </w:r>
      <w:r w:rsidRPr="00BE506C">
        <w:tab/>
        <w:t>que les pays, et en particulier les pays en développement, ont besoin d'équipements de communication bon marché;</w:t>
      </w:r>
    </w:p>
    <w:p w:rsidR="006E4BDA" w:rsidRPr="00BE506C" w:rsidRDefault="006E4BDA" w:rsidP="001618E7">
      <w:r w:rsidRPr="00BE506C">
        <w:rPr>
          <w:i/>
          <w:iCs/>
        </w:rPr>
        <w:t>e)</w:t>
      </w:r>
      <w:r w:rsidRPr="00BE506C">
        <w:tab/>
        <w:t>que les fréquences se trouvant à l'intérieur d'une gamme de fréquences commune identifiée ne seront pas toutes disponibles dans chaque pays de la Région de l'UIT correspondante;</w:t>
      </w:r>
    </w:p>
    <w:p w:rsidR="006E4BDA" w:rsidRPr="00BE506C" w:rsidRDefault="006E4BDA" w:rsidP="001618E7">
      <w:r w:rsidRPr="00BE506C">
        <w:rPr>
          <w:i/>
          <w:iCs/>
        </w:rPr>
        <w:t>f)</w:t>
      </w:r>
      <w:r w:rsidRPr="00BE506C">
        <w:tab/>
        <w:t>qu'il faut accorder une certaine souplesse aux administrations:</w:t>
      </w:r>
    </w:p>
    <w:p w:rsidR="006E4BDA" w:rsidRPr="00BE506C" w:rsidRDefault="006E4BDA" w:rsidP="00C30ADF">
      <w:pPr>
        <w:pStyle w:val="enumlev1"/>
      </w:pPr>
      <w:r w:rsidRPr="00BE506C">
        <w:t>–</w:t>
      </w:r>
      <w:r w:rsidRPr="00BE506C">
        <w:tab/>
        <w:t xml:space="preserve">pour déterminer, au niveau national, la quantité de spectre à mettre à disposition pour les </w:t>
      </w:r>
      <w:r w:rsidR="00A257E1" w:rsidRPr="00BE506C">
        <w:t xml:space="preserve">applications </w:t>
      </w:r>
      <w:r w:rsidRPr="00BE506C">
        <w:t xml:space="preserve">PPDR dans la bande identifiée dans la Résolution </w:t>
      </w:r>
      <w:r w:rsidRPr="00F41552">
        <w:rPr>
          <w:b/>
          <w:bCs/>
        </w:rPr>
        <w:t>646 (Rév.CMR-12)</w:t>
      </w:r>
      <w:r w:rsidRPr="00BE506C">
        <w:t xml:space="preserve"> afin de répondre à leurs besoins nationaux particuliers;</w:t>
      </w:r>
    </w:p>
    <w:p w:rsidR="006E4BDA" w:rsidRPr="00BE506C" w:rsidRDefault="006E4BDA" w:rsidP="001618E7">
      <w:pPr>
        <w:pStyle w:val="enumlev1"/>
      </w:pPr>
      <w:r w:rsidRPr="00BE506C">
        <w:t>–</w:t>
      </w:r>
      <w:r w:rsidRPr="00BE506C">
        <w:tab/>
        <w:t xml:space="preserve">pour que les bandes identifiées dans la Résolution </w:t>
      </w:r>
      <w:r w:rsidRPr="00F41552">
        <w:rPr>
          <w:b/>
          <w:bCs/>
        </w:rPr>
        <w:t>646 (Rév.CMR-12)</w:t>
      </w:r>
      <w:r w:rsidRPr="00BE506C">
        <w:t xml:space="preserve"> puissent être utilisées par tous les services qui y ont des attributions, conformément aux dispositions du Règlement des radiocommunications, compte tenu des applications actuelles et de leur évolution; et</w:t>
      </w:r>
    </w:p>
    <w:p w:rsidR="006E4BDA" w:rsidRPr="00BE506C" w:rsidRDefault="006E4BDA" w:rsidP="001618E7">
      <w:pPr>
        <w:pStyle w:val="enumlev1"/>
      </w:pPr>
      <w:r w:rsidRPr="00BE506C">
        <w:t>–</w:t>
      </w:r>
      <w:r w:rsidRPr="00BE506C">
        <w:tab/>
        <w:t xml:space="preserve">pour déterminer la nécessité et les délais de mise à disposition ainsi que les conditions d'utilisation des bandes identifiées dans la Résolution </w:t>
      </w:r>
      <w:r w:rsidRPr="00F41552">
        <w:rPr>
          <w:b/>
          <w:bCs/>
        </w:rPr>
        <w:t>646 (Rév.CMR-12)</w:t>
      </w:r>
      <w:r w:rsidRPr="00BE506C">
        <w:t xml:space="preserve"> pour </w:t>
      </w:r>
      <w:r w:rsidR="00A257E1" w:rsidRPr="00BE506C">
        <w:t>les applications PPDR</w:t>
      </w:r>
      <w:r w:rsidRPr="00BE506C">
        <w:t xml:space="preserve">, </w:t>
      </w:r>
      <w:r w:rsidR="002C5EDB" w:rsidRPr="00BE506C">
        <w:t xml:space="preserve">compte tenu des </w:t>
      </w:r>
      <w:r w:rsidR="00A257E1" w:rsidRPr="00BE506C">
        <w:t>objectifs généraux, de</w:t>
      </w:r>
      <w:r w:rsidR="002C5EDB" w:rsidRPr="00BE506C">
        <w:t>s</w:t>
      </w:r>
      <w:r w:rsidR="00A257E1" w:rsidRPr="00BE506C">
        <w:t xml:space="preserve"> priorités opérationnelles, de</w:t>
      </w:r>
      <w:r w:rsidR="002C5EDB" w:rsidRPr="00BE506C">
        <w:t>s</w:t>
      </w:r>
      <w:r w:rsidR="00A257E1" w:rsidRPr="00BE506C">
        <w:t xml:space="preserve"> str</w:t>
      </w:r>
      <w:r w:rsidR="002C5EDB" w:rsidRPr="00BE506C">
        <w:t xml:space="preserve">uctures organisationnelles et des </w:t>
      </w:r>
      <w:r w:rsidR="00A257E1" w:rsidRPr="00BE506C">
        <w:t>environnements d'exploitation spécifiques au niveau national</w:t>
      </w:r>
      <w:r w:rsidR="00342AD4">
        <w:t>;</w:t>
      </w:r>
    </w:p>
    <w:p w:rsidR="006E4BDA" w:rsidRPr="00BE506C" w:rsidRDefault="006E4BDA" w:rsidP="001618E7">
      <w:r w:rsidRPr="00BE506C">
        <w:rPr>
          <w:i/>
          <w:iCs/>
        </w:rPr>
        <w:t>g)</w:t>
      </w:r>
      <w:r w:rsidRPr="00BE506C">
        <w:tab/>
        <w:t>que la Recommandation UIT</w:t>
      </w:r>
      <w:r w:rsidRPr="00BE506C">
        <w:noBreakHyphen/>
        <w:t xml:space="preserve">R M.2009 </w:t>
      </w:r>
      <w:r w:rsidR="00A257E1" w:rsidRPr="00BE506C">
        <w:t xml:space="preserve">– Normes d'interface radioélectrique à utiliser pour les opérations de protection du public et de secours en cas de catastrophe dans certaines parties de la bande d'ondes décimétriques conformément à la Résolution </w:t>
      </w:r>
      <w:r w:rsidR="00A257E1" w:rsidRPr="00F41552">
        <w:rPr>
          <w:b/>
          <w:bCs/>
        </w:rPr>
        <w:t>646 (Rév.CMR-12)</w:t>
      </w:r>
      <w:r w:rsidR="00A257E1" w:rsidRPr="00BE506C">
        <w:t xml:space="preserve"> – </w:t>
      </w:r>
      <w:r w:rsidRPr="00BE506C">
        <w:t>contient</w:t>
      </w:r>
      <w:r w:rsidR="00A257E1" w:rsidRPr="00BE506C">
        <w:t xml:space="preserve"> </w:t>
      </w:r>
      <w:r w:rsidRPr="00BE506C">
        <w:t>des informations sur les technologies pouvant être utilement utilisées dans ces dispositions de fréquences;</w:t>
      </w:r>
    </w:p>
    <w:p w:rsidR="00524861" w:rsidRPr="00BE506C" w:rsidRDefault="00524861" w:rsidP="00D24540">
      <w:r w:rsidRPr="00BE506C">
        <w:rPr>
          <w:i/>
          <w:iCs/>
        </w:rPr>
        <w:t>h)</w:t>
      </w:r>
      <w:r w:rsidRPr="00BE506C">
        <w:tab/>
      </w:r>
      <w:r w:rsidR="004B01D3" w:rsidRPr="00BE506C">
        <w:t xml:space="preserve">que le </w:t>
      </w:r>
      <w:r w:rsidRPr="00BE506C">
        <w:t>R</w:t>
      </w:r>
      <w:r w:rsidR="004B01D3" w:rsidRPr="00BE506C">
        <w:t>ap</w:t>
      </w:r>
      <w:r w:rsidRPr="00BE506C">
        <w:t xml:space="preserve">port </w:t>
      </w:r>
      <w:r w:rsidR="004B01D3" w:rsidRPr="00BE506C">
        <w:t>UIT</w:t>
      </w:r>
      <w:r w:rsidRPr="00BE506C">
        <w:t xml:space="preserve">-R M.2291 </w:t>
      </w:r>
      <w:r w:rsidRPr="00BE506C">
        <w:rPr>
          <w:i/>
          <w:iCs/>
        </w:rPr>
        <w:t>–</w:t>
      </w:r>
      <w:r w:rsidRPr="00BE506C">
        <w:t xml:space="preserve"> </w:t>
      </w:r>
      <w:r w:rsidR="004B01D3" w:rsidRPr="00BE506C">
        <w:t xml:space="preserve">Utilisation des </w:t>
      </w:r>
      <w:r w:rsidR="001D5D93" w:rsidRPr="00BE506C">
        <w:t>T</w:t>
      </w:r>
      <w:r w:rsidR="004B01D3" w:rsidRPr="00BE506C">
        <w:t>élécommunications mobiles internationales (IMT) pour les applications large bande de protection du public et de secours en cas de catastrophe</w:t>
      </w:r>
      <w:r w:rsidR="00D24540">
        <w:t> </w:t>
      </w:r>
      <w:r w:rsidR="004B01D3" w:rsidRPr="00BE506C">
        <w:t>–</w:t>
      </w:r>
      <w:r w:rsidR="00D24540">
        <w:t> </w:t>
      </w:r>
      <w:r w:rsidR="004B01D3" w:rsidRPr="00BE506C">
        <w:rPr>
          <w:lang w:eastAsia="en-GB"/>
        </w:rPr>
        <w:t>décrit les caractéristiq</w:t>
      </w:r>
      <w:r w:rsidR="001D5D93" w:rsidRPr="00BE506C">
        <w:rPr>
          <w:lang w:eastAsia="en-GB"/>
        </w:rPr>
        <w:t>ues et avantages qui font que la</w:t>
      </w:r>
      <w:r w:rsidR="004B01D3" w:rsidRPr="00BE506C">
        <w:rPr>
          <w:lang w:eastAsia="en-GB"/>
        </w:rPr>
        <w:t xml:space="preserve"> technologie LTE (</w:t>
      </w:r>
      <w:r w:rsidRPr="00786370">
        <w:rPr>
          <w:i/>
          <w:iCs/>
          <w:lang w:eastAsia="en-GB"/>
        </w:rPr>
        <w:t>long</w:t>
      </w:r>
      <w:r w:rsidR="00D24540">
        <w:rPr>
          <w:i/>
          <w:iCs/>
          <w:lang w:eastAsia="en-GB"/>
        </w:rPr>
        <w:t> </w:t>
      </w:r>
      <w:r w:rsidRPr="00786370">
        <w:rPr>
          <w:i/>
          <w:iCs/>
          <w:lang w:eastAsia="en-GB"/>
        </w:rPr>
        <w:t>term</w:t>
      </w:r>
      <w:r w:rsidR="00D24540">
        <w:rPr>
          <w:i/>
          <w:iCs/>
          <w:lang w:eastAsia="en-GB"/>
        </w:rPr>
        <w:t> </w:t>
      </w:r>
      <w:r w:rsidRPr="00786370">
        <w:rPr>
          <w:i/>
          <w:iCs/>
          <w:lang w:eastAsia="en-GB"/>
        </w:rPr>
        <w:t>evolution</w:t>
      </w:r>
      <w:r w:rsidRPr="00BE506C">
        <w:rPr>
          <w:lang w:eastAsia="en-GB"/>
        </w:rPr>
        <w:t xml:space="preserve">) </w:t>
      </w:r>
      <w:r w:rsidR="001D5D93" w:rsidRPr="00BE506C">
        <w:rPr>
          <w:lang w:eastAsia="en-GB"/>
        </w:rPr>
        <w:t>es</w:t>
      </w:r>
      <w:r w:rsidR="004B01D3" w:rsidRPr="00BE506C">
        <w:rPr>
          <w:lang w:eastAsia="en-GB"/>
        </w:rPr>
        <w:t>t particulièrement adaptée pour les applications </w:t>
      </w:r>
      <w:r w:rsidRPr="00BE506C">
        <w:rPr>
          <w:lang w:eastAsia="en-GB"/>
        </w:rPr>
        <w:t>PPDR;</w:t>
      </w:r>
    </w:p>
    <w:p w:rsidR="00786370" w:rsidRDefault="00A257E1" w:rsidP="00AF104C">
      <w:r w:rsidRPr="00BE506C">
        <w:rPr>
          <w:i/>
          <w:iCs/>
        </w:rPr>
        <w:t>i)</w:t>
      </w:r>
      <w:r w:rsidRPr="00BE506C">
        <w:tab/>
      </w:r>
      <w:r w:rsidR="006E4BDA" w:rsidRPr="00BE506C">
        <w:t xml:space="preserve">la relation qui existe entre la Résolution </w:t>
      </w:r>
      <w:r w:rsidR="006E4BDA" w:rsidRPr="00F41552">
        <w:rPr>
          <w:b/>
          <w:bCs/>
        </w:rPr>
        <w:t>646 (Rév.CMR-12)</w:t>
      </w:r>
      <w:r w:rsidR="006E4BDA" w:rsidRPr="00BE506C">
        <w:t xml:space="preserve"> relative à la protection du public et aux secours en cas de catastrophe, dans laquelle l'élaboration de la présente Recommandation est encouragée, la Résolution </w:t>
      </w:r>
      <w:r w:rsidR="006E4BDA" w:rsidRPr="00F41552">
        <w:rPr>
          <w:b/>
          <w:bCs/>
        </w:rPr>
        <w:t>647 (</w:t>
      </w:r>
      <w:r w:rsidR="00524861" w:rsidRPr="00F41552">
        <w:rPr>
          <w:b/>
          <w:bCs/>
        </w:rPr>
        <w:t>Rév.</w:t>
      </w:r>
      <w:r w:rsidR="006E4BDA" w:rsidRPr="00F41552">
        <w:rPr>
          <w:b/>
          <w:bCs/>
        </w:rPr>
        <w:t>CMR-</w:t>
      </w:r>
      <w:r w:rsidR="00524861" w:rsidRPr="00F41552">
        <w:rPr>
          <w:b/>
          <w:bCs/>
        </w:rPr>
        <w:t>12</w:t>
      </w:r>
      <w:r w:rsidR="006E4BDA" w:rsidRPr="00F41552">
        <w:rPr>
          <w:b/>
          <w:bCs/>
        </w:rPr>
        <w:t>)</w:t>
      </w:r>
      <w:r w:rsidR="006E4BDA" w:rsidRPr="00BE506C">
        <w:t xml:space="preserve"> concernant les lignes directrices relatives à la gestion du spectre pour les radiocommunications d'urgence et les radiocommunications</w:t>
      </w:r>
      <w:r w:rsidR="006E4BDA" w:rsidRPr="00BE506C">
        <w:rPr>
          <w:rFonts w:ascii="TimesNewRoman,Bold" w:hAnsi="TimesNewRoman,Bold" w:cs="TimesNewRoman,Bold"/>
          <w:b/>
          <w:bCs/>
          <w:sz w:val="20"/>
          <w:lang w:eastAsia="zh-CN"/>
        </w:rPr>
        <w:t xml:space="preserve"> </w:t>
      </w:r>
      <w:r w:rsidR="006E4BDA" w:rsidRPr="00BE506C">
        <w:t xml:space="preserve">pour les secours en </w:t>
      </w:r>
    </w:p>
    <w:p w:rsidR="006E4BDA" w:rsidRPr="00BE506C" w:rsidRDefault="006E4BDA" w:rsidP="001618E7">
      <w:r w:rsidRPr="00BE506C">
        <w:lastRenderedPageBreak/>
        <w:t xml:space="preserve">cas de catastrophe </w:t>
      </w:r>
      <w:r w:rsidR="00524861" w:rsidRPr="00BE506C">
        <w:t>et la Résolution </w:t>
      </w:r>
      <w:r w:rsidR="00524861" w:rsidRPr="002F3481">
        <w:rPr>
          <w:b/>
          <w:bCs/>
        </w:rPr>
        <w:t>644 (Rév.CMR-12</w:t>
      </w:r>
      <w:r w:rsidRPr="002F3481">
        <w:rPr>
          <w:b/>
          <w:bCs/>
        </w:rPr>
        <w:t>)</w:t>
      </w:r>
      <w:r w:rsidRPr="00BE506C">
        <w:t xml:space="preserve"> relative aux moyens de radiocommunication pour l'alerte avancée, l'atténuation des effets des catastrophes et les opérations de secours, qui traite également de la nécessité de coordonner les activités menées au titre de ces Résolutions afin d'éviter tout chevauchement éventuel,</w:t>
      </w:r>
    </w:p>
    <w:p w:rsidR="006E4BDA" w:rsidRPr="00BE506C" w:rsidRDefault="006E4BDA" w:rsidP="00E25082">
      <w:pPr>
        <w:pStyle w:val="Call"/>
      </w:pPr>
      <w:r w:rsidRPr="00E25082">
        <w:t>reconnaissant</w:t>
      </w:r>
    </w:p>
    <w:p w:rsidR="006E4BDA" w:rsidRPr="00BE506C" w:rsidRDefault="006E4BDA" w:rsidP="001618E7">
      <w:r w:rsidRPr="00BE506C">
        <w:rPr>
          <w:i/>
          <w:iCs/>
        </w:rPr>
        <w:t>a)</w:t>
      </w:r>
      <w:r w:rsidRPr="00BE506C">
        <w:tab/>
      </w:r>
      <w:r w:rsidR="00B32F2B" w:rsidRPr="00BE506C">
        <w:t xml:space="preserve">que, par </w:t>
      </w:r>
      <w:r w:rsidRPr="00BE506C">
        <w:t xml:space="preserve">la Résolution </w:t>
      </w:r>
      <w:r w:rsidRPr="002F3481">
        <w:rPr>
          <w:b/>
          <w:bCs/>
        </w:rPr>
        <w:t>646 (Rév.CMR-12)</w:t>
      </w:r>
      <w:r w:rsidR="00B32F2B" w:rsidRPr="00BE506C">
        <w:t>,</w:t>
      </w:r>
      <w:r w:rsidRPr="00BE506C">
        <w:t xml:space="preserve"> les administrations sont encouragées à examiner les bandes ou gammes de fréquences ou parties de ces bandes ou gammes de fréquences identifiées ci-dessous, lorsqu'elles effectuent leur planification nationale en vue d'harmoniser au niveau régional les bandes ou gammes de fréquences pour les solutions </w:t>
      </w:r>
      <w:r w:rsidR="001D5D93" w:rsidRPr="00BE506C">
        <w:t xml:space="preserve">PPDR </w:t>
      </w:r>
      <w:r w:rsidRPr="00BE506C">
        <w:t>évoluées:</w:t>
      </w:r>
    </w:p>
    <w:p w:rsidR="006E4BDA" w:rsidRPr="00BE506C" w:rsidRDefault="006E4BDA" w:rsidP="00E25082">
      <w:pPr>
        <w:pStyle w:val="enumlev1"/>
      </w:pPr>
      <w:r w:rsidRPr="00BE506C">
        <w:t>–</w:t>
      </w:r>
      <w:r w:rsidRPr="00BE506C">
        <w:tab/>
        <w:t>Région 1: la gamme de fréquences 380-470 MHz dans laquelle la bande 380</w:t>
      </w:r>
      <w:r w:rsidRPr="00BE506C">
        <w:noBreakHyphen/>
        <w:t>385/390</w:t>
      </w:r>
      <w:r w:rsidR="001D5D93" w:rsidRPr="00BE506C">
        <w:noBreakHyphen/>
      </w:r>
      <w:r w:rsidRPr="00BE506C">
        <w:t>395 MHz est la principale bande harmonisée préférée pour les activités permanentes de protection du public dans certains pays de la Région 1 ayant donné leur accord;</w:t>
      </w:r>
    </w:p>
    <w:p w:rsidR="006E4BDA" w:rsidRPr="00BE506C" w:rsidRDefault="006E4BDA" w:rsidP="00E25082">
      <w:pPr>
        <w:pStyle w:val="enumlev1"/>
      </w:pPr>
      <w:r w:rsidRPr="00BE506C">
        <w:t>–</w:t>
      </w:r>
      <w:r w:rsidRPr="00BE506C">
        <w:tab/>
        <w:t>Région 2</w:t>
      </w:r>
      <w:r w:rsidRPr="00BE506C">
        <w:rPr>
          <w:rStyle w:val="FootnoteReference"/>
          <w:position w:val="0"/>
          <w:sz w:val="24"/>
          <w:vertAlign w:val="superscript"/>
        </w:rPr>
        <w:footnoteReference w:id="1"/>
      </w:r>
      <w:r w:rsidRPr="00BE506C">
        <w:t>: 746-806 MHz, 806-869 MHz, 4 940-4 990 MHz;</w:t>
      </w:r>
    </w:p>
    <w:p w:rsidR="006E4BDA" w:rsidRPr="00BE506C" w:rsidRDefault="006E4BDA" w:rsidP="00E25082">
      <w:pPr>
        <w:pStyle w:val="enumlev1"/>
      </w:pPr>
      <w:r w:rsidRPr="00BE506C">
        <w:t>–</w:t>
      </w:r>
      <w:r w:rsidRPr="00BE506C">
        <w:tab/>
        <w:t>Région 3</w:t>
      </w:r>
      <w:r w:rsidRPr="00BE506C">
        <w:rPr>
          <w:rStyle w:val="FootnoteReference"/>
          <w:position w:val="0"/>
          <w:sz w:val="24"/>
          <w:vertAlign w:val="superscript"/>
        </w:rPr>
        <w:footnoteReference w:id="2"/>
      </w:r>
      <w:r w:rsidRPr="00BE506C">
        <w:t>: 406,1-430 MHz, 440-470 MHz, 806-824/851-869 MHz, 4 940</w:t>
      </w:r>
      <w:r w:rsidRPr="00BE506C">
        <w:noBreakHyphen/>
        <w:t>4 990 MHz et 5 850-5 925 MHz;</w:t>
      </w:r>
    </w:p>
    <w:p w:rsidR="006E4BDA" w:rsidRPr="00BE506C" w:rsidRDefault="006E4BDA" w:rsidP="001618E7">
      <w:r w:rsidRPr="00BE506C">
        <w:rPr>
          <w:i/>
          <w:iCs/>
        </w:rPr>
        <w:t>b)</w:t>
      </w:r>
      <w:r w:rsidRPr="00BE506C">
        <w:tab/>
        <w:t xml:space="preserve">la nécessité de </w:t>
      </w:r>
      <w:r w:rsidR="00B32F2B" w:rsidRPr="00BE506C">
        <w:t xml:space="preserve">continuer de </w:t>
      </w:r>
      <w:r w:rsidRPr="00BE506C">
        <w:t xml:space="preserve">définir des dispositions de fréquences harmonisées au niveau régional en vue de mettre en </w:t>
      </w:r>
      <w:r w:rsidR="0051662C" w:rsidRPr="00BE506C">
        <w:t>œuvre</w:t>
      </w:r>
      <w:r w:rsidRPr="00BE506C">
        <w:t xml:space="preserve"> des solutions PPDR évoluées</w:t>
      </w:r>
      <w:r w:rsidRPr="00BE506C">
        <w:rPr>
          <w:szCs w:val="24"/>
        </w:rPr>
        <w:t>;</w:t>
      </w:r>
    </w:p>
    <w:p w:rsidR="006E4BDA" w:rsidRPr="00BE506C" w:rsidRDefault="006E4BDA" w:rsidP="001618E7">
      <w:r w:rsidRPr="00BE506C">
        <w:rPr>
          <w:i/>
          <w:iCs/>
        </w:rPr>
        <w:t>c)</w:t>
      </w:r>
      <w:r w:rsidRPr="00BE506C">
        <w:tab/>
        <w:t>que</w:t>
      </w:r>
      <w:r w:rsidR="001D5D93" w:rsidRPr="00BE506C">
        <w:t>,</w:t>
      </w:r>
      <w:r w:rsidRPr="00BE506C">
        <w:t xml:space="preserve"> dans le cadre de la Résolution </w:t>
      </w:r>
      <w:r w:rsidRPr="002F3481">
        <w:rPr>
          <w:b/>
        </w:rPr>
        <w:t>646 (Rév.CMR-12)</w:t>
      </w:r>
      <w:r w:rsidRPr="00BE506C">
        <w:t xml:space="preserve">, </w:t>
      </w:r>
      <w:r w:rsidRPr="00BE506C">
        <w:rPr>
          <w:color w:val="000000"/>
        </w:rPr>
        <w:t xml:space="preserve">on entend par «gamme de fréquences» une gamme de fréquences dans laquelle </w:t>
      </w:r>
      <w:r w:rsidR="00567F99" w:rsidRPr="00BE506C">
        <w:rPr>
          <w:color w:val="000000"/>
        </w:rPr>
        <w:t xml:space="preserve">il est prévu que certains </w:t>
      </w:r>
      <w:r w:rsidRPr="00BE506C">
        <w:rPr>
          <w:color w:val="000000"/>
        </w:rPr>
        <w:t>équipement</w:t>
      </w:r>
      <w:r w:rsidR="00567F99" w:rsidRPr="00BE506C">
        <w:rPr>
          <w:color w:val="000000"/>
        </w:rPr>
        <w:t>s</w:t>
      </w:r>
      <w:r w:rsidRPr="00BE506C">
        <w:rPr>
          <w:color w:val="000000"/>
        </w:rPr>
        <w:t xml:space="preserve"> de radiocommunication </w:t>
      </w:r>
      <w:r w:rsidR="00567F99" w:rsidRPr="00BE506C">
        <w:rPr>
          <w:color w:val="000000"/>
        </w:rPr>
        <w:t xml:space="preserve">pourront </w:t>
      </w:r>
      <w:r w:rsidRPr="00BE506C">
        <w:rPr>
          <w:color w:val="000000"/>
        </w:rPr>
        <w:t xml:space="preserve">fonctionner, </w:t>
      </w:r>
      <w:r w:rsidR="00567F99" w:rsidRPr="00BE506C">
        <w:rPr>
          <w:color w:val="000000"/>
        </w:rPr>
        <w:t xml:space="preserve">mais qui est </w:t>
      </w:r>
      <w:r w:rsidRPr="00BE506C">
        <w:rPr>
          <w:color w:val="000000"/>
        </w:rPr>
        <w:t xml:space="preserve">limitée à une ou </w:t>
      </w:r>
      <w:r w:rsidR="00567F99" w:rsidRPr="00BE506C">
        <w:rPr>
          <w:color w:val="000000"/>
        </w:rPr>
        <w:t xml:space="preserve">plusieurs </w:t>
      </w:r>
      <w:r w:rsidRPr="00BE506C">
        <w:rPr>
          <w:color w:val="000000"/>
        </w:rPr>
        <w:t xml:space="preserve">bandes de fréquences spécifiques en fonction des conditions et des </w:t>
      </w:r>
      <w:r w:rsidR="00567F99" w:rsidRPr="00BE506C">
        <w:rPr>
          <w:color w:val="000000"/>
        </w:rPr>
        <w:t xml:space="preserve">exigences </w:t>
      </w:r>
      <w:r w:rsidRPr="00BE506C">
        <w:rPr>
          <w:color w:val="000000"/>
        </w:rPr>
        <w:t>nationales</w:t>
      </w:r>
      <w:r w:rsidRPr="00BE506C">
        <w:t>;</w:t>
      </w:r>
    </w:p>
    <w:p w:rsidR="00567F99" w:rsidRPr="00BE506C" w:rsidRDefault="00567F99" w:rsidP="001618E7">
      <w:r w:rsidRPr="00BE506C">
        <w:rPr>
          <w:i/>
          <w:iCs/>
        </w:rPr>
        <w:t>d)</w:t>
      </w:r>
      <w:r w:rsidRPr="00BE506C">
        <w:tab/>
        <w:t>qu'actuellement, certaines bandes ou parties de</w:t>
      </w:r>
      <w:r w:rsidR="009737C8" w:rsidRPr="00BE506C">
        <w:t xml:space="preserve"> bande ont été désignées pour les applications </w:t>
      </w:r>
      <w:r w:rsidR="001D5D93" w:rsidRPr="00BE506C">
        <w:t xml:space="preserve">PPDR </w:t>
      </w:r>
      <w:r w:rsidR="009737C8" w:rsidRPr="00BE506C">
        <w:t xml:space="preserve">existantes par certaines </w:t>
      </w:r>
      <w:r w:rsidRPr="00BE506C">
        <w:t xml:space="preserve">administrations, </w:t>
      </w:r>
      <w:r w:rsidR="001D5D93" w:rsidRPr="00BE506C">
        <w:t>comme indiqué</w:t>
      </w:r>
      <w:r w:rsidR="009737C8" w:rsidRPr="00BE506C">
        <w:t xml:space="preserve"> au point </w:t>
      </w:r>
      <w:r w:rsidR="009737C8" w:rsidRPr="00BE506C">
        <w:rPr>
          <w:i/>
          <w:iCs/>
        </w:rPr>
        <w:t>g)</w:t>
      </w:r>
      <w:r w:rsidR="009737C8" w:rsidRPr="00BE506C">
        <w:t xml:space="preserve"> du </w:t>
      </w:r>
      <w:r w:rsidRPr="00BE506C">
        <w:rPr>
          <w:i/>
        </w:rPr>
        <w:t>reco</w:t>
      </w:r>
      <w:r w:rsidR="009737C8" w:rsidRPr="00BE506C">
        <w:rPr>
          <w:i/>
        </w:rPr>
        <w:t>nnaissant</w:t>
      </w:r>
      <w:r w:rsidRPr="00BE506C">
        <w:rPr>
          <w:i/>
        </w:rPr>
        <w:t xml:space="preserve"> </w:t>
      </w:r>
      <w:r w:rsidR="009737C8" w:rsidRPr="00BE506C">
        <w:t xml:space="preserve">de la </w:t>
      </w:r>
      <w:r w:rsidRPr="00BE506C">
        <w:t>R</w:t>
      </w:r>
      <w:r w:rsidR="009737C8" w:rsidRPr="00BE506C">
        <w:t>é</w:t>
      </w:r>
      <w:r w:rsidRPr="00BE506C">
        <w:t>solution </w:t>
      </w:r>
      <w:r w:rsidRPr="00BE506C">
        <w:rPr>
          <w:b/>
        </w:rPr>
        <w:t>646 (R</w:t>
      </w:r>
      <w:r w:rsidR="009737C8" w:rsidRPr="00BE506C">
        <w:rPr>
          <w:b/>
        </w:rPr>
        <w:t>é</w:t>
      </w:r>
      <w:r w:rsidRPr="00BE506C">
        <w:rPr>
          <w:b/>
        </w:rPr>
        <w:t>v.</w:t>
      </w:r>
      <w:r w:rsidR="009737C8" w:rsidRPr="00BE506C">
        <w:rPr>
          <w:b/>
        </w:rPr>
        <w:t>CMR</w:t>
      </w:r>
      <w:r w:rsidRPr="00BE506C">
        <w:rPr>
          <w:b/>
        </w:rPr>
        <w:t>-12)</w:t>
      </w:r>
      <w:r w:rsidRPr="00BE506C">
        <w:rPr>
          <w:rStyle w:val="FootnoteReference"/>
        </w:rPr>
        <w:footnoteReference w:id="3"/>
      </w:r>
      <w:r w:rsidRPr="00BE506C">
        <w:t>;</w:t>
      </w:r>
    </w:p>
    <w:p w:rsidR="006E4BDA" w:rsidRPr="00BE506C" w:rsidRDefault="009737C8" w:rsidP="002F3481">
      <w:r w:rsidRPr="00BE506C">
        <w:rPr>
          <w:i/>
          <w:iCs/>
        </w:rPr>
        <w:t>e</w:t>
      </w:r>
      <w:r w:rsidR="006E4BDA" w:rsidRPr="00BE506C">
        <w:rPr>
          <w:i/>
          <w:iCs/>
        </w:rPr>
        <w:t>)</w:t>
      </w:r>
      <w:r w:rsidR="006E4BDA" w:rsidRPr="00BE506C">
        <w:tab/>
        <w:t>que l'identification de ces bandes ou gammes de fréquences ou de parties de ces bandes ou gammes de fréquences pour les systèmes de radiocommunications PPDR n'exclut pas l'utilisation d'autres fréquences</w:t>
      </w:r>
      <w:r w:rsidRPr="00BE506C">
        <w:rPr>
          <w:rStyle w:val="FootnoteReference"/>
        </w:rPr>
        <w:footnoteReference w:id="4"/>
      </w:r>
      <w:r w:rsidR="006E4BDA" w:rsidRPr="00BE506C">
        <w:t xml:space="preserve">, ni n'établit de priorité par rapport à ces fréquences, pour </w:t>
      </w:r>
      <w:r w:rsidR="003D3B27" w:rsidRPr="00BE506C">
        <w:t>les applications PPDR</w:t>
      </w:r>
      <w:r w:rsidR="006E4BDA" w:rsidRPr="00BE506C">
        <w:t xml:space="preserve"> conformément au Règlement des radiocommunications, et aux dispositions de la Résolution </w:t>
      </w:r>
      <w:r w:rsidR="006E4BDA" w:rsidRPr="002F3481">
        <w:rPr>
          <w:b/>
          <w:bCs/>
        </w:rPr>
        <w:t>646 (Rév.CMR-12)</w:t>
      </w:r>
      <w:r w:rsidR="006E4BDA" w:rsidRPr="00BE506C">
        <w:rPr>
          <w:bCs/>
        </w:rPr>
        <w:t xml:space="preserve">, et </w:t>
      </w:r>
      <w:r w:rsidR="006E4BDA" w:rsidRPr="00BE506C">
        <w:rPr>
          <w:color w:val="000000"/>
        </w:rPr>
        <w:t>n'exclut pas</w:t>
      </w:r>
      <w:r w:rsidR="006E4BDA" w:rsidRPr="00BE506C">
        <w:rPr>
          <w:bCs/>
        </w:rPr>
        <w:t xml:space="preserve"> non plus </w:t>
      </w:r>
      <w:r w:rsidR="006E4BDA" w:rsidRPr="00BE506C">
        <w:rPr>
          <w:color w:val="000000"/>
        </w:rPr>
        <w:t>l'utilisation de ces bandes/fréquences par des applications dans les services auxquels elles sont attribuées</w:t>
      </w:r>
      <w:r w:rsidR="006E4BDA" w:rsidRPr="00BE506C">
        <w:t>;</w:t>
      </w:r>
    </w:p>
    <w:p w:rsidR="006E4BDA" w:rsidRPr="00BE506C" w:rsidRDefault="009737C8" w:rsidP="001618E7">
      <w:r w:rsidRPr="00BE506C">
        <w:rPr>
          <w:i/>
          <w:iCs/>
        </w:rPr>
        <w:t>f</w:t>
      </w:r>
      <w:r w:rsidR="006E4BDA" w:rsidRPr="00BE506C">
        <w:rPr>
          <w:i/>
          <w:iCs/>
        </w:rPr>
        <w:t>)</w:t>
      </w:r>
      <w:r w:rsidR="006E4BDA" w:rsidRPr="00BE506C">
        <w:tab/>
        <w:t xml:space="preserve">que les bandes de fréquences identifiées dans la Résolution </w:t>
      </w:r>
      <w:r w:rsidR="006E4BDA" w:rsidRPr="002F3481">
        <w:rPr>
          <w:b/>
          <w:bCs/>
        </w:rPr>
        <w:t>646 (Rév.CMR-12)</w:t>
      </w:r>
      <w:r w:rsidR="006E4BDA" w:rsidRPr="00BE506C">
        <w:t xml:space="preserve"> et concernées par la présente Recommandation sont attribuées à divers services conformément aux dispositions pertinentes du Règlement des radiocommunications;</w:t>
      </w:r>
    </w:p>
    <w:p w:rsidR="006E4BDA" w:rsidRPr="00BE506C" w:rsidRDefault="009737C8" w:rsidP="001618E7">
      <w:r w:rsidRPr="00BE506C">
        <w:rPr>
          <w:i/>
          <w:iCs/>
        </w:rPr>
        <w:lastRenderedPageBreak/>
        <w:t>g</w:t>
      </w:r>
      <w:r w:rsidR="006E4BDA" w:rsidRPr="00BE506C">
        <w:rPr>
          <w:i/>
          <w:iCs/>
        </w:rPr>
        <w:t>)</w:t>
      </w:r>
      <w:r w:rsidR="006E4BDA" w:rsidRPr="00BE506C">
        <w:tab/>
        <w:t xml:space="preserve">que les dispositions de fréquences décrites dans les </w:t>
      </w:r>
      <w:r w:rsidR="006E4BDA" w:rsidRPr="00BE506C">
        <w:rPr>
          <w:bCs/>
        </w:rPr>
        <w:t>Annexes sont fournies pour les applications PPDR</w:t>
      </w:r>
      <w:r w:rsidR="006E4BDA" w:rsidRPr="00BE506C">
        <w:t xml:space="preserve"> dans le service mobile au niveau national; </w:t>
      </w:r>
    </w:p>
    <w:p w:rsidR="006E4BDA" w:rsidRPr="00BE506C" w:rsidRDefault="009737C8" w:rsidP="001618E7">
      <w:r w:rsidRPr="00BE506C">
        <w:rPr>
          <w:i/>
          <w:iCs/>
        </w:rPr>
        <w:t>h</w:t>
      </w:r>
      <w:r w:rsidR="006E4BDA" w:rsidRPr="00BE506C">
        <w:rPr>
          <w:i/>
          <w:iCs/>
        </w:rPr>
        <w:t>)</w:t>
      </w:r>
      <w:r w:rsidR="006E4BDA" w:rsidRPr="00BE506C">
        <w:tab/>
        <w:t>que la compatibilité des stations utilisant ces dispositions de fréquences avec d'autres services fonctionnant dans d'autres pays est étudiée à l'UIT au niveau des services et non au niveau des applications;</w:t>
      </w:r>
    </w:p>
    <w:p w:rsidR="006E4BDA" w:rsidRPr="00BE506C" w:rsidRDefault="009737C8" w:rsidP="00336141">
      <w:r w:rsidRPr="00BE506C">
        <w:rPr>
          <w:i/>
          <w:iCs/>
        </w:rPr>
        <w:t>i</w:t>
      </w:r>
      <w:r w:rsidR="006E4BDA" w:rsidRPr="00BE506C">
        <w:rPr>
          <w:i/>
          <w:iCs/>
        </w:rPr>
        <w:t>)</w:t>
      </w:r>
      <w:r w:rsidR="006E4BDA" w:rsidRPr="00BE506C">
        <w:tab/>
        <w:t>que</w:t>
      </w:r>
      <w:r w:rsidR="003D3B27" w:rsidRPr="00BE506C">
        <w:t>, par</w:t>
      </w:r>
      <w:r w:rsidR="006E4BDA" w:rsidRPr="00BE506C">
        <w:t xml:space="preserve"> la Résolution UIT</w:t>
      </w:r>
      <w:r w:rsidR="006E4BDA" w:rsidRPr="00BE506C">
        <w:noBreakHyphen/>
        <w:t>R 53, le Directeur du Bureau des radiocommunications est chargé d'aider les Etats Membres dans leurs activités de préparation aux situations d'urgence dans le domaine des radiocommunications, telles que l'établissement de la liste des fréquences actuellement utilisables dans ces situations en vue de les incorporer dans une base de données tenue à jour par le Bureau;</w:t>
      </w:r>
    </w:p>
    <w:p w:rsidR="006E4BDA" w:rsidRPr="00BE506C" w:rsidRDefault="006E4BDA" w:rsidP="001618E7">
      <w:r w:rsidRPr="00BE506C">
        <w:rPr>
          <w:i/>
          <w:iCs/>
        </w:rPr>
        <w:t>j)</w:t>
      </w:r>
      <w:r w:rsidRPr="00BE506C">
        <w:tab/>
        <w:t xml:space="preserve">que </w:t>
      </w:r>
      <w:r w:rsidR="003D3B27" w:rsidRPr="00BE506C">
        <w:t>certaines</w:t>
      </w:r>
      <w:r w:rsidRPr="00BE506C">
        <w:t xml:space="preserve"> bandes, y compris la bande 450-470 MHz, et une partie ou </w:t>
      </w:r>
      <w:r w:rsidR="003D3B27" w:rsidRPr="00BE506C">
        <w:t>la totalité</w:t>
      </w:r>
      <w:r w:rsidRPr="00BE506C">
        <w:t xml:space="preserve"> des bandes 698</w:t>
      </w:r>
      <w:r w:rsidRPr="00BE506C">
        <w:noBreakHyphen/>
        <w:t xml:space="preserve">960 MHz dans certaines Régions et </w:t>
      </w:r>
      <w:r w:rsidR="003D3B27" w:rsidRPr="00BE506C">
        <w:t xml:space="preserve">certains </w:t>
      </w:r>
      <w:r w:rsidRPr="00BE506C">
        <w:t xml:space="preserve">pays, ont été identifiées par </w:t>
      </w:r>
      <w:r w:rsidR="009737C8" w:rsidRPr="00BE506C">
        <w:t xml:space="preserve">des conférences mondiales des radiocommunications </w:t>
      </w:r>
      <w:r w:rsidRPr="00BE506C">
        <w:t xml:space="preserve">pour être utilisées par les administrations qui souhaitent mettre en </w:t>
      </w:r>
      <w:r w:rsidR="0051662C" w:rsidRPr="00BE506C">
        <w:t>œuvre</w:t>
      </w:r>
      <w:r w:rsidRPr="00BE506C">
        <w:t xml:space="preserve"> les IMT, comme indiqué </w:t>
      </w:r>
      <w:r w:rsidR="003D3B27" w:rsidRPr="00BE506C">
        <w:t>aux</w:t>
      </w:r>
      <w:r w:rsidRPr="00BE506C">
        <w:t xml:space="preserve"> numéros </w:t>
      </w:r>
      <w:r w:rsidRPr="00A87CED">
        <w:rPr>
          <w:b/>
          <w:bCs/>
        </w:rPr>
        <w:t>5.286AA</w:t>
      </w:r>
      <w:r w:rsidRPr="00BE506C">
        <w:t xml:space="preserve">, </w:t>
      </w:r>
      <w:r w:rsidRPr="00A87CED">
        <w:rPr>
          <w:b/>
          <w:bCs/>
        </w:rPr>
        <w:t>5.317A</w:t>
      </w:r>
      <w:r w:rsidRPr="00BE506C">
        <w:t>, </w:t>
      </w:r>
      <w:r w:rsidRPr="00A87CED">
        <w:rPr>
          <w:b/>
          <w:bCs/>
        </w:rPr>
        <w:t>5.313A</w:t>
      </w:r>
      <w:r w:rsidRPr="00BE506C">
        <w:t xml:space="preserve">, </w:t>
      </w:r>
      <w:r w:rsidRPr="00A87CED">
        <w:rPr>
          <w:b/>
          <w:bCs/>
        </w:rPr>
        <w:t>5.316</w:t>
      </w:r>
      <w:r w:rsidRPr="00BE506C">
        <w:t xml:space="preserve">, </w:t>
      </w:r>
      <w:r w:rsidRPr="00A87CED">
        <w:rPr>
          <w:b/>
          <w:bCs/>
        </w:rPr>
        <w:t>5.316A</w:t>
      </w:r>
      <w:r w:rsidRPr="00BE506C">
        <w:t xml:space="preserve"> et </w:t>
      </w:r>
      <w:r w:rsidRPr="00A87CED">
        <w:rPr>
          <w:b/>
          <w:bCs/>
        </w:rPr>
        <w:t>5.316B</w:t>
      </w:r>
      <w:r w:rsidRPr="00BE506C">
        <w:t xml:space="preserve">, ainsi que dans les Résolutions </w:t>
      </w:r>
      <w:r w:rsidRPr="00A87CED">
        <w:rPr>
          <w:b/>
        </w:rPr>
        <w:t>224 (Rév.CMR</w:t>
      </w:r>
      <w:r w:rsidRPr="00A87CED">
        <w:rPr>
          <w:b/>
        </w:rPr>
        <w:noBreakHyphen/>
      </w:r>
      <w:r w:rsidR="009737C8" w:rsidRPr="00A87CED">
        <w:rPr>
          <w:b/>
        </w:rPr>
        <w:t>12</w:t>
      </w:r>
      <w:r w:rsidRPr="00A87CED">
        <w:rPr>
          <w:b/>
        </w:rPr>
        <w:t>)</w:t>
      </w:r>
      <w:r w:rsidRPr="00BE506C">
        <w:t xml:space="preserve"> et </w:t>
      </w:r>
      <w:r w:rsidRPr="00A87CED">
        <w:rPr>
          <w:b/>
        </w:rPr>
        <w:t>749 (</w:t>
      </w:r>
      <w:r w:rsidR="009737C8" w:rsidRPr="00A87CED">
        <w:rPr>
          <w:b/>
        </w:rPr>
        <w:t>Rév.</w:t>
      </w:r>
      <w:r w:rsidRPr="00A87CED">
        <w:rPr>
          <w:b/>
        </w:rPr>
        <w:t>CMR</w:t>
      </w:r>
      <w:r w:rsidRPr="00A87CED">
        <w:rPr>
          <w:b/>
        </w:rPr>
        <w:noBreakHyphen/>
      </w:r>
      <w:r w:rsidR="009737C8" w:rsidRPr="00A87CED">
        <w:rPr>
          <w:b/>
        </w:rPr>
        <w:t>12</w:t>
      </w:r>
      <w:r w:rsidRPr="00A87CED">
        <w:rPr>
          <w:b/>
        </w:rPr>
        <w:t>)</w:t>
      </w:r>
      <w:r w:rsidRPr="00BE506C">
        <w:t xml:space="preserve">; </w:t>
      </w:r>
    </w:p>
    <w:p w:rsidR="006E4BDA" w:rsidRPr="00BE506C" w:rsidRDefault="006E4BDA" w:rsidP="00336141">
      <w:r w:rsidRPr="00BE506C">
        <w:rPr>
          <w:i/>
          <w:iCs/>
          <w:szCs w:val="24"/>
        </w:rPr>
        <w:t>k)</w:t>
      </w:r>
      <w:r w:rsidRPr="00BE506C">
        <w:rPr>
          <w:szCs w:val="24"/>
        </w:rPr>
        <w:tab/>
        <w:t>que la Conférence régionale des radiocommunications</w:t>
      </w:r>
      <w:r w:rsidRPr="00BE506C">
        <w:rPr>
          <w:rFonts w:ascii="Segoe UI" w:hAnsi="Segoe UI" w:cs="Segoe UI"/>
          <w:color w:val="000000"/>
          <w:sz w:val="20"/>
        </w:rPr>
        <w:t xml:space="preserve"> </w:t>
      </w:r>
      <w:r w:rsidRPr="00BE506C">
        <w:rPr>
          <w:szCs w:val="24"/>
        </w:rPr>
        <w:t xml:space="preserve">(Genève, 2006) a adopté </w:t>
      </w:r>
      <w:r w:rsidRPr="00BE506C">
        <w:t>l'Accord régional relatif à la planification du service de radiodiffusion numérique de Terre dans la Région 1 (parties de la Région 1</w:t>
      </w:r>
      <w:r w:rsidRPr="00BE506C">
        <w:rPr>
          <w:i/>
          <w:iCs/>
        </w:rPr>
        <w:t xml:space="preserve"> situées à l'ouest du méridien 170° E et au nord du parallèle 40° S, </w:t>
      </w:r>
      <w:r w:rsidRPr="00BE506C">
        <w:t>à l'exception du territoire de la Mongolie) et en République islamique d'Iran, dans les bandes de fréquences 174</w:t>
      </w:r>
      <w:r w:rsidR="00336141">
        <w:noBreakHyphen/>
      </w:r>
      <w:r w:rsidRPr="00BE506C">
        <w:t>230 MHz et 470</w:t>
      </w:r>
      <w:r w:rsidRPr="00BE506C">
        <w:noBreakHyphen/>
        <w:t>862 MHz (GE-06);</w:t>
      </w:r>
    </w:p>
    <w:p w:rsidR="006E4BDA" w:rsidRPr="00BE506C" w:rsidRDefault="006E4BDA" w:rsidP="001618E7">
      <w:r w:rsidRPr="00BE506C">
        <w:rPr>
          <w:i/>
        </w:rPr>
        <w:t>l)</w:t>
      </w:r>
      <w:r w:rsidRPr="00BE506C">
        <w:rPr>
          <w:iCs/>
        </w:rPr>
        <w:tab/>
      </w:r>
      <w:r w:rsidRPr="00BE506C">
        <w:t xml:space="preserve">que les systèmes hertziens de Terre commerciaux peuvent servir de complément de manière efficace aux systèmes spécialisés pour la prise en charge d'applications PPDR, en particulier lorsqu'il est possible de tirer parti de la disponibilité, du débit binaire élevé, et des éléments de fiabilité de ces systèmes commerciaux. Il peut être nécessaire de moderniser ces systèmes commerciaux de manière appropriée afin de répondre aux besoins spécifiques des organismes </w:t>
      </w:r>
      <w:r w:rsidR="003D3B27" w:rsidRPr="00BE506C">
        <w:t>PPDR</w:t>
      </w:r>
      <w:r w:rsidRPr="00BE506C">
        <w:rPr>
          <w:iCs/>
        </w:rPr>
        <w:t>,</w:t>
      </w:r>
    </w:p>
    <w:p w:rsidR="006E4BDA" w:rsidRPr="00BE506C" w:rsidRDefault="006E4BDA" w:rsidP="0071189E">
      <w:pPr>
        <w:pStyle w:val="Call"/>
      </w:pPr>
      <w:r w:rsidRPr="0071189E">
        <w:t>recommande</w:t>
      </w:r>
    </w:p>
    <w:p w:rsidR="006E4BDA" w:rsidRPr="00BE506C" w:rsidRDefault="006E4BDA" w:rsidP="001618E7">
      <w:r w:rsidRPr="00BE506C">
        <w:rPr>
          <w:b/>
          <w:bCs/>
        </w:rPr>
        <w:t>1</w:t>
      </w:r>
      <w:r w:rsidRPr="00BE506C">
        <w:tab/>
        <w:t xml:space="preserve">aux administrations qui mettent en </w:t>
      </w:r>
      <w:r w:rsidR="0051662C" w:rsidRPr="00BE506C">
        <w:t>œuvre</w:t>
      </w:r>
      <w:r w:rsidRPr="00BE506C">
        <w:t xml:space="preserve"> les dispositions de fréquences figurant dans les Annexes de déployer tous les efforts nécessaires pour assurer la compatibilité entre les stations/systèmes PPDR et les stations des autres services dans les pays voisins;</w:t>
      </w:r>
    </w:p>
    <w:p w:rsidR="006E4BDA" w:rsidRPr="002538DE" w:rsidRDefault="006E4BDA" w:rsidP="002538DE">
      <w:pPr>
        <w:rPr>
          <w:i/>
        </w:rPr>
      </w:pPr>
      <w:r w:rsidRPr="00BE506C">
        <w:rPr>
          <w:b/>
          <w:bCs/>
        </w:rPr>
        <w:t>2</w:t>
      </w:r>
      <w:r w:rsidRPr="00BE506C">
        <w:tab/>
        <w:t xml:space="preserve">aux administrations </w:t>
      </w:r>
      <w:r w:rsidR="00DE6BEE" w:rsidRPr="00BE506C">
        <w:t xml:space="preserve">de se fonder sur </w:t>
      </w:r>
      <w:r w:rsidRPr="00BE506C">
        <w:t xml:space="preserve">les dispositions de fréquences figurant dans les Annexes lorsqu'elles </w:t>
      </w:r>
      <w:r w:rsidR="003D3B27" w:rsidRPr="00BE506C">
        <w:t>mettent à disposition</w:t>
      </w:r>
      <w:r w:rsidRPr="00BE506C">
        <w:t xml:space="preserve"> du sp</w:t>
      </w:r>
      <w:r w:rsidR="007114FE" w:rsidRPr="00BE506C">
        <w:t>ectre pour les applications PPDR</w:t>
      </w:r>
      <w:r w:rsidRPr="00BE506C">
        <w:t>.</w:t>
      </w:r>
    </w:p>
    <w:p w:rsidR="0051662C" w:rsidRPr="00BE506C" w:rsidRDefault="0051662C" w:rsidP="001618E7"/>
    <w:p w:rsidR="0051662C" w:rsidRPr="00BE506C" w:rsidRDefault="0051662C" w:rsidP="001618E7"/>
    <w:p w:rsidR="006E4BDA" w:rsidRPr="00BE506C" w:rsidRDefault="006E4BDA" w:rsidP="001618E7">
      <w:pPr>
        <w:pStyle w:val="AnnexNoTitle"/>
      </w:pPr>
      <w:r w:rsidRPr="00BE506C">
        <w:t>Annexe 1</w:t>
      </w:r>
      <w:r w:rsidRPr="00BE506C">
        <w:br/>
      </w:r>
      <w:r w:rsidRPr="00BE506C">
        <w:br/>
        <w:t xml:space="preserve">Exemples de dispositions de fréquences dans la bande 380-470 MHz dans certains pays de la Région 1 pour les applications à bande étroite </w:t>
      </w:r>
      <w:r w:rsidR="003D3B27" w:rsidRPr="00BE506C">
        <w:br/>
      </w:r>
      <w:r w:rsidRPr="00BE506C">
        <w:t xml:space="preserve">et à bande élargie </w:t>
      </w:r>
      <w:r w:rsidR="00E1777A" w:rsidRPr="00BE506C">
        <w:t xml:space="preserve">de </w:t>
      </w:r>
      <w:r w:rsidRPr="00BE506C">
        <w:t xml:space="preserve">protection du public et </w:t>
      </w:r>
      <w:r w:rsidR="003D3B27" w:rsidRPr="00BE506C">
        <w:br/>
      </w:r>
      <w:r w:rsidRPr="00BE506C">
        <w:t>de secours en cas de catastrophe</w:t>
      </w:r>
    </w:p>
    <w:p w:rsidR="00DE6BEE" w:rsidRPr="00BE506C" w:rsidRDefault="00DE6BEE" w:rsidP="00BD0D0D">
      <w:pPr>
        <w:pStyle w:val="Heading1"/>
        <w:rPr>
          <w:rFonts w:eastAsia="MS Mincho"/>
        </w:rPr>
      </w:pPr>
      <w:r w:rsidRPr="00BE506C">
        <w:rPr>
          <w:rFonts w:eastAsia="MS Mincho"/>
        </w:rPr>
        <w:t>1</w:t>
      </w:r>
      <w:r w:rsidRPr="00BE506C">
        <w:rPr>
          <w:rFonts w:eastAsia="MS Mincho"/>
        </w:rPr>
        <w:tab/>
        <w:t>Région 1</w:t>
      </w:r>
    </w:p>
    <w:p w:rsidR="00DE6BEE" w:rsidRPr="00BE506C" w:rsidRDefault="00DE6BEE" w:rsidP="00BD0D0D">
      <w:r w:rsidRPr="00BE506C">
        <w:t>La gamme de fréquences 380-470 MHz a été identifiée en tant que gamme d'accord pour les applications PPDR dans la Région 1. La bande de fréquences 380-385 MHz (liaison</w:t>
      </w:r>
      <w:r w:rsidR="00BD0D0D">
        <w:t> </w:t>
      </w:r>
      <w:r w:rsidRPr="00BE506C">
        <w:t>montante)/390</w:t>
      </w:r>
      <w:r w:rsidRPr="00BE506C">
        <w:noBreakHyphen/>
        <w:t xml:space="preserve">395 MHz (liaison descendante) est la principale bande harmonisée pour une </w:t>
      </w:r>
      <w:r w:rsidRPr="00BE506C">
        <w:lastRenderedPageBreak/>
        <w:t>utilisation permanente pour les applications PPDR. Pour de plus amples informations concernant les pays européens, voir le document ECC/DEC/(08)05 et le Rapport 102 du CEE.</w:t>
      </w:r>
    </w:p>
    <w:p w:rsidR="006E4BDA" w:rsidRPr="00BE506C" w:rsidRDefault="006E4BDA" w:rsidP="001618E7">
      <w:r w:rsidRPr="00BE506C">
        <w:t>Les applications PPDR à bande élargie utilisent des canaux dans les parties disponibles de la gamme de fréquences 380</w:t>
      </w:r>
      <w:r w:rsidRPr="00BE506C">
        <w:noBreakHyphen/>
        <w:t>470 MHz.</w:t>
      </w:r>
    </w:p>
    <w:p w:rsidR="006E4BDA" w:rsidRPr="00BE506C" w:rsidRDefault="006E4BDA" w:rsidP="001618E7">
      <w:r w:rsidRPr="00BE506C">
        <w:t xml:space="preserve">En outre, certains canaux ont été identifiés à des fins d'exploitation en mode direct (DMO) et d'opérations air-sol-air (AGA). </w:t>
      </w:r>
    </w:p>
    <w:p w:rsidR="006E4BDA" w:rsidRPr="00BE506C" w:rsidRDefault="000D0D39" w:rsidP="00884004">
      <w:pPr>
        <w:pStyle w:val="Heading2"/>
      </w:pPr>
      <w:r w:rsidRPr="00BE506C">
        <w:t>1.1</w:t>
      </w:r>
      <w:r w:rsidRPr="00BE506C">
        <w:tab/>
      </w:r>
      <w:r w:rsidR="006E4BDA" w:rsidRPr="00BE506C">
        <w:t>DMO (Exploitation en mode direct)</w:t>
      </w:r>
    </w:p>
    <w:p w:rsidR="006E4BDA" w:rsidRPr="00BE506C" w:rsidRDefault="006E4BDA" w:rsidP="00884004">
      <w:r w:rsidRPr="00BE506C">
        <w:t>Des canaux simplex dans les bandes de fréquences 380-380,150 MHz et 390-390,150 MHz devraient servir de canaux harmonisés pour la DMO. Pour de plus amples informations concernant les pays européens, voir le document ERC/DEC/(01)19.</w:t>
      </w:r>
    </w:p>
    <w:p w:rsidR="006E4BDA" w:rsidRPr="00BE506C" w:rsidRDefault="000D0D39" w:rsidP="00884004">
      <w:pPr>
        <w:pStyle w:val="Heading2"/>
      </w:pPr>
      <w:r w:rsidRPr="00BE506C">
        <w:t>1.2</w:t>
      </w:r>
      <w:r w:rsidRPr="00BE506C">
        <w:tab/>
      </w:r>
      <w:r w:rsidR="006E4BDA" w:rsidRPr="00BE506C">
        <w:t>AGA (Opération air-sol-air)</w:t>
      </w:r>
    </w:p>
    <w:p w:rsidR="006E4BDA" w:rsidRPr="00BE506C" w:rsidRDefault="006E4BDA" w:rsidP="00884004">
      <w:r w:rsidRPr="00BE506C">
        <w:t>Des canaux duplex dans les bandes de fréquences 384,800 MHz-385 MHz/394,800-395 MHz devraient servir de bande principale pour les canaux harmonisés pour les opérations AGA. Des canaux duplex dans les bandes de fréquences 384,750 MHz-384,800 MHz/394,750-394,800 MHz peuvent être utilisées en tant que bande d'extension préférée pour les opérations AGA lorsque des canaux additionnels sont nécessaires. Pour de plus amples informations concernant les pays européens, voir le document ECC/DEC/(06)05.</w:t>
      </w:r>
    </w:p>
    <w:p w:rsidR="006E4BDA" w:rsidRPr="00BE506C" w:rsidRDefault="000D0D39" w:rsidP="00845402">
      <w:pPr>
        <w:pStyle w:val="Heading2"/>
      </w:pPr>
      <w:r w:rsidRPr="00BE506C">
        <w:t>1.3</w:t>
      </w:r>
      <w:r w:rsidRPr="00BE506C">
        <w:tab/>
      </w:r>
      <w:r w:rsidR="006E4BDA" w:rsidRPr="00BE506C">
        <w:t>Fréquences centrales</w:t>
      </w:r>
    </w:p>
    <w:p w:rsidR="006E4BDA" w:rsidRPr="00BE506C" w:rsidRDefault="006E4BDA" w:rsidP="001618E7">
      <w:pPr>
        <w:rPr>
          <w:i/>
          <w:iCs/>
        </w:rPr>
      </w:pPr>
      <w:r w:rsidRPr="00BE506C">
        <w:rPr>
          <w:i/>
          <w:iCs/>
        </w:rPr>
        <w:t>a)</w:t>
      </w:r>
      <w:r w:rsidRPr="00BE506C">
        <w:rPr>
          <w:i/>
          <w:iCs/>
        </w:rPr>
        <w:tab/>
        <w:t>Pour les systèmes dont la largeur de bande de canal est inférieure ou égale à 150 kHz</w:t>
      </w:r>
    </w:p>
    <w:p w:rsidR="006E4BDA" w:rsidRPr="00BE506C" w:rsidRDefault="006E4BDA" w:rsidP="00845402">
      <w:pPr>
        <w:pStyle w:val="Equation"/>
      </w:pPr>
      <w:r w:rsidRPr="00BE506C">
        <w:tab/>
      </w:r>
      <w:r w:rsidRPr="00BE506C">
        <w:tab/>
      </w:r>
      <w:r w:rsidRPr="00BE506C">
        <w:rPr>
          <w:i/>
        </w:rPr>
        <w:t>F</w:t>
      </w:r>
      <w:r w:rsidRPr="00BE506C">
        <w:rPr>
          <w:i/>
          <w:szCs w:val="24"/>
          <w:vertAlign w:val="subscript"/>
        </w:rPr>
        <w:t>CH</w:t>
      </w:r>
      <w:r w:rsidRPr="00BE506C">
        <w:t xml:space="preserve"> = limite de la bande – (largeur de bande de canal/2) + </w:t>
      </w:r>
      <w:r w:rsidRPr="00BE506C">
        <w:rPr>
          <w:i/>
        </w:rPr>
        <w:t>n</w:t>
      </w:r>
      <w:r w:rsidRPr="00BE506C">
        <w:t xml:space="preserve"> * largeur de bande de canal </w:t>
      </w:r>
    </w:p>
    <w:p w:rsidR="006E4BDA" w:rsidRPr="00BE506C" w:rsidRDefault="00AF584C" w:rsidP="00845402">
      <w:r>
        <w:tab/>
      </w:r>
      <w:r w:rsidR="006E4BDA" w:rsidRPr="00BE506C">
        <w:t>où:</w:t>
      </w:r>
    </w:p>
    <w:p w:rsidR="006E4BDA" w:rsidRPr="00BE506C" w:rsidRDefault="006E4BDA" w:rsidP="00845402">
      <w:pPr>
        <w:pStyle w:val="Equationlegend"/>
        <w:rPr>
          <w:lang w:val="fr-FR"/>
        </w:rPr>
      </w:pPr>
      <w:r w:rsidRPr="00BE506C">
        <w:rPr>
          <w:lang w:val="fr-FR"/>
        </w:rPr>
        <w:tab/>
      </w:r>
      <w:r w:rsidRPr="00BE506C">
        <w:rPr>
          <w:i/>
          <w:lang w:val="fr-FR"/>
        </w:rPr>
        <w:t>F</w:t>
      </w:r>
      <w:r w:rsidRPr="00BE506C">
        <w:rPr>
          <w:i/>
          <w:szCs w:val="24"/>
          <w:vertAlign w:val="subscript"/>
          <w:lang w:val="fr-FR"/>
        </w:rPr>
        <w:t>CH</w:t>
      </w:r>
      <w:r w:rsidRPr="00BE506C">
        <w:rPr>
          <w:lang w:val="fr-FR"/>
        </w:rPr>
        <w:t xml:space="preserve"> = </w:t>
      </w:r>
      <w:r w:rsidRPr="00BE506C">
        <w:rPr>
          <w:lang w:val="fr-FR"/>
        </w:rPr>
        <w:tab/>
        <w:t>fréquence centrale</w:t>
      </w:r>
      <w:r w:rsidR="000D0D39" w:rsidRPr="00BE506C">
        <w:rPr>
          <w:lang w:val="fr-FR"/>
        </w:rPr>
        <w:t>;</w:t>
      </w:r>
    </w:p>
    <w:p w:rsidR="006E4BDA" w:rsidRPr="00BE506C" w:rsidRDefault="006E4BDA" w:rsidP="00845402">
      <w:pPr>
        <w:pStyle w:val="Equationlegend"/>
        <w:rPr>
          <w:lang w:val="fr-FR"/>
        </w:rPr>
      </w:pPr>
      <w:r w:rsidRPr="00BE506C">
        <w:rPr>
          <w:lang w:val="fr-FR"/>
        </w:rPr>
        <w:tab/>
      </w:r>
      <w:r w:rsidRPr="00BE506C">
        <w:rPr>
          <w:i/>
          <w:lang w:val="fr-FR"/>
        </w:rPr>
        <w:t xml:space="preserve">n </w:t>
      </w:r>
      <w:r w:rsidR="00416F62" w:rsidRPr="00BE506C">
        <w:rPr>
          <w:lang w:val="fr-FR"/>
        </w:rPr>
        <w:t xml:space="preserve">= </w:t>
      </w:r>
      <w:r w:rsidR="00416F62" w:rsidRPr="00BE506C">
        <w:rPr>
          <w:lang w:val="fr-FR"/>
        </w:rPr>
        <w:tab/>
        <w:t>numéro du canal (1, 2, 3,</w:t>
      </w:r>
      <w:r w:rsidR="0089469F">
        <w:rPr>
          <w:lang w:val="fr-FR"/>
        </w:rPr>
        <w:t xml:space="preserve"> </w:t>
      </w:r>
      <w:r w:rsidRPr="00BE506C">
        <w:rPr>
          <w:lang w:val="fr-FR"/>
        </w:rPr>
        <w:t>...)</w:t>
      </w:r>
      <w:r w:rsidR="000D0D39" w:rsidRPr="00BE506C">
        <w:rPr>
          <w:lang w:val="fr-FR"/>
        </w:rPr>
        <w:t>;</w:t>
      </w:r>
    </w:p>
    <w:p w:rsidR="006E4BDA" w:rsidRPr="00BE506C" w:rsidRDefault="00845402" w:rsidP="00845402">
      <w:pPr>
        <w:pStyle w:val="enumlev1"/>
      </w:pPr>
      <w:r>
        <w:tab/>
      </w:r>
      <w:r w:rsidR="006E4BDA" w:rsidRPr="00BE506C">
        <w:t>la limite de la bande est la limite inférieure de la bande de fréquence</w:t>
      </w:r>
      <w:r w:rsidR="000D0D39" w:rsidRPr="00BE506C">
        <w:t>s</w:t>
      </w:r>
      <w:r w:rsidR="006E4BDA" w:rsidRPr="00BE506C">
        <w:t>.</w:t>
      </w:r>
    </w:p>
    <w:p w:rsidR="006E4BDA" w:rsidRPr="00845402" w:rsidRDefault="006E4BDA" w:rsidP="00845402">
      <w:pPr>
        <w:rPr>
          <w:i/>
          <w:iCs/>
        </w:rPr>
      </w:pPr>
      <w:r w:rsidRPr="00845402">
        <w:rPr>
          <w:i/>
          <w:iCs/>
        </w:rPr>
        <w:t>b)</w:t>
      </w:r>
      <w:r w:rsidRPr="00845402">
        <w:rPr>
          <w:i/>
          <w:iCs/>
        </w:rPr>
        <w:tab/>
        <w:t>Pour les systèmes dont la largeur de bande de canal est de 200 kHz</w:t>
      </w:r>
    </w:p>
    <w:p w:rsidR="006E4BDA" w:rsidRPr="00BE506C" w:rsidRDefault="006E4BDA" w:rsidP="001618E7">
      <w:r w:rsidRPr="00BE506C">
        <w:t xml:space="preserve">Les fréquences centrales devraient être choisies grâce à la formule figurant au point </w:t>
      </w:r>
      <w:r w:rsidRPr="00BE506C">
        <w:rPr>
          <w:i/>
        </w:rPr>
        <w:t xml:space="preserve">a) </w:t>
      </w:r>
      <w:r w:rsidRPr="00BE506C">
        <w:t>avec une option pour décaler ces fréquences centrales de 100 kHz.</w:t>
      </w:r>
    </w:p>
    <w:p w:rsidR="006E4BDA" w:rsidRPr="00845402" w:rsidRDefault="006E4BDA" w:rsidP="00845402">
      <w:pPr>
        <w:rPr>
          <w:i/>
          <w:iCs/>
        </w:rPr>
      </w:pPr>
      <w:r w:rsidRPr="00845402">
        <w:rPr>
          <w:i/>
          <w:iCs/>
        </w:rPr>
        <w:t>c)</w:t>
      </w:r>
      <w:r w:rsidRPr="00845402">
        <w:rPr>
          <w:i/>
          <w:iCs/>
        </w:rPr>
        <w:tab/>
        <w:t>Pour les systèmes dont la largeur de bande de canal est de 1,25 MHz</w:t>
      </w:r>
    </w:p>
    <w:p w:rsidR="006E4BDA" w:rsidRPr="00BE506C" w:rsidRDefault="006E4BDA" w:rsidP="001618E7">
      <w:r w:rsidRPr="00BE506C">
        <w:t xml:space="preserve">Les fréquences centrales devraient être choisies grâce à la formule figurant au point </w:t>
      </w:r>
      <w:r w:rsidRPr="00BE506C">
        <w:rPr>
          <w:i/>
        </w:rPr>
        <w:t xml:space="preserve">a) </w:t>
      </w:r>
      <w:r w:rsidRPr="00BE506C">
        <w:t>avec une option pour décaler ces fréquences centrales par des multiples de 12,5 kHz, afin de garantir une certaine souplesse pour localiser les fréquences centrales dans la position optimale à l'intérieur de la bande.</w:t>
      </w:r>
    </w:p>
    <w:p w:rsidR="00FC113F" w:rsidRDefault="00FC113F" w:rsidP="001618E7"/>
    <w:p w:rsidR="006D0D3F" w:rsidRPr="00BE506C" w:rsidRDefault="006D0D3F" w:rsidP="001618E7"/>
    <w:p w:rsidR="006E4BDA" w:rsidRPr="00BE506C" w:rsidRDefault="006E4BDA" w:rsidP="006D0D3F">
      <w:pPr>
        <w:pStyle w:val="AnnexNoTitle"/>
      </w:pPr>
      <w:r w:rsidRPr="006D0D3F">
        <w:lastRenderedPageBreak/>
        <w:t>Annexe</w:t>
      </w:r>
      <w:r w:rsidRPr="00BE506C">
        <w:t xml:space="preserve"> 2</w:t>
      </w:r>
      <w:r w:rsidRPr="00BE506C">
        <w:br/>
      </w:r>
      <w:r w:rsidRPr="00BE506C">
        <w:br/>
        <w:t xml:space="preserve">Exemples de dispositions de fréquences dans la bande 763-776 MHz et la bande 793-806 MHz dans certains pays de la Région 2 pour les applications à bande étroite, à bande élargie et à large bande </w:t>
      </w:r>
      <w:r w:rsidR="00E1777A" w:rsidRPr="00BE506C">
        <w:t xml:space="preserve">de </w:t>
      </w:r>
      <w:r w:rsidRPr="00BE506C">
        <w:t xml:space="preserve">protection du public et </w:t>
      </w:r>
      <w:r w:rsidR="00315C28" w:rsidRPr="00BE506C">
        <w:br/>
      </w:r>
      <w:r w:rsidRPr="00BE506C">
        <w:t>de secours en cas de catastrophe</w:t>
      </w:r>
    </w:p>
    <w:p w:rsidR="006E4BDA" w:rsidRPr="00BE506C" w:rsidRDefault="006E4BDA" w:rsidP="006D0D3F">
      <w:pPr>
        <w:pStyle w:val="Heading1"/>
      </w:pPr>
      <w:r w:rsidRPr="00BE506C">
        <w:t>1</w:t>
      </w:r>
      <w:r w:rsidRPr="00BE506C">
        <w:tab/>
        <w:t>Région 2</w:t>
      </w:r>
    </w:p>
    <w:p w:rsidR="006E4BDA" w:rsidRPr="00BE506C" w:rsidRDefault="006E4BDA" w:rsidP="006D0D3F">
      <w:r w:rsidRPr="00BE506C">
        <w:t>Les gammes de fréquences 764-776 MHz et 794-806 MHz ont été identifiées pour les applications PPDR dans la Recommandation PCC.II/REC. 18 (VII-06) de la CITEL. Dans cette gamme de fréquences, les administrations pourraient envisager un certain nombre de dispositions de fréquences possibles telles qu'indiquées ci-dessous.</w:t>
      </w:r>
    </w:p>
    <w:p w:rsidR="006E4BDA" w:rsidRDefault="006E4BDA" w:rsidP="002173D7">
      <w:pPr>
        <w:pStyle w:val="Heading2"/>
      </w:pPr>
      <w:r w:rsidRPr="00BE506C">
        <w:t>1.1</w:t>
      </w:r>
      <w:r w:rsidRPr="00BE506C">
        <w:tab/>
      </w:r>
      <w:r w:rsidRPr="002173D7">
        <w:t>Exemple</w:t>
      </w:r>
      <w:r w:rsidRPr="00BE506C">
        <w:t xml:space="preserve"> de disposition de fréquences «A»</w:t>
      </w:r>
      <w:r w:rsidRPr="00BE506C">
        <w:rPr>
          <w:rStyle w:val="FootnoteReference"/>
          <w:position w:val="0"/>
          <w:sz w:val="24"/>
          <w:vertAlign w:val="superscript"/>
        </w:rPr>
        <w:footnoteReference w:id="5"/>
      </w:r>
    </w:p>
    <w:p w:rsidR="002173D7" w:rsidRPr="002173D7" w:rsidRDefault="002173D7" w:rsidP="002173D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53"/>
        <w:gridCol w:w="2464"/>
        <w:gridCol w:w="3229"/>
      </w:tblGrid>
      <w:tr w:rsidR="006E4BDA" w:rsidRPr="006D0D3F" w:rsidTr="00C23A14">
        <w:trPr>
          <w:jc w:val="center"/>
        </w:trPr>
        <w:tc>
          <w:tcPr>
            <w:tcW w:w="2753" w:type="dxa"/>
            <w:vAlign w:val="center"/>
          </w:tcPr>
          <w:p w:rsidR="006E4BDA" w:rsidRPr="006D0D3F" w:rsidRDefault="006E4BDA" w:rsidP="006D0D3F">
            <w:pPr>
              <w:pStyle w:val="Tablehead"/>
            </w:pPr>
            <w:r w:rsidRPr="006D0D3F">
              <w:t>Fréquences d'émission des stations de base (MHz)</w:t>
            </w:r>
          </w:p>
        </w:tc>
        <w:tc>
          <w:tcPr>
            <w:tcW w:w="2464" w:type="dxa"/>
            <w:vAlign w:val="center"/>
          </w:tcPr>
          <w:p w:rsidR="006E4BDA" w:rsidRPr="006D0D3F" w:rsidRDefault="006E4BDA" w:rsidP="006D0D3F">
            <w:pPr>
              <w:pStyle w:val="Tablehead"/>
            </w:pPr>
            <w:r w:rsidRPr="006D0D3F">
              <w:t>Fréquences d'émission des stations mobiles (MHz)</w:t>
            </w:r>
          </w:p>
        </w:tc>
        <w:tc>
          <w:tcPr>
            <w:tcW w:w="3229" w:type="dxa"/>
            <w:vAlign w:val="center"/>
          </w:tcPr>
          <w:p w:rsidR="006E4BDA" w:rsidRPr="006D0D3F" w:rsidRDefault="006E4BDA" w:rsidP="006D0D3F">
            <w:pPr>
              <w:pStyle w:val="Tablehead"/>
            </w:pPr>
            <w:r w:rsidRPr="006D0D3F">
              <w:t>Bloc de fréquences</w:t>
            </w:r>
          </w:p>
        </w:tc>
      </w:tr>
      <w:tr w:rsidR="006E4BDA" w:rsidRPr="006D0D3F" w:rsidTr="00C23A14">
        <w:trPr>
          <w:jc w:val="center"/>
        </w:trPr>
        <w:tc>
          <w:tcPr>
            <w:tcW w:w="2753" w:type="dxa"/>
          </w:tcPr>
          <w:p w:rsidR="006E4BDA" w:rsidRPr="006D0D3F" w:rsidRDefault="006E4BDA" w:rsidP="006D0D3F">
            <w:pPr>
              <w:pStyle w:val="Tabletext"/>
              <w:jc w:val="center"/>
            </w:pPr>
            <w:r w:rsidRPr="006D0D3F">
              <w:t>764-768</w:t>
            </w:r>
          </w:p>
        </w:tc>
        <w:tc>
          <w:tcPr>
            <w:tcW w:w="2464" w:type="dxa"/>
          </w:tcPr>
          <w:p w:rsidR="006E4BDA" w:rsidRPr="006D0D3F" w:rsidRDefault="006E4BDA" w:rsidP="006D0D3F">
            <w:pPr>
              <w:pStyle w:val="Tabletext"/>
              <w:jc w:val="center"/>
            </w:pPr>
            <w:r w:rsidRPr="006D0D3F">
              <w:t>794-798</w:t>
            </w:r>
          </w:p>
        </w:tc>
        <w:tc>
          <w:tcPr>
            <w:tcW w:w="3229" w:type="dxa"/>
          </w:tcPr>
          <w:p w:rsidR="006E4BDA" w:rsidRPr="006D0D3F" w:rsidRDefault="006E4BDA" w:rsidP="006D0D3F">
            <w:pPr>
              <w:pStyle w:val="Tabletext"/>
              <w:jc w:val="center"/>
            </w:pPr>
            <w:r w:rsidRPr="006D0D3F">
              <w:t>PPDR 1</w:t>
            </w:r>
          </w:p>
        </w:tc>
      </w:tr>
      <w:tr w:rsidR="006E4BDA" w:rsidRPr="006D0D3F" w:rsidTr="00C23A14">
        <w:trPr>
          <w:jc w:val="center"/>
        </w:trPr>
        <w:tc>
          <w:tcPr>
            <w:tcW w:w="2753" w:type="dxa"/>
            <w:tcBorders>
              <w:top w:val="single" w:sz="4" w:space="0" w:color="auto"/>
              <w:left w:val="single" w:sz="4" w:space="0" w:color="auto"/>
              <w:bottom w:val="single" w:sz="4" w:space="0" w:color="auto"/>
              <w:right w:val="single" w:sz="4" w:space="0" w:color="auto"/>
            </w:tcBorders>
          </w:tcPr>
          <w:p w:rsidR="006E4BDA" w:rsidRPr="006D0D3F" w:rsidRDefault="006E4BDA" w:rsidP="006D0D3F">
            <w:pPr>
              <w:pStyle w:val="Tabletext"/>
              <w:jc w:val="center"/>
            </w:pPr>
            <w:r w:rsidRPr="006D0D3F">
              <w:t>768-776</w:t>
            </w:r>
          </w:p>
        </w:tc>
        <w:tc>
          <w:tcPr>
            <w:tcW w:w="2464" w:type="dxa"/>
            <w:tcBorders>
              <w:top w:val="single" w:sz="4" w:space="0" w:color="auto"/>
              <w:left w:val="single" w:sz="4" w:space="0" w:color="auto"/>
              <w:bottom w:val="single" w:sz="4" w:space="0" w:color="auto"/>
              <w:right w:val="single" w:sz="4" w:space="0" w:color="auto"/>
            </w:tcBorders>
          </w:tcPr>
          <w:p w:rsidR="006E4BDA" w:rsidRPr="006D0D3F" w:rsidRDefault="006E4BDA" w:rsidP="006D0D3F">
            <w:pPr>
              <w:pStyle w:val="Tabletext"/>
              <w:jc w:val="center"/>
            </w:pPr>
            <w:r w:rsidRPr="006D0D3F">
              <w:t>798-806</w:t>
            </w:r>
          </w:p>
        </w:tc>
        <w:tc>
          <w:tcPr>
            <w:tcW w:w="3229" w:type="dxa"/>
            <w:tcBorders>
              <w:top w:val="single" w:sz="4" w:space="0" w:color="auto"/>
              <w:left w:val="single" w:sz="4" w:space="0" w:color="auto"/>
              <w:bottom w:val="single" w:sz="4" w:space="0" w:color="auto"/>
              <w:right w:val="single" w:sz="4" w:space="0" w:color="auto"/>
            </w:tcBorders>
          </w:tcPr>
          <w:p w:rsidR="006E4BDA" w:rsidRPr="006D0D3F" w:rsidRDefault="006E4BDA" w:rsidP="006D0D3F">
            <w:pPr>
              <w:pStyle w:val="Tabletext"/>
              <w:jc w:val="center"/>
            </w:pPr>
            <w:r w:rsidRPr="006D0D3F">
              <w:t>PPDR 2</w:t>
            </w:r>
          </w:p>
        </w:tc>
      </w:tr>
    </w:tbl>
    <w:p w:rsidR="006E4BDA" w:rsidRDefault="006E4BDA" w:rsidP="00A74DB9">
      <w:pPr>
        <w:pStyle w:val="Tablefin"/>
      </w:pPr>
    </w:p>
    <w:p w:rsidR="00E86F02" w:rsidRPr="00B236B7" w:rsidRDefault="005A18AE" w:rsidP="00AF584C">
      <w:pPr>
        <w:pStyle w:val="Figure"/>
      </w:pPr>
      <w:r w:rsidRPr="00B236B7">
        <w:object w:dxaOrig="5942" w:dyaOrig="16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5pt;height:106.5pt" o:ole="">
            <v:imagedata r:id="rId13" o:title=""/>
          </v:shape>
          <o:OLEObject Type="Embed" ProgID="CorelDraw.Graphic.16" ShapeID="_x0000_i1025" DrawAspect="Content" ObjectID="_1526191710" r:id="rId14"/>
        </w:object>
      </w:r>
    </w:p>
    <w:p w:rsidR="00C30ADF" w:rsidRPr="007E04AF" w:rsidRDefault="00E86F02" w:rsidP="007E04AF">
      <w:pPr>
        <w:tabs>
          <w:tab w:val="clear" w:pos="794"/>
          <w:tab w:val="clear" w:pos="1191"/>
          <w:tab w:val="clear" w:pos="1588"/>
          <w:tab w:val="clear" w:pos="1985"/>
        </w:tabs>
        <w:overflowPunct/>
        <w:autoSpaceDE/>
        <w:autoSpaceDN/>
        <w:adjustRightInd/>
        <w:spacing w:before="0"/>
        <w:jc w:val="left"/>
        <w:textAlignment w:val="auto"/>
        <w:rPr>
          <w:caps/>
          <w:sz w:val="18"/>
        </w:rPr>
      </w:pPr>
      <w:r>
        <w:br w:type="page"/>
      </w:r>
    </w:p>
    <w:p w:rsidR="006E4BDA" w:rsidRDefault="006E4BDA" w:rsidP="007E04AF">
      <w:pPr>
        <w:pStyle w:val="Heading2"/>
      </w:pPr>
      <w:r w:rsidRPr="00BE506C">
        <w:lastRenderedPageBreak/>
        <w:t>1.2</w:t>
      </w:r>
      <w:r w:rsidRPr="00BE506C">
        <w:tab/>
        <w:t>Exemple de disposition de fréquences «B»</w:t>
      </w:r>
      <w:r w:rsidRPr="00BE506C">
        <w:rPr>
          <w:rStyle w:val="FootnoteReference"/>
        </w:rPr>
        <w:footnoteReference w:id="6"/>
      </w:r>
    </w:p>
    <w:p w:rsidR="007E04AF" w:rsidRPr="007E04AF" w:rsidRDefault="007E04AF" w:rsidP="007E04AF"/>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11"/>
        <w:gridCol w:w="2912"/>
        <w:gridCol w:w="3816"/>
      </w:tblGrid>
      <w:tr w:rsidR="006E4BDA" w:rsidRPr="00E86F02" w:rsidTr="00342AD4">
        <w:trPr>
          <w:jc w:val="center"/>
        </w:trPr>
        <w:tc>
          <w:tcPr>
            <w:tcW w:w="2464" w:type="dxa"/>
            <w:vAlign w:val="center"/>
          </w:tcPr>
          <w:p w:rsidR="006E4BDA" w:rsidRPr="00E86F02" w:rsidRDefault="006E4BDA" w:rsidP="00E86F02">
            <w:pPr>
              <w:pStyle w:val="Tablehead"/>
            </w:pPr>
            <w:r w:rsidRPr="00E86F02">
              <w:t>Fréquences d'émission des stations de base (MHz)</w:t>
            </w:r>
          </w:p>
        </w:tc>
        <w:tc>
          <w:tcPr>
            <w:tcW w:w="2464" w:type="dxa"/>
            <w:vAlign w:val="center"/>
          </w:tcPr>
          <w:p w:rsidR="006E4BDA" w:rsidRPr="00E86F02" w:rsidRDefault="006E4BDA" w:rsidP="00E86F02">
            <w:pPr>
              <w:pStyle w:val="Tablehead"/>
            </w:pPr>
            <w:r w:rsidRPr="00E86F02">
              <w:t>Fréquences d'émission des stations mobiles (MHz)</w:t>
            </w:r>
          </w:p>
        </w:tc>
        <w:tc>
          <w:tcPr>
            <w:tcW w:w="3229" w:type="dxa"/>
            <w:vAlign w:val="center"/>
          </w:tcPr>
          <w:p w:rsidR="006E4BDA" w:rsidRPr="00E86F02" w:rsidRDefault="006E4BDA" w:rsidP="00E86F02">
            <w:pPr>
              <w:pStyle w:val="Tablehead"/>
            </w:pPr>
            <w:r w:rsidRPr="00E86F02">
              <w:t>Bloc de fréquences</w:t>
            </w:r>
          </w:p>
        </w:tc>
      </w:tr>
      <w:tr w:rsidR="006E4BDA" w:rsidRPr="00BE506C" w:rsidTr="00342AD4">
        <w:trPr>
          <w:jc w:val="center"/>
        </w:trPr>
        <w:tc>
          <w:tcPr>
            <w:tcW w:w="2464" w:type="dxa"/>
          </w:tcPr>
          <w:p w:rsidR="006E4BDA" w:rsidRPr="00BE506C" w:rsidRDefault="000D0D39" w:rsidP="001618E7">
            <w:pPr>
              <w:pStyle w:val="Tabletext"/>
              <w:keepNext/>
              <w:keepLines/>
              <w:jc w:val="center"/>
            </w:pPr>
            <w:r w:rsidRPr="00BE506C">
              <w:t>758</w:t>
            </w:r>
            <w:r w:rsidR="006E4BDA" w:rsidRPr="00BE506C">
              <w:t>-768</w:t>
            </w:r>
          </w:p>
        </w:tc>
        <w:tc>
          <w:tcPr>
            <w:tcW w:w="2464" w:type="dxa"/>
          </w:tcPr>
          <w:p w:rsidR="006E4BDA" w:rsidRPr="00BE506C" w:rsidRDefault="000D0D39" w:rsidP="001618E7">
            <w:pPr>
              <w:pStyle w:val="Tabletext"/>
              <w:keepNext/>
              <w:keepLines/>
              <w:jc w:val="center"/>
            </w:pPr>
            <w:r w:rsidRPr="00BE506C">
              <w:t>788</w:t>
            </w:r>
            <w:r w:rsidR="006E4BDA" w:rsidRPr="00BE506C">
              <w:t>-798</w:t>
            </w:r>
          </w:p>
        </w:tc>
        <w:tc>
          <w:tcPr>
            <w:tcW w:w="3229" w:type="dxa"/>
          </w:tcPr>
          <w:p w:rsidR="006E4BDA" w:rsidRPr="00BE506C" w:rsidRDefault="006E4BDA" w:rsidP="001618E7">
            <w:pPr>
              <w:pStyle w:val="Tabletext"/>
              <w:keepNext/>
              <w:keepLines/>
              <w:jc w:val="center"/>
            </w:pPr>
            <w:r w:rsidRPr="00BE506C">
              <w:t>PPDR 1</w:t>
            </w:r>
            <w:r w:rsidRPr="00BE506C">
              <w:rPr>
                <w:vertAlign w:val="superscript"/>
              </w:rPr>
              <w:t>1</w:t>
            </w:r>
          </w:p>
        </w:tc>
      </w:tr>
      <w:tr w:rsidR="006E4BDA" w:rsidRPr="00BE506C" w:rsidTr="00342AD4">
        <w:trPr>
          <w:jc w:val="center"/>
        </w:trPr>
        <w:tc>
          <w:tcPr>
            <w:tcW w:w="2464" w:type="dxa"/>
          </w:tcPr>
          <w:p w:rsidR="006E4BDA" w:rsidRPr="00BE506C" w:rsidRDefault="006E4BDA" w:rsidP="001618E7">
            <w:pPr>
              <w:pStyle w:val="Tabletext"/>
              <w:keepNext/>
              <w:keepLines/>
              <w:jc w:val="center"/>
            </w:pPr>
            <w:r w:rsidRPr="00BE506C">
              <w:t>769-775</w:t>
            </w:r>
          </w:p>
        </w:tc>
        <w:tc>
          <w:tcPr>
            <w:tcW w:w="2464" w:type="dxa"/>
          </w:tcPr>
          <w:p w:rsidR="006E4BDA" w:rsidRPr="00BE506C" w:rsidRDefault="006E4BDA" w:rsidP="001618E7">
            <w:pPr>
              <w:pStyle w:val="Tabletext"/>
              <w:keepNext/>
              <w:keepLines/>
              <w:jc w:val="center"/>
            </w:pPr>
            <w:r w:rsidRPr="00BE506C">
              <w:t>799-805</w:t>
            </w:r>
          </w:p>
        </w:tc>
        <w:tc>
          <w:tcPr>
            <w:tcW w:w="3229" w:type="dxa"/>
          </w:tcPr>
          <w:p w:rsidR="006E4BDA" w:rsidRPr="00BE506C" w:rsidRDefault="006E4BDA" w:rsidP="001618E7">
            <w:pPr>
              <w:pStyle w:val="Tabletext"/>
              <w:keepNext/>
              <w:keepLines/>
              <w:jc w:val="center"/>
            </w:pPr>
            <w:r w:rsidRPr="00BE506C">
              <w:t>PPDR 2</w:t>
            </w:r>
            <w:r w:rsidRPr="00BE506C">
              <w:rPr>
                <w:vertAlign w:val="superscript"/>
              </w:rPr>
              <w:t>2</w:t>
            </w:r>
          </w:p>
        </w:tc>
      </w:tr>
      <w:tr w:rsidR="006E4BDA" w:rsidRPr="00BE506C" w:rsidTr="00342AD4">
        <w:trPr>
          <w:jc w:val="center"/>
        </w:trPr>
        <w:tc>
          <w:tcPr>
            <w:tcW w:w="2464" w:type="dxa"/>
          </w:tcPr>
          <w:p w:rsidR="006E4BDA" w:rsidRPr="00BE506C" w:rsidRDefault="006E4BDA" w:rsidP="001618E7">
            <w:pPr>
              <w:pStyle w:val="Tabletext"/>
              <w:keepNext/>
              <w:keepLines/>
              <w:jc w:val="center"/>
            </w:pPr>
            <w:r w:rsidRPr="00BE506C">
              <w:t>768-769</w:t>
            </w:r>
          </w:p>
        </w:tc>
        <w:tc>
          <w:tcPr>
            <w:tcW w:w="2464" w:type="dxa"/>
          </w:tcPr>
          <w:p w:rsidR="006E4BDA" w:rsidRPr="00BE506C" w:rsidRDefault="006E4BDA" w:rsidP="001618E7">
            <w:pPr>
              <w:pStyle w:val="Tabletext"/>
              <w:keepNext/>
              <w:keepLines/>
              <w:jc w:val="center"/>
            </w:pPr>
            <w:r w:rsidRPr="00BE506C">
              <w:t>798-799</w:t>
            </w:r>
          </w:p>
        </w:tc>
        <w:tc>
          <w:tcPr>
            <w:tcW w:w="3229" w:type="dxa"/>
          </w:tcPr>
          <w:p w:rsidR="006E4BDA" w:rsidRPr="00BE506C" w:rsidRDefault="006E4BDA" w:rsidP="001618E7">
            <w:pPr>
              <w:pStyle w:val="Tabletext"/>
              <w:keepNext/>
              <w:keepLines/>
              <w:jc w:val="center"/>
            </w:pPr>
            <w:r w:rsidRPr="00BE506C">
              <w:t xml:space="preserve">Bande de garde interne PPDR </w:t>
            </w:r>
          </w:p>
        </w:tc>
      </w:tr>
      <w:tr w:rsidR="006E4BDA" w:rsidRPr="00BE506C" w:rsidTr="00342AD4">
        <w:trPr>
          <w:jc w:val="center"/>
        </w:trPr>
        <w:tc>
          <w:tcPr>
            <w:tcW w:w="8157" w:type="dxa"/>
            <w:gridSpan w:val="3"/>
            <w:tcBorders>
              <w:top w:val="single" w:sz="4" w:space="0" w:color="auto"/>
              <w:left w:val="nil"/>
              <w:bottom w:val="nil"/>
              <w:right w:val="nil"/>
            </w:tcBorders>
          </w:tcPr>
          <w:p w:rsidR="006E4BDA" w:rsidRPr="00BE506C" w:rsidRDefault="006E4BDA" w:rsidP="001618E7">
            <w:pPr>
              <w:pStyle w:val="Tablelegend"/>
              <w:keepNext/>
              <w:keepLines/>
              <w:ind w:left="-85" w:firstLine="0"/>
            </w:pPr>
            <w:r w:rsidRPr="00BE506C">
              <w:t>NOTE 1 – Ce bloc de fréquences est utilisé pour les applications PPDR large bande</w:t>
            </w:r>
            <w:r w:rsidRPr="00BE506C">
              <w:rPr>
                <w:vertAlign w:val="superscript"/>
              </w:rPr>
              <w:footnoteReference w:id="7"/>
            </w:r>
            <w:r w:rsidRPr="00BE506C">
              <w:t xml:space="preserve">. Les applications PPDR large bande comprennent la navigation sur le web, la vidéo tactique, la vidéosurveillance, l'imagerie à haute résolution, l'accès aux bases de données et les réseaux privés virtuels. </w:t>
            </w:r>
          </w:p>
          <w:p w:rsidR="006E4BDA" w:rsidRPr="00BE506C" w:rsidRDefault="006E4BDA" w:rsidP="001618E7">
            <w:pPr>
              <w:pStyle w:val="Tablelegend"/>
              <w:keepNext/>
              <w:keepLines/>
              <w:ind w:left="-85" w:firstLine="0"/>
            </w:pPr>
            <w:r w:rsidRPr="00BE506C">
              <w:t xml:space="preserve">NOTE 2 – Ce bloc de fréquences est utilisé pour les applications PPDR qui fournissent des services </w:t>
            </w:r>
            <w:r w:rsidR="005612AD" w:rsidRPr="00BE506C">
              <w:t>de téléphonie</w:t>
            </w:r>
            <w:r w:rsidRPr="00BE506C">
              <w:t xml:space="preserve"> et de transmission </w:t>
            </w:r>
            <w:r w:rsidR="005612AD" w:rsidRPr="00BE506C">
              <w:t xml:space="preserve">de données </w:t>
            </w:r>
            <w:r w:rsidRPr="00BE506C">
              <w:t>à faible débit</w:t>
            </w:r>
            <w:r w:rsidR="005612AD" w:rsidRPr="00BE506C">
              <w:t xml:space="preserve"> à bande étroite</w:t>
            </w:r>
            <w:r w:rsidRPr="00BE506C">
              <w:t>. Dans le contexte de la protection du public et des opérations de secours en cas de</w:t>
            </w:r>
            <w:r w:rsidR="0051662C" w:rsidRPr="00BE506C">
              <w:t xml:space="preserve"> </w:t>
            </w:r>
            <w:r w:rsidRPr="00BE506C">
              <w:t xml:space="preserve">catastrophe, les applications à bande étroite sont définies dans la Résolution </w:t>
            </w:r>
            <w:r w:rsidRPr="00094965">
              <w:rPr>
                <w:b/>
                <w:bCs/>
              </w:rPr>
              <w:t>646 (Rév.CMR</w:t>
            </w:r>
            <w:r w:rsidRPr="00094965">
              <w:rPr>
                <w:b/>
                <w:bCs/>
              </w:rPr>
              <w:noBreakHyphen/>
              <w:t>12)</w:t>
            </w:r>
            <w:r w:rsidRPr="00BE506C">
              <w:t xml:space="preserve"> comme des applications «</w:t>
            </w:r>
            <w:r w:rsidR="005612AD" w:rsidRPr="00BE506C">
              <w:t>de téléphonie</w:t>
            </w:r>
            <w:r w:rsidRPr="00BE506C">
              <w:t xml:space="preserve"> et </w:t>
            </w:r>
            <w:r w:rsidR="005612AD" w:rsidRPr="00BE506C">
              <w:t>de transmission de données</w:t>
            </w:r>
            <w:r w:rsidR="00416F62" w:rsidRPr="00BE506C">
              <w:t xml:space="preserve"> </w:t>
            </w:r>
            <w:r w:rsidRPr="00BE506C">
              <w:t>à faible débit [utilisant] généralement des l</w:t>
            </w:r>
            <w:r w:rsidR="00821908" w:rsidRPr="00BE506C">
              <w:t xml:space="preserve">argeurs de bande </w:t>
            </w:r>
            <w:r w:rsidR="005612AD" w:rsidRPr="00BE506C">
              <w:t xml:space="preserve">de canal </w:t>
            </w:r>
            <w:r w:rsidR="00821908" w:rsidRPr="00BE506C">
              <w:t>de 25 </w:t>
            </w:r>
            <w:r w:rsidRPr="00BE506C">
              <w:t>kHz ou moins». Des canaux à bande étroite peuvent aussi être regroupés en canaux à bande élargie (50 à 150 kHz) après approbation de l'administration délivrant la licence au moyen d'un processus de dérogation limité.</w:t>
            </w:r>
          </w:p>
        </w:tc>
      </w:tr>
    </w:tbl>
    <w:p w:rsidR="006E4BDA" w:rsidRPr="008801A8" w:rsidRDefault="006E4BDA" w:rsidP="00380BB8">
      <w:pPr>
        <w:pStyle w:val="Tablefin"/>
        <w:rPr>
          <w:lang w:val="fr-CH"/>
        </w:rPr>
      </w:pPr>
    </w:p>
    <w:p w:rsidR="004F37E5" w:rsidRPr="00BE506C" w:rsidRDefault="007F1736" w:rsidP="001618E7">
      <w:pPr>
        <w:pStyle w:val="Figure"/>
      </w:pPr>
      <w:r w:rsidRPr="00BE506C">
        <w:object w:dxaOrig="6912" w:dyaOrig="1739">
          <v:shape id="_x0000_i1034" type="#_x0000_t75" style="width:414.5pt;height:105pt" o:ole="">
            <v:imagedata r:id="rId15" o:title=""/>
          </v:shape>
          <o:OLEObject Type="Embed" ProgID="CorelDraw.Graphic.16" ShapeID="_x0000_i1034" DrawAspect="Content" ObjectID="_1526191711" r:id="rId16"/>
        </w:object>
      </w:r>
    </w:p>
    <w:p w:rsidR="00C67184" w:rsidRDefault="00C67184" w:rsidP="00C67184"/>
    <w:p w:rsidR="003E6F05" w:rsidRPr="00C67184" w:rsidRDefault="003E6F05" w:rsidP="00C67184"/>
    <w:p w:rsidR="006E4BDA" w:rsidRPr="00BE506C" w:rsidRDefault="006E4BDA" w:rsidP="001618E7">
      <w:pPr>
        <w:pStyle w:val="AnnexNoTitle"/>
      </w:pPr>
      <w:r w:rsidRPr="00BE506C">
        <w:lastRenderedPageBreak/>
        <w:t>Annexe 3</w:t>
      </w:r>
      <w:r w:rsidRPr="00BE506C">
        <w:br/>
      </w:r>
      <w:r w:rsidRPr="00BE506C">
        <w:br/>
        <w:t>Exemples de dispositions de fréquences pour la bande 806</w:t>
      </w:r>
      <w:r w:rsidRPr="00BE506C">
        <w:noBreakHyphen/>
        <w:t>869 MHz dans</w:t>
      </w:r>
      <w:r w:rsidR="004F37E5" w:rsidRPr="00BE506C">
        <w:t xml:space="preserve"> </w:t>
      </w:r>
      <w:r w:rsidRPr="00BE506C">
        <w:t xml:space="preserve">certains pays de la Région 2 pour les applications à bande étroite </w:t>
      </w:r>
      <w:r w:rsidR="003B5405" w:rsidRPr="00BE506C">
        <w:br/>
      </w:r>
      <w:r w:rsidR="004F37E5" w:rsidRPr="00BE506C">
        <w:t xml:space="preserve">de </w:t>
      </w:r>
      <w:r w:rsidRPr="00BE506C">
        <w:t>protection du public et de secours en cas de catastrophe</w:t>
      </w:r>
    </w:p>
    <w:p w:rsidR="006E4BDA" w:rsidRPr="00BE506C" w:rsidRDefault="006E4BDA" w:rsidP="001618E7">
      <w:pPr>
        <w:pStyle w:val="Heading1"/>
      </w:pPr>
      <w:r w:rsidRPr="00BE506C">
        <w:t>1</w:t>
      </w:r>
      <w:r w:rsidRPr="00BE506C">
        <w:tab/>
      </w:r>
      <w:r w:rsidR="00D17E4E" w:rsidRPr="00BE506C">
        <w:t>Région 2</w:t>
      </w:r>
    </w:p>
    <w:p w:rsidR="006E4BDA" w:rsidRDefault="006E4BDA" w:rsidP="001618E7">
      <w:r w:rsidRPr="00BE506C">
        <w:t xml:space="preserve">Dans un certain nombre de pays de la Région 2, la bande 806-824/851-869 MHz est attribuée au service mobile et désignée pour les applications de radiocommunication mobiles terrestres. L'espacement duplex est de 45 MHz, les stations de base et les stations mobiles émettant respectivement dans la bande 851-869 MHz et dans la bande 806-824 MHz. Les canaux PPDR peuvent être attribués dans la totalité de cette bande ou des blocs de fréquences spécifiques peuvent être désignés exclusivement pour les applications PPDR (voir § 1.1). Les équipements radioélectriques peuvent se syntoniser sur tous les canaux dans la bande, ce qui garantit l'interopérabilité. Pour simplifier la coordination transfrontière et pour que tous les organisations de protection civile puissent avoir accès à un pool stable et prévisible de canaux radioélectriques, les administrations des pays voisins peuvent mettre en </w:t>
      </w:r>
      <w:r w:rsidR="0051662C" w:rsidRPr="00BE506C">
        <w:t>œuvre</w:t>
      </w:r>
      <w:r w:rsidRPr="00BE506C">
        <w:t xml:space="preserve"> des dispositions de fréquences complémentaires dont un exemple est donné dans la figure ci-après.</w:t>
      </w:r>
    </w:p>
    <w:p w:rsidR="00AB001A" w:rsidRPr="00BE506C" w:rsidRDefault="00AB001A" w:rsidP="001618E7">
      <w:pPr>
        <w:rPr>
          <w:rFonts w:eastAsia="MS Mincho"/>
        </w:rPr>
      </w:pPr>
    </w:p>
    <w:p w:rsidR="006E4BDA" w:rsidRPr="00AB001A" w:rsidRDefault="00150CED" w:rsidP="00AB001A">
      <w:pPr>
        <w:pStyle w:val="Figure"/>
        <w:rPr>
          <w:rFonts w:eastAsia="MS Mincho"/>
        </w:rPr>
      </w:pPr>
      <w:r w:rsidRPr="00AB001A">
        <w:object w:dxaOrig="6490" w:dyaOrig="1209">
          <v:shape id="_x0000_i1027" type="#_x0000_t75" style="width:389.5pt;height:72.5pt" o:ole="">
            <v:imagedata r:id="rId17" o:title=""/>
          </v:shape>
          <o:OLEObject Type="Embed" ProgID="CorelDraw.Graphic.16" ShapeID="_x0000_i1027" DrawAspect="Content" ObjectID="_1526191712" r:id="rId18"/>
        </w:object>
      </w:r>
    </w:p>
    <w:p w:rsidR="006E4BDA" w:rsidRPr="00BE506C" w:rsidRDefault="006E4BDA" w:rsidP="00AB001A">
      <w:pPr>
        <w:pStyle w:val="Heading2"/>
      </w:pPr>
      <w:r w:rsidRPr="00BE506C">
        <w:t>1.1</w:t>
      </w:r>
      <w:r w:rsidRPr="00BE506C">
        <w:tab/>
        <w:t>Exemp</w:t>
      </w:r>
      <w:r w:rsidR="00DA0CD6" w:rsidRPr="00BE506C">
        <w:t>le de disposition de fréquences</w:t>
      </w:r>
    </w:p>
    <w:p w:rsidR="006E4BDA" w:rsidRDefault="006E4BDA" w:rsidP="00AB001A">
      <w:pPr>
        <w:pStyle w:val="Heading3"/>
      </w:pPr>
      <w:r w:rsidRPr="00BE506C">
        <w:t>1.1.1</w:t>
      </w:r>
      <w:r w:rsidRPr="00BE506C">
        <w:tab/>
        <w:t>Désignation des blocs de fréquences</w:t>
      </w:r>
    </w:p>
    <w:p w:rsidR="00AB001A" w:rsidRPr="00AB001A" w:rsidRDefault="00AB001A" w:rsidP="00AB001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4"/>
        <w:gridCol w:w="2464"/>
        <w:gridCol w:w="2464"/>
      </w:tblGrid>
      <w:tr w:rsidR="006E4BDA" w:rsidRPr="00BE506C" w:rsidTr="0051662C">
        <w:trPr>
          <w:jc w:val="center"/>
        </w:trPr>
        <w:tc>
          <w:tcPr>
            <w:tcW w:w="2464" w:type="dxa"/>
            <w:vAlign w:val="center"/>
          </w:tcPr>
          <w:p w:rsidR="006E4BDA" w:rsidRPr="00BE506C" w:rsidRDefault="006E4BDA" w:rsidP="001618E7">
            <w:pPr>
              <w:pStyle w:val="Tablehead"/>
            </w:pPr>
            <w:r w:rsidRPr="00BE506C">
              <w:t>Fréquences d'émission des stations mobiles/</w:t>
            </w:r>
            <w:r w:rsidR="0051662C" w:rsidRPr="00BE506C">
              <w:br/>
            </w:r>
            <w:r w:rsidRPr="00BE506C">
              <w:t>stations de contrôle</w:t>
            </w:r>
            <w:r w:rsidR="0051662C" w:rsidRPr="00BE506C">
              <w:br/>
            </w:r>
            <w:r w:rsidRPr="00BE506C">
              <w:t>(MHz)</w:t>
            </w:r>
          </w:p>
        </w:tc>
        <w:tc>
          <w:tcPr>
            <w:tcW w:w="2464" w:type="dxa"/>
            <w:vAlign w:val="center"/>
          </w:tcPr>
          <w:p w:rsidR="006E4BDA" w:rsidRPr="00BE506C" w:rsidRDefault="006E4BDA" w:rsidP="001618E7">
            <w:pPr>
              <w:pStyle w:val="Tablehead"/>
            </w:pPr>
            <w:r w:rsidRPr="00BE506C">
              <w:t>Fréquences d'émission des stations de base (MHz)</w:t>
            </w:r>
          </w:p>
        </w:tc>
        <w:tc>
          <w:tcPr>
            <w:tcW w:w="2464" w:type="dxa"/>
            <w:vAlign w:val="center"/>
          </w:tcPr>
          <w:p w:rsidR="006E4BDA" w:rsidRPr="00BE506C" w:rsidRDefault="006E4BDA" w:rsidP="001618E7">
            <w:pPr>
              <w:pStyle w:val="Tablehead"/>
            </w:pPr>
            <w:r w:rsidRPr="00BE506C">
              <w:t>Bloc de fréquences</w:t>
            </w:r>
          </w:p>
        </w:tc>
      </w:tr>
      <w:tr w:rsidR="006E4BDA" w:rsidRPr="00BE506C" w:rsidTr="0051662C">
        <w:trPr>
          <w:jc w:val="center"/>
        </w:trPr>
        <w:tc>
          <w:tcPr>
            <w:tcW w:w="2464" w:type="dxa"/>
          </w:tcPr>
          <w:p w:rsidR="006E4BDA" w:rsidRPr="00BE506C" w:rsidRDefault="006E4BDA" w:rsidP="001618E7">
            <w:pPr>
              <w:pStyle w:val="Tabletext"/>
              <w:jc w:val="center"/>
            </w:pPr>
            <w:r w:rsidRPr="00BE506C">
              <w:t>806-809</w:t>
            </w:r>
          </w:p>
        </w:tc>
        <w:tc>
          <w:tcPr>
            <w:tcW w:w="2464" w:type="dxa"/>
          </w:tcPr>
          <w:p w:rsidR="006E4BDA" w:rsidRPr="00BE506C" w:rsidRDefault="006E4BDA" w:rsidP="001618E7">
            <w:pPr>
              <w:pStyle w:val="Tabletext"/>
              <w:jc w:val="center"/>
            </w:pPr>
            <w:r w:rsidRPr="00BE506C">
              <w:t>851-854</w:t>
            </w:r>
          </w:p>
        </w:tc>
        <w:tc>
          <w:tcPr>
            <w:tcW w:w="2464" w:type="dxa"/>
          </w:tcPr>
          <w:p w:rsidR="006E4BDA" w:rsidRPr="00BE506C" w:rsidRDefault="006E4BDA" w:rsidP="001618E7">
            <w:pPr>
              <w:pStyle w:val="Tabletext"/>
              <w:jc w:val="center"/>
            </w:pPr>
            <w:r w:rsidRPr="00BE506C">
              <w:t>PPDR1</w:t>
            </w:r>
            <w:r w:rsidRPr="00BE506C">
              <w:rPr>
                <w:rStyle w:val="FootnoteReference"/>
              </w:rPr>
              <w:footnoteReference w:id="8"/>
            </w:r>
          </w:p>
        </w:tc>
      </w:tr>
      <w:tr w:rsidR="006E4BDA" w:rsidRPr="00BE506C" w:rsidTr="0051662C">
        <w:trPr>
          <w:jc w:val="center"/>
        </w:trPr>
        <w:tc>
          <w:tcPr>
            <w:tcW w:w="2464" w:type="dxa"/>
          </w:tcPr>
          <w:p w:rsidR="006E4BDA" w:rsidRPr="00BE506C" w:rsidRDefault="006E4BDA" w:rsidP="001618E7">
            <w:pPr>
              <w:pStyle w:val="Tabletext"/>
              <w:jc w:val="center"/>
            </w:pPr>
            <w:r w:rsidRPr="00BE506C">
              <w:t>821-824</w:t>
            </w:r>
          </w:p>
        </w:tc>
        <w:tc>
          <w:tcPr>
            <w:tcW w:w="2464" w:type="dxa"/>
          </w:tcPr>
          <w:p w:rsidR="006E4BDA" w:rsidRPr="00BE506C" w:rsidRDefault="006E4BDA" w:rsidP="001618E7">
            <w:pPr>
              <w:pStyle w:val="Tabletext"/>
              <w:jc w:val="center"/>
            </w:pPr>
            <w:r w:rsidRPr="00BE506C">
              <w:t>866-869</w:t>
            </w:r>
          </w:p>
        </w:tc>
        <w:tc>
          <w:tcPr>
            <w:tcW w:w="2464" w:type="dxa"/>
          </w:tcPr>
          <w:p w:rsidR="006E4BDA" w:rsidRPr="00BE506C" w:rsidRDefault="006E4BDA" w:rsidP="001618E7">
            <w:pPr>
              <w:pStyle w:val="Tabletext"/>
              <w:jc w:val="center"/>
            </w:pPr>
            <w:r w:rsidRPr="00BE506C">
              <w:t>PPDR2</w:t>
            </w:r>
            <w:r w:rsidRPr="00BE506C">
              <w:rPr>
                <w:rStyle w:val="FootnoteReference"/>
              </w:rPr>
              <w:footnoteReference w:id="9"/>
            </w:r>
            <w:r w:rsidRPr="00BE506C">
              <w:t xml:space="preserve"> </w:t>
            </w:r>
          </w:p>
        </w:tc>
      </w:tr>
    </w:tbl>
    <w:p w:rsidR="00E830FC" w:rsidRDefault="00E830FC" w:rsidP="00380BB8">
      <w:pPr>
        <w:pStyle w:val="Tablefin"/>
      </w:pPr>
      <w:r>
        <w:br w:type="page"/>
      </w:r>
    </w:p>
    <w:p w:rsidR="006E4BDA" w:rsidRPr="00BE506C" w:rsidRDefault="006E4BDA" w:rsidP="00491963">
      <w:pPr>
        <w:pStyle w:val="Heading3"/>
      </w:pPr>
      <w:r w:rsidRPr="00BE506C">
        <w:lastRenderedPageBreak/>
        <w:t>1.1.2</w:t>
      </w:r>
      <w:r w:rsidRPr="00BE506C">
        <w:tab/>
        <w:t>Disposition des canaux</w:t>
      </w:r>
    </w:p>
    <w:p w:rsidR="006E4BDA" w:rsidRDefault="006E4BDA" w:rsidP="009D6EE3">
      <w:r w:rsidRPr="00BE506C">
        <w:t xml:space="preserve">Les fréquences correspondant à la fréquence centrale du numéro du canal sont définies par les formules suivantes, où </w:t>
      </w:r>
      <w:r w:rsidRPr="00BE506C">
        <w:rPr>
          <w:i/>
        </w:rPr>
        <w:t>n</w:t>
      </w:r>
      <w:r w:rsidRPr="00BE506C">
        <w:t xml:space="preserve"> est le numéro du canal:</w:t>
      </w:r>
    </w:p>
    <w:p w:rsidR="009D6EE3" w:rsidRPr="00BE506C" w:rsidRDefault="009D6EE3" w:rsidP="009D6EE3"/>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3037"/>
        <w:gridCol w:w="2993"/>
        <w:gridCol w:w="1701"/>
      </w:tblGrid>
      <w:tr w:rsidR="006E4BDA" w:rsidRPr="009D6EE3" w:rsidTr="0051662C">
        <w:trPr>
          <w:jc w:val="center"/>
        </w:trPr>
        <w:tc>
          <w:tcPr>
            <w:tcW w:w="1908" w:type="dxa"/>
            <w:vAlign w:val="center"/>
          </w:tcPr>
          <w:p w:rsidR="006E4BDA" w:rsidRPr="009D6EE3" w:rsidRDefault="006E4BDA" w:rsidP="009D6EE3">
            <w:pPr>
              <w:pStyle w:val="Tablehead"/>
            </w:pPr>
            <w:r w:rsidRPr="009D6EE3">
              <w:t>Numéro du canal</w:t>
            </w:r>
          </w:p>
        </w:tc>
        <w:tc>
          <w:tcPr>
            <w:tcW w:w="3037" w:type="dxa"/>
            <w:vAlign w:val="center"/>
          </w:tcPr>
          <w:p w:rsidR="006E4BDA" w:rsidRPr="009D6EE3" w:rsidRDefault="006E4BDA" w:rsidP="009D6EE3">
            <w:pPr>
              <w:pStyle w:val="Tablehead"/>
            </w:pPr>
            <w:r w:rsidRPr="009D6EE3">
              <w:t>Station mobile à l'émission, fréquence centrale du canal (MHz)</w:t>
            </w:r>
          </w:p>
        </w:tc>
        <w:tc>
          <w:tcPr>
            <w:tcW w:w="2993" w:type="dxa"/>
            <w:vAlign w:val="center"/>
          </w:tcPr>
          <w:p w:rsidR="006E4BDA" w:rsidRPr="009D6EE3" w:rsidRDefault="006E4BDA" w:rsidP="009D6EE3">
            <w:pPr>
              <w:pStyle w:val="Tablehead"/>
            </w:pPr>
            <w:r w:rsidRPr="009D6EE3">
              <w:t>Station de base à l'émission, fréquence centrale du canal (MHz)</w:t>
            </w:r>
          </w:p>
        </w:tc>
        <w:tc>
          <w:tcPr>
            <w:tcW w:w="1701" w:type="dxa"/>
            <w:vAlign w:val="center"/>
          </w:tcPr>
          <w:p w:rsidR="006E4BDA" w:rsidRPr="009D6EE3" w:rsidRDefault="006E4BDA" w:rsidP="009D6EE3">
            <w:pPr>
              <w:pStyle w:val="Tablehead"/>
            </w:pPr>
            <w:r w:rsidRPr="009D6EE3">
              <w:t>Largeur de bande du canal (kHz)</w:t>
            </w:r>
          </w:p>
        </w:tc>
      </w:tr>
      <w:tr w:rsidR="006E4BDA" w:rsidRPr="00BE506C" w:rsidTr="00E1777A">
        <w:trPr>
          <w:trHeight w:val="296"/>
          <w:jc w:val="center"/>
        </w:trPr>
        <w:tc>
          <w:tcPr>
            <w:tcW w:w="1908" w:type="dxa"/>
          </w:tcPr>
          <w:p w:rsidR="006E4BDA" w:rsidRPr="00BE506C" w:rsidRDefault="006E4BDA" w:rsidP="001618E7">
            <w:pPr>
              <w:pStyle w:val="Tabletext"/>
              <w:jc w:val="center"/>
            </w:pPr>
            <w:r w:rsidRPr="00BE506C">
              <w:rPr>
                <w:i/>
                <w:iCs/>
              </w:rPr>
              <w:t>n</w:t>
            </w:r>
            <w:r w:rsidRPr="00BE506C">
              <w:t xml:space="preserve"> = 1 à 600</w:t>
            </w:r>
          </w:p>
        </w:tc>
        <w:tc>
          <w:tcPr>
            <w:tcW w:w="3037" w:type="dxa"/>
          </w:tcPr>
          <w:p w:rsidR="006E4BDA" w:rsidRPr="00BE506C" w:rsidRDefault="006E4BDA" w:rsidP="001618E7">
            <w:pPr>
              <w:pStyle w:val="Tabletext"/>
              <w:jc w:val="center"/>
            </w:pPr>
            <w:r w:rsidRPr="00BE506C">
              <w:rPr>
                <w:i/>
                <w:iCs/>
              </w:rPr>
              <w:t>f</w:t>
            </w:r>
            <w:r w:rsidRPr="00BE506C">
              <w:rPr>
                <w:i/>
                <w:iCs/>
                <w:vertAlign w:val="subscript"/>
              </w:rPr>
              <w:t>n</w:t>
            </w:r>
            <w:r w:rsidRPr="00BE506C">
              <w:t xml:space="preserve"> = 806,0125 + (0,025) </w:t>
            </w:r>
            <w:r w:rsidRPr="00BE506C">
              <w:sym w:font="Symbol" w:char="F0B4"/>
            </w:r>
            <w:r w:rsidRPr="00BE506C">
              <w:t xml:space="preserve"> (</w:t>
            </w:r>
            <w:r w:rsidRPr="00BE506C">
              <w:rPr>
                <w:i/>
                <w:iCs/>
              </w:rPr>
              <w:t>n</w:t>
            </w:r>
            <w:r w:rsidRPr="00BE506C">
              <w:t> − 1)</w:t>
            </w:r>
          </w:p>
        </w:tc>
        <w:tc>
          <w:tcPr>
            <w:tcW w:w="2993" w:type="dxa"/>
          </w:tcPr>
          <w:p w:rsidR="006E4BDA" w:rsidRPr="00BE506C" w:rsidRDefault="006E4BDA" w:rsidP="001618E7">
            <w:pPr>
              <w:pStyle w:val="Tabletext"/>
              <w:jc w:val="center"/>
            </w:pPr>
            <w:r w:rsidRPr="00BE506C">
              <w:rPr>
                <w:i/>
                <w:iCs/>
              </w:rPr>
              <w:t>f</w:t>
            </w:r>
            <w:r w:rsidRPr="00BE506C">
              <w:rPr>
                <w:i/>
                <w:iCs/>
                <w:vertAlign w:val="subscript"/>
              </w:rPr>
              <w:t>n</w:t>
            </w:r>
            <w:r w:rsidRPr="00BE506C">
              <w:t xml:space="preserve"> = 851,0125 + (0,025) </w:t>
            </w:r>
            <w:r w:rsidRPr="00BE506C">
              <w:sym w:font="Symbol" w:char="F0B4"/>
            </w:r>
            <w:r w:rsidRPr="00BE506C">
              <w:t xml:space="preserve"> (</w:t>
            </w:r>
            <w:r w:rsidRPr="00BE506C">
              <w:rPr>
                <w:i/>
                <w:iCs/>
              </w:rPr>
              <w:t>n-1</w:t>
            </w:r>
            <w:r w:rsidRPr="00BE506C">
              <w:t>)</w:t>
            </w:r>
          </w:p>
        </w:tc>
        <w:tc>
          <w:tcPr>
            <w:tcW w:w="1701" w:type="dxa"/>
            <w:vAlign w:val="center"/>
          </w:tcPr>
          <w:p w:rsidR="006E4BDA" w:rsidRPr="00BE506C" w:rsidRDefault="006E4BDA" w:rsidP="001618E7">
            <w:pPr>
              <w:pStyle w:val="Tabletext"/>
              <w:jc w:val="center"/>
              <w:rPr>
                <w:iCs/>
              </w:rPr>
            </w:pPr>
            <w:r w:rsidRPr="00BE506C">
              <w:rPr>
                <w:iCs/>
              </w:rPr>
              <w:t>25</w:t>
            </w:r>
          </w:p>
        </w:tc>
      </w:tr>
      <w:tr w:rsidR="006E4BDA" w:rsidRPr="00BE506C" w:rsidTr="00E1777A">
        <w:trPr>
          <w:trHeight w:val="296"/>
          <w:jc w:val="center"/>
        </w:trPr>
        <w:tc>
          <w:tcPr>
            <w:tcW w:w="1908" w:type="dxa"/>
          </w:tcPr>
          <w:p w:rsidR="006E4BDA" w:rsidRPr="00BE506C" w:rsidRDefault="006E4BDA" w:rsidP="001618E7">
            <w:pPr>
              <w:pStyle w:val="Tabletext"/>
              <w:jc w:val="center"/>
              <w:rPr>
                <w:i/>
                <w:iCs/>
              </w:rPr>
            </w:pPr>
            <w:r w:rsidRPr="00BE506C">
              <w:rPr>
                <w:i/>
                <w:iCs/>
              </w:rPr>
              <w:t>n</w:t>
            </w:r>
            <w:r w:rsidRPr="00BE506C">
              <w:t xml:space="preserve"> = 602 à 790 sauf 639, 677, 715, 753</w:t>
            </w:r>
          </w:p>
        </w:tc>
        <w:tc>
          <w:tcPr>
            <w:tcW w:w="3037" w:type="dxa"/>
          </w:tcPr>
          <w:p w:rsidR="006E4BDA" w:rsidRPr="00BE506C" w:rsidRDefault="006E4BDA" w:rsidP="001618E7">
            <w:pPr>
              <w:pStyle w:val="Tabletext"/>
              <w:jc w:val="center"/>
              <w:rPr>
                <w:i/>
                <w:iCs/>
              </w:rPr>
            </w:pPr>
            <w:r w:rsidRPr="00BE506C">
              <w:rPr>
                <w:i/>
                <w:iCs/>
              </w:rPr>
              <w:t>f</w:t>
            </w:r>
            <w:r w:rsidRPr="00BE506C">
              <w:rPr>
                <w:i/>
                <w:iCs/>
                <w:vertAlign w:val="subscript"/>
              </w:rPr>
              <w:t>n</w:t>
            </w:r>
            <w:r w:rsidRPr="00BE506C">
              <w:t xml:space="preserve"> = 821,0375 + 0,0125 </w:t>
            </w:r>
            <w:r w:rsidRPr="00BE506C">
              <w:sym w:font="Symbol" w:char="F0B4"/>
            </w:r>
            <w:r w:rsidRPr="00BE506C">
              <w:t xml:space="preserve"> (</w:t>
            </w:r>
            <w:r w:rsidRPr="00BE506C">
              <w:rPr>
                <w:i/>
                <w:iCs/>
              </w:rPr>
              <w:t>n</w:t>
            </w:r>
            <w:r w:rsidRPr="00BE506C">
              <w:t xml:space="preserve"> − 602) + 0,025 </w:t>
            </w:r>
            <w:r w:rsidRPr="00BE506C">
              <w:sym w:font="Symbol" w:char="F0B4"/>
            </w:r>
            <w:r w:rsidRPr="00BE506C">
              <w:t xml:space="preserve"> plancher[(</w:t>
            </w:r>
            <w:r w:rsidRPr="00BE506C">
              <w:rPr>
                <w:i/>
                <w:iCs/>
              </w:rPr>
              <w:t>n</w:t>
            </w:r>
            <w:r w:rsidRPr="00BE506C">
              <w:t> − 601) / 38]</w:t>
            </w:r>
          </w:p>
        </w:tc>
        <w:tc>
          <w:tcPr>
            <w:tcW w:w="2993" w:type="dxa"/>
          </w:tcPr>
          <w:p w:rsidR="006E4BDA" w:rsidRPr="00BE506C" w:rsidRDefault="006E4BDA" w:rsidP="001618E7">
            <w:pPr>
              <w:pStyle w:val="Tabletext"/>
              <w:jc w:val="center"/>
              <w:rPr>
                <w:i/>
                <w:iCs/>
              </w:rPr>
            </w:pPr>
            <w:r w:rsidRPr="00BE506C">
              <w:rPr>
                <w:i/>
                <w:iCs/>
              </w:rPr>
              <w:t>f</w:t>
            </w:r>
            <w:r w:rsidRPr="00BE506C">
              <w:rPr>
                <w:i/>
                <w:iCs/>
                <w:vertAlign w:val="subscript"/>
              </w:rPr>
              <w:t>n</w:t>
            </w:r>
            <w:r w:rsidRPr="00BE506C">
              <w:t xml:space="preserve"> = 866,0375 + 0,0125 </w:t>
            </w:r>
            <w:r w:rsidRPr="00BE506C">
              <w:sym w:font="Symbol" w:char="F0B4"/>
            </w:r>
            <w:r w:rsidRPr="00BE506C">
              <w:t xml:space="preserve"> (</w:t>
            </w:r>
            <w:r w:rsidRPr="00BE506C">
              <w:rPr>
                <w:i/>
                <w:iCs/>
              </w:rPr>
              <w:t>n</w:t>
            </w:r>
            <w:r w:rsidRPr="00BE506C">
              <w:t xml:space="preserve"> − 602) + 0,025 </w:t>
            </w:r>
            <w:r w:rsidRPr="00BE506C">
              <w:sym w:font="Symbol" w:char="F0B4"/>
            </w:r>
            <w:r w:rsidRPr="00BE506C">
              <w:t xml:space="preserve"> plancher[(</w:t>
            </w:r>
            <w:r w:rsidRPr="00BE506C">
              <w:rPr>
                <w:i/>
                <w:iCs/>
              </w:rPr>
              <w:t>n</w:t>
            </w:r>
            <w:r w:rsidRPr="00BE506C">
              <w:t> − 601) / 38]</w:t>
            </w:r>
          </w:p>
        </w:tc>
        <w:tc>
          <w:tcPr>
            <w:tcW w:w="1701" w:type="dxa"/>
            <w:vAlign w:val="center"/>
          </w:tcPr>
          <w:p w:rsidR="006E4BDA" w:rsidRPr="00BE506C" w:rsidRDefault="006E4BDA" w:rsidP="001618E7">
            <w:pPr>
              <w:pStyle w:val="Tabletext"/>
              <w:jc w:val="center"/>
              <w:rPr>
                <w:iCs/>
              </w:rPr>
            </w:pPr>
            <w:r w:rsidRPr="00BE506C">
              <w:rPr>
                <w:iCs/>
              </w:rPr>
              <w:t>12,5</w:t>
            </w:r>
          </w:p>
        </w:tc>
      </w:tr>
      <w:tr w:rsidR="006E4BDA" w:rsidRPr="00BE506C" w:rsidTr="00E1777A">
        <w:trPr>
          <w:trHeight w:val="296"/>
          <w:jc w:val="center"/>
        </w:trPr>
        <w:tc>
          <w:tcPr>
            <w:tcW w:w="1908" w:type="dxa"/>
          </w:tcPr>
          <w:p w:rsidR="006E4BDA" w:rsidRPr="00BE506C" w:rsidRDefault="006E4BDA" w:rsidP="001618E7">
            <w:pPr>
              <w:pStyle w:val="Tabletext"/>
              <w:jc w:val="center"/>
              <w:rPr>
                <w:i/>
                <w:iCs/>
              </w:rPr>
            </w:pPr>
            <w:r w:rsidRPr="00BE506C">
              <w:rPr>
                <w:i/>
                <w:iCs/>
              </w:rPr>
              <w:t>n</w:t>
            </w:r>
            <w:r w:rsidRPr="00BE506C">
              <w:t xml:space="preserve"> = 601, 639, 677, 715, 753</w:t>
            </w:r>
          </w:p>
        </w:tc>
        <w:tc>
          <w:tcPr>
            <w:tcW w:w="3037" w:type="dxa"/>
          </w:tcPr>
          <w:p w:rsidR="006E4BDA" w:rsidRPr="00BE506C" w:rsidRDefault="006E4BDA" w:rsidP="001618E7">
            <w:pPr>
              <w:pStyle w:val="Tabletext"/>
              <w:jc w:val="center"/>
              <w:rPr>
                <w:i/>
                <w:iCs/>
              </w:rPr>
            </w:pPr>
            <w:r w:rsidRPr="00BE506C">
              <w:rPr>
                <w:i/>
                <w:iCs/>
              </w:rPr>
              <w:t>f</w:t>
            </w:r>
            <w:r w:rsidRPr="00BE506C">
              <w:rPr>
                <w:i/>
                <w:iCs/>
                <w:vertAlign w:val="subscript"/>
              </w:rPr>
              <w:t>n</w:t>
            </w:r>
            <w:r w:rsidRPr="00BE506C">
              <w:t xml:space="preserve"> = 821,0125 + 0,5 </w:t>
            </w:r>
            <w:r w:rsidRPr="00BE506C">
              <w:sym w:font="Symbol" w:char="F0B4"/>
            </w:r>
            <w:r w:rsidRPr="00BE506C">
              <w:t xml:space="preserve"> plancher[(</w:t>
            </w:r>
            <w:r w:rsidRPr="00BE506C">
              <w:rPr>
                <w:i/>
                <w:iCs/>
              </w:rPr>
              <w:t>n</w:t>
            </w:r>
            <w:r w:rsidRPr="00BE506C">
              <w:t> − 601) / 38]</w:t>
            </w:r>
          </w:p>
        </w:tc>
        <w:tc>
          <w:tcPr>
            <w:tcW w:w="2993" w:type="dxa"/>
          </w:tcPr>
          <w:p w:rsidR="006E4BDA" w:rsidRPr="00BE506C" w:rsidRDefault="006E4BDA" w:rsidP="001618E7">
            <w:pPr>
              <w:pStyle w:val="Tabletext"/>
              <w:jc w:val="center"/>
              <w:rPr>
                <w:i/>
                <w:iCs/>
              </w:rPr>
            </w:pPr>
            <w:r w:rsidRPr="00BE506C">
              <w:rPr>
                <w:i/>
                <w:iCs/>
              </w:rPr>
              <w:t>f</w:t>
            </w:r>
            <w:r w:rsidRPr="00BE506C">
              <w:rPr>
                <w:i/>
                <w:iCs/>
                <w:vertAlign w:val="subscript"/>
              </w:rPr>
              <w:t>n</w:t>
            </w:r>
            <w:r w:rsidRPr="00BE506C">
              <w:t xml:space="preserve"> = 866,0125 + 0,5 </w:t>
            </w:r>
            <w:r w:rsidRPr="00BE506C">
              <w:sym w:font="Symbol" w:char="F0B4"/>
            </w:r>
            <w:r w:rsidRPr="00BE506C">
              <w:t xml:space="preserve"> plancher[(</w:t>
            </w:r>
            <w:r w:rsidRPr="00BE506C">
              <w:rPr>
                <w:i/>
                <w:iCs/>
              </w:rPr>
              <w:t>n</w:t>
            </w:r>
            <w:r w:rsidRPr="00BE506C">
              <w:t> − 601) / 38]</w:t>
            </w:r>
          </w:p>
        </w:tc>
        <w:tc>
          <w:tcPr>
            <w:tcW w:w="1701" w:type="dxa"/>
            <w:vAlign w:val="center"/>
          </w:tcPr>
          <w:p w:rsidR="006E4BDA" w:rsidRPr="00BE506C" w:rsidRDefault="006E4BDA" w:rsidP="001618E7">
            <w:pPr>
              <w:pStyle w:val="Tabletext"/>
              <w:keepNext/>
              <w:keepLines/>
              <w:jc w:val="center"/>
              <w:rPr>
                <w:iCs/>
              </w:rPr>
            </w:pPr>
            <w:r w:rsidRPr="00BE506C">
              <w:rPr>
                <w:iCs/>
              </w:rPr>
              <w:t>25</w:t>
            </w:r>
          </w:p>
        </w:tc>
      </w:tr>
      <w:tr w:rsidR="006E4BDA" w:rsidRPr="00BE506C" w:rsidTr="00E1777A">
        <w:trPr>
          <w:trHeight w:val="296"/>
          <w:jc w:val="center"/>
        </w:trPr>
        <w:tc>
          <w:tcPr>
            <w:tcW w:w="1908" w:type="dxa"/>
          </w:tcPr>
          <w:p w:rsidR="006E4BDA" w:rsidRPr="00BE506C" w:rsidRDefault="006E4BDA" w:rsidP="001618E7">
            <w:pPr>
              <w:pStyle w:val="Tabletext"/>
              <w:jc w:val="center"/>
              <w:rPr>
                <w:i/>
                <w:iCs/>
              </w:rPr>
            </w:pPr>
            <w:r w:rsidRPr="00BE506C">
              <w:rPr>
                <w:i/>
                <w:iCs/>
              </w:rPr>
              <w:t>n</w:t>
            </w:r>
            <w:r w:rsidRPr="00BE506C">
              <w:t xml:space="preserve"> = 791 to 830</w:t>
            </w:r>
          </w:p>
        </w:tc>
        <w:tc>
          <w:tcPr>
            <w:tcW w:w="3037" w:type="dxa"/>
          </w:tcPr>
          <w:p w:rsidR="006E4BDA" w:rsidRPr="00BE506C" w:rsidRDefault="006E4BDA" w:rsidP="001618E7">
            <w:pPr>
              <w:pStyle w:val="Tabletext"/>
              <w:jc w:val="center"/>
              <w:rPr>
                <w:i/>
                <w:iCs/>
              </w:rPr>
            </w:pPr>
            <w:r w:rsidRPr="00BE506C">
              <w:rPr>
                <w:i/>
                <w:iCs/>
              </w:rPr>
              <w:t>f</w:t>
            </w:r>
            <w:r w:rsidRPr="00BE506C">
              <w:rPr>
                <w:i/>
                <w:iCs/>
                <w:vertAlign w:val="subscript"/>
              </w:rPr>
              <w:t>n</w:t>
            </w:r>
            <w:r w:rsidRPr="00BE506C">
              <w:t xml:space="preserve"> = 823,5 + (0,0125) </w:t>
            </w:r>
            <w:r w:rsidRPr="00BE506C">
              <w:sym w:font="Symbol" w:char="F0B4"/>
            </w:r>
            <w:r w:rsidRPr="00BE506C">
              <w:t xml:space="preserve"> (</w:t>
            </w:r>
            <w:r w:rsidRPr="00BE506C">
              <w:rPr>
                <w:i/>
                <w:iCs/>
              </w:rPr>
              <w:t>n</w:t>
            </w:r>
            <w:r w:rsidRPr="00BE506C">
              <w:t> − 791)</w:t>
            </w:r>
          </w:p>
        </w:tc>
        <w:tc>
          <w:tcPr>
            <w:tcW w:w="2993" w:type="dxa"/>
          </w:tcPr>
          <w:p w:rsidR="006E4BDA" w:rsidRPr="00BE506C" w:rsidRDefault="006E4BDA" w:rsidP="001618E7">
            <w:pPr>
              <w:pStyle w:val="Tabletext"/>
              <w:jc w:val="center"/>
              <w:rPr>
                <w:i/>
                <w:iCs/>
              </w:rPr>
            </w:pPr>
            <w:r w:rsidRPr="00BE506C">
              <w:rPr>
                <w:i/>
                <w:iCs/>
              </w:rPr>
              <w:t>f</w:t>
            </w:r>
            <w:r w:rsidRPr="00BE506C">
              <w:rPr>
                <w:i/>
                <w:iCs/>
                <w:vertAlign w:val="subscript"/>
              </w:rPr>
              <w:t>n</w:t>
            </w:r>
            <w:r w:rsidRPr="00BE506C">
              <w:t xml:space="preserve"> = 868,5 + (0,0125) </w:t>
            </w:r>
            <w:r w:rsidRPr="00BE506C">
              <w:sym w:font="Symbol" w:char="F0B4"/>
            </w:r>
            <w:r w:rsidRPr="00BE506C">
              <w:t xml:space="preserve"> (</w:t>
            </w:r>
            <w:r w:rsidRPr="00BE506C">
              <w:rPr>
                <w:i/>
                <w:iCs/>
              </w:rPr>
              <w:t>n</w:t>
            </w:r>
            <w:r w:rsidRPr="00BE506C">
              <w:t> − 791)</w:t>
            </w:r>
          </w:p>
        </w:tc>
        <w:tc>
          <w:tcPr>
            <w:tcW w:w="1701" w:type="dxa"/>
            <w:vAlign w:val="center"/>
          </w:tcPr>
          <w:p w:rsidR="006E4BDA" w:rsidRPr="00BE506C" w:rsidRDefault="00C070B7" w:rsidP="001618E7">
            <w:pPr>
              <w:pStyle w:val="Tabletext"/>
              <w:keepNext/>
              <w:keepLines/>
              <w:ind w:left="794" w:hanging="794"/>
              <w:jc w:val="center"/>
              <w:outlineLvl w:val="2"/>
              <w:rPr>
                <w:iCs/>
              </w:rPr>
            </w:pPr>
            <w:r>
              <w:rPr>
                <w:iCs/>
              </w:rPr>
              <w:t>25</w:t>
            </w:r>
          </w:p>
        </w:tc>
      </w:tr>
    </w:tbl>
    <w:p w:rsidR="006E4BDA" w:rsidRDefault="006E4BDA" w:rsidP="00380BB8">
      <w:pPr>
        <w:pStyle w:val="Tablefin"/>
      </w:pPr>
    </w:p>
    <w:p w:rsidR="00E830FC" w:rsidRDefault="00E830FC" w:rsidP="001618E7"/>
    <w:p w:rsidR="00380BB8" w:rsidRPr="00BE506C" w:rsidRDefault="00380BB8" w:rsidP="001618E7"/>
    <w:p w:rsidR="00E1777A" w:rsidRPr="00BE506C" w:rsidRDefault="00E1777A" w:rsidP="009D6EE3">
      <w:pPr>
        <w:pStyle w:val="AnnexNoTitle"/>
      </w:pPr>
      <w:r w:rsidRPr="00BE506C">
        <w:t>Annexe 4</w:t>
      </w:r>
      <w:r w:rsidRPr="00BE506C">
        <w:br/>
      </w:r>
      <w:r w:rsidRPr="00BE506C">
        <w:br/>
        <w:t xml:space="preserve">Exemples de dispositions de fréquences pour la gamme 406,1-430 MHz dans certains pays de la Région 3 pour les </w:t>
      </w:r>
      <w:r w:rsidR="00BE4F33" w:rsidRPr="00BE506C">
        <w:t xml:space="preserve">applications </w:t>
      </w:r>
      <w:r w:rsidRPr="00BE506C">
        <w:t xml:space="preserve">à bande étroite </w:t>
      </w:r>
      <w:r w:rsidR="008C35BD" w:rsidRPr="00BE506C">
        <w:br/>
      </w:r>
      <w:r w:rsidRPr="00BE506C">
        <w:t>de protection du public et de secours en cas de catastrophe</w:t>
      </w:r>
    </w:p>
    <w:p w:rsidR="00E1777A" w:rsidRPr="00BE506C" w:rsidRDefault="00E1777A" w:rsidP="009D6EE3">
      <w:pPr>
        <w:pStyle w:val="Heading1"/>
        <w:rPr>
          <w:rFonts w:eastAsia="MS Mincho"/>
        </w:rPr>
      </w:pPr>
      <w:r w:rsidRPr="00BE506C">
        <w:rPr>
          <w:rFonts w:eastAsia="MS Mincho"/>
        </w:rPr>
        <w:t>1</w:t>
      </w:r>
      <w:r w:rsidRPr="00BE506C">
        <w:rPr>
          <w:rFonts w:eastAsia="MS Mincho"/>
        </w:rPr>
        <w:tab/>
        <w:t>R</w:t>
      </w:r>
      <w:r w:rsidR="004F37E5" w:rsidRPr="00BE506C">
        <w:rPr>
          <w:rFonts w:eastAsia="MS Mincho"/>
        </w:rPr>
        <w:t>é</w:t>
      </w:r>
      <w:r w:rsidRPr="00BE506C">
        <w:rPr>
          <w:rFonts w:eastAsia="MS Mincho"/>
        </w:rPr>
        <w:t>gion 3</w:t>
      </w:r>
    </w:p>
    <w:p w:rsidR="00E1777A" w:rsidRPr="00BE506C" w:rsidRDefault="00E1777A" w:rsidP="009D6EE3">
      <w:pPr>
        <w:pStyle w:val="Heading2"/>
      </w:pPr>
      <w:r w:rsidRPr="00BE506C">
        <w:t>1.1</w:t>
      </w:r>
      <w:r w:rsidRPr="00BE506C">
        <w:tab/>
        <w:t>Ex</w:t>
      </w:r>
      <w:r w:rsidR="00BE4F33" w:rsidRPr="00BE506C">
        <w:t>e</w:t>
      </w:r>
      <w:r w:rsidRPr="00BE506C">
        <w:t xml:space="preserve">mple </w:t>
      </w:r>
      <w:r w:rsidR="00BE4F33" w:rsidRPr="00BE506C">
        <w:t xml:space="preserve">de disposition de fréquences </w:t>
      </w:r>
      <w:r w:rsidRPr="00BE506C">
        <w:t>– 406</w:t>
      </w:r>
      <w:r w:rsidR="00BE4F33" w:rsidRPr="00BE506C">
        <w:t>,</w:t>
      </w:r>
      <w:r w:rsidRPr="00BE506C">
        <w:t>1-410 MHz</w:t>
      </w:r>
    </w:p>
    <w:p w:rsidR="00E1777A" w:rsidRPr="00BE506C" w:rsidRDefault="00BE4F33" w:rsidP="009D6EE3">
      <w:r w:rsidRPr="00BE506C">
        <w:t xml:space="preserve">Certaines parties de la </w:t>
      </w:r>
      <w:r w:rsidR="00E1777A" w:rsidRPr="00BE506C">
        <w:t>band</w:t>
      </w:r>
      <w:r w:rsidRPr="00BE506C">
        <w:t>e</w:t>
      </w:r>
      <w:r w:rsidR="00E1777A" w:rsidRPr="00BE506C">
        <w:t xml:space="preserve"> 406</w:t>
      </w:r>
      <w:r w:rsidRPr="00BE506C">
        <w:t>,</w:t>
      </w:r>
      <w:r w:rsidR="00E1777A" w:rsidRPr="00BE506C">
        <w:t xml:space="preserve">1-410 MHz </w:t>
      </w:r>
      <w:r w:rsidRPr="00BE506C">
        <w:t xml:space="preserve">sont utilisées dans </w:t>
      </w:r>
      <w:r w:rsidR="00E1777A" w:rsidRPr="00BE506C">
        <w:t>certain</w:t>
      </w:r>
      <w:r w:rsidRPr="00BE506C">
        <w:t>s pays de la</w:t>
      </w:r>
      <w:r w:rsidR="00E1777A" w:rsidRPr="00BE506C">
        <w:t xml:space="preserve"> R</w:t>
      </w:r>
      <w:r w:rsidRPr="00BE506C">
        <w:t>é</w:t>
      </w:r>
      <w:r w:rsidR="00E1777A" w:rsidRPr="00BE506C">
        <w:t>gion</w:t>
      </w:r>
      <w:r w:rsidRPr="00BE506C">
        <w:t> </w:t>
      </w:r>
      <w:r w:rsidR="00E1777A" w:rsidRPr="00BE506C">
        <w:t xml:space="preserve">3 </w:t>
      </w:r>
      <w:r w:rsidRPr="00BE506C">
        <w:t>pour prendre en charge des systèmes mobiles terrestres à ressources partagées</w:t>
      </w:r>
      <w:r w:rsidR="00E1777A" w:rsidRPr="00BE506C">
        <w:t xml:space="preserve">. </w:t>
      </w:r>
      <w:r w:rsidRPr="00BE506C">
        <w:t>Les dispositions de fréquences correspondantes sont présentées ci-après</w:t>
      </w:r>
      <w:r w:rsidR="00E1777A" w:rsidRPr="00BE506C">
        <w:t>.</w:t>
      </w:r>
    </w:p>
    <w:p w:rsidR="00E1777A" w:rsidRPr="00BE506C" w:rsidRDefault="006773C7" w:rsidP="009D6EE3">
      <w:r w:rsidRPr="00BE506C">
        <w:t>Des services s</w:t>
      </w:r>
      <w:r w:rsidR="00E1777A" w:rsidRPr="00BE506C">
        <w:t xml:space="preserve">implex </w:t>
      </w:r>
      <w:r w:rsidRPr="00BE506C">
        <w:t xml:space="preserve">sont pris en charge dans </w:t>
      </w:r>
      <w:r w:rsidR="001A4848" w:rsidRPr="00BE506C">
        <w:t>le cadre d'</w:t>
      </w:r>
      <w:r w:rsidRPr="00BE506C">
        <w:t xml:space="preserve">une grille de canaux de </w:t>
      </w:r>
      <w:r w:rsidR="00E1777A" w:rsidRPr="00BE506C">
        <w:t>12</w:t>
      </w:r>
      <w:r w:rsidRPr="00BE506C">
        <w:t>,</w:t>
      </w:r>
      <w:r w:rsidR="00E1777A" w:rsidRPr="00BE506C">
        <w:t>5</w:t>
      </w:r>
      <w:r w:rsidRPr="00BE506C">
        <w:t> </w:t>
      </w:r>
      <w:r w:rsidR="00E1777A" w:rsidRPr="00BE506C">
        <w:t xml:space="preserve">kHz </w:t>
      </w:r>
      <w:r w:rsidRPr="00BE506C">
        <w:t>sur les fréquences centrales suivantes</w:t>
      </w:r>
      <w:r w:rsidR="00E1777A" w:rsidRPr="00BE506C">
        <w:t xml:space="preserve"> (MHz):</w:t>
      </w:r>
    </w:p>
    <w:p w:rsidR="00E1777A" w:rsidRPr="00BE506C" w:rsidRDefault="00E1777A" w:rsidP="009D6EE3">
      <w:pPr>
        <w:pStyle w:val="Equation"/>
      </w:pPr>
      <w:r w:rsidRPr="00BE506C">
        <w:tab/>
      </w:r>
      <w:r w:rsidRPr="00BE506C">
        <w:tab/>
      </w:r>
      <w:r w:rsidRPr="00BE506C">
        <w:rPr>
          <w:i/>
          <w:iCs/>
        </w:rPr>
        <w:t>F</w:t>
      </w:r>
      <w:r w:rsidRPr="00BE506C">
        <w:rPr>
          <w:i/>
          <w:iCs/>
          <w:vertAlign w:val="subscript"/>
        </w:rPr>
        <w:t>n</w:t>
      </w:r>
      <w:r w:rsidRPr="00BE506C">
        <w:t xml:space="preserve"> = 406</w:t>
      </w:r>
      <w:r w:rsidR="00BE4F33" w:rsidRPr="00BE506C">
        <w:t>,</w:t>
      </w:r>
      <w:r w:rsidRPr="00BE506C">
        <w:t>01250 + ((</w:t>
      </w:r>
      <w:r w:rsidRPr="00BE506C">
        <w:rPr>
          <w:i/>
          <w:iCs/>
        </w:rPr>
        <w:t>N</w:t>
      </w:r>
      <w:r w:rsidRPr="00BE506C">
        <w:t xml:space="preserve"> – 1) * 0</w:t>
      </w:r>
      <w:r w:rsidR="00BE4F33" w:rsidRPr="00BE506C">
        <w:t>,</w:t>
      </w:r>
      <w:r w:rsidRPr="00BE506C">
        <w:t xml:space="preserve">0125)     </w:t>
      </w:r>
      <w:r w:rsidRPr="00BE506C">
        <w:rPr>
          <w:i/>
          <w:iCs/>
        </w:rPr>
        <w:t>N</w:t>
      </w:r>
      <w:r w:rsidRPr="00BE506C">
        <w:t xml:space="preserve"> = 1, 2, 3,</w:t>
      </w:r>
      <w:r w:rsidR="00E830FC">
        <w:t xml:space="preserve"> …</w:t>
      </w:r>
    </w:p>
    <w:p w:rsidR="00E1777A" w:rsidRPr="00BE506C" w:rsidRDefault="00E1777A" w:rsidP="009D6EE3">
      <w:pPr>
        <w:pStyle w:val="Heading2"/>
      </w:pPr>
      <w:r w:rsidRPr="00BE506C">
        <w:t>1.2</w:t>
      </w:r>
      <w:r w:rsidRPr="00BE506C">
        <w:tab/>
        <w:t>Ex</w:t>
      </w:r>
      <w:r w:rsidR="00BE4F33" w:rsidRPr="00BE506C">
        <w:t>e</w:t>
      </w:r>
      <w:r w:rsidRPr="00BE506C">
        <w:t xml:space="preserve">mple </w:t>
      </w:r>
      <w:r w:rsidR="00BE4F33" w:rsidRPr="00BE506C">
        <w:t xml:space="preserve">de disposition de fréquences pour les applications </w:t>
      </w:r>
      <w:r w:rsidRPr="00BE506C">
        <w:t xml:space="preserve">PPDR </w:t>
      </w:r>
      <w:r w:rsidR="00BE4F33" w:rsidRPr="00BE506C">
        <w:t xml:space="preserve">numériques dans la bande </w:t>
      </w:r>
      <w:r w:rsidRPr="00BE506C">
        <w:t>410-430 MHz</w:t>
      </w:r>
    </w:p>
    <w:p w:rsidR="00E1777A" w:rsidRPr="00BE506C" w:rsidRDefault="00BE4F33" w:rsidP="009D6EE3">
      <w:pPr>
        <w:rPr>
          <w:b/>
          <w:szCs w:val="24"/>
        </w:rPr>
      </w:pPr>
      <w:r w:rsidRPr="00BE506C">
        <w:t xml:space="preserve">La </w:t>
      </w:r>
      <w:r w:rsidR="00E1777A" w:rsidRPr="00BE506C">
        <w:t>band</w:t>
      </w:r>
      <w:r w:rsidRPr="00BE506C">
        <w:t>e</w:t>
      </w:r>
      <w:r w:rsidR="00E1777A" w:rsidRPr="00BE506C">
        <w:t xml:space="preserve"> 410-430 MHz </w:t>
      </w:r>
      <w:r w:rsidRPr="00BE506C">
        <w:t>est utilisée dans certains pays de la Région 3 pour prendre en charge des systèmes mobiles terrestres numériques à ressources partagées</w:t>
      </w:r>
      <w:r w:rsidR="00E1777A" w:rsidRPr="00BE506C">
        <w:t xml:space="preserve">. </w:t>
      </w:r>
    </w:p>
    <w:p w:rsidR="00E1777A" w:rsidRPr="00BE506C" w:rsidRDefault="006773C7" w:rsidP="00063D8B">
      <w:pPr>
        <w:rPr>
          <w:rFonts w:eastAsiaTheme="minorHAnsi"/>
        </w:rPr>
      </w:pPr>
      <w:r w:rsidRPr="00BE506C">
        <w:rPr>
          <w:rFonts w:eastAsiaTheme="minorHAnsi"/>
        </w:rPr>
        <w:t>La bande de fréquences 410-</w:t>
      </w:r>
      <w:r w:rsidR="00E1777A" w:rsidRPr="00BE506C">
        <w:rPr>
          <w:rFonts w:eastAsiaTheme="minorHAnsi"/>
        </w:rPr>
        <w:t xml:space="preserve">430 MHz </w:t>
      </w:r>
      <w:r w:rsidRPr="00BE506C">
        <w:rPr>
          <w:rFonts w:eastAsiaTheme="minorHAnsi"/>
        </w:rPr>
        <w:t xml:space="preserve">offre </w:t>
      </w:r>
      <w:r w:rsidR="0078239E" w:rsidRPr="00BE506C">
        <w:rPr>
          <w:rFonts w:eastAsiaTheme="minorHAnsi"/>
        </w:rPr>
        <w:t xml:space="preserve">en tout </w:t>
      </w:r>
      <w:r w:rsidRPr="00BE506C">
        <w:rPr>
          <w:rFonts w:eastAsiaTheme="minorHAnsi"/>
        </w:rPr>
        <w:t xml:space="preserve">une largeur </w:t>
      </w:r>
      <w:r w:rsidR="00A476D0" w:rsidRPr="00BE506C">
        <w:rPr>
          <w:rFonts w:eastAsiaTheme="minorHAnsi"/>
        </w:rPr>
        <w:t xml:space="preserve">de bande de </w:t>
      </w:r>
      <w:r w:rsidR="00E1777A" w:rsidRPr="00BE506C">
        <w:rPr>
          <w:rFonts w:eastAsiaTheme="minorHAnsi"/>
        </w:rPr>
        <w:t>20</w:t>
      </w:r>
      <w:r w:rsidR="00A476D0" w:rsidRPr="00BE506C">
        <w:rPr>
          <w:rFonts w:eastAsiaTheme="minorHAnsi"/>
        </w:rPr>
        <w:t> </w:t>
      </w:r>
      <w:r w:rsidR="00E1777A" w:rsidRPr="00BE506C">
        <w:rPr>
          <w:rFonts w:eastAsiaTheme="minorHAnsi"/>
        </w:rPr>
        <w:t xml:space="preserve">MHz </w:t>
      </w:r>
      <w:r w:rsidR="00A476D0" w:rsidRPr="00BE506C">
        <w:rPr>
          <w:rFonts w:eastAsiaTheme="minorHAnsi"/>
        </w:rPr>
        <w:t>pour les systèmes de radiocommunications numériques à ressources partagées</w:t>
      </w:r>
      <w:r w:rsidR="00E1777A" w:rsidRPr="00BE506C">
        <w:rPr>
          <w:rFonts w:eastAsiaTheme="minorHAnsi"/>
        </w:rPr>
        <w:t xml:space="preserve">. </w:t>
      </w:r>
      <w:r w:rsidR="00A476D0" w:rsidRPr="00BE506C">
        <w:rPr>
          <w:rFonts w:eastAsiaTheme="minorHAnsi"/>
        </w:rPr>
        <w:t xml:space="preserve">Le </w:t>
      </w:r>
      <w:r w:rsidR="0078239E" w:rsidRPr="00BE506C">
        <w:rPr>
          <w:rFonts w:eastAsiaTheme="minorHAnsi"/>
        </w:rPr>
        <w:t xml:space="preserve">plan standard de disposition des canaux pour cette </w:t>
      </w:r>
      <w:r w:rsidR="00E1777A" w:rsidRPr="00BE506C">
        <w:rPr>
          <w:rFonts w:eastAsiaTheme="minorHAnsi"/>
        </w:rPr>
        <w:t>band</w:t>
      </w:r>
      <w:r w:rsidR="0078239E" w:rsidRPr="00BE506C">
        <w:rPr>
          <w:rFonts w:eastAsiaTheme="minorHAnsi"/>
        </w:rPr>
        <w:t>e</w:t>
      </w:r>
      <w:r w:rsidR="00E1777A" w:rsidRPr="00BE506C">
        <w:rPr>
          <w:rFonts w:eastAsiaTheme="minorHAnsi"/>
        </w:rPr>
        <w:t xml:space="preserve"> </w:t>
      </w:r>
      <w:r w:rsidR="0078239E" w:rsidRPr="00BE506C">
        <w:rPr>
          <w:rFonts w:eastAsiaTheme="minorHAnsi"/>
        </w:rPr>
        <w:t xml:space="preserve">est un plan à 12,5/25 kHz, avec au </w:t>
      </w:r>
      <w:r w:rsidR="00E1777A" w:rsidRPr="00BE506C">
        <w:rPr>
          <w:rFonts w:eastAsiaTheme="minorHAnsi"/>
        </w:rPr>
        <w:t xml:space="preserve">total 800 </w:t>
      </w:r>
      <w:r w:rsidR="0078239E" w:rsidRPr="00BE506C">
        <w:rPr>
          <w:rFonts w:eastAsiaTheme="minorHAnsi"/>
        </w:rPr>
        <w:t xml:space="preserve">canaux radioélectriques </w:t>
      </w:r>
      <w:r w:rsidR="00E1777A" w:rsidRPr="00BE506C">
        <w:rPr>
          <w:rFonts w:eastAsiaTheme="minorHAnsi"/>
        </w:rPr>
        <w:t>physi</w:t>
      </w:r>
      <w:r w:rsidR="0078239E" w:rsidRPr="00BE506C">
        <w:rPr>
          <w:rFonts w:eastAsiaTheme="minorHAnsi"/>
        </w:rPr>
        <w:t xml:space="preserve">ques </w:t>
      </w:r>
      <w:r w:rsidR="00E1777A" w:rsidRPr="00BE506C">
        <w:rPr>
          <w:rFonts w:eastAsiaTheme="minorHAnsi"/>
        </w:rPr>
        <w:t>(</w:t>
      </w:r>
      <w:r w:rsidR="0078239E" w:rsidRPr="00BE506C">
        <w:rPr>
          <w:rFonts w:eastAsiaTheme="minorHAnsi"/>
        </w:rPr>
        <w:t xml:space="preserve">ce qui équivaut à 1600 canaux de trafic analogiques de système de radiocommunication à </w:t>
      </w:r>
      <w:r w:rsidR="0078239E" w:rsidRPr="00BE506C">
        <w:rPr>
          <w:rFonts w:eastAsiaTheme="minorHAnsi"/>
        </w:rPr>
        <w:lastRenderedPageBreak/>
        <w:t>ressources partagées compte tenu de la possibilité d'avoir deux intervalles de temps par canal physique</w:t>
      </w:r>
      <w:r w:rsidR="00E1777A" w:rsidRPr="00BE506C">
        <w:rPr>
          <w:rFonts w:eastAsiaTheme="minorHAnsi"/>
        </w:rPr>
        <w:t xml:space="preserve">). </w:t>
      </w:r>
      <w:r w:rsidR="0078239E" w:rsidRPr="00BE506C">
        <w:rPr>
          <w:rFonts w:eastAsiaTheme="minorHAnsi"/>
        </w:rPr>
        <w:t xml:space="preserve">L'espacement </w:t>
      </w:r>
      <w:r w:rsidR="001A4848" w:rsidRPr="00BE506C">
        <w:rPr>
          <w:rFonts w:eastAsiaTheme="minorHAnsi"/>
        </w:rPr>
        <w:t xml:space="preserve">standard </w:t>
      </w:r>
      <w:r w:rsidR="0078239E" w:rsidRPr="00BE506C">
        <w:rPr>
          <w:rFonts w:eastAsiaTheme="minorHAnsi"/>
        </w:rPr>
        <w:t xml:space="preserve">des canaux est de </w:t>
      </w:r>
      <w:r w:rsidR="00E1777A" w:rsidRPr="00BE506C">
        <w:rPr>
          <w:rFonts w:eastAsiaTheme="minorHAnsi"/>
        </w:rPr>
        <w:t>12</w:t>
      </w:r>
      <w:r w:rsidR="0078239E" w:rsidRPr="00BE506C">
        <w:rPr>
          <w:rFonts w:eastAsiaTheme="minorHAnsi"/>
        </w:rPr>
        <w:t>,</w:t>
      </w:r>
      <w:r w:rsidR="00E1777A" w:rsidRPr="00BE506C">
        <w:rPr>
          <w:rFonts w:eastAsiaTheme="minorHAnsi"/>
        </w:rPr>
        <w:t xml:space="preserve">5/25 kHz, </w:t>
      </w:r>
      <w:r w:rsidR="0078239E" w:rsidRPr="00BE506C">
        <w:rPr>
          <w:rFonts w:eastAsiaTheme="minorHAnsi"/>
        </w:rPr>
        <w:t xml:space="preserve">mais </w:t>
      </w:r>
      <w:r w:rsidR="003C6C50" w:rsidRPr="00BE506C">
        <w:rPr>
          <w:rFonts w:eastAsiaTheme="minorHAnsi"/>
        </w:rPr>
        <w:t xml:space="preserve">il est possible </w:t>
      </w:r>
      <w:r w:rsidR="001A4848" w:rsidRPr="00BE506C">
        <w:rPr>
          <w:rFonts w:eastAsiaTheme="minorHAnsi"/>
        </w:rPr>
        <w:t>d'utiliser</w:t>
      </w:r>
      <w:r w:rsidR="003C6C50" w:rsidRPr="00BE506C">
        <w:rPr>
          <w:rFonts w:eastAsiaTheme="minorHAnsi"/>
        </w:rPr>
        <w:t xml:space="preserve"> deux canaux </w:t>
      </w:r>
      <w:r w:rsidR="003E583B" w:rsidRPr="00BE506C">
        <w:rPr>
          <w:rFonts w:eastAsiaTheme="minorHAnsi"/>
        </w:rPr>
        <w:t>contigus</w:t>
      </w:r>
      <w:r w:rsidR="003C6C50" w:rsidRPr="00BE506C">
        <w:rPr>
          <w:rFonts w:eastAsiaTheme="minorHAnsi"/>
        </w:rPr>
        <w:t xml:space="preserve"> ou </w:t>
      </w:r>
      <w:r w:rsidR="003E583B" w:rsidRPr="00BE506C">
        <w:rPr>
          <w:rFonts w:eastAsiaTheme="minorHAnsi"/>
        </w:rPr>
        <w:t>plus (</w:t>
      </w:r>
      <w:r w:rsidR="003C6C50" w:rsidRPr="00BE506C">
        <w:rPr>
          <w:rFonts w:eastAsiaTheme="minorHAnsi"/>
        </w:rPr>
        <w:t xml:space="preserve">à savoir </w:t>
      </w:r>
      <w:r w:rsidR="00E1777A" w:rsidRPr="00BE506C">
        <w:rPr>
          <w:rFonts w:eastAsiaTheme="minorHAnsi"/>
        </w:rPr>
        <w:t xml:space="preserve">50 kHz </w:t>
      </w:r>
      <w:r w:rsidR="003C6C50" w:rsidRPr="00BE506C">
        <w:rPr>
          <w:rFonts w:eastAsiaTheme="minorHAnsi"/>
        </w:rPr>
        <w:t xml:space="preserve">ou </w:t>
      </w:r>
      <w:r w:rsidR="00E1777A" w:rsidRPr="00BE506C">
        <w:rPr>
          <w:rFonts w:eastAsiaTheme="minorHAnsi"/>
        </w:rPr>
        <w:t xml:space="preserve">100 kHz) </w:t>
      </w:r>
      <w:r w:rsidR="003C6C50" w:rsidRPr="00BE506C">
        <w:rPr>
          <w:rFonts w:eastAsiaTheme="minorHAnsi"/>
        </w:rPr>
        <w:t>si nécessaire</w:t>
      </w:r>
      <w:r w:rsidR="00E1777A" w:rsidRPr="00BE506C">
        <w:rPr>
          <w:rFonts w:eastAsiaTheme="minorHAnsi"/>
        </w:rPr>
        <w:t xml:space="preserve">. </w:t>
      </w:r>
      <w:r w:rsidR="003C6C50" w:rsidRPr="00BE506C">
        <w:rPr>
          <w:rFonts w:eastAsiaTheme="minorHAnsi"/>
        </w:rPr>
        <w:t>Les a</w:t>
      </w:r>
      <w:r w:rsidR="00E1777A" w:rsidRPr="00BE506C">
        <w:rPr>
          <w:rFonts w:eastAsiaTheme="minorHAnsi"/>
        </w:rPr>
        <w:t xml:space="preserve">dministrations </w:t>
      </w:r>
      <w:r w:rsidR="003C6C50" w:rsidRPr="00BE506C">
        <w:rPr>
          <w:rFonts w:eastAsiaTheme="minorHAnsi"/>
        </w:rPr>
        <w:t xml:space="preserve">attribuent en principe un ou plusieurs canaux sur la base d'un espacement des canaux de </w:t>
      </w:r>
      <w:r w:rsidR="00E1777A" w:rsidRPr="00BE506C">
        <w:rPr>
          <w:rFonts w:eastAsiaTheme="minorHAnsi"/>
        </w:rPr>
        <w:t>12</w:t>
      </w:r>
      <w:r w:rsidR="003C6C50" w:rsidRPr="00BE506C">
        <w:rPr>
          <w:rFonts w:eastAsiaTheme="minorHAnsi"/>
        </w:rPr>
        <w:t>,</w:t>
      </w:r>
      <w:r w:rsidR="00E1777A" w:rsidRPr="00BE506C">
        <w:rPr>
          <w:rFonts w:eastAsiaTheme="minorHAnsi"/>
        </w:rPr>
        <w:t xml:space="preserve">5 kHz </w:t>
      </w:r>
      <w:r w:rsidR="003C6C50" w:rsidRPr="00BE506C">
        <w:rPr>
          <w:rFonts w:eastAsiaTheme="minorHAnsi"/>
        </w:rPr>
        <w:t xml:space="preserve">ou de </w:t>
      </w:r>
      <w:r w:rsidR="00E1777A" w:rsidRPr="00BE506C">
        <w:rPr>
          <w:rFonts w:eastAsiaTheme="minorHAnsi"/>
        </w:rPr>
        <w:t>25</w:t>
      </w:r>
      <w:r w:rsidR="003C6C50" w:rsidRPr="00BE506C">
        <w:rPr>
          <w:rFonts w:eastAsiaTheme="minorHAnsi"/>
        </w:rPr>
        <w:t> </w:t>
      </w:r>
      <w:r w:rsidR="00E1777A" w:rsidRPr="00BE506C">
        <w:rPr>
          <w:rFonts w:eastAsiaTheme="minorHAnsi"/>
        </w:rPr>
        <w:t xml:space="preserve">kHz. </w:t>
      </w:r>
    </w:p>
    <w:p w:rsidR="00E1777A" w:rsidRPr="00BE506C" w:rsidRDefault="0078239E" w:rsidP="001618E7">
      <w:pPr>
        <w:rPr>
          <w:rFonts w:eastAsiaTheme="minorHAnsi"/>
        </w:rPr>
      </w:pPr>
      <w:r w:rsidRPr="00BE506C">
        <w:rPr>
          <w:rFonts w:eastAsiaTheme="minorHAnsi"/>
        </w:rPr>
        <w:t xml:space="preserve">Le </w:t>
      </w:r>
      <w:r w:rsidR="00E1777A" w:rsidRPr="00BE506C">
        <w:rPr>
          <w:rFonts w:eastAsiaTheme="minorHAnsi"/>
        </w:rPr>
        <w:t xml:space="preserve">plan </w:t>
      </w:r>
      <w:r w:rsidRPr="00BE506C">
        <w:rPr>
          <w:rFonts w:eastAsiaTheme="minorHAnsi"/>
        </w:rPr>
        <w:t xml:space="preserve">de disposition des canaux sur la base d'une grille de </w:t>
      </w:r>
      <w:r w:rsidR="00E1777A" w:rsidRPr="00BE506C">
        <w:rPr>
          <w:rFonts w:eastAsiaTheme="minorHAnsi"/>
        </w:rPr>
        <w:t>12</w:t>
      </w:r>
      <w:r w:rsidRPr="00BE506C">
        <w:rPr>
          <w:rFonts w:eastAsiaTheme="minorHAnsi"/>
        </w:rPr>
        <w:t>,</w:t>
      </w:r>
      <w:r w:rsidR="00E1777A" w:rsidRPr="00BE506C">
        <w:rPr>
          <w:rFonts w:eastAsiaTheme="minorHAnsi"/>
        </w:rPr>
        <w:t xml:space="preserve">5 kHz </w:t>
      </w:r>
      <w:r w:rsidRPr="00BE506C">
        <w:rPr>
          <w:rFonts w:eastAsiaTheme="minorHAnsi"/>
        </w:rPr>
        <w:t xml:space="preserve">et </w:t>
      </w:r>
      <w:r w:rsidR="00E1777A" w:rsidRPr="00BE506C">
        <w:rPr>
          <w:rFonts w:eastAsiaTheme="minorHAnsi"/>
        </w:rPr>
        <w:t xml:space="preserve">25 kHz </w:t>
      </w:r>
      <w:r w:rsidRPr="00BE506C">
        <w:rPr>
          <w:rFonts w:eastAsiaTheme="minorHAnsi"/>
        </w:rPr>
        <w:t>est présenté ci-après</w:t>
      </w:r>
      <w:r w:rsidR="00E1777A" w:rsidRPr="00BE506C">
        <w:rPr>
          <w:rFonts w:eastAsiaTheme="minorHAnsi"/>
        </w:rPr>
        <w:t>:</w:t>
      </w:r>
    </w:p>
    <w:p w:rsidR="00E1777A" w:rsidRPr="00BE506C" w:rsidRDefault="00E1777A" w:rsidP="001618E7">
      <w:pPr>
        <w:pStyle w:val="Heading3"/>
      </w:pPr>
      <w:r w:rsidRPr="00BE506C">
        <w:t>1.2.1</w:t>
      </w:r>
      <w:r w:rsidRPr="00BE506C">
        <w:tab/>
      </w:r>
      <w:r w:rsidR="003C6C50" w:rsidRPr="00BE506C">
        <w:t xml:space="preserve">Dispositions des fréquences pour un espacement des canaux de </w:t>
      </w:r>
      <w:r w:rsidRPr="00BE506C">
        <w:t xml:space="preserve">25 kHz </w:t>
      </w:r>
    </w:p>
    <w:p w:rsidR="00E1777A" w:rsidRPr="00BE506C" w:rsidRDefault="003C6C50" w:rsidP="001618E7">
      <w:r w:rsidRPr="00BE506C">
        <w:t xml:space="preserve">Les fréquences centrales du canal d'émission de la station de </w:t>
      </w:r>
      <w:r w:rsidR="00E1777A" w:rsidRPr="00BE506C">
        <w:t xml:space="preserve">base </w:t>
      </w:r>
      <w:r w:rsidRPr="00BE506C">
        <w:t xml:space="preserve">sont les suivantes </w:t>
      </w:r>
      <w:r w:rsidR="00E1777A" w:rsidRPr="00BE506C">
        <w:t>(MHz):</w:t>
      </w:r>
    </w:p>
    <w:p w:rsidR="00E1777A" w:rsidRPr="00BE506C" w:rsidRDefault="00E1777A" w:rsidP="00063D8B">
      <w:pPr>
        <w:pStyle w:val="Equation"/>
      </w:pPr>
      <w:r w:rsidRPr="00BE506C">
        <w:tab/>
      </w:r>
      <w:r w:rsidR="00C23A14" w:rsidRPr="00BE506C">
        <w:tab/>
      </w:r>
      <w:r w:rsidRPr="00BE506C">
        <w:rPr>
          <w:i/>
          <w:iCs/>
        </w:rPr>
        <w:t>F</w:t>
      </w:r>
      <w:r w:rsidRPr="00BE506C">
        <w:rPr>
          <w:i/>
          <w:iCs/>
          <w:vertAlign w:val="subscript"/>
        </w:rPr>
        <w:t>n</w:t>
      </w:r>
      <w:r w:rsidRPr="00BE506C">
        <w:rPr>
          <w:i/>
          <w:iCs/>
        </w:rPr>
        <w:t xml:space="preserve"> </w:t>
      </w:r>
      <w:r w:rsidRPr="00BE506C">
        <w:t>= 420</w:t>
      </w:r>
      <w:r w:rsidR="003C6C50" w:rsidRPr="00BE506C">
        <w:t>,</w:t>
      </w:r>
      <w:r w:rsidRPr="00BE506C">
        <w:t>0125 + (</w:t>
      </w:r>
      <w:r w:rsidRPr="00BE506C">
        <w:rPr>
          <w:i/>
          <w:iCs/>
        </w:rPr>
        <w:t>N</w:t>
      </w:r>
      <w:r w:rsidRPr="00BE506C">
        <w:t xml:space="preserve"> – 1)*0</w:t>
      </w:r>
      <w:r w:rsidR="003C6C50" w:rsidRPr="00BE506C">
        <w:t>,</w:t>
      </w:r>
      <w:r w:rsidRPr="00BE506C">
        <w:t xml:space="preserve">025      </w:t>
      </w:r>
      <w:r w:rsidRPr="00BE506C">
        <w:rPr>
          <w:i/>
          <w:iCs/>
        </w:rPr>
        <w:t>N</w:t>
      </w:r>
      <w:r w:rsidRPr="00BE506C">
        <w:t xml:space="preserve"> = 1, 2, 3,</w:t>
      </w:r>
      <w:r w:rsidR="00E830FC">
        <w:t xml:space="preserve"> </w:t>
      </w:r>
      <w:r w:rsidRPr="00BE506C">
        <w:t>…</w:t>
      </w:r>
      <w:r w:rsidR="00E830FC">
        <w:t>,</w:t>
      </w:r>
      <w:r w:rsidRPr="00BE506C">
        <w:t xml:space="preserve"> 400</w:t>
      </w:r>
    </w:p>
    <w:p w:rsidR="003C6C50" w:rsidRPr="00BE506C" w:rsidRDefault="003C6C50" w:rsidP="001618E7">
      <w:r w:rsidRPr="00BE506C">
        <w:t>Les fréquences centrales du canal de réception de la station</w:t>
      </w:r>
      <w:r w:rsidR="00BA35CC" w:rsidRPr="00BE506C">
        <w:t xml:space="preserve"> de base sont les suivantes (</w:t>
      </w:r>
      <w:r w:rsidRPr="00BE506C">
        <w:t>MHz):</w:t>
      </w:r>
    </w:p>
    <w:p w:rsidR="00E1777A" w:rsidRPr="00BE506C" w:rsidRDefault="00E1777A" w:rsidP="00063D8B">
      <w:pPr>
        <w:pStyle w:val="Equation"/>
      </w:pPr>
      <w:r w:rsidRPr="00BE506C">
        <w:tab/>
      </w:r>
      <w:r w:rsidRPr="00BE506C">
        <w:tab/>
      </w:r>
      <w:r w:rsidRPr="00BE506C">
        <w:rPr>
          <w:i/>
          <w:iCs/>
        </w:rPr>
        <w:t>F</w:t>
      </w:r>
      <w:r w:rsidRPr="00BE506C">
        <w:rPr>
          <w:i/>
          <w:iCs/>
          <w:vertAlign w:val="subscript"/>
        </w:rPr>
        <w:t>n</w:t>
      </w:r>
      <w:r w:rsidRPr="00BE506C">
        <w:t xml:space="preserve"> = 410</w:t>
      </w:r>
      <w:r w:rsidR="003C6C50" w:rsidRPr="00BE506C">
        <w:t>,</w:t>
      </w:r>
      <w:r w:rsidRPr="00BE506C">
        <w:t>0125 + (</w:t>
      </w:r>
      <w:r w:rsidRPr="00BE506C">
        <w:rPr>
          <w:i/>
          <w:iCs/>
        </w:rPr>
        <w:t>N</w:t>
      </w:r>
      <w:r w:rsidRPr="00BE506C">
        <w:t xml:space="preserve"> – 1)*0</w:t>
      </w:r>
      <w:r w:rsidR="003C6C50" w:rsidRPr="00BE506C">
        <w:t>,</w:t>
      </w:r>
      <w:r w:rsidRPr="00BE506C">
        <w:t xml:space="preserve">025      </w:t>
      </w:r>
      <w:r w:rsidRPr="00BE506C">
        <w:rPr>
          <w:i/>
          <w:iCs/>
        </w:rPr>
        <w:t>N</w:t>
      </w:r>
      <w:r w:rsidRPr="00BE506C">
        <w:t xml:space="preserve"> = 1, 2, 3,</w:t>
      </w:r>
      <w:r w:rsidR="00E830FC">
        <w:t xml:space="preserve"> </w:t>
      </w:r>
      <w:r w:rsidR="00E830FC" w:rsidRPr="00BE506C">
        <w:t>…</w:t>
      </w:r>
      <w:r w:rsidR="00E830FC">
        <w:t>,</w:t>
      </w:r>
      <w:r w:rsidRPr="00BE506C">
        <w:t xml:space="preserve"> 400</w:t>
      </w:r>
    </w:p>
    <w:p w:rsidR="00E1777A" w:rsidRPr="00BE506C" w:rsidRDefault="00E1777A" w:rsidP="001618E7">
      <w:pPr>
        <w:pStyle w:val="Heading3"/>
      </w:pPr>
      <w:r w:rsidRPr="00BE506C">
        <w:t>1.2.2</w:t>
      </w:r>
      <w:r w:rsidRPr="00BE506C">
        <w:tab/>
      </w:r>
      <w:r w:rsidR="003C6C50" w:rsidRPr="00BE506C">
        <w:t xml:space="preserve">Dispositions des fréquences pour un espacement des canaux de </w:t>
      </w:r>
      <w:r w:rsidRPr="00BE506C">
        <w:t>12</w:t>
      </w:r>
      <w:r w:rsidR="003C6C50" w:rsidRPr="00BE506C">
        <w:t>,</w:t>
      </w:r>
      <w:r w:rsidRPr="00BE506C">
        <w:t xml:space="preserve">5 kHz </w:t>
      </w:r>
    </w:p>
    <w:p w:rsidR="003C6C50" w:rsidRPr="00BE506C" w:rsidRDefault="003C6C50" w:rsidP="001618E7">
      <w:r w:rsidRPr="00BE506C">
        <w:t>Les fréquences centrales du canal d'émission de la station</w:t>
      </w:r>
      <w:r w:rsidR="00BA35CC" w:rsidRPr="00BE506C">
        <w:t xml:space="preserve"> de base sont les suivantes (</w:t>
      </w:r>
      <w:r w:rsidRPr="00BE506C">
        <w:t>MHz):</w:t>
      </w:r>
    </w:p>
    <w:p w:rsidR="00E1777A" w:rsidRPr="00BE506C" w:rsidRDefault="00E1777A" w:rsidP="00063D8B">
      <w:pPr>
        <w:pStyle w:val="Equation"/>
      </w:pPr>
      <w:r w:rsidRPr="00BE506C">
        <w:tab/>
      </w:r>
      <w:r w:rsidRPr="00BE506C">
        <w:tab/>
      </w:r>
      <w:r w:rsidRPr="00BE506C">
        <w:rPr>
          <w:i/>
          <w:iCs/>
        </w:rPr>
        <w:t>F</w:t>
      </w:r>
      <w:r w:rsidRPr="00BE506C">
        <w:rPr>
          <w:i/>
          <w:iCs/>
          <w:vertAlign w:val="subscript"/>
        </w:rPr>
        <w:t>n</w:t>
      </w:r>
      <w:r w:rsidRPr="00BE506C">
        <w:t xml:space="preserve"> = 420</w:t>
      </w:r>
      <w:r w:rsidR="003C6C50" w:rsidRPr="00BE506C">
        <w:t>,</w:t>
      </w:r>
      <w:r w:rsidRPr="00BE506C">
        <w:t>00625 + (</w:t>
      </w:r>
      <w:r w:rsidRPr="00BE506C">
        <w:rPr>
          <w:i/>
          <w:iCs/>
        </w:rPr>
        <w:t>N</w:t>
      </w:r>
      <w:r w:rsidRPr="00BE506C">
        <w:t xml:space="preserve"> – 1)*0</w:t>
      </w:r>
      <w:r w:rsidR="003C6C50" w:rsidRPr="00BE506C">
        <w:t>,</w:t>
      </w:r>
      <w:r w:rsidRPr="00BE506C">
        <w:t xml:space="preserve">0125      </w:t>
      </w:r>
      <w:r w:rsidRPr="00BE506C">
        <w:rPr>
          <w:i/>
          <w:iCs/>
        </w:rPr>
        <w:t>N</w:t>
      </w:r>
      <w:r w:rsidRPr="00BE506C">
        <w:t xml:space="preserve"> = 1, 2, 3,</w:t>
      </w:r>
      <w:r w:rsidR="00E830FC">
        <w:t xml:space="preserve"> </w:t>
      </w:r>
      <w:r w:rsidR="00E830FC" w:rsidRPr="00BE506C">
        <w:t>…</w:t>
      </w:r>
      <w:r w:rsidR="00E830FC">
        <w:t>,</w:t>
      </w:r>
      <w:r w:rsidRPr="00BE506C">
        <w:t xml:space="preserve"> 800</w:t>
      </w:r>
    </w:p>
    <w:p w:rsidR="003C6C50" w:rsidRPr="00BE506C" w:rsidRDefault="003C6C50" w:rsidP="001618E7">
      <w:r w:rsidRPr="00BE506C">
        <w:t>Les fréquences centrales du canal d'émission de la station</w:t>
      </w:r>
      <w:r w:rsidR="00BA35CC" w:rsidRPr="00BE506C">
        <w:t xml:space="preserve"> de base sont les suivantes (</w:t>
      </w:r>
      <w:r w:rsidRPr="00BE506C">
        <w:t>MHz):</w:t>
      </w:r>
    </w:p>
    <w:p w:rsidR="00E1777A" w:rsidRPr="00BE506C" w:rsidRDefault="00E1777A" w:rsidP="00063D8B">
      <w:pPr>
        <w:pStyle w:val="Equation"/>
      </w:pPr>
      <w:r w:rsidRPr="00BE506C">
        <w:tab/>
      </w:r>
      <w:r w:rsidRPr="00BE506C">
        <w:tab/>
      </w:r>
      <w:r w:rsidRPr="00BE506C">
        <w:rPr>
          <w:i/>
          <w:iCs/>
        </w:rPr>
        <w:t>F</w:t>
      </w:r>
      <w:r w:rsidRPr="00BE506C">
        <w:rPr>
          <w:i/>
          <w:iCs/>
          <w:vertAlign w:val="subscript"/>
        </w:rPr>
        <w:t>n</w:t>
      </w:r>
      <w:r w:rsidRPr="00BE506C">
        <w:t xml:space="preserve"> = 410</w:t>
      </w:r>
      <w:r w:rsidR="003C6C50" w:rsidRPr="00BE506C">
        <w:t>,</w:t>
      </w:r>
      <w:r w:rsidRPr="00BE506C">
        <w:t>00625 + (</w:t>
      </w:r>
      <w:r w:rsidRPr="00BE506C">
        <w:rPr>
          <w:i/>
          <w:iCs/>
        </w:rPr>
        <w:t>N</w:t>
      </w:r>
      <w:r w:rsidRPr="00BE506C">
        <w:t xml:space="preserve"> – 1)*0</w:t>
      </w:r>
      <w:r w:rsidR="003C6C50" w:rsidRPr="00BE506C">
        <w:t>,</w:t>
      </w:r>
      <w:r w:rsidRPr="00BE506C">
        <w:t xml:space="preserve">0125      </w:t>
      </w:r>
      <w:r w:rsidRPr="00BE506C">
        <w:rPr>
          <w:i/>
          <w:iCs/>
        </w:rPr>
        <w:t>N</w:t>
      </w:r>
      <w:r w:rsidRPr="00BE506C">
        <w:t xml:space="preserve"> = 1, 2, 3,</w:t>
      </w:r>
      <w:r w:rsidR="00E830FC">
        <w:t xml:space="preserve"> </w:t>
      </w:r>
      <w:r w:rsidR="00E830FC" w:rsidRPr="00BE506C">
        <w:t>…</w:t>
      </w:r>
      <w:r w:rsidR="00E830FC">
        <w:t>,</w:t>
      </w:r>
      <w:r w:rsidRPr="00BE506C">
        <w:t xml:space="preserve"> 800</w:t>
      </w:r>
    </w:p>
    <w:p w:rsidR="00E1777A" w:rsidRPr="00BE506C" w:rsidRDefault="00E1777A" w:rsidP="004A5803">
      <w:pPr>
        <w:pStyle w:val="Heading3"/>
        <w:rPr>
          <w:rFonts w:eastAsiaTheme="minorHAnsi"/>
        </w:rPr>
      </w:pPr>
      <w:r w:rsidRPr="00BE506C">
        <w:t>1.2.3</w:t>
      </w:r>
      <w:r w:rsidRPr="00BE506C">
        <w:tab/>
      </w:r>
      <w:r w:rsidR="003C6C50" w:rsidRPr="00BE506C">
        <w:rPr>
          <w:rFonts w:eastAsiaTheme="minorHAnsi"/>
        </w:rPr>
        <w:t>P</w:t>
      </w:r>
      <w:r w:rsidRPr="00BE506C">
        <w:rPr>
          <w:rFonts w:eastAsiaTheme="minorHAnsi"/>
        </w:rPr>
        <w:t>lan</w:t>
      </w:r>
      <w:r w:rsidR="003C6C50" w:rsidRPr="00BE506C">
        <w:rPr>
          <w:rFonts w:eastAsiaTheme="minorHAnsi"/>
        </w:rPr>
        <w:t xml:space="preserve"> d'allotissement des canaux</w:t>
      </w:r>
    </w:p>
    <w:p w:rsidR="00E1777A" w:rsidRPr="00BE506C" w:rsidRDefault="003C6C50" w:rsidP="00781368">
      <w:pPr>
        <w:rPr>
          <w:rFonts w:eastAsiaTheme="minorHAnsi"/>
        </w:rPr>
      </w:pPr>
      <w:r w:rsidRPr="00BE506C">
        <w:rPr>
          <w:rFonts w:eastAsiaTheme="minorHAnsi"/>
        </w:rPr>
        <w:t xml:space="preserve">Les dispositions des canaux sont subdivisées en </w:t>
      </w:r>
      <w:r w:rsidR="00E1777A" w:rsidRPr="00BE506C">
        <w:rPr>
          <w:rFonts w:eastAsiaTheme="minorHAnsi"/>
        </w:rPr>
        <w:t>4 pair</w:t>
      </w:r>
      <w:r w:rsidRPr="00BE506C">
        <w:rPr>
          <w:rFonts w:eastAsiaTheme="minorHAnsi"/>
        </w:rPr>
        <w:t>e</w:t>
      </w:r>
      <w:r w:rsidR="00E1777A" w:rsidRPr="00BE506C">
        <w:rPr>
          <w:rFonts w:eastAsiaTheme="minorHAnsi"/>
        </w:rPr>
        <w:t xml:space="preserve">s </w:t>
      </w:r>
      <w:r w:rsidRPr="00BE506C">
        <w:rPr>
          <w:rFonts w:eastAsiaTheme="minorHAnsi"/>
        </w:rPr>
        <w:t>de blocs de fréquences (blocs A/A</w:t>
      </w:r>
      <w:r w:rsidR="00277174">
        <w:rPr>
          <w:rFonts w:eastAsiaTheme="minorHAnsi"/>
        </w:rPr>
        <w:t>'</w:t>
      </w:r>
      <w:r w:rsidRPr="00BE506C">
        <w:rPr>
          <w:rFonts w:eastAsiaTheme="minorHAnsi"/>
        </w:rPr>
        <w:t>, blocs B/B</w:t>
      </w:r>
      <w:r w:rsidR="00277174">
        <w:rPr>
          <w:rFonts w:eastAsiaTheme="minorHAnsi"/>
        </w:rPr>
        <w:t>'</w:t>
      </w:r>
      <w:r w:rsidRPr="00BE506C">
        <w:rPr>
          <w:rFonts w:eastAsiaTheme="minorHAnsi"/>
        </w:rPr>
        <w:t>, bloc</w:t>
      </w:r>
      <w:r w:rsidR="00E1777A" w:rsidRPr="00BE506C">
        <w:rPr>
          <w:rFonts w:eastAsiaTheme="minorHAnsi"/>
        </w:rPr>
        <w:t>s C/C</w:t>
      </w:r>
      <w:r w:rsidR="00277174">
        <w:rPr>
          <w:rFonts w:eastAsiaTheme="minorHAnsi"/>
        </w:rPr>
        <w:t>'</w:t>
      </w:r>
      <w:r w:rsidRPr="00BE506C">
        <w:rPr>
          <w:rFonts w:eastAsiaTheme="minorHAnsi"/>
        </w:rPr>
        <w:t xml:space="preserve"> et bloc</w:t>
      </w:r>
      <w:r w:rsidR="00E1777A" w:rsidRPr="00BE506C">
        <w:rPr>
          <w:rFonts w:eastAsiaTheme="minorHAnsi"/>
        </w:rPr>
        <w:t>s D/D</w:t>
      </w:r>
      <w:r w:rsidR="00277174">
        <w:rPr>
          <w:rFonts w:eastAsiaTheme="minorHAnsi"/>
        </w:rPr>
        <w:t>'</w:t>
      </w:r>
      <w:r w:rsidR="00E1777A" w:rsidRPr="00BE506C">
        <w:rPr>
          <w:rFonts w:eastAsiaTheme="minorHAnsi"/>
        </w:rPr>
        <w:t xml:space="preserve">) </w:t>
      </w:r>
      <w:r w:rsidRPr="00BE506C">
        <w:rPr>
          <w:rFonts w:eastAsiaTheme="minorHAnsi"/>
        </w:rPr>
        <w:t xml:space="preserve">avec un espacement de </w:t>
      </w:r>
      <w:r w:rsidR="00E1777A" w:rsidRPr="00BE506C">
        <w:rPr>
          <w:rFonts w:eastAsiaTheme="minorHAnsi"/>
        </w:rPr>
        <w:t>10</w:t>
      </w:r>
      <w:r w:rsidRPr="00BE506C">
        <w:rPr>
          <w:rFonts w:eastAsiaTheme="minorHAnsi"/>
        </w:rPr>
        <w:t> </w:t>
      </w:r>
      <w:r w:rsidR="00E1777A" w:rsidRPr="00BE506C">
        <w:rPr>
          <w:rFonts w:eastAsiaTheme="minorHAnsi"/>
        </w:rPr>
        <w:t>MHz</w:t>
      </w:r>
      <w:r w:rsidRPr="00BE506C">
        <w:rPr>
          <w:rFonts w:eastAsiaTheme="minorHAnsi"/>
        </w:rPr>
        <w:t xml:space="preserve"> entre l'émission et la réception</w:t>
      </w:r>
      <w:r w:rsidR="00E1777A" w:rsidRPr="00BE506C">
        <w:rPr>
          <w:rFonts w:eastAsiaTheme="minorHAnsi"/>
        </w:rPr>
        <w:t xml:space="preserve">. </w:t>
      </w:r>
      <w:r w:rsidRPr="00BE506C">
        <w:rPr>
          <w:rFonts w:eastAsiaTheme="minorHAnsi"/>
        </w:rPr>
        <w:t xml:space="preserve">Le </w:t>
      </w:r>
      <w:r w:rsidR="00E1777A" w:rsidRPr="00BE506C">
        <w:rPr>
          <w:rFonts w:eastAsiaTheme="minorHAnsi"/>
        </w:rPr>
        <w:t xml:space="preserve">plan </w:t>
      </w:r>
      <w:r w:rsidRPr="00BE506C">
        <w:rPr>
          <w:rFonts w:eastAsiaTheme="minorHAnsi"/>
        </w:rPr>
        <w:t>d'allotissement des canaux est conçu de manière à réduire autant que possible les problèmes d'</w:t>
      </w:r>
      <w:r w:rsidR="00E1777A" w:rsidRPr="00BE506C">
        <w:rPr>
          <w:rFonts w:eastAsiaTheme="minorHAnsi"/>
        </w:rPr>
        <w:t xml:space="preserve">intermodulation </w:t>
      </w:r>
      <w:r w:rsidRPr="00BE506C">
        <w:rPr>
          <w:rFonts w:eastAsiaTheme="minorHAnsi"/>
        </w:rPr>
        <w:t xml:space="preserve">et de brouillage </w:t>
      </w:r>
      <w:r w:rsidR="00B14839" w:rsidRPr="00BE506C">
        <w:rPr>
          <w:rFonts w:eastAsiaTheme="minorHAnsi"/>
        </w:rPr>
        <w:t>moyennant l'</w:t>
      </w:r>
      <w:r w:rsidR="00416F62" w:rsidRPr="00BE506C">
        <w:rPr>
          <w:rFonts w:eastAsiaTheme="minorHAnsi"/>
        </w:rPr>
        <w:t>attribution</w:t>
      </w:r>
      <w:r w:rsidRPr="00BE506C">
        <w:rPr>
          <w:rFonts w:eastAsiaTheme="minorHAnsi"/>
        </w:rPr>
        <w:t xml:space="preserve"> au même emplacement de canaux qui sont </w:t>
      </w:r>
      <w:r w:rsidR="00B14839" w:rsidRPr="00BE506C">
        <w:rPr>
          <w:rFonts w:eastAsiaTheme="minorHAnsi"/>
        </w:rPr>
        <w:t>éloignés</w:t>
      </w:r>
      <w:r w:rsidRPr="00BE506C">
        <w:rPr>
          <w:rFonts w:eastAsiaTheme="minorHAnsi"/>
        </w:rPr>
        <w:t xml:space="preserve"> de </w:t>
      </w:r>
      <w:r w:rsidR="00E1777A" w:rsidRPr="00BE506C">
        <w:rPr>
          <w:rFonts w:eastAsiaTheme="minorHAnsi"/>
        </w:rPr>
        <w:t>250</w:t>
      </w:r>
      <w:r w:rsidRPr="00BE506C">
        <w:rPr>
          <w:rFonts w:eastAsiaTheme="minorHAnsi"/>
        </w:rPr>
        <w:t> </w:t>
      </w:r>
      <w:r w:rsidR="00E1777A" w:rsidRPr="00BE506C">
        <w:rPr>
          <w:rFonts w:eastAsiaTheme="minorHAnsi"/>
        </w:rPr>
        <w:t xml:space="preserve">kHz. </w:t>
      </w:r>
      <w:r w:rsidRPr="00BE506C">
        <w:rPr>
          <w:rFonts w:eastAsiaTheme="minorHAnsi"/>
        </w:rPr>
        <w:t xml:space="preserve">Les blocs de fréquences </w:t>
      </w:r>
      <w:r w:rsidR="00E1777A" w:rsidRPr="00BE506C">
        <w:rPr>
          <w:rFonts w:eastAsiaTheme="minorHAnsi"/>
        </w:rPr>
        <w:t xml:space="preserve">A, B, C </w:t>
      </w:r>
      <w:r w:rsidRPr="00BE506C">
        <w:rPr>
          <w:rFonts w:eastAsiaTheme="minorHAnsi"/>
        </w:rPr>
        <w:t xml:space="preserve">et </w:t>
      </w:r>
      <w:r w:rsidR="00E1777A" w:rsidRPr="00BE506C">
        <w:rPr>
          <w:rFonts w:eastAsiaTheme="minorHAnsi"/>
        </w:rPr>
        <w:t xml:space="preserve">D, </w:t>
      </w:r>
      <w:r w:rsidRPr="00BE506C">
        <w:rPr>
          <w:rFonts w:eastAsiaTheme="minorHAnsi"/>
        </w:rPr>
        <w:t xml:space="preserve">qui contiennent chacun </w:t>
      </w:r>
      <w:r w:rsidR="00E1777A" w:rsidRPr="00BE506C">
        <w:rPr>
          <w:rFonts w:eastAsiaTheme="minorHAnsi"/>
        </w:rPr>
        <w:t>200 c</w:t>
      </w:r>
      <w:r w:rsidRPr="00BE506C">
        <w:rPr>
          <w:rFonts w:eastAsiaTheme="minorHAnsi"/>
        </w:rPr>
        <w:t>anaux</w:t>
      </w:r>
      <w:r w:rsidR="00E1777A" w:rsidRPr="00BE506C">
        <w:rPr>
          <w:rFonts w:eastAsiaTheme="minorHAnsi"/>
        </w:rPr>
        <w:t xml:space="preserve">, </w:t>
      </w:r>
      <w:r w:rsidRPr="00BE506C">
        <w:rPr>
          <w:rFonts w:eastAsiaTheme="minorHAnsi"/>
        </w:rPr>
        <w:t>sont sub</w:t>
      </w:r>
      <w:r w:rsidR="00E1777A" w:rsidRPr="00BE506C">
        <w:rPr>
          <w:rFonts w:eastAsiaTheme="minorHAnsi"/>
        </w:rPr>
        <w:t>divi</w:t>
      </w:r>
      <w:r w:rsidRPr="00BE506C">
        <w:rPr>
          <w:rFonts w:eastAsiaTheme="minorHAnsi"/>
        </w:rPr>
        <w:t xml:space="preserve">sés </w:t>
      </w:r>
      <w:r w:rsidR="00B14839" w:rsidRPr="00BE506C">
        <w:rPr>
          <w:rFonts w:eastAsiaTheme="minorHAnsi"/>
        </w:rPr>
        <w:t xml:space="preserve">respectivement </w:t>
      </w:r>
      <w:r w:rsidRPr="00BE506C">
        <w:rPr>
          <w:rFonts w:eastAsiaTheme="minorHAnsi"/>
        </w:rPr>
        <w:t xml:space="preserve">en dix </w:t>
      </w:r>
      <w:r w:rsidR="00E1777A" w:rsidRPr="00BE506C">
        <w:rPr>
          <w:rFonts w:eastAsiaTheme="minorHAnsi"/>
        </w:rPr>
        <w:t>(10) group</w:t>
      </w:r>
      <w:r w:rsidRPr="00BE506C">
        <w:rPr>
          <w:rFonts w:eastAsiaTheme="minorHAnsi"/>
        </w:rPr>
        <w:t>e</w:t>
      </w:r>
      <w:r w:rsidR="00E1777A" w:rsidRPr="00BE506C">
        <w:rPr>
          <w:rFonts w:eastAsiaTheme="minorHAnsi"/>
        </w:rPr>
        <w:t xml:space="preserve">s </w:t>
      </w:r>
      <w:r w:rsidRPr="00BE506C">
        <w:rPr>
          <w:rFonts w:eastAsiaTheme="minorHAnsi"/>
        </w:rPr>
        <w:t xml:space="preserve">de canaux </w:t>
      </w:r>
      <w:r w:rsidR="00E1777A" w:rsidRPr="00BE506C">
        <w:rPr>
          <w:rFonts w:eastAsiaTheme="minorHAnsi"/>
        </w:rPr>
        <w:t>(</w:t>
      </w:r>
      <w:r w:rsidR="00624925" w:rsidRPr="00BE506C">
        <w:rPr>
          <w:rFonts w:eastAsiaTheme="minorHAnsi"/>
        </w:rPr>
        <w:t xml:space="preserve">à savoir </w:t>
      </w:r>
      <w:r w:rsidR="00E1777A" w:rsidRPr="00BE506C">
        <w:rPr>
          <w:rFonts w:eastAsiaTheme="minorHAnsi"/>
        </w:rPr>
        <w:t xml:space="preserve">A01-A10, B01-B10, C01-C10 </w:t>
      </w:r>
      <w:r w:rsidR="00624925" w:rsidRPr="00BE506C">
        <w:rPr>
          <w:rFonts w:eastAsiaTheme="minorHAnsi"/>
        </w:rPr>
        <w:t xml:space="preserve">et </w:t>
      </w:r>
      <w:r w:rsidR="00E1777A" w:rsidRPr="00BE506C">
        <w:rPr>
          <w:rFonts w:eastAsiaTheme="minorHAnsi"/>
        </w:rPr>
        <w:t xml:space="preserve">D01-D10). </w:t>
      </w:r>
    </w:p>
    <w:p w:rsidR="00E1777A" w:rsidRPr="00BE506C" w:rsidRDefault="00DD2F9B" w:rsidP="004A5803">
      <w:pPr>
        <w:rPr>
          <w:rFonts w:eastAsiaTheme="minorHAnsi"/>
        </w:rPr>
      </w:pPr>
      <w:r w:rsidRPr="00BE506C">
        <w:rPr>
          <w:rFonts w:eastAsiaTheme="minorHAnsi"/>
        </w:rPr>
        <w:t xml:space="preserve">Les </w:t>
      </w:r>
      <w:r w:rsidR="00222F22">
        <w:rPr>
          <w:rFonts w:eastAsiaTheme="minorHAnsi"/>
        </w:rPr>
        <w:t xml:space="preserve">numéros </w:t>
      </w:r>
      <w:r w:rsidRPr="00BE506C">
        <w:rPr>
          <w:rFonts w:eastAsiaTheme="minorHAnsi"/>
        </w:rPr>
        <w:t>de</w:t>
      </w:r>
      <w:r w:rsidR="00222F22">
        <w:rPr>
          <w:rFonts w:eastAsiaTheme="minorHAnsi"/>
        </w:rPr>
        <w:t>s</w:t>
      </w:r>
      <w:r w:rsidRPr="00BE506C">
        <w:rPr>
          <w:rFonts w:eastAsiaTheme="minorHAnsi"/>
        </w:rPr>
        <w:t xml:space="preserve"> canaux</w:t>
      </w:r>
      <w:r w:rsidR="00E1777A" w:rsidRPr="00BE506C">
        <w:rPr>
          <w:rFonts w:eastAsiaTheme="minorHAnsi"/>
        </w:rPr>
        <w:t>/group</w:t>
      </w:r>
      <w:r w:rsidRPr="00BE506C">
        <w:rPr>
          <w:rFonts w:eastAsiaTheme="minorHAnsi"/>
        </w:rPr>
        <w:t>e</w:t>
      </w:r>
      <w:r w:rsidR="00E1777A" w:rsidRPr="00BE506C">
        <w:rPr>
          <w:rFonts w:eastAsiaTheme="minorHAnsi"/>
        </w:rPr>
        <w:t xml:space="preserve">s </w:t>
      </w:r>
      <w:r w:rsidRPr="00BE506C">
        <w:rPr>
          <w:rFonts w:eastAsiaTheme="minorHAnsi"/>
        </w:rPr>
        <w:t xml:space="preserve">de canaux attribués sont </w:t>
      </w:r>
      <w:r w:rsidR="00426F2B" w:rsidRPr="00BE506C">
        <w:rPr>
          <w:rFonts w:eastAsiaTheme="minorHAnsi"/>
        </w:rPr>
        <w:t xml:space="preserve">fonction des exigences de </w:t>
      </w:r>
      <w:r w:rsidR="00E1777A" w:rsidRPr="00BE506C">
        <w:rPr>
          <w:rFonts w:eastAsiaTheme="minorHAnsi"/>
        </w:rPr>
        <w:t xml:space="preserve">service </w:t>
      </w:r>
      <w:r w:rsidR="00426F2B" w:rsidRPr="00BE506C">
        <w:rPr>
          <w:rFonts w:eastAsiaTheme="minorHAnsi"/>
        </w:rPr>
        <w:t>de l'organisme utilisateur, basées entre autres sur la zone couverte</w:t>
      </w:r>
      <w:r w:rsidR="00E1777A" w:rsidRPr="00BE506C">
        <w:rPr>
          <w:rFonts w:eastAsiaTheme="minorHAnsi"/>
        </w:rPr>
        <w:t xml:space="preserve">, </w:t>
      </w:r>
      <w:r w:rsidR="00426F2B" w:rsidRPr="00BE506C">
        <w:rPr>
          <w:rFonts w:eastAsiaTheme="minorHAnsi"/>
        </w:rPr>
        <w:t xml:space="preserve">le niveau de </w:t>
      </w:r>
      <w:r w:rsidR="00E1777A" w:rsidRPr="00BE506C">
        <w:rPr>
          <w:rFonts w:eastAsiaTheme="minorHAnsi"/>
        </w:rPr>
        <w:t xml:space="preserve">service (GOS), </w:t>
      </w:r>
      <w:r w:rsidR="00426F2B" w:rsidRPr="00BE506C">
        <w:rPr>
          <w:rFonts w:eastAsiaTheme="minorHAnsi"/>
        </w:rPr>
        <w:t>la capacité</w:t>
      </w:r>
      <w:r w:rsidR="00E1777A" w:rsidRPr="00BE506C">
        <w:rPr>
          <w:rFonts w:eastAsiaTheme="minorHAnsi"/>
        </w:rPr>
        <w:t xml:space="preserve"> </w:t>
      </w:r>
      <w:r w:rsidR="00426F2B" w:rsidRPr="00BE506C">
        <w:rPr>
          <w:rFonts w:eastAsiaTheme="minorHAnsi"/>
        </w:rPr>
        <w:t xml:space="preserve">et les </w:t>
      </w:r>
      <w:r w:rsidR="00E1777A" w:rsidRPr="00BE506C">
        <w:rPr>
          <w:rFonts w:eastAsiaTheme="minorHAnsi"/>
        </w:rPr>
        <w:t xml:space="preserve">services </w:t>
      </w:r>
      <w:r w:rsidR="00426F2B" w:rsidRPr="00BE506C">
        <w:rPr>
          <w:rFonts w:eastAsiaTheme="minorHAnsi"/>
        </w:rPr>
        <w:t>offerts</w:t>
      </w:r>
      <w:r w:rsidR="00E1777A" w:rsidRPr="00BE506C">
        <w:rPr>
          <w:rFonts w:eastAsiaTheme="minorHAnsi"/>
        </w:rPr>
        <w:t xml:space="preserve">. </w:t>
      </w:r>
    </w:p>
    <w:p w:rsidR="00E1777A" w:rsidRPr="00BE506C" w:rsidRDefault="00E1777A" w:rsidP="001618E7">
      <w:pPr>
        <w:rPr>
          <w:rFonts w:eastAsiaTheme="minorHAnsi"/>
        </w:rPr>
      </w:pPr>
    </w:p>
    <w:tbl>
      <w:tblPr>
        <w:tblStyle w:val="TableGrid"/>
        <w:tblW w:w="9639" w:type="dxa"/>
        <w:jc w:val="center"/>
        <w:tblLook w:val="04A0" w:firstRow="1" w:lastRow="0" w:firstColumn="1" w:lastColumn="0" w:noHBand="0" w:noVBand="1"/>
      </w:tblPr>
      <w:tblGrid>
        <w:gridCol w:w="1246"/>
        <w:gridCol w:w="1801"/>
        <w:gridCol w:w="2196"/>
        <w:gridCol w:w="2196"/>
        <w:gridCol w:w="2200"/>
      </w:tblGrid>
      <w:tr w:rsidR="00E1777A" w:rsidRPr="00BE506C" w:rsidTr="00710526">
        <w:trPr>
          <w:jc w:val="center"/>
        </w:trPr>
        <w:tc>
          <w:tcPr>
            <w:tcW w:w="1368" w:type="dxa"/>
            <w:vAlign w:val="center"/>
          </w:tcPr>
          <w:p w:rsidR="00E1777A" w:rsidRPr="00BE506C" w:rsidRDefault="00426F2B" w:rsidP="001618E7">
            <w:pPr>
              <w:pStyle w:val="Tablehead"/>
              <w:ind w:left="0"/>
            </w:pPr>
            <w:r w:rsidRPr="00BE506C">
              <w:t>Bloc</w:t>
            </w:r>
          </w:p>
        </w:tc>
        <w:tc>
          <w:tcPr>
            <w:tcW w:w="1893" w:type="dxa"/>
          </w:tcPr>
          <w:p w:rsidR="00E1777A" w:rsidRPr="00BE506C" w:rsidRDefault="00E1777A" w:rsidP="001618E7">
            <w:pPr>
              <w:pStyle w:val="Tablehead"/>
              <w:jc w:val="both"/>
            </w:pPr>
            <w:r w:rsidRPr="00BE506C">
              <w:t>A</w:t>
            </w:r>
          </w:p>
        </w:tc>
        <w:tc>
          <w:tcPr>
            <w:tcW w:w="2268" w:type="dxa"/>
          </w:tcPr>
          <w:p w:rsidR="00E1777A" w:rsidRPr="00BE506C" w:rsidRDefault="00E1777A" w:rsidP="001618E7">
            <w:pPr>
              <w:pStyle w:val="Tablehead"/>
              <w:jc w:val="both"/>
            </w:pPr>
            <w:r w:rsidRPr="00BE506C">
              <w:t>B</w:t>
            </w:r>
          </w:p>
        </w:tc>
        <w:tc>
          <w:tcPr>
            <w:tcW w:w="2268" w:type="dxa"/>
          </w:tcPr>
          <w:p w:rsidR="00E1777A" w:rsidRPr="00BE506C" w:rsidRDefault="00E1777A" w:rsidP="001618E7">
            <w:pPr>
              <w:pStyle w:val="Tablehead"/>
              <w:jc w:val="both"/>
            </w:pPr>
            <w:r w:rsidRPr="00BE506C">
              <w:t>C</w:t>
            </w:r>
          </w:p>
        </w:tc>
        <w:tc>
          <w:tcPr>
            <w:tcW w:w="2268" w:type="dxa"/>
          </w:tcPr>
          <w:p w:rsidR="00E1777A" w:rsidRPr="00BE506C" w:rsidRDefault="00E1777A" w:rsidP="001618E7">
            <w:pPr>
              <w:pStyle w:val="Tablehead"/>
              <w:jc w:val="both"/>
            </w:pPr>
            <w:r w:rsidRPr="00BE506C">
              <w:t>D</w:t>
            </w:r>
          </w:p>
        </w:tc>
      </w:tr>
      <w:tr w:rsidR="00E1777A" w:rsidRPr="00BE506C" w:rsidTr="00710526">
        <w:trPr>
          <w:jc w:val="center"/>
        </w:trPr>
        <w:tc>
          <w:tcPr>
            <w:tcW w:w="1368" w:type="dxa"/>
          </w:tcPr>
          <w:p w:rsidR="00E1777A" w:rsidRPr="00BE506C" w:rsidRDefault="00E1777A" w:rsidP="006E3822">
            <w:pPr>
              <w:pStyle w:val="Tabletext"/>
              <w:ind w:left="0"/>
              <w:jc w:val="left"/>
            </w:pPr>
            <w:r w:rsidRPr="00BE506C">
              <w:t>Group</w:t>
            </w:r>
            <w:r w:rsidR="00426F2B" w:rsidRPr="00BE506C">
              <w:t>e</w:t>
            </w:r>
            <w:r w:rsidR="00B14839" w:rsidRPr="00BE506C">
              <w:t>s</w:t>
            </w:r>
            <w:r w:rsidRPr="00BE506C">
              <w:t xml:space="preserve"> </w:t>
            </w:r>
            <w:r w:rsidR="00426F2B" w:rsidRPr="00BE506C">
              <w:t xml:space="preserve">numéro </w:t>
            </w:r>
            <w:r w:rsidRPr="00BE506C">
              <w:t xml:space="preserve">01 </w:t>
            </w:r>
            <w:r w:rsidR="00426F2B" w:rsidRPr="00BE506C">
              <w:t xml:space="preserve">à </w:t>
            </w:r>
            <w:r w:rsidRPr="00BE506C">
              <w:t>10</w:t>
            </w:r>
          </w:p>
        </w:tc>
        <w:tc>
          <w:tcPr>
            <w:tcW w:w="1893" w:type="dxa"/>
          </w:tcPr>
          <w:p w:rsidR="00E1777A" w:rsidRPr="00BE506C" w:rsidRDefault="00E1777A" w:rsidP="001618E7">
            <w:pPr>
              <w:pStyle w:val="Tabletext"/>
              <w:ind w:left="0"/>
              <w:jc w:val="center"/>
            </w:pPr>
            <w:r w:rsidRPr="00BE506C">
              <w:t xml:space="preserve">X=1 </w:t>
            </w:r>
            <w:r w:rsidR="00426F2B" w:rsidRPr="00BE506C">
              <w:t xml:space="preserve">à </w:t>
            </w:r>
            <w:r w:rsidRPr="00BE506C">
              <w:t>10</w:t>
            </w:r>
          </w:p>
          <w:p w:rsidR="00E1777A" w:rsidRPr="00BE506C" w:rsidRDefault="00E1777A" w:rsidP="001618E7">
            <w:pPr>
              <w:pStyle w:val="Tabletext"/>
              <w:ind w:left="0"/>
              <w:jc w:val="center"/>
            </w:pPr>
            <w:r w:rsidRPr="00BE506C">
              <w:t xml:space="preserve">A=1 </w:t>
            </w:r>
            <w:r w:rsidR="00426F2B" w:rsidRPr="00BE506C">
              <w:t xml:space="preserve">à </w:t>
            </w:r>
            <w:r w:rsidRPr="00BE506C">
              <w:t>10</w:t>
            </w:r>
          </w:p>
        </w:tc>
        <w:tc>
          <w:tcPr>
            <w:tcW w:w="2268" w:type="dxa"/>
          </w:tcPr>
          <w:p w:rsidR="00E1777A" w:rsidRPr="00BE506C" w:rsidRDefault="00E1777A" w:rsidP="001618E7">
            <w:pPr>
              <w:pStyle w:val="Tabletext"/>
              <w:ind w:left="0"/>
              <w:jc w:val="center"/>
            </w:pPr>
            <w:r w:rsidRPr="00BE506C">
              <w:t xml:space="preserve">X=1 </w:t>
            </w:r>
            <w:r w:rsidR="00426F2B" w:rsidRPr="00BE506C">
              <w:t xml:space="preserve">à </w:t>
            </w:r>
            <w:r w:rsidRPr="00BE506C">
              <w:t>10</w:t>
            </w:r>
          </w:p>
          <w:p w:rsidR="00E1777A" w:rsidRPr="00BE506C" w:rsidRDefault="00E1777A" w:rsidP="001618E7">
            <w:pPr>
              <w:pStyle w:val="Tabletext"/>
              <w:ind w:left="0"/>
              <w:jc w:val="center"/>
            </w:pPr>
            <w:r w:rsidRPr="00BE506C">
              <w:t xml:space="preserve">B=1 </w:t>
            </w:r>
            <w:r w:rsidR="00426F2B" w:rsidRPr="00BE506C">
              <w:t xml:space="preserve">à </w:t>
            </w:r>
            <w:r w:rsidRPr="00BE506C">
              <w:t>10</w:t>
            </w:r>
          </w:p>
        </w:tc>
        <w:tc>
          <w:tcPr>
            <w:tcW w:w="2268" w:type="dxa"/>
          </w:tcPr>
          <w:p w:rsidR="00E1777A" w:rsidRPr="00BE506C" w:rsidRDefault="00E1777A" w:rsidP="001618E7">
            <w:pPr>
              <w:pStyle w:val="Tabletext"/>
              <w:ind w:left="0"/>
              <w:jc w:val="center"/>
            </w:pPr>
            <w:r w:rsidRPr="00BE506C">
              <w:t xml:space="preserve">X=1 </w:t>
            </w:r>
            <w:r w:rsidR="004D7520" w:rsidRPr="00BE506C">
              <w:t xml:space="preserve">à </w:t>
            </w:r>
            <w:r w:rsidRPr="00BE506C">
              <w:t>10</w:t>
            </w:r>
          </w:p>
          <w:p w:rsidR="00E1777A" w:rsidRPr="00BE506C" w:rsidRDefault="00E1777A" w:rsidP="001618E7">
            <w:pPr>
              <w:pStyle w:val="Tabletext"/>
              <w:ind w:left="0"/>
              <w:jc w:val="center"/>
            </w:pPr>
            <w:r w:rsidRPr="00BE506C">
              <w:t xml:space="preserve">C=1 </w:t>
            </w:r>
            <w:r w:rsidR="004D7520" w:rsidRPr="00BE506C">
              <w:t>à</w:t>
            </w:r>
            <w:r w:rsidRPr="00BE506C">
              <w:t xml:space="preserve"> 10</w:t>
            </w:r>
          </w:p>
        </w:tc>
        <w:tc>
          <w:tcPr>
            <w:tcW w:w="2268" w:type="dxa"/>
          </w:tcPr>
          <w:p w:rsidR="00E1777A" w:rsidRPr="00BE506C" w:rsidRDefault="00E1777A" w:rsidP="001618E7">
            <w:pPr>
              <w:pStyle w:val="Tabletext"/>
              <w:ind w:left="0"/>
              <w:jc w:val="center"/>
            </w:pPr>
            <w:r w:rsidRPr="00BE506C">
              <w:t xml:space="preserve">X=1 </w:t>
            </w:r>
            <w:r w:rsidR="004D7520" w:rsidRPr="00BE506C">
              <w:t>à</w:t>
            </w:r>
            <w:r w:rsidRPr="00BE506C">
              <w:t xml:space="preserve"> 10</w:t>
            </w:r>
          </w:p>
          <w:p w:rsidR="00E1777A" w:rsidRPr="00BE506C" w:rsidRDefault="00E1777A" w:rsidP="001618E7">
            <w:pPr>
              <w:pStyle w:val="Tabletext"/>
              <w:ind w:left="0"/>
              <w:jc w:val="center"/>
            </w:pPr>
            <w:r w:rsidRPr="00BE506C">
              <w:t xml:space="preserve">D=1 </w:t>
            </w:r>
            <w:r w:rsidR="00426F2B" w:rsidRPr="00BE506C">
              <w:t xml:space="preserve">à </w:t>
            </w:r>
            <w:r w:rsidRPr="00BE506C">
              <w:t>10</w:t>
            </w:r>
          </w:p>
        </w:tc>
      </w:tr>
      <w:tr w:rsidR="00E1777A" w:rsidRPr="00BE506C" w:rsidTr="00710526">
        <w:trPr>
          <w:trHeight w:val="1034"/>
          <w:jc w:val="center"/>
        </w:trPr>
        <w:tc>
          <w:tcPr>
            <w:tcW w:w="1368" w:type="dxa"/>
          </w:tcPr>
          <w:p w:rsidR="00E1777A" w:rsidRPr="00BE506C" w:rsidRDefault="00B14839" w:rsidP="006E3822">
            <w:pPr>
              <w:pStyle w:val="Tabletext"/>
              <w:ind w:left="0"/>
              <w:jc w:val="left"/>
            </w:pPr>
            <w:r w:rsidRPr="00BE506C">
              <w:t>Canal numéro</w:t>
            </w:r>
            <w:r w:rsidR="003C6C50" w:rsidRPr="00BE506C">
              <w:t xml:space="preserve"> </w:t>
            </w:r>
            <w:r w:rsidR="00E1777A" w:rsidRPr="00BE506C">
              <w:t>N=</w:t>
            </w:r>
          </w:p>
        </w:tc>
        <w:tc>
          <w:tcPr>
            <w:tcW w:w="1893" w:type="dxa"/>
          </w:tcPr>
          <w:p w:rsidR="00E1777A" w:rsidRPr="00BE506C" w:rsidRDefault="00E1777A" w:rsidP="001618E7">
            <w:pPr>
              <w:pStyle w:val="Tabletext"/>
              <w:ind w:left="0"/>
              <w:jc w:val="center"/>
            </w:pPr>
            <w:r w:rsidRPr="00BE506C">
              <w:t xml:space="preserve">2*A-1+20*(X−1) </w:t>
            </w:r>
            <w:r w:rsidR="00426F2B" w:rsidRPr="00BE506C">
              <w:t>et</w:t>
            </w:r>
          </w:p>
          <w:p w:rsidR="00E1777A" w:rsidRPr="00BE506C" w:rsidRDefault="00E1777A" w:rsidP="001618E7">
            <w:pPr>
              <w:pStyle w:val="Tabletext"/>
              <w:ind w:left="0"/>
              <w:jc w:val="center"/>
            </w:pPr>
            <w:r w:rsidRPr="00BE506C">
              <w:t>2*A+20*(X−1)</w:t>
            </w:r>
          </w:p>
        </w:tc>
        <w:tc>
          <w:tcPr>
            <w:tcW w:w="2268" w:type="dxa"/>
          </w:tcPr>
          <w:p w:rsidR="00E1777A" w:rsidRPr="00BE506C" w:rsidRDefault="00E1777A" w:rsidP="001618E7">
            <w:pPr>
              <w:pStyle w:val="Tabletext"/>
              <w:ind w:left="0"/>
              <w:jc w:val="center"/>
            </w:pPr>
            <w:r w:rsidRPr="00BE506C">
              <w:t xml:space="preserve">2*B+199+20*(X−1) </w:t>
            </w:r>
            <w:r w:rsidR="00426F2B" w:rsidRPr="00BE506C">
              <w:t>et</w:t>
            </w:r>
          </w:p>
          <w:p w:rsidR="00E1777A" w:rsidRPr="00BE506C" w:rsidRDefault="00E1777A" w:rsidP="001618E7">
            <w:pPr>
              <w:pStyle w:val="Tabletext"/>
              <w:ind w:left="0"/>
              <w:jc w:val="center"/>
            </w:pPr>
            <w:r w:rsidRPr="00BE506C">
              <w:t>2*B+200+20*(X−1)</w:t>
            </w:r>
          </w:p>
        </w:tc>
        <w:tc>
          <w:tcPr>
            <w:tcW w:w="2268" w:type="dxa"/>
          </w:tcPr>
          <w:p w:rsidR="00E1777A" w:rsidRPr="00BE506C" w:rsidRDefault="00E1777A" w:rsidP="001618E7">
            <w:pPr>
              <w:pStyle w:val="Tabletext"/>
              <w:ind w:left="0"/>
              <w:jc w:val="center"/>
            </w:pPr>
            <w:r w:rsidRPr="00BE506C">
              <w:t xml:space="preserve">2*C+399+20*(X−1) </w:t>
            </w:r>
            <w:r w:rsidR="00426F2B" w:rsidRPr="00BE506C">
              <w:t>et</w:t>
            </w:r>
          </w:p>
          <w:p w:rsidR="00E1777A" w:rsidRPr="00BE506C" w:rsidRDefault="00E1777A" w:rsidP="001618E7">
            <w:pPr>
              <w:pStyle w:val="Tabletext"/>
              <w:ind w:left="0"/>
              <w:jc w:val="center"/>
            </w:pPr>
            <w:r w:rsidRPr="00BE506C">
              <w:t>2*C+400+20*(X−1)</w:t>
            </w:r>
          </w:p>
        </w:tc>
        <w:tc>
          <w:tcPr>
            <w:tcW w:w="2268" w:type="dxa"/>
          </w:tcPr>
          <w:p w:rsidR="00E1777A" w:rsidRPr="00BE506C" w:rsidRDefault="00E1777A" w:rsidP="001618E7">
            <w:pPr>
              <w:pStyle w:val="Tabletext"/>
              <w:ind w:left="0"/>
              <w:jc w:val="center"/>
            </w:pPr>
            <w:r w:rsidRPr="00BE506C">
              <w:t xml:space="preserve">2*D+599+20*(X−1)  </w:t>
            </w:r>
            <w:r w:rsidR="00426F2B" w:rsidRPr="00BE506C">
              <w:t>et</w:t>
            </w:r>
          </w:p>
          <w:p w:rsidR="00E1777A" w:rsidRPr="00BE506C" w:rsidRDefault="00E1777A" w:rsidP="001618E7">
            <w:pPr>
              <w:pStyle w:val="Tabletext"/>
              <w:ind w:left="0"/>
              <w:jc w:val="center"/>
            </w:pPr>
            <w:r w:rsidRPr="00BE506C">
              <w:t>2*D+600+20*(X−1)</w:t>
            </w:r>
          </w:p>
        </w:tc>
      </w:tr>
    </w:tbl>
    <w:p w:rsidR="00E1777A" w:rsidRDefault="00E1777A" w:rsidP="00420102">
      <w:pPr>
        <w:pStyle w:val="Tablefin"/>
      </w:pPr>
    </w:p>
    <w:p w:rsidR="00380BB8" w:rsidRDefault="00380BB8" w:rsidP="00380BB8">
      <w:pPr>
        <w:rPr>
          <w:lang w:val="en-GB"/>
        </w:rPr>
      </w:pPr>
    </w:p>
    <w:p w:rsidR="00380BB8" w:rsidRPr="00380BB8" w:rsidRDefault="00380BB8" w:rsidP="00380BB8">
      <w:pPr>
        <w:rPr>
          <w:lang w:val="en-GB"/>
        </w:rPr>
      </w:pPr>
    </w:p>
    <w:p w:rsidR="006E4BDA" w:rsidRPr="00BE506C" w:rsidRDefault="006E4BDA" w:rsidP="00420102">
      <w:pPr>
        <w:pStyle w:val="AnnexNoTitle"/>
      </w:pPr>
      <w:r w:rsidRPr="00BE506C">
        <w:lastRenderedPageBreak/>
        <w:t xml:space="preserve">Annexe </w:t>
      </w:r>
      <w:r w:rsidR="00E1777A" w:rsidRPr="00BE506C">
        <w:t>5</w:t>
      </w:r>
      <w:r w:rsidRPr="00BE506C">
        <w:br/>
      </w:r>
      <w:r w:rsidRPr="00BE506C">
        <w:br/>
        <w:t xml:space="preserve">Exemples de dispositions de fréquences pour </w:t>
      </w:r>
      <w:r w:rsidR="00E1777A" w:rsidRPr="00BE506C">
        <w:t xml:space="preserve">les bandes </w:t>
      </w:r>
      <w:r w:rsidRPr="00BE506C">
        <w:t>806-824 MHz</w:t>
      </w:r>
      <w:r w:rsidR="004F37E5" w:rsidRPr="00BE506C">
        <w:t xml:space="preserve"> </w:t>
      </w:r>
      <w:r w:rsidRPr="00BE506C">
        <w:t>et 851</w:t>
      </w:r>
      <w:r w:rsidR="00E97DFD" w:rsidRPr="00BE506C">
        <w:noBreakHyphen/>
      </w:r>
      <w:r w:rsidRPr="00BE506C">
        <w:t>869</w:t>
      </w:r>
      <w:r w:rsidR="00E97DFD" w:rsidRPr="00BE506C">
        <w:t> </w:t>
      </w:r>
      <w:r w:rsidRPr="00BE506C">
        <w:t>MHz dans certains pays de la Région 3 pour les</w:t>
      </w:r>
      <w:r w:rsidR="004F37E5" w:rsidRPr="00BE506C">
        <w:t xml:space="preserve"> </w:t>
      </w:r>
      <w:r w:rsidRPr="00BE506C">
        <w:t xml:space="preserve">applications </w:t>
      </w:r>
      <w:r w:rsidR="00E97DFD" w:rsidRPr="00BE506C">
        <w:br/>
      </w:r>
      <w:r w:rsidRPr="00BE506C">
        <w:t xml:space="preserve">à bande étroite </w:t>
      </w:r>
      <w:r w:rsidR="00426F2B" w:rsidRPr="00BE506C">
        <w:t xml:space="preserve">et large bande </w:t>
      </w:r>
      <w:r w:rsidR="004F37E5" w:rsidRPr="00BE506C">
        <w:t xml:space="preserve">de </w:t>
      </w:r>
      <w:r w:rsidRPr="00BE506C">
        <w:t>protection du public</w:t>
      </w:r>
      <w:r w:rsidR="004F37E5" w:rsidRPr="00BE506C">
        <w:t xml:space="preserve"> </w:t>
      </w:r>
      <w:r w:rsidRPr="00BE506C">
        <w:t xml:space="preserve">et </w:t>
      </w:r>
      <w:r w:rsidR="00E97DFD" w:rsidRPr="00BE506C">
        <w:br/>
      </w:r>
      <w:r w:rsidRPr="00BE506C">
        <w:t>de secours en cas de catastrophe</w:t>
      </w:r>
    </w:p>
    <w:p w:rsidR="00426F2B" w:rsidRPr="00BE506C" w:rsidRDefault="00426F2B" w:rsidP="00420102">
      <w:pPr>
        <w:pStyle w:val="Heading1"/>
        <w:rPr>
          <w:rFonts w:eastAsia="MS Mincho"/>
        </w:rPr>
      </w:pPr>
      <w:r w:rsidRPr="00BE506C">
        <w:rPr>
          <w:rFonts w:eastAsia="MS Mincho"/>
        </w:rPr>
        <w:t>1</w:t>
      </w:r>
      <w:r w:rsidRPr="00BE506C">
        <w:rPr>
          <w:rFonts w:eastAsia="MS Mincho"/>
        </w:rPr>
        <w:tab/>
      </w:r>
      <w:r w:rsidRPr="00420102">
        <w:rPr>
          <w:rFonts w:eastAsia="MS Mincho"/>
        </w:rPr>
        <w:t>Région</w:t>
      </w:r>
      <w:r w:rsidRPr="00BE506C">
        <w:rPr>
          <w:rFonts w:eastAsia="MS Mincho"/>
        </w:rPr>
        <w:t xml:space="preserve"> 3</w:t>
      </w:r>
    </w:p>
    <w:p w:rsidR="00426F2B" w:rsidRPr="00BE506C" w:rsidRDefault="00426F2B" w:rsidP="00420102">
      <w:pPr>
        <w:pStyle w:val="Heading2"/>
        <w:rPr>
          <w:rFonts w:eastAsia="BatangChe"/>
        </w:rPr>
      </w:pPr>
      <w:r w:rsidRPr="00BE506C">
        <w:rPr>
          <w:rFonts w:eastAsia="BatangChe"/>
        </w:rPr>
        <w:t>1.1</w:t>
      </w:r>
      <w:r w:rsidRPr="00BE506C">
        <w:rPr>
          <w:rFonts w:eastAsia="BatangChe"/>
        </w:rPr>
        <w:tab/>
        <w:t xml:space="preserve">Exemple de plan </w:t>
      </w:r>
      <w:r w:rsidR="00FB0E63" w:rsidRPr="00BE506C">
        <w:rPr>
          <w:rFonts w:eastAsia="BatangChe"/>
        </w:rPr>
        <w:t xml:space="preserve">pour les systèmes </w:t>
      </w:r>
      <w:r w:rsidRPr="00BE506C">
        <w:rPr>
          <w:rFonts w:eastAsia="BatangChe"/>
        </w:rPr>
        <w:t>à bande étroite – 806-824/851-869 MHz</w:t>
      </w:r>
    </w:p>
    <w:p w:rsidR="006E4BDA" w:rsidRDefault="006E4BDA" w:rsidP="00420102">
      <w:pPr>
        <w:rPr>
          <w:rFonts w:eastAsia="BatangChe"/>
        </w:rPr>
      </w:pPr>
      <w:r w:rsidRPr="00BE506C">
        <w:t xml:space="preserve">La totalité de la bande </w:t>
      </w:r>
      <w:r w:rsidR="00426F2B" w:rsidRPr="00BE506C">
        <w:t xml:space="preserve">pourrait </w:t>
      </w:r>
      <w:r w:rsidRPr="00BE506C">
        <w:t xml:space="preserve">être utilisée </w:t>
      </w:r>
      <w:r w:rsidR="003C4A5D" w:rsidRPr="00BE506C">
        <w:t>avec</w:t>
      </w:r>
      <w:r w:rsidR="00426F2B" w:rsidRPr="00BE506C">
        <w:t xml:space="preserve"> </w:t>
      </w:r>
      <w:r w:rsidRPr="00BE506C">
        <w:t>des largeurs de bande de canal de 25 kHz pour les systèmes numériques d</w:t>
      </w:r>
      <w:bookmarkStart w:id="3" w:name="_GoBack"/>
      <w:bookmarkEnd w:id="3"/>
      <w:r w:rsidRPr="00BE506C">
        <w:t xml:space="preserve">e radiocommunication à ressources partagées. Toutefois, certaines administrations </w:t>
      </w:r>
      <w:r w:rsidR="006810A7" w:rsidRPr="00BE506C">
        <w:t>souhaiteront</w:t>
      </w:r>
      <w:r w:rsidR="00426F2B" w:rsidRPr="00BE506C">
        <w:t xml:space="preserve"> peut-être </w:t>
      </w:r>
      <w:r w:rsidRPr="00BE506C">
        <w:t>utiliser des largeurs de bande de canal différentes en fonction de leur politique</w:t>
      </w:r>
      <w:r w:rsidR="003C4A5D" w:rsidRPr="00BE506C">
        <w:t xml:space="preserve"> générale</w:t>
      </w:r>
      <w:r w:rsidRPr="00BE506C">
        <w:t xml:space="preserve">. La présente </w:t>
      </w:r>
      <w:r w:rsidR="00426F2B" w:rsidRPr="00BE506C">
        <w:t xml:space="preserve">sous-section </w:t>
      </w:r>
      <w:r w:rsidRPr="00BE506C">
        <w:t xml:space="preserve">donne </w:t>
      </w:r>
      <w:r w:rsidR="00426F2B" w:rsidRPr="00BE506C">
        <w:t xml:space="preserve">des </w:t>
      </w:r>
      <w:r w:rsidRPr="00BE506C">
        <w:t>exemple</w:t>
      </w:r>
      <w:r w:rsidR="00426F2B" w:rsidRPr="00BE506C">
        <w:t>s</w:t>
      </w:r>
      <w:r w:rsidRPr="00BE506C">
        <w:t xml:space="preserve"> de </w:t>
      </w:r>
      <w:r w:rsidR="00426F2B" w:rsidRPr="00BE506C">
        <w:t xml:space="preserve">trois </w:t>
      </w:r>
      <w:r w:rsidRPr="00BE506C">
        <w:t>disposition</w:t>
      </w:r>
      <w:r w:rsidR="00426F2B" w:rsidRPr="00BE506C">
        <w:t>s</w:t>
      </w:r>
      <w:r w:rsidRPr="00BE506C">
        <w:t xml:space="preserve"> des canaux</w:t>
      </w:r>
      <w:r w:rsidR="003E583B" w:rsidRPr="00BE506C">
        <w:t>.</w:t>
      </w:r>
      <w:r w:rsidRPr="00BE506C">
        <w:t xml:space="preserve"> Dans la sous</w:t>
      </w:r>
      <w:r w:rsidRPr="00BE506C">
        <w:noBreakHyphen/>
        <w:t>bande 806</w:t>
      </w:r>
      <w:r w:rsidRPr="00BE506C">
        <w:noBreakHyphen/>
        <w:t>811/851</w:t>
      </w:r>
      <w:r w:rsidRPr="00BE506C">
        <w:noBreakHyphen/>
        <w:t>856 MHz, la largeur de bande du canal est de 25 kHz, dans la sous-bande 811</w:t>
      </w:r>
      <w:r w:rsidRPr="00BE506C">
        <w:noBreakHyphen/>
        <w:t>813,5/856</w:t>
      </w:r>
      <w:r w:rsidRPr="00BE506C">
        <w:noBreakHyphen/>
        <w:t>858,5 MHz elle est de 12,5 kHz et dans la sous</w:t>
      </w:r>
      <w:r w:rsidRPr="00BE506C">
        <w:noBreakHyphen/>
        <w:t>bande 813,5</w:t>
      </w:r>
      <w:r w:rsidRPr="00BE506C">
        <w:noBreakHyphen/>
        <w:t>816/858</w:t>
      </w:r>
      <w:r w:rsidR="00420102">
        <w:noBreakHyphen/>
      </w:r>
      <w:r w:rsidRPr="00BE506C">
        <w:t>861 MHz elle</w:t>
      </w:r>
      <w:r w:rsidR="0051662C" w:rsidRPr="00BE506C">
        <w:t xml:space="preserve"> </w:t>
      </w:r>
      <w:r w:rsidRPr="00BE506C">
        <w:t>est de 6,25 kHz.</w:t>
      </w:r>
      <w:r w:rsidR="00426F2B" w:rsidRPr="00BE506C">
        <w:t xml:space="preserve"> </w:t>
      </w:r>
      <w:r w:rsidR="00426F2B" w:rsidRPr="00BE506C">
        <w:rPr>
          <w:rFonts w:eastAsia="BatangChe"/>
        </w:rPr>
        <w:t>Le bloc inférieur 806</w:t>
      </w:r>
      <w:r w:rsidR="00426F2B" w:rsidRPr="00BE506C">
        <w:rPr>
          <w:rFonts w:eastAsia="BatangChe"/>
        </w:rPr>
        <w:noBreakHyphen/>
        <w:t>824 MHz est utilisé pour les émetteurs de station mobile (liaison montante) et le bloc supérieur est utilisé pour les émetteurs de station de base (liaison descendante).</w:t>
      </w:r>
    </w:p>
    <w:p w:rsidR="00420102" w:rsidRPr="00BE506C" w:rsidRDefault="00420102" w:rsidP="00420102"/>
    <w:p w:rsidR="00426F2B" w:rsidRPr="0092568C" w:rsidRDefault="00150CED" w:rsidP="0092568C">
      <w:pPr>
        <w:pStyle w:val="Figure"/>
        <w:rPr>
          <w:rFonts w:eastAsia="BatangChe"/>
        </w:rPr>
      </w:pPr>
      <w:r w:rsidRPr="0092568C">
        <w:object w:dxaOrig="6816" w:dyaOrig="1458">
          <v:shape id="_x0000_i1028" type="#_x0000_t75" style="width:408.5pt;height:88pt" o:ole="">
            <v:imagedata r:id="rId19" o:title=""/>
          </v:shape>
          <o:OLEObject Type="Embed" ProgID="CorelDraw.Graphic.16" ShapeID="_x0000_i1028" DrawAspect="Content" ObjectID="_1526191713" r:id="rId20"/>
        </w:object>
      </w:r>
    </w:p>
    <w:p w:rsidR="006E4BDA" w:rsidRPr="00BE506C" w:rsidRDefault="006E4BDA" w:rsidP="001618E7">
      <w:r w:rsidRPr="00BE506C">
        <w:t xml:space="preserve">Les formules à utiliser pour calculer la fréquence centrale de </w:t>
      </w:r>
      <w:r w:rsidR="00416F62" w:rsidRPr="00BE506C">
        <w:t>chaque canal sont les suivantes</w:t>
      </w:r>
      <w:r w:rsidRPr="00BE506C">
        <w:t>:</w:t>
      </w:r>
    </w:p>
    <w:p w:rsidR="006E4BDA" w:rsidRPr="00BE506C" w:rsidRDefault="006E4BDA" w:rsidP="001618E7">
      <w:pPr>
        <w:pStyle w:val="enumlev1"/>
        <w:rPr>
          <w:rFonts w:eastAsia="BatangChe"/>
          <w:lang w:eastAsia="ko-KR"/>
        </w:rPr>
      </w:pPr>
      <w:r w:rsidRPr="00BE506C">
        <w:t>–</w:t>
      </w:r>
      <w:r w:rsidRPr="00BE506C">
        <w:tab/>
        <w:t>Dans la sous</w:t>
      </w:r>
      <w:r w:rsidRPr="00BE506C">
        <w:noBreakHyphen/>
        <w:t>bande 806-811/851-856 MHz:</w:t>
      </w:r>
    </w:p>
    <w:p w:rsidR="006E4BDA" w:rsidRPr="00BE506C" w:rsidRDefault="00510D67" w:rsidP="00510D67">
      <w:pPr>
        <w:pStyle w:val="enumlev1"/>
        <w:rPr>
          <w:rFonts w:eastAsia="BatangChe"/>
        </w:rPr>
      </w:pPr>
      <w:r>
        <w:tab/>
      </w:r>
      <w:r w:rsidR="006E4BDA" w:rsidRPr="00BE506C">
        <w:t>La bande est divisée en canaux de 25 kHz</w:t>
      </w:r>
      <w:r w:rsidR="006E4BDA" w:rsidRPr="00BE506C">
        <w:rPr>
          <w:rFonts w:eastAsia="BatangChe"/>
        </w:rPr>
        <w:t>.</w:t>
      </w:r>
    </w:p>
    <w:p w:rsidR="006E4BDA" w:rsidRPr="00BE506C" w:rsidRDefault="00510D67" w:rsidP="00510D67">
      <w:pPr>
        <w:pStyle w:val="enumlev1"/>
      </w:pPr>
      <w:r>
        <w:tab/>
      </w:r>
      <w:r w:rsidR="006E4BDA" w:rsidRPr="00BE506C">
        <w:t xml:space="preserve">Fréquence centrale du </w:t>
      </w:r>
      <w:r w:rsidR="00426F2B" w:rsidRPr="00BE506C">
        <w:rPr>
          <w:i/>
          <w:iCs/>
        </w:rPr>
        <w:t>N</w:t>
      </w:r>
      <w:r w:rsidR="006E4BDA" w:rsidRPr="00BE506C">
        <w:t>ième canal d'émission de la station de base (MHz):</w:t>
      </w:r>
    </w:p>
    <w:p w:rsidR="006E4BDA" w:rsidRPr="00835EB8" w:rsidRDefault="001B0F9E" w:rsidP="001B0F9E">
      <w:pPr>
        <w:pStyle w:val="Equationlegend"/>
        <w:rPr>
          <w:rFonts w:eastAsia="BatangChe"/>
          <w:lang w:val="fr-CH"/>
        </w:rPr>
      </w:pPr>
      <w:r w:rsidRPr="00342AD4">
        <w:rPr>
          <w:rFonts w:eastAsia="BatangChe"/>
          <w:i/>
          <w:iCs/>
          <w:lang w:val="fr-CH"/>
        </w:rPr>
        <w:tab/>
      </w:r>
      <w:r w:rsidRPr="00342AD4">
        <w:rPr>
          <w:rFonts w:eastAsia="BatangChe"/>
          <w:i/>
          <w:iCs/>
          <w:lang w:val="fr-CH"/>
        </w:rPr>
        <w:tab/>
      </w:r>
      <w:r w:rsidR="006E4BDA" w:rsidRPr="00835EB8">
        <w:rPr>
          <w:rFonts w:eastAsia="BatangChe"/>
          <w:i/>
          <w:iCs/>
          <w:lang w:val="fr-CH"/>
        </w:rPr>
        <w:t>F</w:t>
      </w:r>
      <w:r w:rsidR="006E4BDA" w:rsidRPr="00835EB8">
        <w:rPr>
          <w:rFonts w:eastAsia="BatangChe"/>
          <w:i/>
          <w:iCs/>
          <w:vertAlign w:val="subscript"/>
          <w:lang w:val="fr-CH"/>
        </w:rPr>
        <w:t>N</w:t>
      </w:r>
      <w:r w:rsidR="006E4BDA" w:rsidRPr="00835EB8">
        <w:rPr>
          <w:rFonts w:eastAsia="BatangChe"/>
          <w:lang w:val="fr-CH"/>
        </w:rPr>
        <w:t xml:space="preserve"> = 851,0125 + (</w:t>
      </w:r>
      <w:r w:rsidR="006E4BDA" w:rsidRPr="00835EB8">
        <w:rPr>
          <w:rFonts w:eastAsia="BatangChe"/>
          <w:i/>
          <w:iCs/>
          <w:lang w:val="fr-CH"/>
        </w:rPr>
        <w:t>N</w:t>
      </w:r>
      <w:r w:rsidR="006E4BDA" w:rsidRPr="00835EB8">
        <w:rPr>
          <w:rFonts w:eastAsia="BatangChe"/>
          <w:lang w:val="fr-CH"/>
        </w:rPr>
        <w:t xml:space="preserve"> − 1) × 0,025 </w:t>
      </w:r>
      <w:r w:rsidR="006E4BDA" w:rsidRPr="00835EB8">
        <w:rPr>
          <w:rFonts w:eastAsia="BatangChe"/>
          <w:lang w:val="fr-CH"/>
        </w:rPr>
        <w:tab/>
      </w:r>
      <w:r w:rsidR="006E4BDA" w:rsidRPr="00835EB8">
        <w:rPr>
          <w:rFonts w:eastAsia="BatangChe"/>
          <w:i/>
          <w:iCs/>
          <w:lang w:val="fr-CH"/>
        </w:rPr>
        <w:t>N</w:t>
      </w:r>
      <w:r w:rsidR="006E4BDA" w:rsidRPr="00835EB8">
        <w:rPr>
          <w:rFonts w:eastAsia="BatangChe"/>
          <w:lang w:val="fr-CH"/>
        </w:rPr>
        <w:t xml:space="preserve"> = 1, 2, 3, …, 200</w:t>
      </w:r>
    </w:p>
    <w:p w:rsidR="006E4BDA" w:rsidRPr="00BE506C" w:rsidRDefault="00510D67" w:rsidP="00510D67">
      <w:pPr>
        <w:pStyle w:val="enumlev1"/>
        <w:rPr>
          <w:rFonts w:eastAsia="BatangChe"/>
        </w:rPr>
      </w:pPr>
      <w:r>
        <w:tab/>
      </w:r>
      <w:r w:rsidR="006E4BDA" w:rsidRPr="00BE506C">
        <w:t xml:space="preserve">Fréquence centrale du </w:t>
      </w:r>
      <w:r w:rsidR="00426F2B" w:rsidRPr="00BE506C">
        <w:rPr>
          <w:i/>
          <w:iCs/>
        </w:rPr>
        <w:t>N</w:t>
      </w:r>
      <w:r w:rsidR="006E4BDA" w:rsidRPr="00BE506C">
        <w:t>ième canal de réception de la station de base</w:t>
      </w:r>
      <w:r w:rsidR="006E4BDA" w:rsidRPr="00BE506C">
        <w:rPr>
          <w:rFonts w:eastAsia="BatangChe"/>
        </w:rPr>
        <w:t xml:space="preserve"> (MHz):</w:t>
      </w:r>
    </w:p>
    <w:p w:rsidR="006E4BDA" w:rsidRPr="001B0F9E" w:rsidRDefault="001B0F9E" w:rsidP="001B0F9E">
      <w:pPr>
        <w:pStyle w:val="Equationlegend"/>
        <w:rPr>
          <w:rFonts w:eastAsia="BatangChe"/>
          <w:lang w:val="fr-CH" w:eastAsia="ko-KR"/>
        </w:rPr>
      </w:pPr>
      <w:r w:rsidRPr="00835EB8">
        <w:rPr>
          <w:rFonts w:eastAsia="BatangChe"/>
          <w:i/>
          <w:iCs/>
          <w:lang w:val="fr-CH"/>
        </w:rPr>
        <w:tab/>
      </w:r>
      <w:r w:rsidRPr="00835EB8">
        <w:rPr>
          <w:rFonts w:eastAsia="BatangChe"/>
          <w:i/>
          <w:iCs/>
          <w:lang w:val="fr-CH"/>
        </w:rPr>
        <w:tab/>
      </w:r>
      <w:r w:rsidR="006E4BDA" w:rsidRPr="001B0F9E">
        <w:rPr>
          <w:rFonts w:eastAsia="BatangChe"/>
          <w:i/>
          <w:iCs/>
          <w:lang w:val="fr-CH"/>
        </w:rPr>
        <w:t>F</w:t>
      </w:r>
      <w:r w:rsidR="006E4BDA" w:rsidRPr="001B0F9E">
        <w:rPr>
          <w:rFonts w:eastAsia="BatangChe"/>
          <w:i/>
          <w:iCs/>
          <w:vertAlign w:val="subscript"/>
          <w:lang w:val="fr-CH"/>
        </w:rPr>
        <w:t>N</w:t>
      </w:r>
      <w:r w:rsidR="006E4BDA" w:rsidRPr="001B0F9E">
        <w:rPr>
          <w:rFonts w:eastAsia="BatangChe"/>
          <w:i/>
          <w:iCs/>
          <w:vertAlign w:val="superscript"/>
          <w:lang w:val="fr-CH"/>
        </w:rPr>
        <w:t>′</w:t>
      </w:r>
      <w:r w:rsidR="006E4BDA" w:rsidRPr="001B0F9E">
        <w:rPr>
          <w:rFonts w:eastAsia="BatangChe"/>
          <w:lang w:val="fr-CH"/>
        </w:rPr>
        <w:t xml:space="preserve"> = 806,0125 + (</w:t>
      </w:r>
      <w:r w:rsidR="006E4BDA" w:rsidRPr="001B0F9E">
        <w:rPr>
          <w:rFonts w:eastAsia="BatangChe"/>
          <w:i/>
          <w:iCs/>
          <w:lang w:val="fr-CH"/>
        </w:rPr>
        <w:t>N</w:t>
      </w:r>
      <w:r w:rsidR="006E4BDA" w:rsidRPr="001B0F9E">
        <w:rPr>
          <w:rFonts w:eastAsia="BatangChe"/>
          <w:lang w:val="fr-CH"/>
        </w:rPr>
        <w:t xml:space="preserve"> − 1) × 0,025 </w:t>
      </w:r>
      <w:r w:rsidR="006E4BDA" w:rsidRPr="001B0F9E">
        <w:rPr>
          <w:rFonts w:eastAsia="BatangChe"/>
          <w:lang w:val="fr-CH"/>
        </w:rPr>
        <w:tab/>
      </w:r>
      <w:r w:rsidR="006E4BDA" w:rsidRPr="001B0F9E">
        <w:rPr>
          <w:rFonts w:eastAsia="BatangChe"/>
          <w:i/>
          <w:iCs/>
          <w:lang w:val="fr-CH"/>
        </w:rPr>
        <w:t>N</w:t>
      </w:r>
      <w:r w:rsidR="006E4BDA" w:rsidRPr="001B0F9E">
        <w:rPr>
          <w:rFonts w:eastAsia="BatangChe"/>
          <w:lang w:val="fr-CH"/>
        </w:rPr>
        <w:t xml:space="preserve"> = 1, 2, 3, …, 200</w:t>
      </w:r>
    </w:p>
    <w:p w:rsidR="006E4BDA" w:rsidRPr="00BE506C" w:rsidRDefault="006E4BDA" w:rsidP="00510D67">
      <w:pPr>
        <w:pStyle w:val="enumlev1"/>
      </w:pPr>
      <w:r w:rsidRPr="00BE506C">
        <w:t>–</w:t>
      </w:r>
      <w:r w:rsidRPr="00BE506C">
        <w:tab/>
        <w:t>Dans la sous-bande 811-813,5/856-858,5 MHz:</w:t>
      </w:r>
    </w:p>
    <w:p w:rsidR="006E4BDA" w:rsidRPr="00BE506C" w:rsidRDefault="00510D67" w:rsidP="00510D67">
      <w:pPr>
        <w:pStyle w:val="enumlev1"/>
        <w:rPr>
          <w:rFonts w:eastAsia="BatangChe"/>
        </w:rPr>
      </w:pPr>
      <w:r>
        <w:rPr>
          <w:rFonts w:eastAsia="BatangChe"/>
        </w:rPr>
        <w:tab/>
      </w:r>
      <w:r w:rsidR="006E4BDA" w:rsidRPr="00BE506C">
        <w:rPr>
          <w:rFonts w:eastAsia="BatangChe"/>
        </w:rPr>
        <w:t>La sous</w:t>
      </w:r>
      <w:r w:rsidR="006E4BDA" w:rsidRPr="00BE506C">
        <w:rPr>
          <w:rFonts w:eastAsia="BatangChe"/>
        </w:rPr>
        <w:noBreakHyphen/>
        <w:t>bande est divisée en canaux de 12,5 kHz.</w:t>
      </w:r>
    </w:p>
    <w:p w:rsidR="006E4BDA" w:rsidRPr="00BE506C" w:rsidRDefault="00510D67" w:rsidP="00510D67">
      <w:pPr>
        <w:pStyle w:val="enumlev1"/>
        <w:rPr>
          <w:rFonts w:eastAsia="BatangChe"/>
        </w:rPr>
      </w:pPr>
      <w:r>
        <w:tab/>
      </w:r>
      <w:r w:rsidR="006E4BDA" w:rsidRPr="00BE506C">
        <w:t xml:space="preserve">Fréquence centrale du </w:t>
      </w:r>
      <w:r w:rsidR="00426F2B" w:rsidRPr="00BE506C">
        <w:rPr>
          <w:i/>
          <w:iCs/>
        </w:rPr>
        <w:t>N</w:t>
      </w:r>
      <w:r w:rsidR="006E4BDA" w:rsidRPr="00BE506C">
        <w:t>ième canal d'émission de la station de base (MHz):</w:t>
      </w:r>
    </w:p>
    <w:p w:rsidR="006E4BDA" w:rsidRPr="00342AD4" w:rsidRDefault="001B0F9E" w:rsidP="001B0F9E">
      <w:pPr>
        <w:pStyle w:val="Equationlegend"/>
        <w:rPr>
          <w:rFonts w:eastAsia="BatangChe"/>
          <w:lang w:val="fr-CH"/>
        </w:rPr>
      </w:pPr>
      <w:r w:rsidRPr="00342AD4">
        <w:rPr>
          <w:rFonts w:eastAsia="BatangChe"/>
          <w:i/>
          <w:iCs/>
          <w:lang w:val="fr-CH"/>
        </w:rPr>
        <w:tab/>
      </w:r>
      <w:r w:rsidRPr="00342AD4">
        <w:rPr>
          <w:rFonts w:eastAsia="BatangChe"/>
          <w:i/>
          <w:iCs/>
          <w:lang w:val="fr-CH"/>
        </w:rPr>
        <w:tab/>
      </w:r>
      <w:r w:rsidR="006E4BDA" w:rsidRPr="00342AD4">
        <w:rPr>
          <w:rFonts w:eastAsia="BatangChe"/>
          <w:i/>
          <w:iCs/>
          <w:lang w:val="fr-CH"/>
        </w:rPr>
        <w:t>F</w:t>
      </w:r>
      <w:r w:rsidR="006E4BDA" w:rsidRPr="00342AD4">
        <w:rPr>
          <w:rFonts w:eastAsia="BatangChe"/>
          <w:i/>
          <w:iCs/>
          <w:vertAlign w:val="subscript"/>
          <w:lang w:val="fr-CH"/>
        </w:rPr>
        <w:t>N</w:t>
      </w:r>
      <w:r w:rsidR="006E4BDA" w:rsidRPr="00342AD4">
        <w:rPr>
          <w:rFonts w:eastAsia="BatangChe"/>
          <w:lang w:val="fr-CH"/>
        </w:rPr>
        <w:t xml:space="preserve"> = 856,00625 + (</w:t>
      </w:r>
      <w:r w:rsidR="006E4BDA" w:rsidRPr="00342AD4">
        <w:rPr>
          <w:rFonts w:eastAsia="BatangChe"/>
          <w:i/>
          <w:iCs/>
          <w:lang w:val="fr-CH"/>
        </w:rPr>
        <w:t>N</w:t>
      </w:r>
      <w:r w:rsidR="006E4BDA" w:rsidRPr="00342AD4">
        <w:rPr>
          <w:rFonts w:eastAsia="BatangChe"/>
          <w:lang w:val="fr-CH"/>
        </w:rPr>
        <w:t xml:space="preserve"> − 1) × 0,0125 </w:t>
      </w:r>
      <w:r w:rsidR="006E4BDA" w:rsidRPr="00342AD4">
        <w:rPr>
          <w:rFonts w:eastAsia="BatangChe"/>
          <w:lang w:val="fr-CH"/>
        </w:rPr>
        <w:tab/>
      </w:r>
      <w:r w:rsidR="006E4BDA" w:rsidRPr="00342AD4">
        <w:rPr>
          <w:rFonts w:eastAsia="BatangChe"/>
          <w:i/>
          <w:iCs/>
          <w:lang w:val="fr-CH"/>
        </w:rPr>
        <w:t>N</w:t>
      </w:r>
      <w:r w:rsidR="006E4BDA" w:rsidRPr="00342AD4">
        <w:rPr>
          <w:rFonts w:eastAsia="BatangChe"/>
          <w:lang w:val="fr-CH"/>
        </w:rPr>
        <w:t xml:space="preserve"> = 1, 2, 3, …, 200</w:t>
      </w:r>
    </w:p>
    <w:p w:rsidR="006E4BDA" w:rsidRPr="00BE506C" w:rsidRDefault="00510D67" w:rsidP="00510D67">
      <w:pPr>
        <w:pStyle w:val="enumlev1"/>
        <w:rPr>
          <w:rFonts w:eastAsia="BatangChe"/>
        </w:rPr>
      </w:pPr>
      <w:r>
        <w:tab/>
      </w:r>
      <w:r w:rsidR="006E4BDA" w:rsidRPr="00BE506C">
        <w:t xml:space="preserve">Fréquence centrale du </w:t>
      </w:r>
      <w:r w:rsidR="00426F2B" w:rsidRPr="00BE506C">
        <w:rPr>
          <w:i/>
          <w:iCs/>
        </w:rPr>
        <w:t>N</w:t>
      </w:r>
      <w:r w:rsidR="006E4BDA" w:rsidRPr="00BE506C">
        <w:t>ième canal de réception de la station de base (MHz)</w:t>
      </w:r>
      <w:r w:rsidR="006E4BDA" w:rsidRPr="00BE506C">
        <w:rPr>
          <w:rFonts w:eastAsia="BatangChe"/>
        </w:rPr>
        <w:t>:</w:t>
      </w:r>
    </w:p>
    <w:p w:rsidR="006E4BDA" w:rsidRPr="00342AD4" w:rsidRDefault="001B0F9E" w:rsidP="001B0F9E">
      <w:pPr>
        <w:pStyle w:val="Equationlegend"/>
        <w:rPr>
          <w:rFonts w:eastAsia="BatangChe"/>
          <w:lang w:val="fr-CH"/>
        </w:rPr>
      </w:pPr>
      <w:r w:rsidRPr="00342AD4">
        <w:rPr>
          <w:rFonts w:eastAsia="BatangChe"/>
          <w:i/>
          <w:iCs/>
          <w:lang w:val="fr-CH"/>
        </w:rPr>
        <w:tab/>
      </w:r>
      <w:r w:rsidRPr="00342AD4">
        <w:rPr>
          <w:rFonts w:eastAsia="BatangChe"/>
          <w:i/>
          <w:iCs/>
          <w:lang w:val="fr-CH"/>
        </w:rPr>
        <w:tab/>
      </w:r>
      <w:r w:rsidR="006E4BDA" w:rsidRPr="00342AD4">
        <w:rPr>
          <w:rFonts w:eastAsia="BatangChe"/>
          <w:i/>
          <w:iCs/>
          <w:lang w:val="fr-CH"/>
        </w:rPr>
        <w:t>F</w:t>
      </w:r>
      <w:r w:rsidR="006E4BDA" w:rsidRPr="00342AD4">
        <w:rPr>
          <w:rFonts w:eastAsia="BatangChe"/>
          <w:i/>
          <w:iCs/>
          <w:vertAlign w:val="subscript"/>
          <w:lang w:val="fr-CH"/>
        </w:rPr>
        <w:t>N</w:t>
      </w:r>
      <w:r w:rsidR="006E4BDA" w:rsidRPr="00342AD4">
        <w:rPr>
          <w:rFonts w:eastAsia="BatangChe"/>
          <w:i/>
          <w:iCs/>
          <w:lang w:val="fr-CH"/>
        </w:rPr>
        <w:t>′</w:t>
      </w:r>
      <w:r w:rsidR="006E4BDA" w:rsidRPr="00342AD4">
        <w:rPr>
          <w:rFonts w:eastAsia="BatangChe"/>
          <w:lang w:val="fr-CH"/>
        </w:rPr>
        <w:t xml:space="preserve"> = 811,00625 + (</w:t>
      </w:r>
      <w:r w:rsidR="006E4BDA" w:rsidRPr="00342AD4">
        <w:rPr>
          <w:rFonts w:eastAsia="BatangChe"/>
          <w:i/>
          <w:iCs/>
          <w:lang w:val="fr-CH"/>
        </w:rPr>
        <w:t>N</w:t>
      </w:r>
      <w:r w:rsidR="006E4BDA" w:rsidRPr="00342AD4">
        <w:rPr>
          <w:rFonts w:eastAsia="BatangChe"/>
          <w:lang w:val="fr-CH"/>
        </w:rPr>
        <w:t xml:space="preserve"> − 1) × 0,0125 </w:t>
      </w:r>
      <w:r w:rsidR="006E4BDA" w:rsidRPr="00342AD4">
        <w:rPr>
          <w:rFonts w:eastAsia="BatangChe"/>
          <w:lang w:val="fr-CH"/>
        </w:rPr>
        <w:tab/>
      </w:r>
      <w:r w:rsidR="006E4BDA" w:rsidRPr="00342AD4">
        <w:rPr>
          <w:rFonts w:eastAsia="BatangChe"/>
          <w:i/>
          <w:iCs/>
          <w:lang w:val="fr-CH"/>
        </w:rPr>
        <w:t>N</w:t>
      </w:r>
      <w:r w:rsidR="006E4BDA" w:rsidRPr="00342AD4">
        <w:rPr>
          <w:rFonts w:eastAsia="BatangChe"/>
          <w:lang w:val="fr-CH"/>
        </w:rPr>
        <w:t xml:space="preserve"> = 1, 2, 3, …, 200</w:t>
      </w:r>
    </w:p>
    <w:p w:rsidR="006E4BDA" w:rsidRPr="00BE506C" w:rsidRDefault="006E4BDA" w:rsidP="00510D67">
      <w:pPr>
        <w:pStyle w:val="enumlev1"/>
      </w:pPr>
      <w:r w:rsidRPr="00BE506C">
        <w:t>–</w:t>
      </w:r>
      <w:r w:rsidRPr="00BE506C">
        <w:tab/>
      </w:r>
      <w:r w:rsidRPr="00510D67">
        <w:t>Dans</w:t>
      </w:r>
      <w:r w:rsidRPr="00BE506C">
        <w:t xml:space="preserve"> la sous</w:t>
      </w:r>
      <w:r w:rsidRPr="00BE506C">
        <w:noBreakHyphen/>
        <w:t>bande 813,5-816/858,5-861 MHz:</w:t>
      </w:r>
    </w:p>
    <w:p w:rsidR="006E4BDA" w:rsidRPr="00BE506C" w:rsidRDefault="00510D67" w:rsidP="00510D67">
      <w:pPr>
        <w:pStyle w:val="enumlev1"/>
        <w:rPr>
          <w:rFonts w:eastAsia="BatangChe"/>
        </w:rPr>
      </w:pPr>
      <w:r>
        <w:rPr>
          <w:rFonts w:eastAsia="BatangChe"/>
        </w:rPr>
        <w:tab/>
      </w:r>
      <w:r w:rsidR="006E4BDA" w:rsidRPr="00BE506C">
        <w:rPr>
          <w:rFonts w:eastAsia="BatangChe"/>
        </w:rPr>
        <w:t>La sous</w:t>
      </w:r>
      <w:r w:rsidR="006E4BDA" w:rsidRPr="00BE506C">
        <w:rPr>
          <w:rFonts w:eastAsia="BatangChe"/>
        </w:rPr>
        <w:noBreakHyphen/>
        <w:t>bande est divisée en canaux de 6,25 kHz.</w:t>
      </w:r>
    </w:p>
    <w:p w:rsidR="006E4BDA" w:rsidRPr="00BE506C" w:rsidRDefault="00510D67" w:rsidP="00510D67">
      <w:pPr>
        <w:pStyle w:val="enumlev1"/>
        <w:rPr>
          <w:rFonts w:eastAsia="BatangChe"/>
        </w:rPr>
      </w:pPr>
      <w:r>
        <w:tab/>
      </w:r>
      <w:r w:rsidR="006E4BDA" w:rsidRPr="00BE506C">
        <w:t xml:space="preserve">Fréquence centrale du </w:t>
      </w:r>
      <w:r w:rsidR="00426F2B" w:rsidRPr="00BE506C">
        <w:rPr>
          <w:i/>
          <w:iCs/>
        </w:rPr>
        <w:t>N</w:t>
      </w:r>
      <w:r w:rsidR="006E4BDA" w:rsidRPr="00BE506C">
        <w:t>ième canal d'émission de la station de base (MHz):</w:t>
      </w:r>
    </w:p>
    <w:p w:rsidR="006E4BDA" w:rsidRPr="00342AD4" w:rsidRDefault="001B0F9E" w:rsidP="001B0F9E">
      <w:pPr>
        <w:pStyle w:val="Equationlegend"/>
        <w:rPr>
          <w:rFonts w:eastAsia="BatangChe"/>
          <w:lang w:val="fr-CH"/>
        </w:rPr>
      </w:pPr>
      <w:r w:rsidRPr="00342AD4">
        <w:rPr>
          <w:rFonts w:eastAsia="BatangChe"/>
          <w:i/>
          <w:iCs/>
          <w:lang w:val="fr-CH"/>
        </w:rPr>
        <w:tab/>
      </w:r>
      <w:r w:rsidRPr="00342AD4">
        <w:rPr>
          <w:rFonts w:eastAsia="BatangChe"/>
          <w:i/>
          <w:iCs/>
          <w:lang w:val="fr-CH"/>
        </w:rPr>
        <w:tab/>
      </w:r>
      <w:r w:rsidR="006E4BDA" w:rsidRPr="00342AD4">
        <w:rPr>
          <w:rFonts w:eastAsia="BatangChe"/>
          <w:i/>
          <w:iCs/>
          <w:lang w:val="fr-CH"/>
        </w:rPr>
        <w:t>F</w:t>
      </w:r>
      <w:r w:rsidR="006E4BDA" w:rsidRPr="00342AD4">
        <w:rPr>
          <w:rFonts w:eastAsia="BatangChe"/>
          <w:i/>
          <w:iCs/>
          <w:vertAlign w:val="subscript"/>
          <w:lang w:val="fr-CH"/>
        </w:rPr>
        <w:t>N</w:t>
      </w:r>
      <w:r w:rsidR="006E4BDA" w:rsidRPr="00342AD4">
        <w:rPr>
          <w:rFonts w:eastAsia="BatangChe"/>
          <w:lang w:val="fr-CH"/>
        </w:rPr>
        <w:t xml:space="preserve"> = 858,503125 + (</w:t>
      </w:r>
      <w:r w:rsidR="006E4BDA" w:rsidRPr="00342AD4">
        <w:rPr>
          <w:rFonts w:eastAsia="BatangChe"/>
          <w:i/>
          <w:iCs/>
          <w:lang w:val="fr-CH"/>
        </w:rPr>
        <w:t>N</w:t>
      </w:r>
      <w:r w:rsidR="006E4BDA" w:rsidRPr="00342AD4">
        <w:rPr>
          <w:rFonts w:eastAsia="BatangChe"/>
          <w:lang w:val="fr-CH"/>
        </w:rPr>
        <w:t xml:space="preserve"> − 1) × 0,00625  </w:t>
      </w:r>
      <w:r w:rsidR="006E4BDA" w:rsidRPr="00342AD4">
        <w:rPr>
          <w:rFonts w:eastAsia="BatangChe"/>
          <w:i/>
          <w:iCs/>
          <w:lang w:val="fr-CH"/>
        </w:rPr>
        <w:t>N</w:t>
      </w:r>
      <w:r w:rsidR="006E4BDA" w:rsidRPr="00342AD4">
        <w:rPr>
          <w:rFonts w:eastAsia="BatangChe"/>
          <w:lang w:val="fr-CH"/>
        </w:rPr>
        <w:t xml:space="preserve"> = 1, 2, 3, …, 400</w:t>
      </w:r>
    </w:p>
    <w:p w:rsidR="006E4BDA" w:rsidRPr="00BE506C" w:rsidRDefault="00510D67" w:rsidP="00510D67">
      <w:pPr>
        <w:pStyle w:val="enumlev1"/>
        <w:rPr>
          <w:rFonts w:eastAsia="BatangChe"/>
        </w:rPr>
      </w:pPr>
      <w:r>
        <w:lastRenderedPageBreak/>
        <w:tab/>
      </w:r>
      <w:r w:rsidR="006E4BDA" w:rsidRPr="00BE506C">
        <w:t xml:space="preserve">Fréquence centrale du </w:t>
      </w:r>
      <w:r w:rsidR="00426F2B" w:rsidRPr="00BE506C">
        <w:rPr>
          <w:i/>
          <w:iCs/>
        </w:rPr>
        <w:t>N</w:t>
      </w:r>
      <w:r w:rsidR="006E4BDA" w:rsidRPr="00BE506C">
        <w:t>ième canal de réception de la station de base (MHz)</w:t>
      </w:r>
      <w:r w:rsidR="006E4BDA" w:rsidRPr="00BE506C">
        <w:rPr>
          <w:rFonts w:eastAsia="BatangChe"/>
        </w:rPr>
        <w:t>:</w:t>
      </w:r>
    </w:p>
    <w:p w:rsidR="006E4BDA" w:rsidRPr="00342AD4" w:rsidRDefault="001B0F9E" w:rsidP="001B0F9E">
      <w:pPr>
        <w:pStyle w:val="Equationlegend"/>
        <w:rPr>
          <w:rFonts w:eastAsia="BatangChe"/>
          <w:lang w:val="fr-CH"/>
        </w:rPr>
      </w:pPr>
      <w:r w:rsidRPr="00342AD4">
        <w:rPr>
          <w:rFonts w:eastAsia="BatangChe"/>
          <w:i/>
          <w:iCs/>
          <w:lang w:val="fr-CH"/>
        </w:rPr>
        <w:tab/>
      </w:r>
      <w:r w:rsidRPr="00342AD4">
        <w:rPr>
          <w:rFonts w:eastAsia="BatangChe"/>
          <w:i/>
          <w:iCs/>
          <w:lang w:val="fr-CH"/>
        </w:rPr>
        <w:tab/>
      </w:r>
      <w:r w:rsidR="006E4BDA" w:rsidRPr="00342AD4">
        <w:rPr>
          <w:rFonts w:eastAsia="BatangChe"/>
          <w:i/>
          <w:iCs/>
          <w:lang w:val="fr-CH"/>
        </w:rPr>
        <w:t>F</w:t>
      </w:r>
      <w:r w:rsidR="006E4BDA" w:rsidRPr="00342AD4">
        <w:rPr>
          <w:rFonts w:eastAsia="BatangChe"/>
          <w:i/>
          <w:iCs/>
          <w:vertAlign w:val="subscript"/>
          <w:lang w:val="fr-CH"/>
        </w:rPr>
        <w:t>N</w:t>
      </w:r>
      <w:r w:rsidR="006E4BDA" w:rsidRPr="00342AD4">
        <w:rPr>
          <w:rFonts w:eastAsia="BatangChe"/>
          <w:i/>
          <w:iCs/>
          <w:vertAlign w:val="superscript"/>
          <w:lang w:val="fr-CH"/>
        </w:rPr>
        <w:t>′</w:t>
      </w:r>
      <w:r w:rsidR="006E4BDA" w:rsidRPr="00342AD4">
        <w:rPr>
          <w:rFonts w:eastAsia="BatangChe"/>
          <w:lang w:val="fr-CH"/>
        </w:rPr>
        <w:t xml:space="preserve"> = 813,503125 + (</w:t>
      </w:r>
      <w:r w:rsidR="006E4BDA" w:rsidRPr="00342AD4">
        <w:rPr>
          <w:rFonts w:eastAsia="BatangChe"/>
          <w:i/>
          <w:iCs/>
          <w:lang w:val="fr-CH"/>
        </w:rPr>
        <w:t>N</w:t>
      </w:r>
      <w:r w:rsidR="006E4BDA" w:rsidRPr="00342AD4">
        <w:rPr>
          <w:rFonts w:eastAsia="BatangChe"/>
          <w:lang w:val="fr-CH"/>
        </w:rPr>
        <w:t xml:space="preserve"> − 1) × 0,00625  </w:t>
      </w:r>
      <w:r w:rsidR="006E4BDA" w:rsidRPr="00342AD4">
        <w:rPr>
          <w:rFonts w:eastAsia="BatangChe"/>
          <w:i/>
          <w:iCs/>
          <w:lang w:val="fr-CH"/>
        </w:rPr>
        <w:t>N</w:t>
      </w:r>
      <w:r w:rsidR="006E4BDA" w:rsidRPr="00342AD4">
        <w:rPr>
          <w:rFonts w:eastAsia="BatangChe"/>
          <w:lang w:val="fr-CH"/>
        </w:rPr>
        <w:t xml:space="preserve"> = 1,</w:t>
      </w:r>
      <w:r w:rsidR="00EA7269" w:rsidRPr="00342AD4">
        <w:rPr>
          <w:rFonts w:eastAsia="BatangChe"/>
          <w:lang w:val="fr-CH"/>
        </w:rPr>
        <w:t xml:space="preserve"> </w:t>
      </w:r>
      <w:r w:rsidR="006E4BDA" w:rsidRPr="00342AD4">
        <w:rPr>
          <w:rFonts w:eastAsia="BatangChe"/>
          <w:lang w:val="fr-CH"/>
        </w:rPr>
        <w:t>2, 3, …, 400</w:t>
      </w:r>
      <w:r w:rsidR="00426F2B" w:rsidRPr="00342AD4">
        <w:rPr>
          <w:rFonts w:eastAsia="BatangChe"/>
          <w:lang w:val="fr-CH"/>
        </w:rPr>
        <w:t>.</w:t>
      </w:r>
    </w:p>
    <w:p w:rsidR="00426F2B" w:rsidRPr="00BE506C" w:rsidRDefault="00426F2B" w:rsidP="00EC4ED4">
      <w:pPr>
        <w:pStyle w:val="Heading2"/>
      </w:pPr>
      <w:r w:rsidRPr="00BE506C">
        <w:t>1.2</w:t>
      </w:r>
      <w:r w:rsidRPr="00BE506C">
        <w:tab/>
        <w:t>Ex</w:t>
      </w:r>
      <w:r w:rsidR="00FB0E63" w:rsidRPr="00BE506C">
        <w:t>e</w:t>
      </w:r>
      <w:r w:rsidRPr="00BE506C">
        <w:t xml:space="preserve">mple </w:t>
      </w:r>
      <w:r w:rsidR="00FB0E63" w:rsidRPr="00BE506C">
        <w:t xml:space="preserve">de </w:t>
      </w:r>
      <w:r w:rsidRPr="00BE506C">
        <w:t xml:space="preserve">plan </w:t>
      </w:r>
      <w:r w:rsidR="00FB0E63" w:rsidRPr="00BE506C">
        <w:t xml:space="preserve">pour les systèmes large bande </w:t>
      </w:r>
      <w:r w:rsidRPr="00BE506C">
        <w:t>– 806-824/851-869 MHz</w:t>
      </w:r>
    </w:p>
    <w:p w:rsidR="00426F2B" w:rsidRPr="00BE506C" w:rsidRDefault="00FB0E63" w:rsidP="00EC4ED4">
      <w:pPr>
        <w:rPr>
          <w:lang w:eastAsia="zh-CN"/>
        </w:rPr>
      </w:pPr>
      <w:r w:rsidRPr="00BE506C">
        <w:rPr>
          <w:lang w:eastAsia="zh-CN"/>
        </w:rPr>
        <w:t xml:space="preserve">Pour les systèmes large bande, le plan des canaux est basé sur des fréquences appariées, les émetteurs de station </w:t>
      </w:r>
      <w:r w:rsidR="00426F2B" w:rsidRPr="00BE506C">
        <w:rPr>
          <w:lang w:eastAsia="zh-CN"/>
        </w:rPr>
        <w:t xml:space="preserve">mobile </w:t>
      </w:r>
      <w:r w:rsidR="00E1765A" w:rsidRPr="00BE506C">
        <w:rPr>
          <w:lang w:eastAsia="zh-CN"/>
        </w:rPr>
        <w:t>fonctionnant dans</w:t>
      </w:r>
      <w:r w:rsidRPr="00BE506C">
        <w:rPr>
          <w:lang w:eastAsia="zh-CN"/>
        </w:rPr>
        <w:t xml:space="preserve"> la bande de fréquences </w:t>
      </w:r>
      <w:r w:rsidR="00426F2B" w:rsidRPr="00BE506C">
        <w:rPr>
          <w:lang w:eastAsia="zh-CN"/>
        </w:rPr>
        <w:t>806-824 MHz (</w:t>
      </w:r>
      <w:r w:rsidRPr="00BE506C">
        <w:rPr>
          <w:lang w:eastAsia="zh-CN"/>
        </w:rPr>
        <w:t>liaison montante</w:t>
      </w:r>
      <w:r w:rsidR="00426F2B" w:rsidRPr="00BE506C">
        <w:rPr>
          <w:lang w:eastAsia="zh-CN"/>
        </w:rPr>
        <w:t xml:space="preserve">) </w:t>
      </w:r>
      <w:r w:rsidRPr="00BE506C">
        <w:rPr>
          <w:lang w:eastAsia="zh-CN"/>
        </w:rPr>
        <w:t xml:space="preserve">et les émetteurs de station de </w:t>
      </w:r>
      <w:r w:rsidR="00426F2B" w:rsidRPr="00BE506C">
        <w:rPr>
          <w:lang w:eastAsia="zh-CN"/>
        </w:rPr>
        <w:t xml:space="preserve">base </w:t>
      </w:r>
      <w:r w:rsidR="00E1765A" w:rsidRPr="00BE506C">
        <w:rPr>
          <w:lang w:eastAsia="zh-CN"/>
        </w:rPr>
        <w:t>fonctionnant dans</w:t>
      </w:r>
      <w:r w:rsidRPr="00BE506C">
        <w:rPr>
          <w:lang w:eastAsia="zh-CN"/>
        </w:rPr>
        <w:t xml:space="preserve"> la bande de fréquences </w:t>
      </w:r>
      <w:r w:rsidR="00426F2B" w:rsidRPr="00BE506C">
        <w:rPr>
          <w:lang w:eastAsia="zh-CN"/>
        </w:rPr>
        <w:t>851-869 MHz (</w:t>
      </w:r>
      <w:r w:rsidRPr="00BE506C">
        <w:rPr>
          <w:lang w:eastAsia="zh-CN"/>
        </w:rPr>
        <w:t>liaison</w:t>
      </w:r>
      <w:r w:rsidR="00EC4ED4">
        <w:rPr>
          <w:lang w:eastAsia="zh-CN"/>
        </w:rPr>
        <w:t> </w:t>
      </w:r>
      <w:r w:rsidRPr="00BE506C">
        <w:rPr>
          <w:lang w:eastAsia="zh-CN"/>
        </w:rPr>
        <w:t>descendante</w:t>
      </w:r>
      <w:r w:rsidR="00426F2B" w:rsidRPr="00BE506C">
        <w:rPr>
          <w:lang w:eastAsia="zh-CN"/>
        </w:rPr>
        <w:t>).</w:t>
      </w:r>
    </w:p>
    <w:p w:rsidR="00426F2B" w:rsidRPr="00BE506C" w:rsidRDefault="00FB0E63" w:rsidP="00600BFF">
      <w:pPr>
        <w:rPr>
          <w:lang w:eastAsia="zh-CN"/>
        </w:rPr>
      </w:pPr>
      <w:r w:rsidRPr="00BE506C">
        <w:rPr>
          <w:lang w:eastAsia="zh-CN"/>
        </w:rPr>
        <w:t xml:space="preserve">Pour permettre une </w:t>
      </w:r>
      <w:r w:rsidR="00426F2B" w:rsidRPr="00BE506C">
        <w:rPr>
          <w:lang w:eastAsia="zh-CN"/>
        </w:rPr>
        <w:t xml:space="preserve">coexistence </w:t>
      </w:r>
      <w:r w:rsidR="00E1765A" w:rsidRPr="00BE506C">
        <w:rPr>
          <w:lang w:eastAsia="zh-CN"/>
        </w:rPr>
        <w:t>entre</w:t>
      </w:r>
      <w:r w:rsidRPr="00BE506C">
        <w:rPr>
          <w:lang w:eastAsia="zh-CN"/>
        </w:rPr>
        <w:t xml:space="preserve"> les systèmes à bande étroite existants</w:t>
      </w:r>
      <w:r w:rsidR="00E1765A" w:rsidRPr="00BE506C">
        <w:rPr>
          <w:lang w:eastAsia="zh-CN"/>
        </w:rPr>
        <w:t xml:space="preserve"> et les systèmes large bande</w:t>
      </w:r>
      <w:r w:rsidR="00426F2B" w:rsidRPr="00BE506C">
        <w:rPr>
          <w:lang w:eastAsia="zh-CN"/>
        </w:rPr>
        <w:t xml:space="preserve">, </w:t>
      </w:r>
      <w:r w:rsidR="00F962B1" w:rsidRPr="00BE506C">
        <w:rPr>
          <w:lang w:eastAsia="zh-CN"/>
        </w:rPr>
        <w:t xml:space="preserve">les </w:t>
      </w:r>
      <w:r w:rsidR="00426F2B" w:rsidRPr="00BE506C">
        <w:rPr>
          <w:lang w:eastAsia="zh-CN"/>
        </w:rPr>
        <w:t xml:space="preserve">administrations </w:t>
      </w:r>
      <w:r w:rsidR="00F962B1" w:rsidRPr="00BE506C">
        <w:rPr>
          <w:lang w:eastAsia="zh-CN"/>
        </w:rPr>
        <w:t>pourraient envisager les exemples ci-après de dispositions des canaux</w:t>
      </w:r>
      <w:r w:rsidR="00426F2B" w:rsidRPr="00BE506C">
        <w:rPr>
          <w:lang w:eastAsia="zh-CN"/>
        </w:rPr>
        <w:t>:</w:t>
      </w:r>
    </w:p>
    <w:p w:rsidR="00600BFF" w:rsidRPr="00BE506C" w:rsidRDefault="00600BFF" w:rsidP="00600BFF">
      <w:pPr>
        <w:rPr>
          <w:lang w:eastAsia="zh-CN"/>
        </w:rPr>
      </w:pPr>
    </w:p>
    <w:p w:rsidR="00426F2B" w:rsidRPr="00EC4ED4" w:rsidRDefault="00150CED" w:rsidP="00EC4ED4">
      <w:pPr>
        <w:pStyle w:val="Figure"/>
      </w:pPr>
      <w:r w:rsidRPr="00EC4ED4">
        <w:object w:dxaOrig="6943" w:dyaOrig="2874">
          <v:shape id="_x0000_i1029" type="#_x0000_t75" style="width:416.5pt;height:173pt" o:ole="">
            <v:imagedata r:id="rId21" o:title=""/>
          </v:shape>
          <o:OLEObject Type="Embed" ProgID="CorelDraw.Graphic.16" ShapeID="_x0000_i1029" DrawAspect="Content" ObjectID="_1526191714" r:id="rId22"/>
        </w:object>
      </w:r>
    </w:p>
    <w:p w:rsidR="00426F2B" w:rsidRPr="00BE506C" w:rsidRDefault="00F962B1" w:rsidP="001618E7">
      <w:pPr>
        <w:rPr>
          <w:lang w:eastAsia="zh-CN"/>
        </w:rPr>
      </w:pPr>
      <w:r w:rsidRPr="00BE506C">
        <w:rPr>
          <w:lang w:eastAsia="zh-CN"/>
        </w:rPr>
        <w:t xml:space="preserve">La grille des canaux pour les systèmes à bande élargie est de </w:t>
      </w:r>
      <w:r w:rsidR="00426F2B" w:rsidRPr="00BE506C">
        <w:rPr>
          <w:lang w:eastAsia="zh-CN"/>
        </w:rPr>
        <w:t>100</w:t>
      </w:r>
      <w:r w:rsidRPr="00BE506C">
        <w:rPr>
          <w:lang w:eastAsia="zh-CN"/>
        </w:rPr>
        <w:t> </w:t>
      </w:r>
      <w:r w:rsidR="00426F2B" w:rsidRPr="00BE506C">
        <w:rPr>
          <w:lang w:eastAsia="zh-CN"/>
        </w:rPr>
        <w:t xml:space="preserve">kHz, </w:t>
      </w:r>
      <w:r w:rsidRPr="00BE506C">
        <w:rPr>
          <w:lang w:eastAsia="zh-CN"/>
        </w:rPr>
        <w:t xml:space="preserve">autrement dit les fréquences centrales des canaux sont des </w:t>
      </w:r>
      <w:r w:rsidR="00426F2B" w:rsidRPr="00BE506C">
        <w:rPr>
          <w:lang w:eastAsia="zh-CN"/>
        </w:rPr>
        <w:t>multiple</w:t>
      </w:r>
      <w:r w:rsidRPr="00BE506C">
        <w:rPr>
          <w:lang w:eastAsia="zh-CN"/>
        </w:rPr>
        <w:t>s entiers de</w:t>
      </w:r>
      <w:r w:rsidR="00426F2B" w:rsidRPr="00BE506C">
        <w:rPr>
          <w:lang w:eastAsia="zh-CN"/>
        </w:rPr>
        <w:t xml:space="preserve"> 100</w:t>
      </w:r>
      <w:r w:rsidRPr="00BE506C">
        <w:rPr>
          <w:lang w:eastAsia="zh-CN"/>
        </w:rPr>
        <w:t> </w:t>
      </w:r>
      <w:r w:rsidR="00426F2B" w:rsidRPr="00BE506C">
        <w:rPr>
          <w:lang w:eastAsia="zh-CN"/>
        </w:rPr>
        <w:t xml:space="preserve">kHz. </w:t>
      </w:r>
      <w:r w:rsidRPr="00BE506C">
        <w:rPr>
          <w:lang w:eastAsia="zh-CN"/>
        </w:rPr>
        <w:t xml:space="preserve">La largeur de bande d'un canal pour les systèmes large bande est un </w:t>
      </w:r>
      <w:r w:rsidR="00426F2B" w:rsidRPr="00BE506C">
        <w:rPr>
          <w:lang w:eastAsia="zh-CN"/>
        </w:rPr>
        <w:t xml:space="preserve">multiple </w:t>
      </w:r>
      <w:r w:rsidRPr="00BE506C">
        <w:rPr>
          <w:lang w:eastAsia="zh-CN"/>
        </w:rPr>
        <w:t xml:space="preserve">entier de </w:t>
      </w:r>
      <w:r w:rsidR="00426F2B" w:rsidRPr="00BE506C">
        <w:rPr>
          <w:lang w:eastAsia="zh-CN"/>
        </w:rPr>
        <w:t xml:space="preserve">5 MHz. </w:t>
      </w:r>
      <w:r w:rsidRPr="00BE506C">
        <w:rPr>
          <w:lang w:eastAsia="zh-CN"/>
        </w:rPr>
        <w:t xml:space="preserve">Les </w:t>
      </w:r>
      <w:r w:rsidR="00426F2B" w:rsidRPr="00BE506C">
        <w:rPr>
          <w:lang w:eastAsia="zh-CN"/>
        </w:rPr>
        <w:t xml:space="preserve">administrations </w:t>
      </w:r>
      <w:r w:rsidRPr="00BE506C">
        <w:rPr>
          <w:lang w:eastAsia="zh-CN"/>
        </w:rPr>
        <w:t>disposent ainsi d'une certaine souplesse pour mettre en oeuvre des dispositions de canaux appropriées</w:t>
      </w:r>
      <w:r w:rsidR="00426F2B" w:rsidRPr="00BE506C">
        <w:rPr>
          <w:lang w:eastAsia="zh-CN"/>
        </w:rPr>
        <w:t xml:space="preserve"> </w:t>
      </w:r>
      <w:r w:rsidRPr="00BE506C">
        <w:rPr>
          <w:lang w:eastAsia="zh-CN"/>
        </w:rPr>
        <w:t>conformément au Plan</w:t>
      </w:r>
      <w:r w:rsidR="00C23A14" w:rsidRPr="00BE506C">
        <w:rPr>
          <w:lang w:eastAsia="zh-CN"/>
        </w:rPr>
        <w:t xml:space="preserve"> «</w:t>
      </w:r>
      <w:r w:rsidR="00426F2B" w:rsidRPr="00BE506C">
        <w:rPr>
          <w:lang w:eastAsia="zh-CN"/>
        </w:rPr>
        <w:t>A</w:t>
      </w:r>
      <w:r w:rsidR="00C23A14" w:rsidRPr="00BE506C">
        <w:rPr>
          <w:lang w:eastAsia="zh-CN"/>
        </w:rPr>
        <w:t>»</w:t>
      </w:r>
      <w:r w:rsidR="00426F2B" w:rsidRPr="00BE506C">
        <w:rPr>
          <w:lang w:eastAsia="zh-CN"/>
        </w:rPr>
        <w:t xml:space="preserve"> </w:t>
      </w:r>
      <w:r w:rsidRPr="00BE506C">
        <w:rPr>
          <w:lang w:eastAsia="zh-CN"/>
        </w:rPr>
        <w:t xml:space="preserve">ou </w:t>
      </w:r>
      <w:r w:rsidR="00C23A14" w:rsidRPr="00BE506C">
        <w:rPr>
          <w:lang w:eastAsia="zh-CN"/>
        </w:rPr>
        <w:t>«</w:t>
      </w:r>
      <w:r w:rsidR="00426F2B" w:rsidRPr="00BE506C">
        <w:rPr>
          <w:lang w:eastAsia="zh-CN"/>
        </w:rPr>
        <w:t>B</w:t>
      </w:r>
      <w:r w:rsidR="00C23A14" w:rsidRPr="00BE506C">
        <w:rPr>
          <w:lang w:eastAsia="zh-CN"/>
        </w:rPr>
        <w:t>»</w:t>
      </w:r>
      <w:r w:rsidRPr="00BE506C">
        <w:rPr>
          <w:lang w:eastAsia="zh-CN"/>
        </w:rPr>
        <w:t xml:space="preserve"> ci-dessus</w:t>
      </w:r>
      <w:r w:rsidR="00426F2B" w:rsidRPr="00BE506C">
        <w:rPr>
          <w:lang w:eastAsia="zh-CN"/>
        </w:rPr>
        <w:t xml:space="preserve">, </w:t>
      </w:r>
      <w:r w:rsidRPr="00BE506C">
        <w:rPr>
          <w:lang w:eastAsia="zh-CN"/>
        </w:rPr>
        <w:t>ou à un sous-ensemble de l'un de ces plans</w:t>
      </w:r>
      <w:r w:rsidR="00426F2B" w:rsidRPr="00BE506C">
        <w:rPr>
          <w:lang w:eastAsia="zh-CN"/>
        </w:rPr>
        <w:t xml:space="preserve">, </w:t>
      </w:r>
      <w:r w:rsidRPr="00BE506C">
        <w:rPr>
          <w:lang w:eastAsia="zh-CN"/>
        </w:rPr>
        <w:t xml:space="preserve">afin de répondre </w:t>
      </w:r>
      <w:r w:rsidR="00B11839" w:rsidRPr="00BE506C">
        <w:rPr>
          <w:lang w:eastAsia="zh-CN"/>
        </w:rPr>
        <w:t>aux</w:t>
      </w:r>
      <w:r w:rsidRPr="00BE506C">
        <w:rPr>
          <w:lang w:eastAsia="zh-CN"/>
        </w:rPr>
        <w:t xml:space="preserve"> besoins nationaux spécifiques</w:t>
      </w:r>
      <w:r w:rsidR="00426F2B" w:rsidRPr="00BE506C">
        <w:rPr>
          <w:lang w:eastAsia="zh-CN"/>
        </w:rPr>
        <w:t xml:space="preserve">. </w:t>
      </w:r>
      <w:r w:rsidRPr="00BE506C">
        <w:rPr>
          <w:lang w:eastAsia="zh-CN"/>
        </w:rPr>
        <w:t xml:space="preserve">Certaines </w:t>
      </w:r>
      <w:r w:rsidR="00426F2B" w:rsidRPr="00BE506C">
        <w:rPr>
          <w:lang w:eastAsia="zh-CN"/>
        </w:rPr>
        <w:t xml:space="preserve">administrations </w:t>
      </w:r>
      <w:r w:rsidR="006810A7" w:rsidRPr="00BE506C">
        <w:rPr>
          <w:lang w:eastAsia="zh-CN"/>
        </w:rPr>
        <w:t xml:space="preserve">souhaiteront </w:t>
      </w:r>
      <w:r w:rsidRPr="00BE506C">
        <w:rPr>
          <w:lang w:eastAsia="zh-CN"/>
        </w:rPr>
        <w:t xml:space="preserve">peut-être utiliser </w:t>
      </w:r>
      <w:r w:rsidR="006810A7" w:rsidRPr="00BE506C">
        <w:rPr>
          <w:lang w:eastAsia="zh-CN"/>
        </w:rPr>
        <w:t>des quantités de spectre diffé</w:t>
      </w:r>
      <w:r w:rsidR="00426F2B" w:rsidRPr="00BE506C">
        <w:rPr>
          <w:lang w:eastAsia="zh-CN"/>
        </w:rPr>
        <w:t>rent</w:t>
      </w:r>
      <w:r w:rsidR="006810A7" w:rsidRPr="00BE506C">
        <w:rPr>
          <w:lang w:eastAsia="zh-CN"/>
        </w:rPr>
        <w:t xml:space="preserve">es de celles indiquées dans les </w:t>
      </w:r>
      <w:r w:rsidR="00426F2B" w:rsidRPr="00BE506C">
        <w:rPr>
          <w:lang w:eastAsia="zh-CN"/>
        </w:rPr>
        <w:t>ex</w:t>
      </w:r>
      <w:r w:rsidR="006810A7" w:rsidRPr="00BE506C">
        <w:rPr>
          <w:lang w:eastAsia="zh-CN"/>
        </w:rPr>
        <w:t>e</w:t>
      </w:r>
      <w:r w:rsidR="00426F2B" w:rsidRPr="00BE506C">
        <w:rPr>
          <w:lang w:eastAsia="zh-CN"/>
        </w:rPr>
        <w:t xml:space="preserve">mples </w:t>
      </w:r>
      <w:r w:rsidR="006810A7" w:rsidRPr="00BE506C">
        <w:rPr>
          <w:lang w:eastAsia="zh-CN"/>
        </w:rPr>
        <w:t xml:space="preserve">des </w:t>
      </w:r>
      <w:r w:rsidR="00426F2B" w:rsidRPr="00BE506C">
        <w:rPr>
          <w:lang w:eastAsia="zh-CN"/>
        </w:rPr>
        <w:t>Plan</w:t>
      </w:r>
      <w:r w:rsidR="006810A7" w:rsidRPr="00BE506C">
        <w:rPr>
          <w:lang w:eastAsia="zh-CN"/>
        </w:rPr>
        <w:t>s</w:t>
      </w:r>
      <w:r w:rsidR="00B11839" w:rsidRPr="00BE506C">
        <w:rPr>
          <w:lang w:eastAsia="zh-CN"/>
        </w:rPr>
        <w:t xml:space="preserve"> «</w:t>
      </w:r>
      <w:r w:rsidR="00426F2B" w:rsidRPr="00BE506C">
        <w:rPr>
          <w:lang w:eastAsia="zh-CN"/>
        </w:rPr>
        <w:t>A</w:t>
      </w:r>
      <w:r w:rsidR="00B11839" w:rsidRPr="00BE506C">
        <w:rPr>
          <w:lang w:eastAsia="zh-CN"/>
        </w:rPr>
        <w:t>»</w:t>
      </w:r>
      <w:r w:rsidR="00426F2B" w:rsidRPr="00BE506C">
        <w:rPr>
          <w:lang w:eastAsia="zh-CN"/>
        </w:rPr>
        <w:t xml:space="preserve"> </w:t>
      </w:r>
      <w:r w:rsidR="006810A7" w:rsidRPr="00BE506C">
        <w:rPr>
          <w:lang w:eastAsia="zh-CN"/>
        </w:rPr>
        <w:t xml:space="preserve">et </w:t>
      </w:r>
      <w:r w:rsidR="00B11839" w:rsidRPr="00BE506C">
        <w:rPr>
          <w:lang w:eastAsia="zh-CN"/>
        </w:rPr>
        <w:t>«</w:t>
      </w:r>
      <w:r w:rsidR="00426F2B" w:rsidRPr="00BE506C">
        <w:rPr>
          <w:lang w:eastAsia="zh-CN"/>
        </w:rPr>
        <w:t>B</w:t>
      </w:r>
      <w:r w:rsidR="00B11839" w:rsidRPr="00BE506C">
        <w:rPr>
          <w:lang w:eastAsia="zh-CN"/>
        </w:rPr>
        <w:t>»</w:t>
      </w:r>
      <w:r w:rsidR="00426F2B" w:rsidRPr="00BE506C">
        <w:rPr>
          <w:lang w:eastAsia="zh-CN"/>
        </w:rPr>
        <w:t xml:space="preserve"> </w:t>
      </w:r>
      <w:r w:rsidR="006810A7" w:rsidRPr="00BE506C">
        <w:rPr>
          <w:lang w:eastAsia="zh-CN"/>
        </w:rPr>
        <w:t xml:space="preserve">pour les systèmes large bande et à bande étroite </w:t>
      </w:r>
      <w:r w:rsidR="00B11839" w:rsidRPr="00BE506C">
        <w:rPr>
          <w:lang w:eastAsia="zh-CN"/>
        </w:rPr>
        <w:t>pour permettre la</w:t>
      </w:r>
      <w:r w:rsidR="006810A7" w:rsidRPr="00BE506C">
        <w:rPr>
          <w:lang w:eastAsia="zh-CN"/>
        </w:rPr>
        <w:t xml:space="preserve"> </w:t>
      </w:r>
      <w:r w:rsidR="00426F2B" w:rsidRPr="00BE506C">
        <w:rPr>
          <w:lang w:eastAsia="zh-CN"/>
        </w:rPr>
        <w:t>transition.</w:t>
      </w:r>
    </w:p>
    <w:p w:rsidR="00426F2B" w:rsidRPr="00BE506C" w:rsidRDefault="00426F2B" w:rsidP="00EC4ED4">
      <w:pPr>
        <w:pStyle w:val="Heading2"/>
      </w:pPr>
      <w:r w:rsidRPr="00BE506C">
        <w:t>1.3</w:t>
      </w:r>
      <w:r w:rsidRPr="00BE506C">
        <w:tab/>
      </w:r>
      <w:r w:rsidR="00FB0E63" w:rsidRPr="00BE506C">
        <w:t xml:space="preserve">Exemple </w:t>
      </w:r>
      <w:r w:rsidR="006810A7" w:rsidRPr="00BE506C">
        <w:t xml:space="preserve">pour les </w:t>
      </w:r>
      <w:r w:rsidR="00FB0E63" w:rsidRPr="00BE506C">
        <w:t xml:space="preserve">systèmes </w:t>
      </w:r>
      <w:r w:rsidR="003E583B" w:rsidRPr="00BE506C">
        <w:t xml:space="preserve">à </w:t>
      </w:r>
      <w:r w:rsidR="00FB0E63" w:rsidRPr="00BE506C">
        <w:t xml:space="preserve">bande étroite et large bande dans la bande </w:t>
      </w:r>
      <w:r w:rsidRPr="00BE506C">
        <w:t>806</w:t>
      </w:r>
      <w:r w:rsidR="00C23A14" w:rsidRPr="00BE506C">
        <w:noBreakHyphen/>
      </w:r>
      <w:r w:rsidRPr="00BE506C">
        <w:t>824/851</w:t>
      </w:r>
      <w:r w:rsidR="00B11839" w:rsidRPr="00BE506C">
        <w:noBreakHyphen/>
      </w:r>
      <w:r w:rsidRPr="00BE506C">
        <w:t>869</w:t>
      </w:r>
      <w:r w:rsidR="00B11839" w:rsidRPr="00BE506C">
        <w:t> </w:t>
      </w:r>
      <w:r w:rsidRPr="00BE506C">
        <w:t>MHz</w:t>
      </w:r>
    </w:p>
    <w:p w:rsidR="00426F2B" w:rsidRPr="00BE506C" w:rsidRDefault="006810A7" w:rsidP="00F3574D">
      <w:pPr>
        <w:rPr>
          <w:lang w:eastAsia="zh-CN"/>
        </w:rPr>
      </w:pPr>
      <w:r w:rsidRPr="00BE506C">
        <w:rPr>
          <w:lang w:eastAsia="zh-CN"/>
        </w:rPr>
        <w:t xml:space="preserve">Dans la </w:t>
      </w:r>
      <w:r w:rsidR="00426F2B" w:rsidRPr="00BE506C">
        <w:rPr>
          <w:lang w:eastAsia="zh-CN"/>
        </w:rPr>
        <w:t>R</w:t>
      </w:r>
      <w:r w:rsidRPr="00BE506C">
        <w:rPr>
          <w:lang w:eastAsia="zh-CN"/>
        </w:rPr>
        <w:t>é</w:t>
      </w:r>
      <w:r w:rsidR="00426F2B" w:rsidRPr="00BE506C">
        <w:rPr>
          <w:lang w:eastAsia="zh-CN"/>
        </w:rPr>
        <w:t>gion</w:t>
      </w:r>
      <w:r w:rsidRPr="00BE506C">
        <w:rPr>
          <w:lang w:eastAsia="zh-CN"/>
        </w:rPr>
        <w:t> </w:t>
      </w:r>
      <w:r w:rsidR="00426F2B" w:rsidRPr="00BE506C">
        <w:rPr>
          <w:lang w:eastAsia="zh-CN"/>
        </w:rPr>
        <w:t xml:space="preserve">3, </w:t>
      </w:r>
      <w:r w:rsidRPr="00BE506C">
        <w:rPr>
          <w:lang w:eastAsia="zh-CN"/>
        </w:rPr>
        <w:t xml:space="preserve">certains pays ont, conformément à la </w:t>
      </w:r>
      <w:r w:rsidR="00426F2B" w:rsidRPr="00BE506C">
        <w:rPr>
          <w:lang w:eastAsia="zh-CN"/>
        </w:rPr>
        <w:t>R</w:t>
      </w:r>
      <w:r w:rsidRPr="00BE506C">
        <w:rPr>
          <w:lang w:eastAsia="zh-CN"/>
        </w:rPr>
        <w:t>é</w:t>
      </w:r>
      <w:r w:rsidR="00426F2B" w:rsidRPr="00BE506C">
        <w:rPr>
          <w:lang w:eastAsia="zh-CN"/>
        </w:rPr>
        <w:t xml:space="preserve">solution </w:t>
      </w:r>
      <w:r w:rsidR="00426F2B" w:rsidRPr="00BE506C">
        <w:rPr>
          <w:b/>
          <w:lang w:eastAsia="zh-CN"/>
        </w:rPr>
        <w:t>646 (</w:t>
      </w:r>
      <w:r w:rsidR="009B5B1A">
        <w:rPr>
          <w:b/>
          <w:lang w:eastAsia="zh-CN"/>
        </w:rPr>
        <w:t>Rév.</w:t>
      </w:r>
      <w:r w:rsidRPr="00BE506C">
        <w:rPr>
          <w:b/>
          <w:lang w:eastAsia="zh-CN"/>
        </w:rPr>
        <w:t>CMR</w:t>
      </w:r>
      <w:r w:rsidR="00426F2B" w:rsidRPr="00BE506C">
        <w:rPr>
          <w:b/>
          <w:lang w:eastAsia="zh-CN"/>
        </w:rPr>
        <w:t>-12)</w:t>
      </w:r>
      <w:r w:rsidR="00426F2B" w:rsidRPr="00BE506C">
        <w:rPr>
          <w:lang w:eastAsia="zh-CN"/>
        </w:rPr>
        <w:t xml:space="preserve">, </w:t>
      </w:r>
      <w:r w:rsidRPr="00BE506C">
        <w:rPr>
          <w:lang w:eastAsia="zh-CN"/>
        </w:rPr>
        <w:t>identifié</w:t>
      </w:r>
      <w:r w:rsidR="00426F2B" w:rsidRPr="00BE506C">
        <w:rPr>
          <w:lang w:eastAsia="zh-CN"/>
        </w:rPr>
        <w:t xml:space="preserve"> </w:t>
      </w:r>
      <w:r w:rsidRPr="00BE506C">
        <w:rPr>
          <w:lang w:eastAsia="zh-CN"/>
        </w:rPr>
        <w:t xml:space="preserve">la </w:t>
      </w:r>
      <w:r w:rsidR="00426F2B" w:rsidRPr="00BE506C">
        <w:rPr>
          <w:lang w:eastAsia="zh-CN"/>
        </w:rPr>
        <w:t>band</w:t>
      </w:r>
      <w:r w:rsidRPr="00BE506C">
        <w:rPr>
          <w:lang w:eastAsia="zh-CN"/>
        </w:rPr>
        <w:t>e</w:t>
      </w:r>
      <w:r w:rsidR="00426F2B" w:rsidRPr="00BE506C">
        <w:rPr>
          <w:lang w:eastAsia="zh-CN"/>
        </w:rPr>
        <w:t xml:space="preserve"> 806-824/ 851-869 MHz </w:t>
      </w:r>
      <w:r w:rsidRPr="00BE506C">
        <w:rPr>
          <w:lang w:eastAsia="zh-CN"/>
        </w:rPr>
        <w:t xml:space="preserve">pour les applications </w:t>
      </w:r>
      <w:r w:rsidR="00426F2B" w:rsidRPr="00BE506C">
        <w:rPr>
          <w:lang w:eastAsia="zh-CN"/>
        </w:rPr>
        <w:t xml:space="preserve">PPDR </w:t>
      </w:r>
      <w:r w:rsidRPr="00BE506C">
        <w:rPr>
          <w:lang w:eastAsia="zh-CN"/>
        </w:rPr>
        <w:t>dans leur</w:t>
      </w:r>
      <w:r w:rsidR="00AB2473" w:rsidRPr="00BE506C">
        <w:rPr>
          <w:lang w:eastAsia="zh-CN"/>
        </w:rPr>
        <w:t>s</w:t>
      </w:r>
      <w:r w:rsidRPr="00BE506C">
        <w:rPr>
          <w:lang w:eastAsia="zh-CN"/>
        </w:rPr>
        <w:t xml:space="preserve"> plans nationaux</w:t>
      </w:r>
      <w:r w:rsidR="00426F2B" w:rsidRPr="00BE506C">
        <w:rPr>
          <w:lang w:eastAsia="zh-CN"/>
        </w:rPr>
        <w:t xml:space="preserve">. </w:t>
      </w:r>
      <w:r w:rsidRPr="00BE506C">
        <w:rPr>
          <w:lang w:eastAsia="zh-CN"/>
        </w:rPr>
        <w:t xml:space="preserve">Avec l'adoption </w:t>
      </w:r>
      <w:r w:rsidR="00103459" w:rsidRPr="00BE506C">
        <w:rPr>
          <w:lang w:eastAsia="zh-CN"/>
        </w:rPr>
        <w:t xml:space="preserve">au niveau régional du </w:t>
      </w:r>
      <w:r w:rsidRPr="00BE506C">
        <w:rPr>
          <w:lang w:eastAsia="zh-CN"/>
        </w:rPr>
        <w:t xml:space="preserve">plan </w:t>
      </w:r>
      <w:r w:rsidR="00AB2473" w:rsidRPr="00BE506C">
        <w:rPr>
          <w:lang w:eastAsia="zh-CN"/>
        </w:rPr>
        <w:t xml:space="preserve">de l'APT </w:t>
      </w:r>
      <w:r w:rsidR="00103459" w:rsidRPr="00BE506C">
        <w:rPr>
          <w:lang w:eastAsia="zh-CN"/>
        </w:rPr>
        <w:t xml:space="preserve">pour la </w:t>
      </w:r>
      <w:r w:rsidRPr="00BE506C">
        <w:rPr>
          <w:lang w:eastAsia="zh-CN"/>
        </w:rPr>
        <w:t>bande des 700 MHz</w:t>
      </w:r>
      <w:r w:rsidR="00426F2B" w:rsidRPr="00BE506C">
        <w:rPr>
          <w:lang w:eastAsia="zh-CN"/>
        </w:rPr>
        <w:t xml:space="preserve">, </w:t>
      </w:r>
      <w:r w:rsidRPr="00BE506C">
        <w:rPr>
          <w:lang w:eastAsia="zh-CN"/>
        </w:rPr>
        <w:t xml:space="preserve">ces pays souhaitent déployer des systèmes </w:t>
      </w:r>
      <w:r w:rsidR="00426F2B" w:rsidRPr="00BE506C">
        <w:rPr>
          <w:lang w:eastAsia="zh-CN"/>
        </w:rPr>
        <w:t xml:space="preserve">PPDR </w:t>
      </w:r>
      <w:r w:rsidR="003F0018" w:rsidRPr="00BE506C">
        <w:rPr>
          <w:lang w:eastAsia="zh-CN"/>
        </w:rPr>
        <w:t xml:space="preserve">large bande dans la bande </w:t>
      </w:r>
      <w:r w:rsidR="00426F2B" w:rsidRPr="00BE506C">
        <w:rPr>
          <w:lang w:eastAsia="zh-CN"/>
        </w:rPr>
        <w:t>806</w:t>
      </w:r>
      <w:r w:rsidR="00426F2B" w:rsidRPr="00BE506C">
        <w:rPr>
          <w:lang w:eastAsia="zh-CN"/>
        </w:rPr>
        <w:noBreakHyphen/>
        <w:t>824/851</w:t>
      </w:r>
      <w:r w:rsidR="00426F2B" w:rsidRPr="00BE506C">
        <w:rPr>
          <w:lang w:eastAsia="zh-CN"/>
        </w:rPr>
        <w:noBreakHyphen/>
        <w:t xml:space="preserve">869 MHz </w:t>
      </w:r>
      <w:r w:rsidR="003F0018" w:rsidRPr="00BE506C">
        <w:rPr>
          <w:lang w:eastAsia="zh-CN"/>
        </w:rPr>
        <w:t xml:space="preserve">et, dans le même temps, </w:t>
      </w:r>
      <w:r w:rsidR="00426F2B" w:rsidRPr="00BE506C">
        <w:rPr>
          <w:lang w:eastAsia="zh-CN"/>
        </w:rPr>
        <w:t xml:space="preserve">a) </w:t>
      </w:r>
      <w:r w:rsidR="003F0018" w:rsidRPr="00BE506C">
        <w:rPr>
          <w:lang w:eastAsia="zh-CN"/>
        </w:rPr>
        <w:t xml:space="preserve">fournir le spectre nécessaire pour les systèmes </w:t>
      </w:r>
      <w:r w:rsidR="00426F2B" w:rsidRPr="00BE506C">
        <w:rPr>
          <w:lang w:eastAsia="zh-CN"/>
        </w:rPr>
        <w:t xml:space="preserve">PPDR </w:t>
      </w:r>
      <w:r w:rsidR="003F0018" w:rsidRPr="00BE506C">
        <w:rPr>
          <w:lang w:eastAsia="zh-CN"/>
        </w:rPr>
        <w:t xml:space="preserve">à bande étroite et </w:t>
      </w:r>
      <w:r w:rsidR="00426F2B" w:rsidRPr="00BE506C">
        <w:rPr>
          <w:lang w:eastAsia="zh-CN"/>
        </w:rPr>
        <w:t xml:space="preserve">b) </w:t>
      </w:r>
      <w:r w:rsidR="003F0018" w:rsidRPr="00BE506C">
        <w:rPr>
          <w:lang w:eastAsia="zh-CN"/>
        </w:rPr>
        <w:t xml:space="preserve">garantir que la liaison descendante dans la bande </w:t>
      </w:r>
      <w:r w:rsidR="00426F2B" w:rsidRPr="00BE506C">
        <w:rPr>
          <w:lang w:eastAsia="zh-CN"/>
        </w:rPr>
        <w:t xml:space="preserve">APT </w:t>
      </w:r>
      <w:r w:rsidR="003F0018" w:rsidRPr="00BE506C">
        <w:rPr>
          <w:lang w:eastAsia="zh-CN"/>
        </w:rPr>
        <w:t xml:space="preserve">des </w:t>
      </w:r>
      <w:r w:rsidR="00426F2B" w:rsidRPr="00BE506C">
        <w:rPr>
          <w:lang w:eastAsia="zh-CN"/>
        </w:rPr>
        <w:t>700</w:t>
      </w:r>
      <w:r w:rsidR="003F0018" w:rsidRPr="00BE506C">
        <w:rPr>
          <w:lang w:eastAsia="zh-CN"/>
        </w:rPr>
        <w:t> </w:t>
      </w:r>
      <w:r w:rsidR="00426F2B" w:rsidRPr="00BE506C">
        <w:rPr>
          <w:lang w:eastAsia="zh-CN"/>
        </w:rPr>
        <w:t xml:space="preserve">MHz </w:t>
      </w:r>
      <w:r w:rsidR="003F0018" w:rsidRPr="00BE506C">
        <w:rPr>
          <w:lang w:eastAsia="zh-CN"/>
        </w:rPr>
        <w:t xml:space="preserve">soit protégée </w:t>
      </w:r>
      <w:r w:rsidR="00103459" w:rsidRPr="00BE506C">
        <w:rPr>
          <w:lang w:eastAsia="zh-CN"/>
        </w:rPr>
        <w:t xml:space="preserve">contre les brouillages causés dans la bande </w:t>
      </w:r>
      <w:r w:rsidR="00426F2B" w:rsidRPr="00BE506C">
        <w:rPr>
          <w:lang w:eastAsia="zh-CN"/>
        </w:rPr>
        <w:t>adjacent</w:t>
      </w:r>
      <w:r w:rsidR="00103459" w:rsidRPr="00BE506C">
        <w:rPr>
          <w:lang w:eastAsia="zh-CN"/>
        </w:rPr>
        <w:t>e</w:t>
      </w:r>
      <w:r w:rsidR="00426F2B" w:rsidRPr="00BE506C">
        <w:rPr>
          <w:lang w:eastAsia="zh-CN"/>
        </w:rPr>
        <w:t xml:space="preserve"> </w:t>
      </w:r>
      <w:r w:rsidR="00103459" w:rsidRPr="00BE506C">
        <w:rPr>
          <w:lang w:eastAsia="zh-CN"/>
        </w:rPr>
        <w:t xml:space="preserve">par les émissions sur la liaison montante des systèmes large bande fonctionnant dans la bande </w:t>
      </w:r>
      <w:r w:rsidR="00426F2B" w:rsidRPr="00BE506C">
        <w:rPr>
          <w:lang w:eastAsia="zh-CN"/>
        </w:rPr>
        <w:t>806</w:t>
      </w:r>
      <w:r w:rsidR="00426F2B" w:rsidRPr="00BE506C">
        <w:rPr>
          <w:lang w:eastAsia="zh-CN"/>
        </w:rPr>
        <w:noBreakHyphen/>
        <w:t>824/851</w:t>
      </w:r>
      <w:r w:rsidR="00426F2B" w:rsidRPr="00BE506C">
        <w:rPr>
          <w:lang w:eastAsia="zh-CN"/>
        </w:rPr>
        <w:noBreakHyphen/>
        <w:t xml:space="preserve">869 MHz, </w:t>
      </w:r>
      <w:r w:rsidR="00103459" w:rsidRPr="00BE506C">
        <w:rPr>
          <w:lang w:eastAsia="zh-CN"/>
        </w:rPr>
        <w:t xml:space="preserve">en particulier en cas d'utilisation de largeurs de canal de </w:t>
      </w:r>
      <w:r w:rsidR="00426F2B" w:rsidRPr="00BE506C">
        <w:rPr>
          <w:lang w:eastAsia="zh-CN"/>
        </w:rPr>
        <w:t xml:space="preserve">10+10 </w:t>
      </w:r>
      <w:r w:rsidR="00103459" w:rsidRPr="00BE506C">
        <w:rPr>
          <w:lang w:eastAsia="zh-CN"/>
        </w:rPr>
        <w:t xml:space="preserve">ou d'une plus grande largeur de bande dans la bande </w:t>
      </w:r>
      <w:r w:rsidR="00AB2473" w:rsidRPr="00BE506C">
        <w:rPr>
          <w:lang w:eastAsia="zh-CN"/>
        </w:rPr>
        <w:t xml:space="preserve">APT </w:t>
      </w:r>
      <w:r w:rsidR="00103459" w:rsidRPr="00BE506C">
        <w:rPr>
          <w:lang w:eastAsia="zh-CN"/>
        </w:rPr>
        <w:t xml:space="preserve">des </w:t>
      </w:r>
      <w:r w:rsidR="00426F2B" w:rsidRPr="00BE506C">
        <w:rPr>
          <w:lang w:eastAsia="zh-CN"/>
        </w:rPr>
        <w:t>700 MHz.</w:t>
      </w:r>
    </w:p>
    <w:p w:rsidR="00426F2B" w:rsidRPr="00BE506C" w:rsidRDefault="00103459" w:rsidP="00A86E4C">
      <w:pPr>
        <w:rPr>
          <w:lang w:eastAsia="zh-CN"/>
        </w:rPr>
      </w:pPr>
      <w:r w:rsidRPr="00BE506C">
        <w:rPr>
          <w:lang w:eastAsia="zh-CN"/>
        </w:rPr>
        <w:t xml:space="preserve">Cet </w:t>
      </w:r>
      <w:r w:rsidR="00426F2B" w:rsidRPr="00BE506C">
        <w:rPr>
          <w:lang w:eastAsia="zh-CN"/>
        </w:rPr>
        <w:t>ex</w:t>
      </w:r>
      <w:r w:rsidRPr="00BE506C">
        <w:rPr>
          <w:lang w:eastAsia="zh-CN"/>
        </w:rPr>
        <w:t>e</w:t>
      </w:r>
      <w:r w:rsidR="00426F2B" w:rsidRPr="00BE506C">
        <w:rPr>
          <w:lang w:eastAsia="zh-CN"/>
        </w:rPr>
        <w:t xml:space="preserve">mple </w:t>
      </w:r>
      <w:r w:rsidRPr="00BE506C">
        <w:rPr>
          <w:lang w:eastAsia="zh-CN"/>
        </w:rPr>
        <w:t xml:space="preserve">montre la manière dont des </w:t>
      </w:r>
      <w:r w:rsidR="003E583B" w:rsidRPr="00BE506C">
        <w:rPr>
          <w:lang w:eastAsia="zh-CN"/>
        </w:rPr>
        <w:t>systèmes à band</w:t>
      </w:r>
      <w:r w:rsidRPr="00BE506C">
        <w:rPr>
          <w:lang w:eastAsia="zh-CN"/>
        </w:rPr>
        <w:t>e</w:t>
      </w:r>
      <w:r w:rsidR="003E583B" w:rsidRPr="00BE506C">
        <w:rPr>
          <w:lang w:eastAsia="zh-CN"/>
        </w:rPr>
        <w:t xml:space="preserve"> </w:t>
      </w:r>
      <w:r w:rsidRPr="00BE506C">
        <w:rPr>
          <w:lang w:eastAsia="zh-CN"/>
        </w:rPr>
        <w:t xml:space="preserve">étroite et large bande peuvent </w:t>
      </w:r>
      <w:r w:rsidR="003E583B" w:rsidRPr="00BE506C">
        <w:rPr>
          <w:lang w:eastAsia="zh-CN"/>
        </w:rPr>
        <w:t>être</w:t>
      </w:r>
      <w:r w:rsidRPr="00BE506C">
        <w:rPr>
          <w:lang w:eastAsia="zh-CN"/>
        </w:rPr>
        <w:t xml:space="preserve"> déployés dans la bande </w:t>
      </w:r>
      <w:r w:rsidR="00426F2B" w:rsidRPr="00BE506C">
        <w:rPr>
          <w:lang w:eastAsia="zh-CN"/>
        </w:rPr>
        <w:t>806</w:t>
      </w:r>
      <w:r w:rsidR="00426F2B" w:rsidRPr="00BE506C">
        <w:rPr>
          <w:lang w:eastAsia="zh-CN"/>
        </w:rPr>
        <w:noBreakHyphen/>
        <w:t xml:space="preserve">824/851-869 MHz </w:t>
      </w:r>
      <w:r w:rsidRPr="00BE506C">
        <w:rPr>
          <w:lang w:eastAsia="zh-CN"/>
        </w:rPr>
        <w:t xml:space="preserve">tout en assurant la </w:t>
      </w:r>
      <w:r w:rsidR="00426F2B" w:rsidRPr="00BE506C">
        <w:rPr>
          <w:lang w:eastAsia="zh-CN"/>
        </w:rPr>
        <w:t xml:space="preserve">protection </w:t>
      </w:r>
      <w:r w:rsidRPr="00BE506C">
        <w:rPr>
          <w:lang w:eastAsia="zh-CN"/>
        </w:rPr>
        <w:t xml:space="preserve">nécessaire de la bande </w:t>
      </w:r>
      <w:r w:rsidR="00E75BD8" w:rsidRPr="00BE506C">
        <w:rPr>
          <w:lang w:eastAsia="zh-CN"/>
        </w:rPr>
        <w:t xml:space="preserve">APT </w:t>
      </w:r>
      <w:r w:rsidRPr="00BE506C">
        <w:rPr>
          <w:lang w:eastAsia="zh-CN"/>
        </w:rPr>
        <w:t xml:space="preserve">des </w:t>
      </w:r>
      <w:r w:rsidR="00426F2B" w:rsidRPr="00BE506C">
        <w:rPr>
          <w:lang w:eastAsia="zh-CN"/>
        </w:rPr>
        <w:t>700</w:t>
      </w:r>
      <w:r w:rsidR="00E75BD8" w:rsidRPr="00BE506C">
        <w:rPr>
          <w:lang w:eastAsia="zh-CN"/>
        </w:rPr>
        <w:t> </w:t>
      </w:r>
      <w:r w:rsidR="00426F2B" w:rsidRPr="00BE506C">
        <w:rPr>
          <w:lang w:eastAsia="zh-CN"/>
        </w:rPr>
        <w:t xml:space="preserve">MHz </w:t>
      </w:r>
      <w:r w:rsidRPr="00BE506C">
        <w:rPr>
          <w:lang w:eastAsia="zh-CN"/>
        </w:rPr>
        <w:t xml:space="preserve">contre les brouillages dans la bande </w:t>
      </w:r>
      <w:r w:rsidR="00426F2B" w:rsidRPr="00BE506C">
        <w:rPr>
          <w:lang w:eastAsia="zh-CN"/>
        </w:rPr>
        <w:t>adjacent</w:t>
      </w:r>
      <w:r w:rsidRPr="00BE506C">
        <w:rPr>
          <w:lang w:eastAsia="zh-CN"/>
        </w:rPr>
        <w:t>e</w:t>
      </w:r>
      <w:r w:rsidR="00426F2B" w:rsidRPr="00BE506C">
        <w:rPr>
          <w:lang w:eastAsia="zh-CN"/>
        </w:rPr>
        <w:t xml:space="preserve">. </w:t>
      </w:r>
      <w:r w:rsidRPr="00BE506C">
        <w:rPr>
          <w:lang w:eastAsia="zh-CN"/>
        </w:rPr>
        <w:t>La sous</w:t>
      </w:r>
      <w:r w:rsidR="00426F2B" w:rsidRPr="00BE506C">
        <w:rPr>
          <w:lang w:eastAsia="zh-CN"/>
        </w:rPr>
        <w:t>-band</w:t>
      </w:r>
      <w:r w:rsidRPr="00BE506C">
        <w:rPr>
          <w:lang w:eastAsia="zh-CN"/>
        </w:rPr>
        <w:t>e</w:t>
      </w:r>
      <w:r w:rsidR="00426F2B" w:rsidRPr="00BE506C">
        <w:rPr>
          <w:lang w:eastAsia="zh-CN"/>
        </w:rPr>
        <w:t xml:space="preserve"> 806-813/851-858</w:t>
      </w:r>
      <w:r w:rsidR="00E75BD8" w:rsidRPr="00BE506C">
        <w:rPr>
          <w:lang w:eastAsia="zh-CN"/>
        </w:rPr>
        <w:t> </w:t>
      </w:r>
      <w:r w:rsidR="00426F2B" w:rsidRPr="00BE506C">
        <w:rPr>
          <w:lang w:eastAsia="zh-CN"/>
        </w:rPr>
        <w:t xml:space="preserve">MHz </w:t>
      </w:r>
      <w:r w:rsidRPr="00BE506C">
        <w:rPr>
          <w:lang w:eastAsia="zh-CN"/>
        </w:rPr>
        <w:t xml:space="preserve">est utilisée pour les systèmes à bande étroite avec une largeur de bande de canal de </w:t>
      </w:r>
      <w:r w:rsidR="00426F2B" w:rsidRPr="00BE506C">
        <w:rPr>
          <w:lang w:eastAsia="zh-CN"/>
        </w:rPr>
        <w:t>25</w:t>
      </w:r>
      <w:r w:rsidRPr="00BE506C">
        <w:rPr>
          <w:lang w:eastAsia="zh-CN"/>
        </w:rPr>
        <w:t> </w:t>
      </w:r>
      <w:r w:rsidR="00426F2B" w:rsidRPr="00BE506C">
        <w:rPr>
          <w:lang w:eastAsia="zh-CN"/>
        </w:rPr>
        <w:t xml:space="preserve">kHz; </w:t>
      </w:r>
      <w:r w:rsidRPr="00BE506C">
        <w:rPr>
          <w:lang w:eastAsia="zh-CN"/>
        </w:rPr>
        <w:t>la sous</w:t>
      </w:r>
      <w:r w:rsidR="00426F2B" w:rsidRPr="00BE506C">
        <w:rPr>
          <w:lang w:eastAsia="zh-CN"/>
        </w:rPr>
        <w:t>-band</w:t>
      </w:r>
      <w:r w:rsidRPr="00BE506C">
        <w:rPr>
          <w:lang w:eastAsia="zh-CN"/>
        </w:rPr>
        <w:t>e</w:t>
      </w:r>
      <w:r w:rsidR="00426F2B" w:rsidRPr="00BE506C">
        <w:rPr>
          <w:lang w:eastAsia="zh-CN"/>
        </w:rPr>
        <w:t xml:space="preserve"> </w:t>
      </w:r>
      <w:r w:rsidR="00426F2B" w:rsidRPr="00BE506C">
        <w:rPr>
          <w:lang w:eastAsia="zh-CN"/>
        </w:rPr>
        <w:lastRenderedPageBreak/>
        <w:t xml:space="preserve">814-824/859-869 MHz </w:t>
      </w:r>
      <w:r w:rsidRPr="00BE506C">
        <w:rPr>
          <w:lang w:eastAsia="zh-CN"/>
        </w:rPr>
        <w:t xml:space="preserve">est utilisée pour les systèmes </w:t>
      </w:r>
      <w:r w:rsidR="00426F2B" w:rsidRPr="00BE506C">
        <w:rPr>
          <w:lang w:eastAsia="zh-CN"/>
        </w:rPr>
        <w:t xml:space="preserve">(LTE) </w:t>
      </w:r>
      <w:r w:rsidRPr="00BE506C">
        <w:rPr>
          <w:lang w:eastAsia="zh-CN"/>
        </w:rPr>
        <w:t xml:space="preserve">large bande utilisant des largeurs de bande de porteuse de </w:t>
      </w:r>
      <w:r w:rsidR="00426F2B" w:rsidRPr="00BE506C">
        <w:rPr>
          <w:lang w:eastAsia="zh-CN"/>
        </w:rPr>
        <w:t xml:space="preserve">5 </w:t>
      </w:r>
      <w:r w:rsidRPr="00BE506C">
        <w:rPr>
          <w:lang w:eastAsia="zh-CN"/>
        </w:rPr>
        <w:t xml:space="preserve">à </w:t>
      </w:r>
      <w:r w:rsidR="00426F2B" w:rsidRPr="00BE506C">
        <w:rPr>
          <w:lang w:eastAsia="zh-CN"/>
        </w:rPr>
        <w:t xml:space="preserve">10 MHz. </w:t>
      </w:r>
      <w:r w:rsidRPr="00BE506C">
        <w:rPr>
          <w:lang w:eastAsia="zh-CN"/>
        </w:rPr>
        <w:t>La sous</w:t>
      </w:r>
      <w:r w:rsidR="00426F2B" w:rsidRPr="00BE506C">
        <w:rPr>
          <w:lang w:eastAsia="zh-CN"/>
        </w:rPr>
        <w:t>-band</w:t>
      </w:r>
      <w:r w:rsidRPr="00BE506C">
        <w:rPr>
          <w:lang w:eastAsia="zh-CN"/>
        </w:rPr>
        <w:t>e</w:t>
      </w:r>
      <w:r w:rsidR="00426F2B" w:rsidRPr="00BE506C">
        <w:rPr>
          <w:lang w:eastAsia="zh-CN"/>
        </w:rPr>
        <w:t xml:space="preserve"> 813-814/ 858-859 MHz </w:t>
      </w:r>
      <w:r w:rsidRPr="00BE506C">
        <w:rPr>
          <w:lang w:eastAsia="zh-CN"/>
        </w:rPr>
        <w:t>sert de bande de garde entre les systèmes à bande étroite et large bande</w:t>
      </w:r>
      <w:r w:rsidR="00426F2B" w:rsidRPr="00BE506C">
        <w:rPr>
          <w:lang w:eastAsia="zh-CN"/>
        </w:rPr>
        <w:t>.</w:t>
      </w:r>
    </w:p>
    <w:p w:rsidR="00426F2B" w:rsidRDefault="00426F2B" w:rsidP="00A86E4C">
      <w:pPr>
        <w:pStyle w:val="Heading3"/>
      </w:pPr>
      <w:r w:rsidRPr="00BE506C">
        <w:t>1.3.1</w:t>
      </w:r>
      <w:r w:rsidRPr="00BE506C">
        <w:tab/>
        <w:t>Ex</w:t>
      </w:r>
      <w:r w:rsidR="00FB0E63" w:rsidRPr="00BE506C">
        <w:t>e</w:t>
      </w:r>
      <w:r w:rsidRPr="00BE506C">
        <w:t xml:space="preserve">mple </w:t>
      </w:r>
      <w:r w:rsidR="00FB0E63" w:rsidRPr="00BE506C">
        <w:t xml:space="preserve">de disposition de fréquences pour </w:t>
      </w:r>
      <w:r w:rsidR="00103459" w:rsidRPr="00BE506C">
        <w:t>l</w:t>
      </w:r>
      <w:r w:rsidR="00FB0E63" w:rsidRPr="00BE506C">
        <w:t xml:space="preserve">es systèmes </w:t>
      </w:r>
      <w:r w:rsidR="00103459" w:rsidRPr="00BE506C">
        <w:t xml:space="preserve">à </w:t>
      </w:r>
      <w:r w:rsidR="00FB0E63" w:rsidRPr="00BE506C">
        <w:t xml:space="preserve">bande étroite et large bande </w:t>
      </w:r>
    </w:p>
    <w:p w:rsidR="00A86E4C" w:rsidRPr="00A86E4C" w:rsidRDefault="00A86E4C" w:rsidP="00A86E4C"/>
    <w:p w:rsidR="00426F2B" w:rsidRPr="00A86E4C" w:rsidRDefault="007F1736" w:rsidP="00A86E4C">
      <w:pPr>
        <w:pStyle w:val="Figure"/>
      </w:pPr>
      <w:r w:rsidRPr="00A86E4C">
        <w:object w:dxaOrig="6789" w:dyaOrig="1545">
          <v:shape id="_x0000_i1036" type="#_x0000_t75" style="width:407pt;height:92.5pt" o:ole="">
            <v:imagedata r:id="rId23" o:title=""/>
          </v:shape>
          <o:OLEObject Type="Embed" ProgID="CorelDraw.Graphic.16" ShapeID="_x0000_i1036" DrawAspect="Content" ObjectID="_1526191715" r:id="rId2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1980"/>
        <w:gridCol w:w="3122"/>
      </w:tblGrid>
      <w:tr w:rsidR="00426F2B" w:rsidRPr="00A86E4C" w:rsidTr="00103459">
        <w:trPr>
          <w:jc w:val="center"/>
        </w:trPr>
        <w:tc>
          <w:tcPr>
            <w:tcW w:w="2835" w:type="dxa"/>
            <w:vAlign w:val="center"/>
          </w:tcPr>
          <w:p w:rsidR="00426F2B" w:rsidRPr="00A86E4C" w:rsidRDefault="00FB7912" w:rsidP="00A86E4C">
            <w:pPr>
              <w:pStyle w:val="Tablehead"/>
            </w:pPr>
            <w:r w:rsidRPr="00A86E4C">
              <w:t>Fréquences d'émission des s</w:t>
            </w:r>
            <w:r w:rsidR="00103459" w:rsidRPr="00A86E4C">
              <w:t>tation</w:t>
            </w:r>
            <w:r w:rsidRPr="00A86E4C">
              <w:t>s</w:t>
            </w:r>
            <w:r w:rsidR="00103459" w:rsidRPr="00A86E4C">
              <w:t xml:space="preserve"> m</w:t>
            </w:r>
            <w:r w:rsidR="00426F2B" w:rsidRPr="00A86E4C">
              <w:t>obile</w:t>
            </w:r>
            <w:r w:rsidRPr="00A86E4C">
              <w:t>s</w:t>
            </w:r>
            <w:r w:rsidR="00426F2B" w:rsidRPr="00A86E4C">
              <w:t>/station</w:t>
            </w:r>
            <w:r w:rsidRPr="00A86E4C">
              <w:t>s</w:t>
            </w:r>
            <w:r w:rsidR="00426F2B" w:rsidRPr="00A86E4C">
              <w:t xml:space="preserve"> </w:t>
            </w:r>
            <w:r w:rsidR="00103459" w:rsidRPr="00A86E4C">
              <w:t>de</w:t>
            </w:r>
            <w:r w:rsidR="00E830FC" w:rsidRPr="00A86E4C">
              <w:t> </w:t>
            </w:r>
            <w:r w:rsidRPr="00A86E4C">
              <w:t xml:space="preserve">contrôle </w:t>
            </w:r>
            <w:r w:rsidR="00426F2B" w:rsidRPr="00A86E4C">
              <w:br/>
              <w:t>(MHz)</w:t>
            </w:r>
          </w:p>
        </w:tc>
        <w:tc>
          <w:tcPr>
            <w:tcW w:w="1980" w:type="dxa"/>
            <w:vAlign w:val="center"/>
          </w:tcPr>
          <w:p w:rsidR="00426F2B" w:rsidRPr="00A86E4C" w:rsidRDefault="00FB7912" w:rsidP="00A86E4C">
            <w:pPr>
              <w:pStyle w:val="Tablehead"/>
            </w:pPr>
            <w:r w:rsidRPr="00A86E4C">
              <w:t>Fréquences d'émission des s</w:t>
            </w:r>
            <w:r w:rsidR="00103459" w:rsidRPr="00A86E4C">
              <w:t>tation</w:t>
            </w:r>
            <w:r w:rsidRPr="00A86E4C">
              <w:t>s</w:t>
            </w:r>
            <w:r w:rsidR="00103459" w:rsidRPr="00A86E4C">
              <w:t xml:space="preserve"> de b</w:t>
            </w:r>
            <w:r w:rsidR="00426F2B" w:rsidRPr="00A86E4C">
              <w:t xml:space="preserve">ase </w:t>
            </w:r>
            <w:r w:rsidR="00426F2B" w:rsidRPr="00A86E4C">
              <w:br/>
              <w:t>(MHz)</w:t>
            </w:r>
          </w:p>
        </w:tc>
        <w:tc>
          <w:tcPr>
            <w:tcW w:w="3122" w:type="dxa"/>
            <w:vAlign w:val="center"/>
          </w:tcPr>
          <w:p w:rsidR="00426F2B" w:rsidRPr="00A86E4C" w:rsidRDefault="00103459" w:rsidP="00A86E4C">
            <w:pPr>
              <w:pStyle w:val="Tablehead"/>
            </w:pPr>
            <w:r w:rsidRPr="00A86E4C">
              <w:t>Bloc de fréquences</w:t>
            </w:r>
          </w:p>
        </w:tc>
      </w:tr>
      <w:tr w:rsidR="00426F2B" w:rsidRPr="00A86E4C" w:rsidTr="00103459">
        <w:trPr>
          <w:jc w:val="center"/>
        </w:trPr>
        <w:tc>
          <w:tcPr>
            <w:tcW w:w="2835" w:type="dxa"/>
          </w:tcPr>
          <w:p w:rsidR="00426F2B" w:rsidRPr="00A86E4C" w:rsidRDefault="00426F2B" w:rsidP="00A86E4C">
            <w:pPr>
              <w:pStyle w:val="Tabletext"/>
              <w:jc w:val="center"/>
            </w:pPr>
            <w:r w:rsidRPr="00A86E4C">
              <w:t>806-813</w:t>
            </w:r>
          </w:p>
        </w:tc>
        <w:tc>
          <w:tcPr>
            <w:tcW w:w="1980" w:type="dxa"/>
          </w:tcPr>
          <w:p w:rsidR="00426F2B" w:rsidRPr="00A86E4C" w:rsidRDefault="00426F2B" w:rsidP="00A86E4C">
            <w:pPr>
              <w:pStyle w:val="Tabletext"/>
              <w:jc w:val="center"/>
            </w:pPr>
            <w:r w:rsidRPr="00A86E4C">
              <w:t>851-858</w:t>
            </w:r>
          </w:p>
        </w:tc>
        <w:tc>
          <w:tcPr>
            <w:tcW w:w="3122" w:type="dxa"/>
          </w:tcPr>
          <w:p w:rsidR="00426F2B" w:rsidRPr="00A86E4C" w:rsidRDefault="00103459" w:rsidP="00A86E4C">
            <w:pPr>
              <w:pStyle w:val="Tabletext"/>
              <w:jc w:val="center"/>
            </w:pPr>
            <w:r w:rsidRPr="00A86E4C">
              <w:t xml:space="preserve">Systèmes </w:t>
            </w:r>
            <w:r w:rsidR="00426F2B" w:rsidRPr="00A86E4C">
              <w:t>PPDR</w:t>
            </w:r>
            <w:r w:rsidRPr="00A86E4C">
              <w:t xml:space="preserve"> à bande étroite</w:t>
            </w:r>
          </w:p>
        </w:tc>
      </w:tr>
      <w:tr w:rsidR="00426F2B" w:rsidRPr="00A86E4C" w:rsidTr="00103459">
        <w:trPr>
          <w:jc w:val="center"/>
        </w:trPr>
        <w:tc>
          <w:tcPr>
            <w:tcW w:w="2835" w:type="dxa"/>
          </w:tcPr>
          <w:p w:rsidR="00426F2B" w:rsidRPr="00A86E4C" w:rsidRDefault="00426F2B" w:rsidP="00A86E4C">
            <w:pPr>
              <w:pStyle w:val="Tabletext"/>
              <w:jc w:val="center"/>
            </w:pPr>
            <w:r w:rsidRPr="00A86E4C">
              <w:t>813-814</w:t>
            </w:r>
          </w:p>
        </w:tc>
        <w:tc>
          <w:tcPr>
            <w:tcW w:w="1980" w:type="dxa"/>
          </w:tcPr>
          <w:p w:rsidR="00426F2B" w:rsidRPr="00A86E4C" w:rsidRDefault="00426F2B" w:rsidP="00A86E4C">
            <w:pPr>
              <w:pStyle w:val="Tabletext"/>
              <w:jc w:val="center"/>
            </w:pPr>
            <w:r w:rsidRPr="00A86E4C">
              <w:t>858-859</w:t>
            </w:r>
          </w:p>
        </w:tc>
        <w:tc>
          <w:tcPr>
            <w:tcW w:w="3122" w:type="dxa"/>
          </w:tcPr>
          <w:p w:rsidR="00426F2B" w:rsidRPr="00A86E4C" w:rsidRDefault="00103459" w:rsidP="00A86E4C">
            <w:pPr>
              <w:pStyle w:val="Tabletext"/>
              <w:jc w:val="center"/>
            </w:pPr>
            <w:r w:rsidRPr="00A86E4C">
              <w:t>B</w:t>
            </w:r>
            <w:r w:rsidR="00426F2B" w:rsidRPr="00A86E4C">
              <w:t>and</w:t>
            </w:r>
            <w:r w:rsidRPr="00A86E4C">
              <w:t>e de garde</w:t>
            </w:r>
          </w:p>
        </w:tc>
      </w:tr>
      <w:tr w:rsidR="00426F2B" w:rsidRPr="00A86E4C" w:rsidTr="00103459">
        <w:trPr>
          <w:jc w:val="center"/>
        </w:trPr>
        <w:tc>
          <w:tcPr>
            <w:tcW w:w="2835" w:type="dxa"/>
          </w:tcPr>
          <w:p w:rsidR="00426F2B" w:rsidRPr="00A86E4C" w:rsidRDefault="00426F2B" w:rsidP="00A86E4C">
            <w:pPr>
              <w:pStyle w:val="Tabletext"/>
              <w:jc w:val="center"/>
            </w:pPr>
            <w:r w:rsidRPr="00A86E4C">
              <w:t>814-824</w:t>
            </w:r>
          </w:p>
        </w:tc>
        <w:tc>
          <w:tcPr>
            <w:tcW w:w="1980" w:type="dxa"/>
          </w:tcPr>
          <w:p w:rsidR="00426F2B" w:rsidRPr="00A86E4C" w:rsidRDefault="00426F2B" w:rsidP="00A86E4C">
            <w:pPr>
              <w:pStyle w:val="Tabletext"/>
              <w:jc w:val="center"/>
            </w:pPr>
            <w:r w:rsidRPr="00A86E4C">
              <w:t>859-869</w:t>
            </w:r>
          </w:p>
        </w:tc>
        <w:tc>
          <w:tcPr>
            <w:tcW w:w="3122" w:type="dxa"/>
          </w:tcPr>
          <w:p w:rsidR="00426F2B" w:rsidRPr="00A86E4C" w:rsidRDefault="00103459" w:rsidP="00A86E4C">
            <w:pPr>
              <w:pStyle w:val="Tabletext"/>
              <w:jc w:val="center"/>
            </w:pPr>
            <w:r w:rsidRPr="00A86E4C">
              <w:t xml:space="preserve">Systèmes </w:t>
            </w:r>
            <w:r w:rsidR="00426F2B" w:rsidRPr="00A86E4C">
              <w:t>PPDR</w:t>
            </w:r>
            <w:r w:rsidRPr="00A86E4C">
              <w:t xml:space="preserve"> large bande</w:t>
            </w:r>
          </w:p>
        </w:tc>
      </w:tr>
    </w:tbl>
    <w:p w:rsidR="0098620E" w:rsidRDefault="0098620E" w:rsidP="0098620E">
      <w:pPr>
        <w:pStyle w:val="Tablefin"/>
      </w:pPr>
    </w:p>
    <w:p w:rsidR="00426F2B" w:rsidRPr="00BE506C" w:rsidRDefault="00426F2B" w:rsidP="00DA27A3">
      <w:pPr>
        <w:pStyle w:val="Heading3"/>
      </w:pPr>
      <w:r w:rsidRPr="00BE506C">
        <w:t>1.3.2</w:t>
      </w:r>
      <w:r w:rsidRPr="00BE506C">
        <w:tab/>
        <w:t>Ex</w:t>
      </w:r>
      <w:r w:rsidR="00FB0E63" w:rsidRPr="00BE506C">
        <w:t>e</w:t>
      </w:r>
      <w:r w:rsidRPr="00BE506C">
        <w:t xml:space="preserve">mple </w:t>
      </w:r>
      <w:r w:rsidR="00FB0E63" w:rsidRPr="00BE506C">
        <w:t xml:space="preserve">de disposition des canaux pour les systèmes </w:t>
      </w:r>
      <w:r w:rsidR="00103459" w:rsidRPr="00BE506C">
        <w:t xml:space="preserve">à </w:t>
      </w:r>
      <w:r w:rsidR="00FB0E63" w:rsidRPr="00BE506C">
        <w:t>bande étroit</w:t>
      </w:r>
      <w:r w:rsidR="00103459" w:rsidRPr="00BE506C">
        <w:t>e</w:t>
      </w:r>
    </w:p>
    <w:p w:rsidR="00426F2B" w:rsidRPr="00BE506C" w:rsidRDefault="00103459" w:rsidP="00DA27A3">
      <w:pPr>
        <w:rPr>
          <w:lang w:eastAsia="zh-CN"/>
        </w:rPr>
      </w:pPr>
      <w:r w:rsidRPr="00BE506C">
        <w:rPr>
          <w:lang w:eastAsia="zh-CN"/>
        </w:rPr>
        <w:t xml:space="preserve">Le </w:t>
      </w:r>
      <w:r w:rsidR="00426F2B" w:rsidRPr="00BE506C">
        <w:rPr>
          <w:lang w:eastAsia="zh-CN"/>
        </w:rPr>
        <w:t xml:space="preserve">plan </w:t>
      </w:r>
      <w:r w:rsidRPr="00BE506C">
        <w:rPr>
          <w:lang w:eastAsia="zh-CN"/>
        </w:rPr>
        <w:t>de disposition des canaux pour la sous</w:t>
      </w:r>
      <w:r w:rsidR="00426F2B" w:rsidRPr="00BE506C">
        <w:rPr>
          <w:lang w:eastAsia="zh-CN"/>
        </w:rPr>
        <w:t>-band</w:t>
      </w:r>
      <w:r w:rsidRPr="00BE506C">
        <w:rPr>
          <w:lang w:eastAsia="zh-CN"/>
        </w:rPr>
        <w:t>e</w:t>
      </w:r>
      <w:r w:rsidR="00426F2B" w:rsidRPr="00BE506C">
        <w:rPr>
          <w:lang w:eastAsia="zh-CN"/>
        </w:rPr>
        <w:t xml:space="preserve"> 806-813/851-858 MHz </w:t>
      </w:r>
      <w:r w:rsidRPr="00BE506C">
        <w:rPr>
          <w:lang w:eastAsia="zh-CN"/>
        </w:rPr>
        <w:t xml:space="preserve">est basé </w:t>
      </w:r>
      <w:r w:rsidR="00732D00" w:rsidRPr="00BE506C">
        <w:rPr>
          <w:lang w:eastAsia="zh-CN"/>
        </w:rPr>
        <w:t xml:space="preserve">sur un espacement des canaux de </w:t>
      </w:r>
      <w:r w:rsidR="00426F2B" w:rsidRPr="00BE506C">
        <w:rPr>
          <w:lang w:eastAsia="zh-CN"/>
        </w:rPr>
        <w:t>25 kHz.</w:t>
      </w:r>
    </w:p>
    <w:p w:rsidR="00426F2B" w:rsidRDefault="00732D00" w:rsidP="00DA27A3">
      <w:pPr>
        <w:rPr>
          <w:lang w:eastAsia="zh-CN"/>
        </w:rPr>
      </w:pPr>
      <w:r w:rsidRPr="00BE506C">
        <w:rPr>
          <w:lang w:eastAsia="zh-CN"/>
        </w:rPr>
        <w:t xml:space="preserve">La fréquence centrale </w:t>
      </w:r>
      <w:r w:rsidR="00426F2B" w:rsidRPr="00BE506C">
        <w:rPr>
          <w:lang w:eastAsia="zh-CN"/>
        </w:rPr>
        <w:t>(</w:t>
      </w:r>
      <w:r w:rsidR="00426F2B" w:rsidRPr="00BE506C">
        <w:rPr>
          <w:i/>
          <w:iCs/>
          <w:lang w:eastAsia="zh-CN"/>
        </w:rPr>
        <w:t>f</w:t>
      </w:r>
      <w:r w:rsidR="00426F2B" w:rsidRPr="00BE506C">
        <w:rPr>
          <w:i/>
          <w:iCs/>
          <w:vertAlign w:val="subscript"/>
          <w:lang w:eastAsia="zh-CN"/>
        </w:rPr>
        <w:t>N</w:t>
      </w:r>
      <w:r w:rsidR="00426F2B" w:rsidRPr="00BE506C">
        <w:rPr>
          <w:lang w:eastAsia="zh-CN"/>
        </w:rPr>
        <w:t xml:space="preserve">) </w:t>
      </w:r>
      <w:r w:rsidRPr="00BE506C">
        <w:rPr>
          <w:lang w:eastAsia="zh-CN"/>
        </w:rPr>
        <w:t xml:space="preserve">du </w:t>
      </w:r>
      <w:r w:rsidR="00426F2B" w:rsidRPr="00BE506C">
        <w:rPr>
          <w:i/>
          <w:iCs/>
          <w:lang w:eastAsia="zh-CN"/>
        </w:rPr>
        <w:t>N</w:t>
      </w:r>
      <w:r w:rsidRPr="00BE506C">
        <w:rPr>
          <w:lang w:eastAsia="zh-CN"/>
        </w:rPr>
        <w:t>ième</w:t>
      </w:r>
      <w:r w:rsidR="00426F2B" w:rsidRPr="00BE506C">
        <w:rPr>
          <w:lang w:eastAsia="zh-CN"/>
        </w:rPr>
        <w:t xml:space="preserve"> </w:t>
      </w:r>
      <w:r w:rsidRPr="00BE506C">
        <w:rPr>
          <w:lang w:eastAsia="zh-CN"/>
        </w:rPr>
        <w:t>canal est donnée par</w:t>
      </w:r>
      <w:r w:rsidR="00426F2B" w:rsidRPr="00BE506C">
        <w:rPr>
          <w:lang w:eastAsia="zh-CN"/>
        </w:rPr>
        <w:t>:</w:t>
      </w:r>
    </w:p>
    <w:p w:rsidR="00DA27A3" w:rsidRPr="00BE506C" w:rsidRDefault="00DA27A3" w:rsidP="00DA27A3">
      <w:pPr>
        <w:rP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907"/>
        <w:gridCol w:w="3211"/>
        <w:gridCol w:w="1613"/>
      </w:tblGrid>
      <w:tr w:rsidR="003E583B" w:rsidRPr="00DA27A3" w:rsidTr="006810A7">
        <w:trPr>
          <w:jc w:val="center"/>
        </w:trPr>
        <w:tc>
          <w:tcPr>
            <w:tcW w:w="1908" w:type="dxa"/>
            <w:vAlign w:val="center"/>
          </w:tcPr>
          <w:p w:rsidR="003E583B" w:rsidRPr="00DA27A3" w:rsidRDefault="003E583B" w:rsidP="00DA27A3">
            <w:pPr>
              <w:pStyle w:val="Tablehead"/>
            </w:pPr>
            <w:r w:rsidRPr="00DA27A3">
              <w:t>Numéro du canal</w:t>
            </w:r>
          </w:p>
        </w:tc>
        <w:tc>
          <w:tcPr>
            <w:tcW w:w="2907" w:type="dxa"/>
            <w:vAlign w:val="center"/>
          </w:tcPr>
          <w:p w:rsidR="003E583B" w:rsidRPr="00DA27A3" w:rsidRDefault="003E583B" w:rsidP="00DA27A3">
            <w:pPr>
              <w:pStyle w:val="Tablehead"/>
            </w:pPr>
            <w:r w:rsidRPr="00DA27A3">
              <w:t xml:space="preserve">Station mobile à l'émission, </w:t>
            </w:r>
            <w:r w:rsidRPr="00DA27A3">
              <w:br/>
            </w:r>
            <w:r w:rsidR="00FB7912" w:rsidRPr="00DA27A3">
              <w:t>f</w:t>
            </w:r>
            <w:r w:rsidRPr="00DA27A3">
              <w:t>réquence centrale du canal (MHz)</w:t>
            </w:r>
          </w:p>
        </w:tc>
        <w:tc>
          <w:tcPr>
            <w:tcW w:w="3211" w:type="dxa"/>
            <w:vAlign w:val="center"/>
          </w:tcPr>
          <w:p w:rsidR="003E583B" w:rsidRPr="00DA27A3" w:rsidRDefault="003E583B" w:rsidP="00DA27A3">
            <w:pPr>
              <w:pStyle w:val="Tablehead"/>
            </w:pPr>
            <w:r w:rsidRPr="00DA27A3">
              <w:t xml:space="preserve">Station de base à l'émission, </w:t>
            </w:r>
            <w:r w:rsidRPr="00DA27A3">
              <w:br/>
            </w:r>
            <w:r w:rsidR="00FB7912" w:rsidRPr="00DA27A3">
              <w:t>f</w:t>
            </w:r>
            <w:r w:rsidRPr="00DA27A3">
              <w:t>réquence centrale du canal (MHz)</w:t>
            </w:r>
          </w:p>
        </w:tc>
        <w:tc>
          <w:tcPr>
            <w:tcW w:w="1613" w:type="dxa"/>
            <w:vAlign w:val="center"/>
          </w:tcPr>
          <w:p w:rsidR="003E583B" w:rsidRPr="00DA27A3" w:rsidRDefault="003E583B" w:rsidP="00DA27A3">
            <w:pPr>
              <w:pStyle w:val="Tablehead"/>
            </w:pPr>
            <w:r w:rsidRPr="00DA27A3">
              <w:t>Largeur de bande du canal (kHz)</w:t>
            </w:r>
          </w:p>
        </w:tc>
      </w:tr>
      <w:tr w:rsidR="00426F2B" w:rsidRPr="00BE506C" w:rsidTr="006810A7">
        <w:trPr>
          <w:trHeight w:val="296"/>
          <w:jc w:val="center"/>
        </w:trPr>
        <w:tc>
          <w:tcPr>
            <w:tcW w:w="1908" w:type="dxa"/>
          </w:tcPr>
          <w:p w:rsidR="00426F2B" w:rsidRPr="00BE506C" w:rsidRDefault="00426F2B" w:rsidP="001618E7">
            <w:pPr>
              <w:pStyle w:val="Tabletext"/>
              <w:jc w:val="center"/>
            </w:pPr>
            <w:r w:rsidRPr="00BE506C">
              <w:rPr>
                <w:i/>
                <w:iCs/>
              </w:rPr>
              <w:t>N</w:t>
            </w:r>
            <w:r w:rsidRPr="00BE506C">
              <w:t xml:space="preserve"> = 1 </w:t>
            </w:r>
            <w:r w:rsidR="00732D00" w:rsidRPr="00BE506C">
              <w:t>à</w:t>
            </w:r>
            <w:r w:rsidRPr="00BE506C">
              <w:t xml:space="preserve"> 280</w:t>
            </w:r>
          </w:p>
        </w:tc>
        <w:tc>
          <w:tcPr>
            <w:tcW w:w="2907" w:type="dxa"/>
          </w:tcPr>
          <w:p w:rsidR="00426F2B" w:rsidRPr="00BE506C" w:rsidRDefault="00426F2B" w:rsidP="001618E7">
            <w:pPr>
              <w:pStyle w:val="Tabletext"/>
              <w:jc w:val="center"/>
            </w:pPr>
            <w:r w:rsidRPr="00BE506C">
              <w:rPr>
                <w:i/>
                <w:iCs/>
              </w:rPr>
              <w:t>f</w:t>
            </w:r>
            <w:r w:rsidRPr="00BE506C">
              <w:rPr>
                <w:i/>
                <w:iCs/>
                <w:vertAlign w:val="subscript"/>
              </w:rPr>
              <w:t>N</w:t>
            </w:r>
            <w:r w:rsidRPr="00BE506C">
              <w:t xml:space="preserve"> = 806</w:t>
            </w:r>
            <w:r w:rsidR="00732D00" w:rsidRPr="00BE506C">
              <w:t>,</w:t>
            </w:r>
            <w:r w:rsidRPr="00BE506C">
              <w:t>0125 + (0</w:t>
            </w:r>
            <w:r w:rsidR="00732D00" w:rsidRPr="00BE506C">
              <w:t>,</w:t>
            </w:r>
            <w:r w:rsidRPr="00BE506C">
              <w:t xml:space="preserve">025) </w:t>
            </w:r>
            <w:r w:rsidRPr="00BE506C">
              <w:sym w:font="Symbol" w:char="F0B4"/>
            </w:r>
            <w:r w:rsidRPr="00BE506C">
              <w:t xml:space="preserve"> (</w:t>
            </w:r>
            <w:r w:rsidRPr="00BE506C">
              <w:rPr>
                <w:i/>
                <w:iCs/>
              </w:rPr>
              <w:t>N</w:t>
            </w:r>
            <w:r w:rsidRPr="00BE506C">
              <w:t> − 1)</w:t>
            </w:r>
          </w:p>
        </w:tc>
        <w:tc>
          <w:tcPr>
            <w:tcW w:w="3211" w:type="dxa"/>
          </w:tcPr>
          <w:p w:rsidR="00426F2B" w:rsidRPr="00BE506C" w:rsidRDefault="00426F2B" w:rsidP="001618E7">
            <w:pPr>
              <w:pStyle w:val="Tabletext"/>
              <w:jc w:val="center"/>
            </w:pPr>
            <w:r w:rsidRPr="00BE506C">
              <w:rPr>
                <w:i/>
                <w:iCs/>
              </w:rPr>
              <w:t>f</w:t>
            </w:r>
            <w:r w:rsidRPr="00BE506C">
              <w:rPr>
                <w:i/>
                <w:iCs/>
                <w:vertAlign w:val="subscript"/>
              </w:rPr>
              <w:t>N</w:t>
            </w:r>
            <w:r w:rsidRPr="00BE506C">
              <w:t xml:space="preserve"> = 851</w:t>
            </w:r>
            <w:r w:rsidR="00732D00" w:rsidRPr="00BE506C">
              <w:t>,</w:t>
            </w:r>
            <w:r w:rsidRPr="00BE506C">
              <w:t>0125 + (0</w:t>
            </w:r>
            <w:r w:rsidR="00732D00" w:rsidRPr="00BE506C">
              <w:t>,</w:t>
            </w:r>
            <w:r w:rsidRPr="00BE506C">
              <w:t xml:space="preserve">025) </w:t>
            </w:r>
            <w:r w:rsidRPr="00BE506C">
              <w:sym w:font="Symbol" w:char="F0B4"/>
            </w:r>
            <w:r w:rsidRPr="00BE506C">
              <w:t xml:space="preserve"> (</w:t>
            </w:r>
            <w:r w:rsidRPr="00BE506C">
              <w:rPr>
                <w:i/>
                <w:iCs/>
              </w:rPr>
              <w:t xml:space="preserve">N – </w:t>
            </w:r>
            <w:r w:rsidRPr="00BE506C">
              <w:t>1)</w:t>
            </w:r>
          </w:p>
        </w:tc>
        <w:tc>
          <w:tcPr>
            <w:tcW w:w="1613" w:type="dxa"/>
            <w:vAlign w:val="center"/>
          </w:tcPr>
          <w:p w:rsidR="00426F2B" w:rsidRPr="00BE506C" w:rsidRDefault="00426F2B" w:rsidP="001618E7">
            <w:pPr>
              <w:pStyle w:val="Tabletext"/>
              <w:jc w:val="center"/>
              <w:rPr>
                <w:iCs/>
              </w:rPr>
            </w:pPr>
            <w:r w:rsidRPr="00BE506C">
              <w:t>25</w:t>
            </w:r>
          </w:p>
        </w:tc>
      </w:tr>
    </w:tbl>
    <w:p w:rsidR="00426F2B" w:rsidRPr="00BE506C" w:rsidRDefault="00426F2B" w:rsidP="001618E7">
      <w:pPr>
        <w:pStyle w:val="Tablefin"/>
        <w:rPr>
          <w:lang w:val="fr-FR"/>
        </w:rPr>
      </w:pPr>
    </w:p>
    <w:p w:rsidR="00426F2B" w:rsidRPr="00BE506C" w:rsidRDefault="00426F2B" w:rsidP="0098620E">
      <w:pPr>
        <w:pStyle w:val="Heading3"/>
      </w:pPr>
      <w:r w:rsidRPr="00BE506C">
        <w:t>1.3.3</w:t>
      </w:r>
      <w:r w:rsidRPr="00BE506C">
        <w:tab/>
        <w:t>Ex</w:t>
      </w:r>
      <w:r w:rsidR="00FB0E63" w:rsidRPr="00BE506C">
        <w:t>e</w:t>
      </w:r>
      <w:r w:rsidRPr="00BE506C">
        <w:t xml:space="preserve">mple </w:t>
      </w:r>
      <w:r w:rsidR="00FB0E63" w:rsidRPr="00BE506C">
        <w:t>de disposition des canaux pour les systèmes large bande</w:t>
      </w:r>
    </w:p>
    <w:p w:rsidR="00426F2B" w:rsidRPr="00BE506C" w:rsidRDefault="00732D00" w:rsidP="001618E7">
      <w:pPr>
        <w:rPr>
          <w:lang w:eastAsia="zh-CN"/>
        </w:rPr>
      </w:pPr>
      <w:r w:rsidRPr="00BE506C">
        <w:rPr>
          <w:lang w:eastAsia="zh-CN"/>
        </w:rPr>
        <w:t xml:space="preserve">Le </w:t>
      </w:r>
      <w:r w:rsidR="00426F2B" w:rsidRPr="00BE506C">
        <w:rPr>
          <w:lang w:eastAsia="zh-CN"/>
        </w:rPr>
        <w:t xml:space="preserve">plan </w:t>
      </w:r>
      <w:r w:rsidRPr="00BE506C">
        <w:rPr>
          <w:lang w:eastAsia="zh-CN"/>
        </w:rPr>
        <w:t xml:space="preserve">de disposition des canaux pour les systèmes large bande est basé sur une largeur de bande de canal de </w:t>
      </w:r>
      <w:r w:rsidR="00426F2B" w:rsidRPr="00BE506C">
        <w:rPr>
          <w:lang w:eastAsia="zh-CN"/>
        </w:rPr>
        <w:t>5 MHz o</w:t>
      </w:r>
      <w:r w:rsidRPr="00BE506C">
        <w:rPr>
          <w:lang w:eastAsia="zh-CN"/>
        </w:rPr>
        <w:t>u</w:t>
      </w:r>
      <w:r w:rsidR="00426F2B" w:rsidRPr="00BE506C">
        <w:rPr>
          <w:lang w:eastAsia="zh-CN"/>
        </w:rPr>
        <w:t xml:space="preserve"> 10 MHz </w:t>
      </w:r>
      <w:r w:rsidRPr="00BE506C">
        <w:rPr>
          <w:lang w:eastAsia="zh-CN"/>
        </w:rPr>
        <w:t>comme indiqué ci-après</w:t>
      </w:r>
      <w:r w:rsidR="00426F2B" w:rsidRPr="00BE506C">
        <w:rPr>
          <w:lang w:eastAsia="zh-CN"/>
        </w:rPr>
        <w:t>:</w:t>
      </w:r>
    </w:p>
    <w:p w:rsidR="00426F2B" w:rsidRDefault="00732D00" w:rsidP="0098620E">
      <w:pPr>
        <w:rPr>
          <w:lang w:eastAsia="zh-CN"/>
        </w:rPr>
      </w:pPr>
      <w:r w:rsidRPr="00BE506C">
        <w:rPr>
          <w:lang w:eastAsia="zh-CN"/>
        </w:rPr>
        <w:t xml:space="preserve">La fréquence </w:t>
      </w:r>
      <w:r w:rsidR="00426F2B" w:rsidRPr="00BE506C">
        <w:rPr>
          <w:lang w:eastAsia="zh-CN"/>
        </w:rPr>
        <w:t>centr</w:t>
      </w:r>
      <w:r w:rsidRPr="00BE506C">
        <w:rPr>
          <w:lang w:eastAsia="zh-CN"/>
        </w:rPr>
        <w:t>al</w:t>
      </w:r>
      <w:r w:rsidR="00426F2B" w:rsidRPr="00BE506C">
        <w:rPr>
          <w:lang w:eastAsia="zh-CN"/>
        </w:rPr>
        <w:t>e (</w:t>
      </w:r>
      <w:r w:rsidR="00426F2B" w:rsidRPr="00BE506C">
        <w:rPr>
          <w:i/>
          <w:iCs/>
          <w:lang w:eastAsia="zh-CN"/>
        </w:rPr>
        <w:t>f</w:t>
      </w:r>
      <w:r w:rsidR="00426F2B" w:rsidRPr="00BE506C">
        <w:rPr>
          <w:i/>
          <w:iCs/>
          <w:vertAlign w:val="subscript"/>
          <w:lang w:eastAsia="zh-CN"/>
        </w:rPr>
        <w:t>N</w:t>
      </w:r>
      <w:r w:rsidR="00426F2B" w:rsidRPr="00BE506C">
        <w:rPr>
          <w:lang w:eastAsia="zh-CN"/>
        </w:rPr>
        <w:t xml:space="preserve">) </w:t>
      </w:r>
      <w:r w:rsidRPr="00BE506C">
        <w:rPr>
          <w:lang w:eastAsia="zh-CN"/>
        </w:rPr>
        <w:t xml:space="preserve">du </w:t>
      </w:r>
      <w:r w:rsidR="00426F2B" w:rsidRPr="00BE506C">
        <w:rPr>
          <w:i/>
          <w:iCs/>
          <w:lang w:eastAsia="zh-CN"/>
        </w:rPr>
        <w:t>N</w:t>
      </w:r>
      <w:r w:rsidRPr="00BE506C">
        <w:rPr>
          <w:lang w:eastAsia="zh-CN"/>
        </w:rPr>
        <w:t>ième</w:t>
      </w:r>
      <w:r w:rsidR="00426F2B" w:rsidRPr="00BE506C">
        <w:rPr>
          <w:lang w:eastAsia="zh-CN"/>
        </w:rPr>
        <w:t xml:space="preserve"> c</w:t>
      </w:r>
      <w:r w:rsidRPr="00BE506C">
        <w:rPr>
          <w:lang w:eastAsia="zh-CN"/>
        </w:rPr>
        <w:t>ana</w:t>
      </w:r>
      <w:r w:rsidR="00426F2B" w:rsidRPr="00BE506C">
        <w:rPr>
          <w:lang w:eastAsia="zh-CN"/>
        </w:rPr>
        <w:t xml:space="preserve">l </w:t>
      </w:r>
      <w:r w:rsidRPr="00BE506C">
        <w:rPr>
          <w:lang w:eastAsia="zh-CN"/>
        </w:rPr>
        <w:t xml:space="preserve">pour deux canaux de </w:t>
      </w:r>
      <w:r w:rsidR="00426F2B" w:rsidRPr="00BE506C">
        <w:rPr>
          <w:lang w:eastAsia="zh-CN"/>
        </w:rPr>
        <w:t xml:space="preserve">5 MHz </w:t>
      </w:r>
      <w:r w:rsidRPr="00BE506C">
        <w:rPr>
          <w:lang w:eastAsia="zh-CN"/>
        </w:rPr>
        <w:t>est donnée par</w:t>
      </w:r>
      <w:r w:rsidR="00426F2B" w:rsidRPr="00BE506C">
        <w:rPr>
          <w:lang w:eastAsia="zh-CN"/>
        </w:rPr>
        <w:t>:</w:t>
      </w:r>
    </w:p>
    <w:p w:rsidR="0098620E" w:rsidRPr="00BE506C" w:rsidRDefault="0098620E" w:rsidP="0098620E">
      <w:pPr>
        <w:rP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3037"/>
        <w:gridCol w:w="3081"/>
        <w:gridCol w:w="1613"/>
      </w:tblGrid>
      <w:tr w:rsidR="003E583B" w:rsidRPr="00BE506C" w:rsidTr="006810A7">
        <w:trPr>
          <w:jc w:val="center"/>
        </w:trPr>
        <w:tc>
          <w:tcPr>
            <w:tcW w:w="1908" w:type="dxa"/>
            <w:vAlign w:val="center"/>
          </w:tcPr>
          <w:p w:rsidR="003E583B" w:rsidRPr="00BE506C" w:rsidRDefault="003E583B" w:rsidP="001618E7">
            <w:pPr>
              <w:pStyle w:val="Tablehead"/>
            </w:pPr>
            <w:r w:rsidRPr="00BE506C">
              <w:t>Numéro du canal</w:t>
            </w:r>
          </w:p>
        </w:tc>
        <w:tc>
          <w:tcPr>
            <w:tcW w:w="3037" w:type="dxa"/>
            <w:vAlign w:val="center"/>
          </w:tcPr>
          <w:p w:rsidR="003E583B" w:rsidRPr="00BE506C" w:rsidRDefault="003E583B" w:rsidP="001618E7">
            <w:pPr>
              <w:pStyle w:val="Tablehead"/>
            </w:pPr>
            <w:r w:rsidRPr="00BE506C">
              <w:t xml:space="preserve">Station mobile à l'émission, </w:t>
            </w:r>
            <w:r w:rsidRPr="00BE506C">
              <w:br/>
            </w:r>
            <w:r w:rsidR="00FB7912" w:rsidRPr="00BE506C">
              <w:t>f</w:t>
            </w:r>
            <w:r w:rsidRPr="00BE506C">
              <w:t>réquence centrale du canal (MHz)</w:t>
            </w:r>
          </w:p>
        </w:tc>
        <w:tc>
          <w:tcPr>
            <w:tcW w:w="3081" w:type="dxa"/>
            <w:vAlign w:val="center"/>
          </w:tcPr>
          <w:p w:rsidR="003E583B" w:rsidRPr="00BE506C" w:rsidRDefault="003E583B" w:rsidP="001618E7">
            <w:pPr>
              <w:pStyle w:val="Tablehead"/>
            </w:pPr>
            <w:r w:rsidRPr="00BE506C">
              <w:t xml:space="preserve">Station de base à l'émission, </w:t>
            </w:r>
            <w:r w:rsidRPr="00BE506C">
              <w:br/>
            </w:r>
            <w:r w:rsidR="00FB7912" w:rsidRPr="00BE506C">
              <w:t>f</w:t>
            </w:r>
            <w:r w:rsidRPr="00BE506C">
              <w:t>réquence centrale du canal (MHz)</w:t>
            </w:r>
          </w:p>
        </w:tc>
        <w:tc>
          <w:tcPr>
            <w:tcW w:w="1613" w:type="dxa"/>
            <w:vAlign w:val="center"/>
          </w:tcPr>
          <w:p w:rsidR="003E583B" w:rsidRPr="00BE506C" w:rsidRDefault="003E583B" w:rsidP="001618E7">
            <w:pPr>
              <w:pStyle w:val="Tablehead"/>
            </w:pPr>
            <w:r w:rsidRPr="00BE506C">
              <w:t>Largeur de bande du canal (kHz)</w:t>
            </w:r>
          </w:p>
        </w:tc>
      </w:tr>
      <w:tr w:rsidR="00426F2B" w:rsidRPr="00BE506C" w:rsidTr="006810A7">
        <w:trPr>
          <w:trHeight w:val="296"/>
          <w:jc w:val="center"/>
        </w:trPr>
        <w:tc>
          <w:tcPr>
            <w:tcW w:w="1908" w:type="dxa"/>
          </w:tcPr>
          <w:p w:rsidR="00426F2B" w:rsidRPr="00BE506C" w:rsidRDefault="00426F2B" w:rsidP="001618E7">
            <w:pPr>
              <w:pStyle w:val="Tabletext"/>
              <w:jc w:val="center"/>
            </w:pPr>
            <w:r w:rsidRPr="00BE506C">
              <w:rPr>
                <w:i/>
                <w:iCs/>
              </w:rPr>
              <w:t>N</w:t>
            </w:r>
            <w:r w:rsidRPr="00BE506C">
              <w:t xml:space="preserve"> = 1 </w:t>
            </w:r>
            <w:r w:rsidR="00732D00" w:rsidRPr="00BE506C">
              <w:t>à</w:t>
            </w:r>
            <w:r w:rsidRPr="00BE506C">
              <w:t xml:space="preserve"> 2</w:t>
            </w:r>
          </w:p>
        </w:tc>
        <w:tc>
          <w:tcPr>
            <w:tcW w:w="3037" w:type="dxa"/>
          </w:tcPr>
          <w:p w:rsidR="00426F2B" w:rsidRPr="00BE506C" w:rsidRDefault="00426F2B" w:rsidP="001618E7">
            <w:pPr>
              <w:pStyle w:val="Tabletext"/>
              <w:jc w:val="center"/>
            </w:pPr>
            <w:r w:rsidRPr="00BE506C">
              <w:rPr>
                <w:i/>
                <w:iCs/>
              </w:rPr>
              <w:t>f</w:t>
            </w:r>
            <w:r w:rsidRPr="00BE506C">
              <w:rPr>
                <w:i/>
                <w:iCs/>
                <w:vertAlign w:val="subscript"/>
              </w:rPr>
              <w:t>N</w:t>
            </w:r>
            <w:r w:rsidRPr="00BE506C">
              <w:t xml:space="preserve"> = 816</w:t>
            </w:r>
            <w:r w:rsidR="00732D00" w:rsidRPr="00BE506C">
              <w:t>,</w:t>
            </w:r>
            <w:r w:rsidRPr="00BE506C">
              <w:t xml:space="preserve">5 + (5) </w:t>
            </w:r>
            <w:r w:rsidRPr="00BE506C">
              <w:sym w:font="Symbol" w:char="F0B4"/>
            </w:r>
            <w:r w:rsidRPr="00BE506C">
              <w:t xml:space="preserve"> (</w:t>
            </w:r>
            <w:r w:rsidRPr="00BE506C">
              <w:rPr>
                <w:i/>
                <w:iCs/>
              </w:rPr>
              <w:t>N</w:t>
            </w:r>
            <w:r w:rsidRPr="00BE506C">
              <w:t> − 1)</w:t>
            </w:r>
          </w:p>
        </w:tc>
        <w:tc>
          <w:tcPr>
            <w:tcW w:w="3081" w:type="dxa"/>
          </w:tcPr>
          <w:p w:rsidR="00426F2B" w:rsidRPr="00BE506C" w:rsidRDefault="00426F2B" w:rsidP="001618E7">
            <w:pPr>
              <w:pStyle w:val="Tabletext"/>
              <w:jc w:val="center"/>
            </w:pPr>
            <w:r w:rsidRPr="00BE506C">
              <w:rPr>
                <w:i/>
                <w:iCs/>
              </w:rPr>
              <w:t>f</w:t>
            </w:r>
            <w:r w:rsidRPr="00BE506C">
              <w:rPr>
                <w:i/>
                <w:iCs/>
                <w:vertAlign w:val="subscript"/>
              </w:rPr>
              <w:t>N</w:t>
            </w:r>
            <w:r w:rsidRPr="00BE506C">
              <w:t xml:space="preserve"> = 861</w:t>
            </w:r>
            <w:r w:rsidR="00732D00" w:rsidRPr="00BE506C">
              <w:t>,</w:t>
            </w:r>
            <w:r w:rsidRPr="00BE506C">
              <w:t xml:space="preserve">5 + (5) </w:t>
            </w:r>
            <w:r w:rsidRPr="00BE506C">
              <w:sym w:font="Symbol" w:char="F0B4"/>
            </w:r>
            <w:r w:rsidRPr="00BE506C">
              <w:t xml:space="preserve"> (</w:t>
            </w:r>
            <w:r w:rsidRPr="00BE506C">
              <w:rPr>
                <w:i/>
                <w:iCs/>
              </w:rPr>
              <w:t xml:space="preserve">N − </w:t>
            </w:r>
            <w:r w:rsidRPr="00BE506C">
              <w:t>1)</w:t>
            </w:r>
          </w:p>
        </w:tc>
        <w:tc>
          <w:tcPr>
            <w:tcW w:w="1613" w:type="dxa"/>
            <w:vAlign w:val="center"/>
          </w:tcPr>
          <w:p w:rsidR="00426F2B" w:rsidRPr="00BE506C" w:rsidRDefault="00426F2B" w:rsidP="001618E7">
            <w:pPr>
              <w:pStyle w:val="Tabletext"/>
              <w:jc w:val="center"/>
              <w:rPr>
                <w:iCs/>
              </w:rPr>
            </w:pPr>
            <w:r w:rsidRPr="00BE506C">
              <w:rPr>
                <w:iCs/>
              </w:rPr>
              <w:t>5</w:t>
            </w:r>
          </w:p>
        </w:tc>
      </w:tr>
    </w:tbl>
    <w:p w:rsidR="00426F2B" w:rsidRPr="00BE506C" w:rsidRDefault="00426F2B" w:rsidP="0098620E">
      <w:pPr>
        <w:pStyle w:val="Tablefin"/>
      </w:pPr>
    </w:p>
    <w:p w:rsidR="00426F2B" w:rsidRPr="00947D88" w:rsidRDefault="00150CED" w:rsidP="00947D88">
      <w:pPr>
        <w:pStyle w:val="Figure"/>
      </w:pPr>
      <w:r w:rsidRPr="00947D88">
        <w:object w:dxaOrig="6871" w:dyaOrig="1558">
          <v:shape id="_x0000_i1031" type="#_x0000_t75" style="width:457.5pt;height:103pt" o:ole="">
            <v:imagedata r:id="rId25" o:title=""/>
          </v:shape>
          <o:OLEObject Type="Embed" ProgID="CorelDraw.Graphic.16" ShapeID="_x0000_i1031" DrawAspect="Content" ObjectID="_1526191716" r:id="rId26"/>
        </w:object>
      </w:r>
    </w:p>
    <w:p w:rsidR="00E830FC" w:rsidRDefault="00732D00" w:rsidP="00D6202E">
      <w:pPr>
        <w:rPr>
          <w:lang w:eastAsia="zh-CN"/>
        </w:rPr>
      </w:pPr>
      <w:r w:rsidRPr="00BE506C">
        <w:rPr>
          <w:lang w:eastAsia="zh-CN"/>
        </w:rPr>
        <w:t>La fréquence centrale (</w:t>
      </w:r>
      <w:r w:rsidRPr="00BE506C">
        <w:rPr>
          <w:i/>
          <w:iCs/>
          <w:lang w:eastAsia="zh-CN"/>
        </w:rPr>
        <w:t>f</w:t>
      </w:r>
      <w:r w:rsidRPr="00BE506C">
        <w:rPr>
          <w:i/>
          <w:iCs/>
          <w:vertAlign w:val="subscript"/>
          <w:lang w:eastAsia="zh-CN"/>
        </w:rPr>
        <w:t>N</w:t>
      </w:r>
      <w:r w:rsidRPr="00BE506C">
        <w:rPr>
          <w:lang w:eastAsia="zh-CN"/>
        </w:rPr>
        <w:t xml:space="preserve">) du </w:t>
      </w:r>
      <w:r w:rsidRPr="00BE506C">
        <w:rPr>
          <w:i/>
          <w:iCs/>
          <w:lang w:eastAsia="zh-CN"/>
        </w:rPr>
        <w:t>N</w:t>
      </w:r>
      <w:r w:rsidRPr="00BE506C">
        <w:rPr>
          <w:lang w:eastAsia="zh-CN"/>
        </w:rPr>
        <w:t>ième canal pour un canal de 10 MHz est donnée par:</w:t>
      </w:r>
    </w:p>
    <w:p w:rsidR="00157EAC" w:rsidRPr="00BE506C" w:rsidRDefault="00157EAC" w:rsidP="00D6202E">
      <w:pPr>
        <w:rP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3037"/>
        <w:gridCol w:w="3081"/>
        <w:gridCol w:w="1613"/>
      </w:tblGrid>
      <w:tr w:rsidR="00732D00" w:rsidRPr="00157EAC" w:rsidTr="006810A7">
        <w:trPr>
          <w:jc w:val="center"/>
        </w:trPr>
        <w:tc>
          <w:tcPr>
            <w:tcW w:w="1908" w:type="dxa"/>
            <w:vAlign w:val="center"/>
          </w:tcPr>
          <w:p w:rsidR="00732D00" w:rsidRPr="00157EAC" w:rsidRDefault="00732D00" w:rsidP="00157EAC">
            <w:pPr>
              <w:pStyle w:val="Tablehead"/>
            </w:pPr>
            <w:r w:rsidRPr="00157EAC">
              <w:t>Numéro du canal</w:t>
            </w:r>
          </w:p>
        </w:tc>
        <w:tc>
          <w:tcPr>
            <w:tcW w:w="3037" w:type="dxa"/>
            <w:vAlign w:val="center"/>
          </w:tcPr>
          <w:p w:rsidR="00732D00" w:rsidRPr="00157EAC" w:rsidRDefault="003E583B" w:rsidP="00157EAC">
            <w:pPr>
              <w:pStyle w:val="Tablehead"/>
            </w:pPr>
            <w:r w:rsidRPr="00157EAC">
              <w:t>S</w:t>
            </w:r>
            <w:r w:rsidR="00732D00" w:rsidRPr="00157EAC">
              <w:t xml:space="preserve">tation </w:t>
            </w:r>
            <w:r w:rsidRPr="00157EAC">
              <w:t>mobile</w:t>
            </w:r>
            <w:r w:rsidR="00732D00" w:rsidRPr="00157EAC">
              <w:t xml:space="preserve"> </w:t>
            </w:r>
            <w:r w:rsidRPr="00157EAC">
              <w:t xml:space="preserve">à l'émission, </w:t>
            </w:r>
            <w:r w:rsidR="00732D00" w:rsidRPr="00157EAC">
              <w:br/>
            </w:r>
            <w:r w:rsidR="004C7AE9" w:rsidRPr="00157EAC">
              <w:t>f</w:t>
            </w:r>
            <w:r w:rsidR="00732D00" w:rsidRPr="00157EAC">
              <w:t>réquence centrale du canal (MHz)</w:t>
            </w:r>
          </w:p>
        </w:tc>
        <w:tc>
          <w:tcPr>
            <w:tcW w:w="3081" w:type="dxa"/>
            <w:vAlign w:val="center"/>
          </w:tcPr>
          <w:p w:rsidR="00732D00" w:rsidRPr="00157EAC" w:rsidRDefault="003E583B" w:rsidP="00157EAC">
            <w:pPr>
              <w:pStyle w:val="Tablehead"/>
            </w:pPr>
            <w:r w:rsidRPr="00157EAC">
              <w:t>S</w:t>
            </w:r>
            <w:r w:rsidR="00732D00" w:rsidRPr="00157EAC">
              <w:t xml:space="preserve">tation de base </w:t>
            </w:r>
            <w:r w:rsidRPr="00157EAC">
              <w:t xml:space="preserve">à l'émission, </w:t>
            </w:r>
            <w:r w:rsidR="00732D00" w:rsidRPr="00157EAC">
              <w:br/>
            </w:r>
            <w:r w:rsidR="004C7AE9" w:rsidRPr="00157EAC">
              <w:t>f</w:t>
            </w:r>
            <w:r w:rsidR="00732D00" w:rsidRPr="00157EAC">
              <w:t>réquence centrale du canal (MHz)</w:t>
            </w:r>
          </w:p>
        </w:tc>
        <w:tc>
          <w:tcPr>
            <w:tcW w:w="1613" w:type="dxa"/>
            <w:vAlign w:val="center"/>
          </w:tcPr>
          <w:p w:rsidR="00732D00" w:rsidRPr="00157EAC" w:rsidRDefault="00732D00" w:rsidP="00157EAC">
            <w:pPr>
              <w:pStyle w:val="Tablehead"/>
            </w:pPr>
            <w:r w:rsidRPr="00157EAC">
              <w:t>Largeur de bande du canal (kHz)</w:t>
            </w:r>
          </w:p>
        </w:tc>
      </w:tr>
      <w:tr w:rsidR="00426F2B" w:rsidRPr="00BE506C" w:rsidTr="006810A7">
        <w:trPr>
          <w:trHeight w:val="296"/>
          <w:jc w:val="center"/>
        </w:trPr>
        <w:tc>
          <w:tcPr>
            <w:tcW w:w="1908" w:type="dxa"/>
          </w:tcPr>
          <w:p w:rsidR="00426F2B" w:rsidRPr="00BE506C" w:rsidRDefault="00426F2B" w:rsidP="001618E7">
            <w:pPr>
              <w:pStyle w:val="Tabletext"/>
              <w:jc w:val="center"/>
            </w:pPr>
            <w:r w:rsidRPr="00BE506C">
              <w:rPr>
                <w:i/>
                <w:iCs/>
              </w:rPr>
              <w:t>N</w:t>
            </w:r>
            <w:r w:rsidRPr="00BE506C">
              <w:t xml:space="preserve"> = 1</w:t>
            </w:r>
          </w:p>
        </w:tc>
        <w:tc>
          <w:tcPr>
            <w:tcW w:w="3037" w:type="dxa"/>
          </w:tcPr>
          <w:p w:rsidR="00426F2B" w:rsidRPr="00BE506C" w:rsidRDefault="00426F2B" w:rsidP="001618E7">
            <w:pPr>
              <w:pStyle w:val="Tabletext"/>
              <w:jc w:val="center"/>
            </w:pPr>
            <w:r w:rsidRPr="00BE506C">
              <w:rPr>
                <w:i/>
                <w:iCs/>
              </w:rPr>
              <w:t>f</w:t>
            </w:r>
            <w:r w:rsidRPr="00BE506C">
              <w:rPr>
                <w:vertAlign w:val="subscript"/>
              </w:rPr>
              <w:t>1</w:t>
            </w:r>
            <w:r w:rsidRPr="00BE506C">
              <w:t xml:space="preserve"> = 819</w:t>
            </w:r>
          </w:p>
        </w:tc>
        <w:tc>
          <w:tcPr>
            <w:tcW w:w="3081" w:type="dxa"/>
          </w:tcPr>
          <w:p w:rsidR="00426F2B" w:rsidRPr="00BE506C" w:rsidRDefault="00426F2B" w:rsidP="001618E7">
            <w:pPr>
              <w:pStyle w:val="Tabletext"/>
              <w:jc w:val="center"/>
            </w:pPr>
            <w:r w:rsidRPr="00BE506C">
              <w:rPr>
                <w:i/>
                <w:iCs/>
              </w:rPr>
              <w:t>f</w:t>
            </w:r>
            <w:r w:rsidRPr="00BE506C">
              <w:rPr>
                <w:vertAlign w:val="subscript"/>
              </w:rPr>
              <w:t>1</w:t>
            </w:r>
            <w:r w:rsidRPr="00BE506C">
              <w:t xml:space="preserve"> = 864</w:t>
            </w:r>
          </w:p>
        </w:tc>
        <w:tc>
          <w:tcPr>
            <w:tcW w:w="1613" w:type="dxa"/>
            <w:vAlign w:val="center"/>
          </w:tcPr>
          <w:p w:rsidR="00426F2B" w:rsidRPr="00BE506C" w:rsidRDefault="00426F2B" w:rsidP="001618E7">
            <w:pPr>
              <w:pStyle w:val="Tabletext"/>
              <w:jc w:val="center"/>
              <w:rPr>
                <w:iCs/>
              </w:rPr>
            </w:pPr>
            <w:r w:rsidRPr="00BE506C">
              <w:t>10</w:t>
            </w:r>
          </w:p>
        </w:tc>
      </w:tr>
    </w:tbl>
    <w:p w:rsidR="00E830FC" w:rsidRDefault="00E830FC" w:rsidP="00157EAC">
      <w:pPr>
        <w:pStyle w:val="Tablefin"/>
        <w:rPr>
          <w:lang w:eastAsia="zh-CN"/>
        </w:rPr>
      </w:pPr>
    </w:p>
    <w:p w:rsidR="00157EAC" w:rsidRPr="00157EAC" w:rsidRDefault="00157EAC" w:rsidP="00157EAC">
      <w:pPr>
        <w:rPr>
          <w:lang w:val="en-GB" w:eastAsia="zh-CN"/>
        </w:rPr>
      </w:pPr>
    </w:p>
    <w:p w:rsidR="005D5B95" w:rsidRPr="00BE506C" w:rsidRDefault="00A67A10" w:rsidP="00157EAC">
      <w:pPr>
        <w:pStyle w:val="Figure"/>
        <w:rPr>
          <w:lang w:eastAsia="zh-CN"/>
        </w:rPr>
      </w:pPr>
      <w:r w:rsidRPr="00BE506C">
        <w:object w:dxaOrig="6871" w:dyaOrig="1493">
          <v:shape id="_x0000_i1032" type="#_x0000_t75" style="width:412.5pt;height:89.5pt" o:ole="">
            <v:imagedata r:id="rId27" o:title=""/>
          </v:shape>
          <o:OLEObject Type="Embed" ProgID="CorelDraw.Graphic.16" ShapeID="_x0000_i1032" DrawAspect="Content" ObjectID="_1526191717" r:id="rId28"/>
        </w:object>
      </w:r>
    </w:p>
    <w:p w:rsidR="006E4BDA" w:rsidRPr="00BE506C" w:rsidRDefault="006E4BDA" w:rsidP="00157EAC">
      <w:pPr>
        <w:pStyle w:val="Line"/>
      </w:pPr>
    </w:p>
    <w:sectPr w:rsidR="006E4BDA" w:rsidRPr="00BE506C" w:rsidSect="009B76B1">
      <w:headerReference w:type="even" r:id="rId29"/>
      <w:headerReference w:type="default" r:id="rId30"/>
      <w:footerReference w:type="default" r:id="rId31"/>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368" w:rsidRDefault="00781368">
      <w:r>
        <w:separator/>
      </w:r>
    </w:p>
  </w:endnote>
  <w:endnote w:type="continuationSeparator" w:id="0">
    <w:p w:rsidR="00781368" w:rsidRDefault="00781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Bold">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368" w:rsidRPr="00BE506C" w:rsidRDefault="00781368" w:rsidP="00BE506C">
    <w:pPr>
      <w:pStyle w:val="Footer"/>
      <w:tabs>
        <w:tab w:val="left" w:pos="5954"/>
        <w:tab w:val="right" w:pos="9356"/>
      </w:tabs>
      <w:rPr>
        <w:sz w:val="16"/>
        <w:szCs w:val="16"/>
      </w:rPr>
    </w:pPr>
    <w:r w:rsidRPr="00994B7F">
      <w:rPr>
        <w:sz w:val="16"/>
        <w:szCs w:val="16"/>
      </w:rPr>
      <w:fldChar w:fldCharType="begin"/>
    </w:r>
    <w:r w:rsidRPr="00994B7F">
      <w:rPr>
        <w:sz w:val="16"/>
        <w:szCs w:val="16"/>
      </w:rPr>
      <w:instrText xml:space="preserve"> FILENAME \p  \* MERGEFORMAT </w:instrText>
    </w:r>
    <w:r w:rsidRPr="00994B7F">
      <w:rPr>
        <w:sz w:val="16"/>
        <w:szCs w:val="16"/>
      </w:rPr>
      <w:fldChar w:fldCharType="separate"/>
    </w:r>
    <w:r w:rsidR="00CB6821">
      <w:rPr>
        <w:sz w:val="16"/>
        <w:szCs w:val="16"/>
      </w:rPr>
      <w:t>P:\QPUB\BR\REC\M\2015-1\M2015-1F.docx</w:t>
    </w:r>
    <w:r w:rsidRPr="00994B7F">
      <w:rPr>
        <w:sz w:val="16"/>
        <w:szCs w:val="16"/>
      </w:rPr>
      <w:fldChar w:fldCharType="end"/>
    </w:r>
    <w:r w:rsidRPr="00994B7F">
      <w:rPr>
        <w:sz w:val="16"/>
        <w:szCs w:val="16"/>
      </w:rPr>
      <w:t xml:space="preserve"> (375195)</w:t>
    </w:r>
    <w:r w:rsidRPr="00994B7F">
      <w:rPr>
        <w:sz w:val="16"/>
        <w:szCs w:val="16"/>
      </w:rPr>
      <w:tab/>
    </w:r>
    <w:r w:rsidRPr="00994B7F">
      <w:rPr>
        <w:sz w:val="16"/>
        <w:szCs w:val="16"/>
      </w:rPr>
      <w:fldChar w:fldCharType="begin"/>
    </w:r>
    <w:r w:rsidRPr="00994B7F">
      <w:rPr>
        <w:sz w:val="16"/>
        <w:szCs w:val="16"/>
      </w:rPr>
      <w:instrText xml:space="preserve"> SAVEDATE \@ DD.MM.YY </w:instrText>
    </w:r>
    <w:r w:rsidRPr="00994B7F">
      <w:rPr>
        <w:sz w:val="16"/>
        <w:szCs w:val="16"/>
      </w:rPr>
      <w:fldChar w:fldCharType="separate"/>
    </w:r>
    <w:r w:rsidR="00CB6821">
      <w:rPr>
        <w:sz w:val="16"/>
        <w:szCs w:val="16"/>
      </w:rPr>
      <w:t>31.05.16</w:t>
    </w:r>
    <w:r w:rsidRPr="00994B7F">
      <w:rPr>
        <w:sz w:val="16"/>
        <w:szCs w:val="16"/>
      </w:rPr>
      <w:fldChar w:fldCharType="end"/>
    </w:r>
    <w:r w:rsidRPr="00994B7F">
      <w:rPr>
        <w:sz w:val="16"/>
        <w:szCs w:val="16"/>
      </w:rPr>
      <w:tab/>
    </w:r>
    <w:r w:rsidRPr="00994B7F">
      <w:rPr>
        <w:sz w:val="16"/>
        <w:szCs w:val="16"/>
      </w:rPr>
      <w:fldChar w:fldCharType="begin"/>
    </w:r>
    <w:r w:rsidRPr="00994B7F">
      <w:rPr>
        <w:sz w:val="16"/>
        <w:szCs w:val="16"/>
      </w:rPr>
      <w:instrText xml:space="preserve"> PRINTDATE \@ DD.MM.YY </w:instrText>
    </w:r>
    <w:r w:rsidRPr="00994B7F">
      <w:rPr>
        <w:sz w:val="16"/>
        <w:szCs w:val="16"/>
      </w:rPr>
      <w:fldChar w:fldCharType="separate"/>
    </w:r>
    <w:r w:rsidR="00CB6821">
      <w:rPr>
        <w:sz w:val="16"/>
        <w:szCs w:val="16"/>
      </w:rPr>
      <w:t>31.05.16</w:t>
    </w:r>
    <w:r w:rsidRPr="00994B7F">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368" w:rsidRPr="009B76B1" w:rsidRDefault="00781368" w:rsidP="009B76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368" w:rsidRDefault="00781368">
      <w:r>
        <w:separator/>
      </w:r>
    </w:p>
  </w:footnote>
  <w:footnote w:type="continuationSeparator" w:id="0">
    <w:p w:rsidR="00781368" w:rsidRDefault="00781368">
      <w:r>
        <w:continuationSeparator/>
      </w:r>
    </w:p>
  </w:footnote>
  <w:footnote w:id="1">
    <w:p w:rsidR="00781368" w:rsidRPr="00703EFE" w:rsidRDefault="00781368" w:rsidP="006E4BDA">
      <w:pPr>
        <w:pStyle w:val="FootnoteText"/>
      </w:pPr>
      <w:r w:rsidRPr="00703EFE">
        <w:rPr>
          <w:rStyle w:val="FootnoteReference"/>
        </w:rPr>
        <w:footnoteRef/>
      </w:r>
      <w:r w:rsidRPr="00703EFE">
        <w:tab/>
      </w:r>
      <w:r w:rsidRPr="00703EFE">
        <w:rPr>
          <w:color w:val="000000"/>
          <w:lang w:val="fr-CH"/>
        </w:rPr>
        <w:t>Le Venezuela a identifié la bande 380-400 MHz pour les applications de protection du public et de secours en cas de catastrophe</w:t>
      </w:r>
      <w:r w:rsidRPr="00703EFE">
        <w:t>.</w:t>
      </w:r>
    </w:p>
  </w:footnote>
  <w:footnote w:id="2">
    <w:p w:rsidR="00781368" w:rsidRPr="00703EFE" w:rsidRDefault="00781368" w:rsidP="006E4BDA">
      <w:pPr>
        <w:pStyle w:val="FootnoteText"/>
      </w:pPr>
      <w:r w:rsidRPr="00703EFE">
        <w:rPr>
          <w:rStyle w:val="FootnoteReference"/>
        </w:rPr>
        <w:footnoteRef/>
      </w:r>
      <w:r w:rsidRPr="00703EFE">
        <w:tab/>
      </w:r>
      <w:r w:rsidRPr="00703EFE">
        <w:rPr>
          <w:color w:val="000000"/>
          <w:lang w:val="fr-CH"/>
        </w:rPr>
        <w:t>Certains pays de la Région 3 ont également identifié les bandes 380-400 MHz et 746-806 MHz pour les applications de protection du public et de secours en cas de catastrophe</w:t>
      </w:r>
      <w:r w:rsidRPr="00703EFE">
        <w:t>.</w:t>
      </w:r>
    </w:p>
  </w:footnote>
  <w:footnote w:id="3">
    <w:p w:rsidR="00781368" w:rsidRPr="003E583B" w:rsidRDefault="00781368" w:rsidP="00567F99">
      <w:pPr>
        <w:pStyle w:val="FootnoteText"/>
        <w:rPr>
          <w:lang w:val="fr-CH"/>
        </w:rPr>
      </w:pPr>
      <w:r>
        <w:rPr>
          <w:rStyle w:val="FootnoteReference"/>
          <w:szCs w:val="18"/>
        </w:rPr>
        <w:footnoteRef/>
      </w:r>
      <w:r w:rsidRPr="006E676A">
        <w:rPr>
          <w:lang w:val="fr-CH"/>
        </w:rPr>
        <w:t xml:space="preserve"> </w:t>
      </w:r>
      <w:r w:rsidRPr="006E676A">
        <w:rPr>
          <w:lang w:val="fr-CH"/>
        </w:rPr>
        <w:tab/>
        <w:t>3</w:t>
      </w:r>
      <w:r w:rsidRPr="003E583B">
        <w:rPr>
          <w:lang w:val="fr-CH"/>
        </w:rPr>
        <w:t>-30, 68-88, 138-144, 148-174, 380-400 MHz</w:t>
      </w:r>
      <w:r w:rsidR="00342AD4">
        <w:rPr>
          <w:lang w:val="fr-CH"/>
        </w:rPr>
        <w:t xml:space="preserve"> (y compris les bandes 380-385/</w:t>
      </w:r>
      <w:r w:rsidRPr="003E583B">
        <w:rPr>
          <w:lang w:val="fr-CH"/>
        </w:rPr>
        <w:t>390</w:t>
      </w:r>
      <w:r w:rsidRPr="003E583B">
        <w:rPr>
          <w:lang w:val="fr-CH"/>
        </w:rPr>
        <w:noBreakHyphen/>
        <w:t>395 MHz désignées par la CEPT), 400-430, 440-470, 764-776, 794-806 et 806-869 MHz (y compris les bandes 821-824/</w:t>
      </w:r>
      <w:r>
        <w:rPr>
          <w:lang w:val="fr-CH"/>
        </w:rPr>
        <w:br/>
      </w:r>
      <w:r w:rsidRPr="003E583B">
        <w:rPr>
          <w:lang w:val="fr-CH"/>
        </w:rPr>
        <w:t>866</w:t>
      </w:r>
      <w:r w:rsidRPr="003E583B">
        <w:rPr>
          <w:lang w:val="fr-CH"/>
        </w:rPr>
        <w:noBreakHyphen/>
        <w:t xml:space="preserve">869 MHz désignées par la CITEL). </w:t>
      </w:r>
    </w:p>
  </w:footnote>
  <w:footnote w:id="4">
    <w:p w:rsidR="00781368" w:rsidRPr="003E583B" w:rsidRDefault="00781368" w:rsidP="00786370">
      <w:pPr>
        <w:pStyle w:val="FootnoteText"/>
        <w:rPr>
          <w:lang w:val="fr-CH"/>
        </w:rPr>
      </w:pPr>
      <w:r w:rsidRPr="003E583B">
        <w:rPr>
          <w:rStyle w:val="FootnoteReference"/>
          <w:lang w:val="fr-CH"/>
        </w:rPr>
        <w:footnoteRef/>
      </w:r>
      <w:r w:rsidRPr="003E583B">
        <w:rPr>
          <w:lang w:val="fr-CH"/>
        </w:rPr>
        <w:tab/>
        <w:t>Certaines administrations utilisent les bandes de fréquences supplémentaires suivantes pour les applications PPDR: 350-370 MHz (Chine)</w:t>
      </w:r>
      <w:r w:rsidRPr="003E583B">
        <w:rPr>
          <w:lang w:val="fr-CH" w:bidi="he-IL"/>
        </w:rPr>
        <w:t xml:space="preserve">, </w:t>
      </w:r>
      <w:r w:rsidRPr="003E583B">
        <w:rPr>
          <w:lang w:val="fr-CH"/>
        </w:rPr>
        <w:t>791</w:t>
      </w:r>
      <w:r w:rsidRPr="003E583B">
        <w:rPr>
          <w:lang w:val="fr-CH"/>
        </w:rPr>
        <w:noBreakHyphen/>
        <w:t xml:space="preserve">801/832-842 MHz (Qatar) et </w:t>
      </w:r>
      <w:r w:rsidRPr="003E583B">
        <w:rPr>
          <w:lang w:val="fr-CH" w:bidi="he-IL"/>
        </w:rPr>
        <w:t xml:space="preserve">806-824/851-869 MHz (Israël). Les Administrations des </w:t>
      </w:r>
      <w:r>
        <w:rPr>
          <w:lang w:val="fr-CH" w:bidi="he-IL"/>
        </w:rPr>
        <w:t>E</w:t>
      </w:r>
      <w:r w:rsidRPr="003E583B">
        <w:rPr>
          <w:lang w:val="fr-CH" w:bidi="he-IL"/>
        </w:rPr>
        <w:t xml:space="preserve">mirats arabes unis et de la Jordanie envisagent d'utiliser les bandes de fréquences supplémentaires suivantes pour les applications </w:t>
      </w:r>
      <w:r w:rsidRPr="003E583B">
        <w:rPr>
          <w:lang w:val="fr-CH"/>
        </w:rPr>
        <w:t xml:space="preserve">PPDR: </w:t>
      </w:r>
      <w:r w:rsidRPr="003E583B">
        <w:rPr>
          <w:lang w:val="fr-CH" w:bidi="he-IL"/>
        </w:rPr>
        <w:t>703</w:t>
      </w:r>
      <w:r w:rsidRPr="003E583B">
        <w:rPr>
          <w:lang w:val="fr-CH" w:bidi="he-IL"/>
        </w:rPr>
        <w:noBreakHyphen/>
        <w:t>713/758</w:t>
      </w:r>
      <w:r w:rsidRPr="003E583B">
        <w:rPr>
          <w:lang w:val="fr-CH" w:bidi="he-IL"/>
        </w:rPr>
        <w:noBreakHyphen/>
        <w:t>768 MHz.</w:t>
      </w:r>
    </w:p>
  </w:footnote>
  <w:footnote w:id="5">
    <w:p w:rsidR="00781368" w:rsidRPr="00174B58" w:rsidRDefault="00781368" w:rsidP="006E4BDA">
      <w:pPr>
        <w:pStyle w:val="FootnoteText"/>
      </w:pPr>
      <w:r>
        <w:rPr>
          <w:rStyle w:val="FootnoteReference"/>
        </w:rPr>
        <w:footnoteRef/>
      </w:r>
      <w:r>
        <w:tab/>
      </w:r>
      <w:r w:rsidRPr="00703EFE">
        <w:t>Cette disposition de fréquences provient de la réglementation canadienne. Pour plus de détails, voir l</w:t>
      </w:r>
      <w:r>
        <w:t>'</w:t>
      </w:r>
      <w:r w:rsidRPr="00703EFE">
        <w:t>Avis de la Gazette d</w:t>
      </w:r>
      <w:r>
        <w:t>'</w:t>
      </w:r>
      <w:r w:rsidRPr="00703EFE">
        <w:t>Industrie Canada DGTP-007-09</w:t>
      </w:r>
      <w:r>
        <w:t xml:space="preserve"> </w:t>
      </w:r>
      <w:r w:rsidRPr="00703EFE">
        <w:t>– Systèmes de radiocommunication à bande étroite et à large bande pour les services de sécurité publique dans les bandes 768-776 MHz et 798-806 MHz (</w:t>
      </w:r>
      <w:hyperlink r:id="rId1" w:history="1">
        <w:r w:rsidRPr="00BF021E">
          <w:rPr>
            <w:rStyle w:val="Hyperlink"/>
          </w:rPr>
          <w:t>http://www.ic.gc.ca/eic/site/smt-gst.nsf/eng/sf09553.html</w:t>
        </w:r>
      </w:hyperlink>
      <w:r w:rsidRPr="00703EFE">
        <w:t>).</w:t>
      </w:r>
    </w:p>
  </w:footnote>
  <w:footnote w:id="6">
    <w:p w:rsidR="00781368" w:rsidRPr="00703EFE" w:rsidRDefault="00781368" w:rsidP="0051662C">
      <w:pPr>
        <w:pStyle w:val="FootnoteText"/>
      </w:pPr>
      <w:r w:rsidRPr="00703EFE">
        <w:rPr>
          <w:rStyle w:val="FootnoteReference"/>
        </w:rPr>
        <w:footnoteRef/>
      </w:r>
      <w:r w:rsidRPr="00703EFE">
        <w:t xml:space="preserve"> </w:t>
      </w:r>
      <w:r w:rsidRPr="00703EFE">
        <w:tab/>
        <w:t>Ce plan de fréquences est tiré des règles de la FCC des Etats</w:t>
      </w:r>
      <w:r>
        <w:noBreakHyphen/>
      </w:r>
      <w:r w:rsidRPr="00703EFE">
        <w:t>Unis.</w:t>
      </w:r>
      <w:r w:rsidRPr="00703EFE">
        <w:rPr>
          <w:szCs w:val="24"/>
        </w:rPr>
        <w:t xml:space="preserve"> Pour plus de détails, voir la Partie 90 des Règles de la FCC sur: </w:t>
      </w:r>
      <w:hyperlink r:id="rId2" w:history="1">
        <w:r w:rsidRPr="00BF021E">
          <w:rPr>
            <w:rStyle w:val="Hyperlink"/>
            <w:szCs w:val="24"/>
          </w:rPr>
          <w:t>http://wireless.fcc.gov/index.htm?job=rules_and_regulations</w:t>
        </w:r>
      </w:hyperlink>
      <w:r w:rsidRPr="00703EFE">
        <w:t>.</w:t>
      </w:r>
    </w:p>
  </w:footnote>
  <w:footnote w:id="7">
    <w:p w:rsidR="00781368" w:rsidRPr="00703EFE" w:rsidRDefault="00781368" w:rsidP="0051662C">
      <w:pPr>
        <w:pStyle w:val="FootnoteText"/>
      </w:pPr>
      <w:r w:rsidRPr="00703EFE">
        <w:rPr>
          <w:rStyle w:val="FootnoteReference"/>
        </w:rPr>
        <w:footnoteRef/>
      </w:r>
      <w:r w:rsidRPr="00703EFE">
        <w:tab/>
        <w:t xml:space="preserve">Dans </w:t>
      </w:r>
      <w:r>
        <w:t>la présente</w:t>
      </w:r>
      <w:r w:rsidRPr="00703EFE">
        <w:t xml:space="preserve"> Annexe, on entend par applications </w:t>
      </w:r>
      <w:r>
        <w:t>«</w:t>
      </w:r>
      <w:r w:rsidRPr="00703EFE">
        <w:t>large bande</w:t>
      </w:r>
      <w:r>
        <w:t>»</w:t>
      </w:r>
      <w:r w:rsidRPr="00703EFE">
        <w:t xml:space="preserve"> des applications ayant un</w:t>
      </w:r>
      <w:r>
        <w:t xml:space="preserve"> </w:t>
      </w:r>
      <w:r w:rsidRPr="00703EFE">
        <w:t>débit de l</w:t>
      </w:r>
      <w:r>
        <w:t>'ordre de </w:t>
      </w:r>
      <w:r w:rsidRPr="00703EFE">
        <w:t>1 à 100 Mbit/s, la largeur de bande étant fonction de l</w:t>
      </w:r>
      <w:r>
        <w:t>'</w:t>
      </w:r>
      <w:r w:rsidRPr="00703EFE">
        <w:t>emploi de techniques permettant une utilisation efficace du spectre (tiré de la Ré</w:t>
      </w:r>
      <w:r>
        <w:t>solution </w:t>
      </w:r>
      <w:r w:rsidRPr="00703EFE">
        <w:t>646 (Rév.</w:t>
      </w:r>
      <w:r>
        <w:t>CMR</w:t>
      </w:r>
      <w:r w:rsidRPr="00703EFE">
        <w:noBreakHyphen/>
        <w:t xml:space="preserve">12) et du Rapport </w:t>
      </w:r>
      <w:r>
        <w:t>UIT</w:t>
      </w:r>
      <w:r w:rsidRPr="00703EFE">
        <w:noBreakHyphen/>
        <w:t>R M.2033). Il convient de noter que ce terme est défini de façon différente dans d</w:t>
      </w:r>
      <w:r>
        <w:t>'</w:t>
      </w:r>
      <w:r w:rsidRPr="00703EFE">
        <w:t>autres textes de l</w:t>
      </w:r>
      <w:r>
        <w:t>'</w:t>
      </w:r>
      <w:r w:rsidRPr="00703EFE">
        <w:t>UIT (par exemple dans la Recommandation UIT</w:t>
      </w:r>
      <w:r w:rsidRPr="00703EFE">
        <w:noBreakHyphen/>
        <w:t>R F.1399) ou dans les règles de certaines administrations.</w:t>
      </w:r>
    </w:p>
  </w:footnote>
  <w:footnote w:id="8">
    <w:p w:rsidR="00781368" w:rsidRPr="00675649" w:rsidRDefault="00781368" w:rsidP="0051662C">
      <w:pPr>
        <w:pStyle w:val="FootnoteText"/>
      </w:pPr>
      <w:r w:rsidRPr="00703EFE">
        <w:rPr>
          <w:rStyle w:val="FootnoteReference"/>
        </w:rPr>
        <w:footnoteRef/>
      </w:r>
      <w:r w:rsidRPr="00675649">
        <w:t xml:space="preserve"> </w:t>
      </w:r>
      <w:r w:rsidRPr="00675649">
        <w:tab/>
      </w:r>
      <w:r w:rsidRPr="00703EFE">
        <w:t>Ce plan de fréquences est tiré des règles de la FCC des Etats</w:t>
      </w:r>
      <w:r>
        <w:noBreakHyphen/>
      </w:r>
      <w:r w:rsidRPr="00703EFE">
        <w:t>Unis.</w:t>
      </w:r>
      <w:r w:rsidRPr="00703EFE">
        <w:rPr>
          <w:szCs w:val="24"/>
        </w:rPr>
        <w:t xml:space="preserve"> Pour plus de détails, voir la Partie 90 des Règles de la FCC sur: </w:t>
      </w:r>
      <w:hyperlink r:id="rId3" w:history="1">
        <w:r w:rsidRPr="00DD0AC1">
          <w:rPr>
            <w:rStyle w:val="Hyperlink"/>
            <w:szCs w:val="24"/>
          </w:rPr>
          <w:t>http://wireless.fcc.gov/index.htm?job=rules_and_regulations</w:t>
        </w:r>
      </w:hyperlink>
      <w:r w:rsidRPr="00703EFE">
        <w:t>.</w:t>
      </w:r>
    </w:p>
  </w:footnote>
  <w:footnote w:id="9">
    <w:p w:rsidR="00781368" w:rsidRPr="00FA4F42" w:rsidRDefault="00781368" w:rsidP="006E4BDA">
      <w:pPr>
        <w:pStyle w:val="FootnoteText"/>
      </w:pPr>
      <w:r w:rsidRPr="00703EFE">
        <w:rPr>
          <w:rStyle w:val="FootnoteReference"/>
        </w:rPr>
        <w:footnoteRef/>
      </w:r>
      <w:r w:rsidRPr="00FA4F42">
        <w:t xml:space="preserve"> </w:t>
      </w:r>
      <w:r w:rsidRPr="00FA4F42">
        <w:tab/>
        <w:t>Le plan de fréquences est tiré des règles canadiennes.</w:t>
      </w:r>
      <w:r>
        <w:t xml:space="preserve"> Pour plus de détails, voir le Plan 502 pour les systèmes de radiocommunication standard sur:</w:t>
      </w:r>
      <w:r w:rsidRPr="00FA4F42">
        <w:t xml:space="preserve"> </w:t>
      </w:r>
      <w:hyperlink r:id="rId4" w:history="1">
        <w:r w:rsidRPr="00DD0AC1">
          <w:rPr>
            <w:rStyle w:val="Hyperlink"/>
          </w:rPr>
          <w:t>http://www.ic.gc.ca/eic/site/smt-gst.nsf/eng/sf00050.html</w:t>
        </w:r>
      </w:hyperlink>
      <w:r w:rsidRPr="00FA4F42">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368" w:rsidRDefault="0078136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368" w:rsidRDefault="00781368" w:rsidP="00E1777A">
    <w:pPr>
      <w:pStyle w:val="Header"/>
      <w:ind w:right="360" w:firstLine="360"/>
    </w:pPr>
    <w:r>
      <w:rPr>
        <w:noProof/>
        <w:lang w:val="en-US" w:eastAsia="zh-CN"/>
      </w:rPr>
      <w:drawing>
        <wp:anchor distT="0" distB="0" distL="114300" distR="114300" simplePos="0" relativeHeight="251659264" behindDoc="1" locked="0" layoutInCell="1" allowOverlap="1" wp14:anchorId="69A84398" wp14:editId="7736055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368" w:rsidRPr="00837CB5" w:rsidRDefault="00781368">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CB6821">
      <w:rPr>
        <w:rStyle w:val="PageNumber"/>
        <w:b/>
        <w:bCs/>
        <w:noProof/>
      </w:rPr>
      <w:t>ii</w:t>
    </w:r>
    <w:r>
      <w:rPr>
        <w:rStyle w:val="PageNumber"/>
        <w:b/>
        <w:bCs/>
      </w:rPr>
      <w:fldChar w:fldCharType="end"/>
    </w:r>
    <w:r w:rsidRPr="00837CB5">
      <w:tab/>
    </w:r>
    <w:r w:rsidR="00CB6821">
      <w:fldChar w:fldCharType="begin"/>
    </w:r>
    <w:r w:rsidR="00CB6821">
      <w:instrText xml:space="preserve"> DOCPROPERTY "Header" \* MERGEFORMAT </w:instrText>
    </w:r>
    <w:r w:rsidR="00CB6821">
      <w:fldChar w:fldCharType="separate"/>
    </w:r>
    <w:r w:rsidR="00CB6821" w:rsidRPr="00CB6821">
      <w:rPr>
        <w:b/>
        <w:bCs/>
      </w:rPr>
      <w:t xml:space="preserve">Rec. </w:t>
    </w:r>
    <w:r w:rsidR="00CB6821">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CB6821">
      <w:rPr>
        <w:b/>
        <w:bCs/>
        <w:noProof/>
      </w:rPr>
      <w:t>UIT-R  M.2015-1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368" w:rsidRDefault="00781368">
    <w:pPr>
      <w:pStyle w:val="Header"/>
    </w:pPr>
    <w:r>
      <w:tab/>
    </w:r>
    <w:r w:rsidR="00CB6821">
      <w:fldChar w:fldCharType="begin"/>
    </w:r>
    <w:r w:rsidR="00CB6821">
      <w:instrText xml:space="preserve"> DOCPROPERTY "Header" \* MERGEFORMAT </w:instrText>
    </w:r>
    <w:r w:rsidR="00CB6821">
      <w:fldChar w:fldCharType="separate"/>
    </w:r>
    <w:r w:rsidR="00CB6821" w:rsidRPr="00CB6821">
      <w:rPr>
        <w:b/>
        <w:bCs/>
      </w:rPr>
      <w:t xml:space="preserve">Rec. </w:t>
    </w:r>
    <w:r w:rsidR="00CB6821">
      <w:rPr>
        <w:b/>
        <w:bCs/>
      </w:rPr>
      <w:fldChar w:fldCharType="end"/>
    </w:r>
    <w:r>
      <w:rPr>
        <w:b/>
        <w:bCs/>
      </w:rPr>
      <w:t xml:space="preserve"> </w:t>
    </w:r>
    <w:r>
      <w:rPr>
        <w:b/>
        <w:bCs/>
      </w:rPr>
      <w:fldChar w:fldCharType="begin"/>
    </w:r>
    <w:r>
      <w:rPr>
        <w:b/>
        <w:bCs/>
      </w:rPr>
      <w:instrText>styleref href</w:instrText>
    </w:r>
    <w:r>
      <w:rPr>
        <w:b/>
        <w:bCs/>
      </w:rPr>
      <w:fldChar w:fldCharType="separate"/>
    </w:r>
    <w:r w:rsidR="00CB6821">
      <w:rPr>
        <w:b/>
        <w:bCs/>
        <w:noProof/>
      </w:rPr>
      <w:t>UIT-R  M.2015-1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368" w:rsidRDefault="007813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B6821">
      <w:rPr>
        <w:rStyle w:val="PageNumber"/>
        <w:b/>
        <w:bCs/>
        <w:noProof/>
        <w:lang w:val="en-US"/>
      </w:rPr>
      <w:t>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CB6821" w:rsidRPr="00CB6821">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B6821">
      <w:rPr>
        <w:b/>
        <w:bCs/>
        <w:noProof/>
      </w:rPr>
      <w:t>UIT-R  M.2015-1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368" w:rsidRDefault="00781368">
    <w:pPr>
      <w:pStyle w:val="Header"/>
    </w:pPr>
    <w:r>
      <w:tab/>
    </w:r>
    <w:r w:rsidR="00CB6821">
      <w:fldChar w:fldCharType="begin"/>
    </w:r>
    <w:r w:rsidR="00CB6821">
      <w:instrText xml:space="preserve"> DOCPROPERTY "Header" \* MERGEFORMAT </w:instrText>
    </w:r>
    <w:r w:rsidR="00CB6821">
      <w:fldChar w:fldCharType="separate"/>
    </w:r>
    <w:r w:rsidR="00CB6821" w:rsidRPr="00CB6821">
      <w:rPr>
        <w:b/>
        <w:bCs/>
      </w:rPr>
      <w:t xml:space="preserve">Rec. </w:t>
    </w:r>
    <w:r w:rsidR="00CB6821">
      <w:rPr>
        <w:b/>
        <w:bCs/>
      </w:rPr>
      <w:fldChar w:fldCharType="end"/>
    </w:r>
    <w:r>
      <w:rPr>
        <w:b/>
        <w:bCs/>
      </w:rPr>
      <w:t xml:space="preserve"> </w:t>
    </w:r>
    <w:r>
      <w:rPr>
        <w:b/>
        <w:bCs/>
      </w:rPr>
      <w:fldChar w:fldCharType="begin"/>
    </w:r>
    <w:r>
      <w:rPr>
        <w:b/>
        <w:bCs/>
      </w:rPr>
      <w:instrText>styleref href</w:instrText>
    </w:r>
    <w:r>
      <w:rPr>
        <w:b/>
        <w:bCs/>
      </w:rPr>
      <w:fldChar w:fldCharType="separate"/>
    </w:r>
    <w:r w:rsidR="00CB6821">
      <w:rPr>
        <w:b/>
        <w:bCs/>
        <w:noProof/>
      </w:rPr>
      <w:t>UIT-R  M.2015-1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B6821">
      <w:rPr>
        <w:rStyle w:val="PageNumber"/>
        <w:b/>
        <w:bCs/>
        <w:noProof/>
      </w:rPr>
      <w:t>11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BDA"/>
    <w:rsid w:val="0000441E"/>
    <w:rsid w:val="00012186"/>
    <w:rsid w:val="00021DD1"/>
    <w:rsid w:val="000612DA"/>
    <w:rsid w:val="00063D8B"/>
    <w:rsid w:val="00094965"/>
    <w:rsid w:val="000D0D39"/>
    <w:rsid w:val="000D123B"/>
    <w:rsid w:val="000D18AE"/>
    <w:rsid w:val="000F488D"/>
    <w:rsid w:val="00103430"/>
    <w:rsid w:val="00103459"/>
    <w:rsid w:val="00150CED"/>
    <w:rsid w:val="00157EAC"/>
    <w:rsid w:val="001618E7"/>
    <w:rsid w:val="00197242"/>
    <w:rsid w:val="001A4848"/>
    <w:rsid w:val="001B0F9E"/>
    <w:rsid w:val="001D5D93"/>
    <w:rsid w:val="002173D7"/>
    <w:rsid w:val="00217EBF"/>
    <w:rsid w:val="00222F22"/>
    <w:rsid w:val="002238F5"/>
    <w:rsid w:val="00242AEE"/>
    <w:rsid w:val="002538DE"/>
    <w:rsid w:val="002550E9"/>
    <w:rsid w:val="00262DC3"/>
    <w:rsid w:val="00277174"/>
    <w:rsid w:val="002C5EDB"/>
    <w:rsid w:val="002D76C4"/>
    <w:rsid w:val="002F3481"/>
    <w:rsid w:val="00315C28"/>
    <w:rsid w:val="00336141"/>
    <w:rsid w:val="00342AD4"/>
    <w:rsid w:val="00380BB8"/>
    <w:rsid w:val="003B5405"/>
    <w:rsid w:val="003C4A5D"/>
    <w:rsid w:val="003C6C50"/>
    <w:rsid w:val="003D3B27"/>
    <w:rsid w:val="003E583B"/>
    <w:rsid w:val="003E6F05"/>
    <w:rsid w:val="003F0018"/>
    <w:rsid w:val="00415B22"/>
    <w:rsid w:val="00415C30"/>
    <w:rsid w:val="00416F62"/>
    <w:rsid w:val="0041732A"/>
    <w:rsid w:val="00420102"/>
    <w:rsid w:val="004218BD"/>
    <w:rsid w:val="00426F2B"/>
    <w:rsid w:val="0043431D"/>
    <w:rsid w:val="00491963"/>
    <w:rsid w:val="004A5803"/>
    <w:rsid w:val="004B01D3"/>
    <w:rsid w:val="004C7AE9"/>
    <w:rsid w:val="004D7520"/>
    <w:rsid w:val="004F37E5"/>
    <w:rsid w:val="004F59F4"/>
    <w:rsid w:val="00510D67"/>
    <w:rsid w:val="0051662C"/>
    <w:rsid w:val="00524861"/>
    <w:rsid w:val="0052529D"/>
    <w:rsid w:val="0054691C"/>
    <w:rsid w:val="005612AD"/>
    <w:rsid w:val="00567F99"/>
    <w:rsid w:val="005A18AE"/>
    <w:rsid w:val="005C350E"/>
    <w:rsid w:val="005D5B95"/>
    <w:rsid w:val="00600BFF"/>
    <w:rsid w:val="00607D68"/>
    <w:rsid w:val="0061359F"/>
    <w:rsid w:val="00624925"/>
    <w:rsid w:val="006645DA"/>
    <w:rsid w:val="006773C7"/>
    <w:rsid w:val="006810A7"/>
    <w:rsid w:val="006916B2"/>
    <w:rsid w:val="006C685D"/>
    <w:rsid w:val="006D0D3F"/>
    <w:rsid w:val="006D2AE0"/>
    <w:rsid w:val="006E3822"/>
    <w:rsid w:val="006E4BDA"/>
    <w:rsid w:val="006E676A"/>
    <w:rsid w:val="006F5C68"/>
    <w:rsid w:val="00705D65"/>
    <w:rsid w:val="00710526"/>
    <w:rsid w:val="007114FE"/>
    <w:rsid w:val="0071189E"/>
    <w:rsid w:val="00713BB9"/>
    <w:rsid w:val="00732D00"/>
    <w:rsid w:val="007468DA"/>
    <w:rsid w:val="007559E2"/>
    <w:rsid w:val="007771DF"/>
    <w:rsid w:val="00781368"/>
    <w:rsid w:val="0078239E"/>
    <w:rsid w:val="00786370"/>
    <w:rsid w:val="00791C2E"/>
    <w:rsid w:val="007E04AF"/>
    <w:rsid w:val="007E292F"/>
    <w:rsid w:val="007F1736"/>
    <w:rsid w:val="00821908"/>
    <w:rsid w:val="00835EB8"/>
    <w:rsid w:val="00845402"/>
    <w:rsid w:val="008724D5"/>
    <w:rsid w:val="00877BC9"/>
    <w:rsid w:val="008801A8"/>
    <w:rsid w:val="00884004"/>
    <w:rsid w:val="0089469F"/>
    <w:rsid w:val="008B16BA"/>
    <w:rsid w:val="008C35BD"/>
    <w:rsid w:val="008E150F"/>
    <w:rsid w:val="008E48B9"/>
    <w:rsid w:val="0092568C"/>
    <w:rsid w:val="00947D88"/>
    <w:rsid w:val="00950902"/>
    <w:rsid w:val="009625E6"/>
    <w:rsid w:val="009737C8"/>
    <w:rsid w:val="00983832"/>
    <w:rsid w:val="0098620E"/>
    <w:rsid w:val="00994B7F"/>
    <w:rsid w:val="009A0C5B"/>
    <w:rsid w:val="009A25B2"/>
    <w:rsid w:val="009B5B1A"/>
    <w:rsid w:val="009B76B1"/>
    <w:rsid w:val="009C09B3"/>
    <w:rsid w:val="009D6EE3"/>
    <w:rsid w:val="009E00A8"/>
    <w:rsid w:val="009E3611"/>
    <w:rsid w:val="009F313D"/>
    <w:rsid w:val="00A16F3A"/>
    <w:rsid w:val="00A257E1"/>
    <w:rsid w:val="00A476D0"/>
    <w:rsid w:val="00A6617B"/>
    <w:rsid w:val="00A67A10"/>
    <w:rsid w:val="00A71FA2"/>
    <w:rsid w:val="00A74DB9"/>
    <w:rsid w:val="00A86E4C"/>
    <w:rsid w:val="00A87CED"/>
    <w:rsid w:val="00AA7068"/>
    <w:rsid w:val="00AB001A"/>
    <w:rsid w:val="00AB0DC8"/>
    <w:rsid w:val="00AB2473"/>
    <w:rsid w:val="00AE3E1F"/>
    <w:rsid w:val="00AF104C"/>
    <w:rsid w:val="00AF584C"/>
    <w:rsid w:val="00B11839"/>
    <w:rsid w:val="00B14839"/>
    <w:rsid w:val="00B236B7"/>
    <w:rsid w:val="00B32F2B"/>
    <w:rsid w:val="00B44E24"/>
    <w:rsid w:val="00B97EE8"/>
    <w:rsid w:val="00BA35CC"/>
    <w:rsid w:val="00BC19F0"/>
    <w:rsid w:val="00BD0D0D"/>
    <w:rsid w:val="00BD20A3"/>
    <w:rsid w:val="00BE4F33"/>
    <w:rsid w:val="00BE506C"/>
    <w:rsid w:val="00BF72AD"/>
    <w:rsid w:val="00C05476"/>
    <w:rsid w:val="00C070B7"/>
    <w:rsid w:val="00C23A14"/>
    <w:rsid w:val="00C30ADF"/>
    <w:rsid w:val="00C67184"/>
    <w:rsid w:val="00CB6821"/>
    <w:rsid w:val="00CD4B8F"/>
    <w:rsid w:val="00D038D1"/>
    <w:rsid w:val="00D112D3"/>
    <w:rsid w:val="00D17E4E"/>
    <w:rsid w:val="00D24540"/>
    <w:rsid w:val="00D6202E"/>
    <w:rsid w:val="00D96372"/>
    <w:rsid w:val="00DA0CD6"/>
    <w:rsid w:val="00DA27A3"/>
    <w:rsid w:val="00DA53F7"/>
    <w:rsid w:val="00DC57D0"/>
    <w:rsid w:val="00DD2F9B"/>
    <w:rsid w:val="00DE6BEE"/>
    <w:rsid w:val="00DF4176"/>
    <w:rsid w:val="00E1765A"/>
    <w:rsid w:val="00E1777A"/>
    <w:rsid w:val="00E25082"/>
    <w:rsid w:val="00E51308"/>
    <w:rsid w:val="00E52C55"/>
    <w:rsid w:val="00E54704"/>
    <w:rsid w:val="00E75BD8"/>
    <w:rsid w:val="00E75C32"/>
    <w:rsid w:val="00E830FC"/>
    <w:rsid w:val="00E86F02"/>
    <w:rsid w:val="00E97DFD"/>
    <w:rsid w:val="00EA7269"/>
    <w:rsid w:val="00EC4ED4"/>
    <w:rsid w:val="00EF5CDE"/>
    <w:rsid w:val="00F3126E"/>
    <w:rsid w:val="00F3574D"/>
    <w:rsid w:val="00F41552"/>
    <w:rsid w:val="00F520EB"/>
    <w:rsid w:val="00F60B6F"/>
    <w:rsid w:val="00F87F29"/>
    <w:rsid w:val="00F962B1"/>
    <w:rsid w:val="00FB0E63"/>
    <w:rsid w:val="00FB7912"/>
    <w:rsid w:val="00FC113F"/>
    <w:rsid w:val="00FE1ECB"/>
    <w:rsid w:val="00FF141D"/>
    <w:rsid w:val="00FF18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fill="f" fillcolor="white" stroke="f">
      <v:fill color="white" on="f"/>
      <v:stroke on="f"/>
    </o:shapedefaults>
    <o:shapelayout v:ext="edit">
      <o:idmap v:ext="edit" data="1"/>
    </o:shapelayout>
  </w:shapeDefaults>
  <w:decimalSymbol w:val="."/>
  <w:listSeparator w:val=";"/>
  <w15:docId w15:val="{DCF9647C-EB7C-44AD-A356-90F1476E9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4BD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6E4BDA"/>
    <w:pPr>
      <w:keepNext/>
      <w:keepLines/>
      <w:spacing w:before="480"/>
      <w:ind w:left="794" w:hanging="794"/>
      <w:outlineLvl w:val="0"/>
    </w:pPr>
    <w:rPr>
      <w:b/>
    </w:rPr>
  </w:style>
  <w:style w:type="paragraph" w:styleId="Heading2">
    <w:name w:val="heading 2"/>
    <w:basedOn w:val="Heading1"/>
    <w:next w:val="Normal"/>
    <w:qFormat/>
    <w:rsid w:val="006E4BDA"/>
    <w:pPr>
      <w:spacing w:before="320"/>
      <w:outlineLvl w:val="1"/>
    </w:pPr>
  </w:style>
  <w:style w:type="paragraph" w:styleId="Heading3">
    <w:name w:val="heading 3"/>
    <w:basedOn w:val="Heading1"/>
    <w:next w:val="Normal"/>
    <w:qFormat/>
    <w:rsid w:val="006E4BDA"/>
    <w:pPr>
      <w:spacing w:before="200"/>
      <w:outlineLvl w:val="2"/>
    </w:pPr>
  </w:style>
  <w:style w:type="paragraph" w:styleId="Heading4">
    <w:name w:val="heading 4"/>
    <w:basedOn w:val="Heading3"/>
    <w:next w:val="Normal"/>
    <w:qFormat/>
    <w:rsid w:val="006E4BDA"/>
    <w:pPr>
      <w:tabs>
        <w:tab w:val="clear" w:pos="794"/>
        <w:tab w:val="left" w:pos="992"/>
      </w:tabs>
      <w:ind w:left="992" w:hanging="992"/>
      <w:outlineLvl w:val="3"/>
    </w:pPr>
  </w:style>
  <w:style w:type="paragraph" w:styleId="Heading5">
    <w:name w:val="heading 5"/>
    <w:basedOn w:val="Heading4"/>
    <w:next w:val="Normal"/>
    <w:qFormat/>
    <w:rsid w:val="006E4BDA"/>
    <w:pPr>
      <w:outlineLvl w:val="4"/>
    </w:pPr>
  </w:style>
  <w:style w:type="paragraph" w:styleId="Heading6">
    <w:name w:val="heading 6"/>
    <w:basedOn w:val="Heading4"/>
    <w:next w:val="Normal"/>
    <w:qFormat/>
    <w:rsid w:val="006E4BDA"/>
    <w:pPr>
      <w:tabs>
        <w:tab w:val="clear" w:pos="992"/>
        <w:tab w:val="clear" w:pos="1191"/>
      </w:tabs>
      <w:ind w:left="1588" w:hanging="1588"/>
      <w:outlineLvl w:val="5"/>
    </w:pPr>
  </w:style>
  <w:style w:type="paragraph" w:styleId="Heading7">
    <w:name w:val="heading 7"/>
    <w:basedOn w:val="Heading6"/>
    <w:next w:val="Normal"/>
    <w:qFormat/>
    <w:rsid w:val="006E4BDA"/>
    <w:pPr>
      <w:outlineLvl w:val="6"/>
    </w:pPr>
  </w:style>
  <w:style w:type="paragraph" w:styleId="Heading8">
    <w:name w:val="heading 8"/>
    <w:basedOn w:val="Heading6"/>
    <w:next w:val="Normal"/>
    <w:qFormat/>
    <w:rsid w:val="006E4BDA"/>
    <w:pPr>
      <w:outlineLvl w:val="7"/>
    </w:pPr>
  </w:style>
  <w:style w:type="paragraph" w:styleId="Heading9">
    <w:name w:val="heading 9"/>
    <w:basedOn w:val="Heading6"/>
    <w:next w:val="Normal"/>
    <w:qFormat/>
    <w:rsid w:val="006E4BD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4BD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6E4BD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E4BDA"/>
  </w:style>
  <w:style w:type="paragraph" w:customStyle="1" w:styleId="Headingb">
    <w:name w:val="Heading_b"/>
    <w:basedOn w:val="Heading3"/>
    <w:next w:val="Normal"/>
    <w:link w:val="HeadingbChar"/>
    <w:uiPriority w:val="99"/>
    <w:qFormat/>
    <w:rsid w:val="006E4BDA"/>
    <w:pPr>
      <w:spacing w:before="160"/>
      <w:ind w:left="0" w:firstLine="0"/>
      <w:outlineLvl w:val="9"/>
    </w:pPr>
  </w:style>
  <w:style w:type="paragraph" w:customStyle="1" w:styleId="Headingi">
    <w:name w:val="Heading_i"/>
    <w:basedOn w:val="Heading3"/>
    <w:next w:val="Normal"/>
    <w:rsid w:val="006E4BDA"/>
    <w:pPr>
      <w:spacing w:before="160"/>
      <w:ind w:left="0" w:firstLine="0"/>
    </w:pPr>
    <w:rPr>
      <w:b w:val="0"/>
      <w:i/>
    </w:rPr>
  </w:style>
  <w:style w:type="character" w:customStyle="1" w:styleId="href">
    <w:name w:val="href"/>
    <w:basedOn w:val="DefaultParagraphFont"/>
    <w:rsid w:val="006E4BDA"/>
  </w:style>
  <w:style w:type="paragraph" w:customStyle="1" w:styleId="enumlev1">
    <w:name w:val="enumlev1"/>
    <w:basedOn w:val="Normal"/>
    <w:link w:val="enumlev1Char"/>
    <w:rsid w:val="006E4BDA"/>
    <w:pPr>
      <w:spacing w:before="80"/>
      <w:ind w:left="794" w:hanging="794"/>
    </w:pPr>
  </w:style>
  <w:style w:type="paragraph" w:customStyle="1" w:styleId="enumlev2">
    <w:name w:val="enumlev2"/>
    <w:basedOn w:val="enumlev1"/>
    <w:rsid w:val="006E4BDA"/>
    <w:pPr>
      <w:ind w:left="1191" w:hanging="397"/>
    </w:pPr>
  </w:style>
  <w:style w:type="paragraph" w:customStyle="1" w:styleId="enumlev3">
    <w:name w:val="enumlev3"/>
    <w:basedOn w:val="enumlev2"/>
    <w:rsid w:val="006E4BDA"/>
    <w:pPr>
      <w:ind w:left="1588"/>
    </w:pPr>
  </w:style>
  <w:style w:type="paragraph" w:customStyle="1" w:styleId="Normalaftertitle">
    <w:name w:val="Normal_after_title"/>
    <w:basedOn w:val="Normal"/>
    <w:next w:val="Normal"/>
    <w:rsid w:val="006E4BDA"/>
    <w:pPr>
      <w:spacing w:before="320"/>
    </w:pPr>
  </w:style>
  <w:style w:type="paragraph" w:customStyle="1" w:styleId="Note">
    <w:name w:val="Note"/>
    <w:basedOn w:val="Normal"/>
    <w:rsid w:val="006E4BD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E4BD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6E4BDA"/>
    <w:pPr>
      <w:spacing w:before="240"/>
    </w:pPr>
    <w:rPr>
      <w:sz w:val="22"/>
      <w:lang w:val="es-ES_tradnl"/>
    </w:rPr>
  </w:style>
  <w:style w:type="paragraph" w:customStyle="1" w:styleId="Recref">
    <w:name w:val="Rec_ref"/>
    <w:basedOn w:val="Normal"/>
    <w:next w:val="Recdate"/>
    <w:rsid w:val="006E4BDA"/>
    <w:pPr>
      <w:jc w:val="center"/>
    </w:pPr>
  </w:style>
  <w:style w:type="paragraph" w:customStyle="1" w:styleId="Recdate">
    <w:name w:val="Rec_date"/>
    <w:basedOn w:val="Recref"/>
    <w:next w:val="Normalaftertitle"/>
    <w:rsid w:val="006E4BDA"/>
    <w:pPr>
      <w:jc w:val="right"/>
    </w:pPr>
  </w:style>
  <w:style w:type="paragraph" w:customStyle="1" w:styleId="AnnexNoTitle">
    <w:name w:val="Annex_NoTitle"/>
    <w:basedOn w:val="Normal"/>
    <w:next w:val="Normalaftertitle"/>
    <w:link w:val="AnnexNoTitleChar"/>
    <w:rsid w:val="006E4BDA"/>
    <w:pPr>
      <w:keepNext/>
      <w:keepLines/>
      <w:spacing w:before="480" w:after="80"/>
      <w:jc w:val="center"/>
    </w:pPr>
    <w:rPr>
      <w:b/>
      <w:sz w:val="28"/>
    </w:rPr>
  </w:style>
  <w:style w:type="paragraph" w:customStyle="1" w:styleId="AppendixNoTitle">
    <w:name w:val="Appendix_NoTitle"/>
    <w:basedOn w:val="AnnexNoTitle"/>
    <w:next w:val="Normal"/>
    <w:rsid w:val="006E4BDA"/>
  </w:style>
  <w:style w:type="paragraph" w:customStyle="1" w:styleId="Tablefin">
    <w:name w:val="Table_fin"/>
    <w:basedOn w:val="Normal"/>
    <w:next w:val="Normal"/>
    <w:rsid w:val="006E4BDA"/>
    <w:pPr>
      <w:spacing w:before="0"/>
    </w:pPr>
    <w:rPr>
      <w:sz w:val="20"/>
      <w:lang w:val="en-GB"/>
    </w:rPr>
  </w:style>
  <w:style w:type="paragraph" w:customStyle="1" w:styleId="Tablehead">
    <w:name w:val="Table_head"/>
    <w:basedOn w:val="Normal"/>
    <w:next w:val="Normal"/>
    <w:link w:val="TableheadChar"/>
    <w:rsid w:val="006E4BD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E4BD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6E4BDA"/>
    <w:pPr>
      <w:keepNext/>
      <w:spacing w:before="360" w:after="120"/>
      <w:jc w:val="center"/>
    </w:pPr>
  </w:style>
  <w:style w:type="paragraph" w:customStyle="1" w:styleId="Tabletext">
    <w:name w:val="Table_text"/>
    <w:basedOn w:val="Normal"/>
    <w:link w:val="TabletextChar"/>
    <w:rsid w:val="006E4BD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E4BDA"/>
    <w:pPr>
      <w:tabs>
        <w:tab w:val="clear" w:pos="1191"/>
        <w:tab w:val="clear" w:pos="1588"/>
        <w:tab w:val="clear" w:pos="1985"/>
        <w:tab w:val="center" w:pos="4820"/>
        <w:tab w:val="right" w:pos="9639"/>
      </w:tabs>
    </w:pPr>
  </w:style>
  <w:style w:type="paragraph" w:customStyle="1" w:styleId="Equationlegend">
    <w:name w:val="Equation_legend"/>
    <w:basedOn w:val="NormalIndent"/>
    <w:rsid w:val="006E4BD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E4BDA"/>
    <w:pPr>
      <w:ind w:left="794"/>
    </w:pPr>
  </w:style>
  <w:style w:type="paragraph" w:customStyle="1" w:styleId="Figurelegend">
    <w:name w:val="Figure_legend"/>
    <w:basedOn w:val="Normal"/>
    <w:rsid w:val="006E4BD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E4BDA"/>
    <w:pPr>
      <w:keepNext/>
      <w:keepLines/>
      <w:spacing w:before="480" w:after="80"/>
      <w:jc w:val="center"/>
    </w:pPr>
    <w:rPr>
      <w:caps/>
      <w:sz w:val="18"/>
    </w:rPr>
  </w:style>
  <w:style w:type="paragraph" w:customStyle="1" w:styleId="tocpart">
    <w:name w:val="tocpart"/>
    <w:basedOn w:val="Normal"/>
    <w:rsid w:val="006E4BD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E4BDA"/>
    <w:pPr>
      <w:keepNext/>
      <w:keepLines/>
      <w:spacing w:before="480"/>
      <w:jc w:val="center"/>
    </w:pPr>
    <w:rPr>
      <w:sz w:val="28"/>
    </w:rPr>
  </w:style>
  <w:style w:type="paragraph" w:customStyle="1" w:styleId="Arttitle">
    <w:name w:val="Art_title"/>
    <w:basedOn w:val="Normal"/>
    <w:next w:val="Normalaftertitle"/>
    <w:rsid w:val="006E4BDA"/>
    <w:pPr>
      <w:keepNext/>
      <w:keepLines/>
      <w:spacing w:before="240"/>
      <w:jc w:val="center"/>
    </w:pPr>
    <w:rPr>
      <w:b/>
      <w:sz w:val="28"/>
    </w:rPr>
  </w:style>
  <w:style w:type="paragraph" w:customStyle="1" w:styleId="Blanc">
    <w:name w:val="Blanc"/>
    <w:basedOn w:val="Normal"/>
    <w:next w:val="Tabletext"/>
    <w:rsid w:val="006E4BD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E4BD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E4BDA"/>
    <w:pPr>
      <w:keepNext/>
      <w:keepLines/>
      <w:spacing w:before="160"/>
      <w:ind w:left="794"/>
    </w:pPr>
    <w:rPr>
      <w:i/>
    </w:rPr>
  </w:style>
  <w:style w:type="paragraph" w:customStyle="1" w:styleId="ChapNo">
    <w:name w:val="Chap_No"/>
    <w:basedOn w:val="ArtNo"/>
    <w:next w:val="Chaptitle"/>
    <w:rsid w:val="006E4BDA"/>
    <w:rPr>
      <w:b/>
    </w:rPr>
  </w:style>
  <w:style w:type="paragraph" w:customStyle="1" w:styleId="Chaptitle">
    <w:name w:val="Chap_title"/>
    <w:basedOn w:val="Arttitle"/>
    <w:next w:val="Normalaftertitle"/>
    <w:rsid w:val="006E4BDA"/>
  </w:style>
  <w:style w:type="character" w:styleId="FootnoteReference">
    <w:name w:val="footnote reference"/>
    <w:aliases w:val="Footnote Reference/,Appel note de bas de p,Style 12,(NECG) Footnote Reference,Style 124"/>
    <w:basedOn w:val="DefaultParagraphFont"/>
    <w:rsid w:val="006E4BDA"/>
    <w:rPr>
      <w:position w:val="6"/>
      <w:sz w:val="18"/>
    </w:rPr>
  </w:style>
  <w:style w:type="paragraph" w:styleId="FootnoteText">
    <w:name w:val="footnote text"/>
    <w:basedOn w:val="Normal"/>
    <w:link w:val="FootnoteTextChar"/>
    <w:uiPriority w:val="99"/>
    <w:rsid w:val="006E4BDA"/>
    <w:pPr>
      <w:keepLines/>
      <w:tabs>
        <w:tab w:val="left" w:pos="255"/>
      </w:tabs>
      <w:ind w:left="255" w:hanging="255"/>
    </w:pPr>
    <w:rPr>
      <w:sz w:val="22"/>
    </w:rPr>
  </w:style>
  <w:style w:type="paragraph" w:styleId="Index1">
    <w:name w:val="index 1"/>
    <w:basedOn w:val="Normal"/>
    <w:next w:val="Normal"/>
    <w:semiHidden/>
    <w:rsid w:val="006E4BDA"/>
  </w:style>
  <w:style w:type="paragraph" w:styleId="Index2">
    <w:name w:val="index 2"/>
    <w:basedOn w:val="Normal"/>
    <w:next w:val="Normal"/>
    <w:semiHidden/>
    <w:rsid w:val="006E4BDA"/>
    <w:pPr>
      <w:ind w:left="283"/>
    </w:pPr>
  </w:style>
  <w:style w:type="paragraph" w:styleId="Index3">
    <w:name w:val="index 3"/>
    <w:basedOn w:val="Normal"/>
    <w:next w:val="Normal"/>
    <w:semiHidden/>
    <w:rsid w:val="006E4BDA"/>
    <w:pPr>
      <w:ind w:left="566"/>
    </w:pPr>
  </w:style>
  <w:style w:type="paragraph" w:styleId="IndexHeading">
    <w:name w:val="index heading"/>
    <w:basedOn w:val="Normal"/>
    <w:next w:val="Index1"/>
    <w:semiHidden/>
    <w:rsid w:val="006E4BDA"/>
  </w:style>
  <w:style w:type="paragraph" w:customStyle="1" w:styleId="Line">
    <w:name w:val="Line"/>
    <w:basedOn w:val="Normal"/>
    <w:next w:val="Normal"/>
    <w:rsid w:val="006E4BD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E4BD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E4BDA"/>
  </w:style>
  <w:style w:type="paragraph" w:customStyle="1" w:styleId="Partref">
    <w:name w:val="Part_ref"/>
    <w:basedOn w:val="Normal"/>
    <w:next w:val="Normal"/>
    <w:rsid w:val="006E4BDA"/>
    <w:pPr>
      <w:keepNext/>
      <w:keepLines/>
      <w:spacing w:after="280"/>
      <w:jc w:val="center"/>
    </w:pPr>
  </w:style>
  <w:style w:type="paragraph" w:customStyle="1" w:styleId="Parttitle">
    <w:name w:val="Part_title"/>
    <w:basedOn w:val="Normal"/>
    <w:next w:val="Normalaftertitle"/>
    <w:rsid w:val="006E4BD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E4BDA"/>
  </w:style>
  <w:style w:type="paragraph" w:customStyle="1" w:styleId="QuestionNo">
    <w:name w:val="Question_No"/>
    <w:basedOn w:val="RecNo"/>
    <w:next w:val="Normal"/>
    <w:rsid w:val="006E4BDA"/>
  </w:style>
  <w:style w:type="paragraph" w:customStyle="1" w:styleId="Questionref">
    <w:name w:val="Question_ref"/>
    <w:basedOn w:val="Recref"/>
    <w:next w:val="Questiondate"/>
    <w:rsid w:val="006E4BDA"/>
  </w:style>
  <w:style w:type="paragraph" w:customStyle="1" w:styleId="Questiontitle">
    <w:name w:val="Question_title"/>
    <w:basedOn w:val="Normal"/>
    <w:next w:val="Questionref"/>
    <w:rsid w:val="006E4BDA"/>
  </w:style>
  <w:style w:type="paragraph" w:customStyle="1" w:styleId="Reftext">
    <w:name w:val="Ref_text"/>
    <w:basedOn w:val="Normal"/>
    <w:rsid w:val="006E4BDA"/>
    <w:pPr>
      <w:ind w:left="794" w:hanging="794"/>
    </w:pPr>
    <w:rPr>
      <w:sz w:val="22"/>
    </w:rPr>
  </w:style>
  <w:style w:type="paragraph" w:customStyle="1" w:styleId="Reftitle">
    <w:name w:val="Ref_title"/>
    <w:basedOn w:val="Normal"/>
    <w:next w:val="Reftext"/>
    <w:rsid w:val="006E4BD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E4BDA"/>
  </w:style>
  <w:style w:type="paragraph" w:customStyle="1" w:styleId="RepNo">
    <w:name w:val="Rep_No"/>
    <w:basedOn w:val="RecNo"/>
    <w:next w:val="Reptitle"/>
    <w:rsid w:val="006E4BDA"/>
  </w:style>
  <w:style w:type="paragraph" w:customStyle="1" w:styleId="Repref">
    <w:name w:val="Rep_ref"/>
    <w:basedOn w:val="Recref"/>
    <w:next w:val="Repdate"/>
    <w:rsid w:val="006E4BDA"/>
  </w:style>
  <w:style w:type="paragraph" w:customStyle="1" w:styleId="Reptitle">
    <w:name w:val="Rep_title"/>
    <w:basedOn w:val="Rectitle"/>
    <w:next w:val="Repref"/>
    <w:rsid w:val="006E4BDA"/>
  </w:style>
  <w:style w:type="paragraph" w:customStyle="1" w:styleId="Resdate">
    <w:name w:val="Res_date"/>
    <w:basedOn w:val="Recdate"/>
    <w:next w:val="Normalaftertitle"/>
    <w:rsid w:val="006E4BDA"/>
  </w:style>
  <w:style w:type="paragraph" w:customStyle="1" w:styleId="ResNo">
    <w:name w:val="Res_No"/>
    <w:basedOn w:val="RecNo"/>
    <w:next w:val="Restitle"/>
    <w:rsid w:val="006E4BDA"/>
  </w:style>
  <w:style w:type="paragraph" w:customStyle="1" w:styleId="Resref">
    <w:name w:val="Res_ref"/>
    <w:basedOn w:val="Recref"/>
    <w:next w:val="Resdate"/>
    <w:rsid w:val="006E4BDA"/>
  </w:style>
  <w:style w:type="paragraph" w:customStyle="1" w:styleId="Restitle">
    <w:name w:val="Res_title"/>
    <w:basedOn w:val="Normal"/>
    <w:next w:val="Resref"/>
    <w:rsid w:val="006E4BDA"/>
    <w:pPr>
      <w:spacing w:before="240"/>
      <w:jc w:val="center"/>
    </w:pPr>
    <w:rPr>
      <w:b/>
      <w:sz w:val="28"/>
    </w:rPr>
  </w:style>
  <w:style w:type="paragraph" w:customStyle="1" w:styleId="SectionNo">
    <w:name w:val="Section_No"/>
    <w:basedOn w:val="Normal"/>
    <w:next w:val="Normal"/>
    <w:rsid w:val="006E4BDA"/>
  </w:style>
  <w:style w:type="paragraph" w:customStyle="1" w:styleId="Sectiontitle">
    <w:name w:val="Section_title"/>
    <w:basedOn w:val="Normal"/>
    <w:next w:val="Normalaftertitle"/>
    <w:rsid w:val="006E4BD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E4BDA"/>
    <w:pPr>
      <w:tabs>
        <w:tab w:val="clear" w:pos="794"/>
        <w:tab w:val="clear" w:pos="1191"/>
        <w:tab w:val="clear" w:pos="1588"/>
        <w:tab w:val="clear" w:pos="1985"/>
        <w:tab w:val="right" w:pos="9611"/>
      </w:tabs>
    </w:pPr>
    <w:rPr>
      <w:i/>
    </w:rPr>
  </w:style>
  <w:style w:type="paragraph" w:styleId="TOC1">
    <w:name w:val="toc 1"/>
    <w:basedOn w:val="Normal"/>
    <w:semiHidden/>
    <w:rsid w:val="006E4BD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E4BDA"/>
    <w:pPr>
      <w:tabs>
        <w:tab w:val="clear" w:pos="567"/>
        <w:tab w:val="left" w:pos="1276"/>
      </w:tabs>
      <w:spacing w:before="160"/>
      <w:ind w:left="1276" w:hanging="709"/>
    </w:pPr>
  </w:style>
  <w:style w:type="paragraph" w:styleId="TOC3">
    <w:name w:val="toc 3"/>
    <w:basedOn w:val="TOC2"/>
    <w:semiHidden/>
    <w:rsid w:val="006E4BDA"/>
    <w:pPr>
      <w:tabs>
        <w:tab w:val="clear" w:pos="1276"/>
        <w:tab w:val="left" w:pos="2155"/>
      </w:tabs>
      <w:ind w:left="2155" w:hanging="879"/>
    </w:pPr>
  </w:style>
  <w:style w:type="paragraph" w:styleId="TOC4">
    <w:name w:val="toc 4"/>
    <w:basedOn w:val="TOC3"/>
    <w:semiHidden/>
    <w:rsid w:val="006E4BDA"/>
    <w:pPr>
      <w:tabs>
        <w:tab w:val="left" w:pos="3261"/>
      </w:tabs>
      <w:spacing w:before="80"/>
      <w:ind w:left="3261" w:hanging="993"/>
    </w:pPr>
  </w:style>
  <w:style w:type="paragraph" w:styleId="TOC5">
    <w:name w:val="toc 5"/>
    <w:basedOn w:val="TOC4"/>
    <w:semiHidden/>
    <w:rsid w:val="006E4BDA"/>
  </w:style>
  <w:style w:type="paragraph" w:styleId="TOC6">
    <w:name w:val="toc 6"/>
    <w:basedOn w:val="TOC4"/>
    <w:semiHidden/>
    <w:rsid w:val="006E4BDA"/>
  </w:style>
  <w:style w:type="paragraph" w:styleId="TOC7">
    <w:name w:val="toc 7"/>
    <w:basedOn w:val="TOC4"/>
    <w:semiHidden/>
    <w:rsid w:val="006E4BDA"/>
  </w:style>
  <w:style w:type="paragraph" w:styleId="TOC8">
    <w:name w:val="toc 8"/>
    <w:basedOn w:val="TOC4"/>
    <w:semiHidden/>
    <w:rsid w:val="006E4BDA"/>
  </w:style>
  <w:style w:type="paragraph" w:customStyle="1" w:styleId="Rectitle">
    <w:name w:val="Rec_title"/>
    <w:basedOn w:val="Normal"/>
    <w:next w:val="Recref"/>
    <w:rsid w:val="006E4BDA"/>
    <w:pPr>
      <w:keepNext/>
      <w:keepLines/>
      <w:spacing w:before="240"/>
      <w:jc w:val="center"/>
    </w:pPr>
    <w:rPr>
      <w:b/>
      <w:sz w:val="28"/>
    </w:rPr>
  </w:style>
  <w:style w:type="paragraph" w:customStyle="1" w:styleId="Annexref">
    <w:name w:val="Annex_ref"/>
    <w:basedOn w:val="Normal"/>
    <w:next w:val="Normalaftertitle"/>
    <w:rsid w:val="006E4BDA"/>
    <w:pPr>
      <w:keepNext/>
      <w:keepLines/>
      <w:spacing w:after="280"/>
      <w:jc w:val="center"/>
    </w:pPr>
  </w:style>
  <w:style w:type="paragraph" w:customStyle="1" w:styleId="Appendixref">
    <w:name w:val="Appendix_ref"/>
    <w:basedOn w:val="Annexref"/>
    <w:next w:val="Normalaftertitle"/>
    <w:rsid w:val="006E4BDA"/>
  </w:style>
  <w:style w:type="paragraph" w:customStyle="1" w:styleId="Figuretitle">
    <w:name w:val="Figure_title"/>
    <w:basedOn w:val="Normal"/>
    <w:next w:val="Figure"/>
    <w:rsid w:val="006E4BD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6E4BDA"/>
    <w:pPr>
      <w:keepNext/>
      <w:spacing w:before="0" w:after="120"/>
      <w:jc w:val="center"/>
    </w:pPr>
    <w:rPr>
      <w:b/>
    </w:rPr>
  </w:style>
  <w:style w:type="paragraph" w:customStyle="1" w:styleId="Summary">
    <w:name w:val="Summary"/>
    <w:basedOn w:val="Normal"/>
    <w:next w:val="Normalaftertitle"/>
    <w:autoRedefine/>
    <w:rsid w:val="006E4BDA"/>
    <w:pPr>
      <w:spacing w:after="480"/>
    </w:pPr>
    <w:rPr>
      <w:sz w:val="22"/>
      <w:lang w:val="es-ES_tradnl"/>
    </w:rPr>
  </w:style>
  <w:style w:type="paragraph" w:customStyle="1" w:styleId="TableLegendNote">
    <w:name w:val="Table_Legend_Note"/>
    <w:basedOn w:val="Tablelegend"/>
    <w:next w:val="Tablelegend"/>
    <w:rsid w:val="006E4BDA"/>
    <w:pPr>
      <w:ind w:left="-85" w:firstLine="0"/>
    </w:pPr>
    <w:rPr>
      <w:lang w:val="en-US"/>
    </w:rPr>
  </w:style>
  <w:style w:type="paragraph" w:customStyle="1" w:styleId="Figure">
    <w:name w:val="Figure"/>
    <w:basedOn w:val="FigureNo"/>
    <w:next w:val="Normal"/>
    <w:link w:val="FigureChar"/>
    <w:rsid w:val="006E4BDA"/>
    <w:pPr>
      <w:keepNext w:val="0"/>
      <w:spacing w:before="0" w:after="240"/>
    </w:pPr>
  </w:style>
  <w:style w:type="character" w:styleId="Hyperlink">
    <w:name w:val="Hyperlink"/>
    <w:basedOn w:val="DefaultParagraphFont"/>
    <w:rsid w:val="006E4BDA"/>
    <w:rPr>
      <w:color w:val="0000FF"/>
      <w:u w:val="single"/>
    </w:rPr>
  </w:style>
  <w:style w:type="character" w:customStyle="1" w:styleId="TableheadChar">
    <w:name w:val="Table_head Char"/>
    <w:basedOn w:val="DefaultParagraphFont"/>
    <w:link w:val="Tablehead"/>
    <w:locked/>
    <w:rsid w:val="006E4BDA"/>
    <w:rPr>
      <w:b/>
      <w:sz w:val="22"/>
      <w:lang w:val="fr-FR" w:eastAsia="en-US"/>
    </w:rPr>
  </w:style>
  <w:style w:type="character" w:customStyle="1" w:styleId="TabletextChar">
    <w:name w:val="Table_text Char"/>
    <w:basedOn w:val="DefaultParagraphFont"/>
    <w:link w:val="Tabletext"/>
    <w:locked/>
    <w:rsid w:val="006E4BDA"/>
    <w:rPr>
      <w:sz w:val="22"/>
      <w:lang w:val="fr-FR" w:eastAsia="en-US"/>
    </w:rPr>
  </w:style>
  <w:style w:type="character" w:customStyle="1" w:styleId="FootnoteTextChar">
    <w:name w:val="Footnote Text Char"/>
    <w:basedOn w:val="DefaultParagraphFont"/>
    <w:link w:val="FootnoteText"/>
    <w:uiPriority w:val="99"/>
    <w:rsid w:val="006E4BDA"/>
    <w:rPr>
      <w:sz w:val="22"/>
      <w:lang w:val="fr-FR" w:eastAsia="en-US"/>
    </w:rPr>
  </w:style>
  <w:style w:type="character" w:customStyle="1" w:styleId="enumlev1Char">
    <w:name w:val="enumlev1 Char"/>
    <w:basedOn w:val="DefaultParagraphFont"/>
    <w:link w:val="enumlev1"/>
    <w:rsid w:val="006E4BDA"/>
    <w:rPr>
      <w:sz w:val="24"/>
      <w:lang w:val="fr-FR" w:eastAsia="en-US"/>
    </w:rPr>
  </w:style>
  <w:style w:type="character" w:customStyle="1" w:styleId="AnnexNoTitleChar">
    <w:name w:val="Annex_NoTitle Char"/>
    <w:basedOn w:val="DefaultParagraphFont"/>
    <w:link w:val="AnnexNoTitle"/>
    <w:rsid w:val="006E4BDA"/>
    <w:rPr>
      <w:b/>
      <w:sz w:val="28"/>
      <w:lang w:val="fr-FR" w:eastAsia="en-US"/>
    </w:rPr>
  </w:style>
  <w:style w:type="character" w:customStyle="1" w:styleId="HeadingbChar">
    <w:name w:val="Heading_b Char"/>
    <w:basedOn w:val="DefaultParagraphFont"/>
    <w:link w:val="Headingb"/>
    <w:uiPriority w:val="99"/>
    <w:locked/>
    <w:rsid w:val="000D123B"/>
    <w:rPr>
      <w:b/>
      <w:sz w:val="24"/>
      <w:lang w:val="fr-FR" w:eastAsia="en-US"/>
    </w:rPr>
  </w:style>
  <w:style w:type="character" w:customStyle="1" w:styleId="FigureChar">
    <w:name w:val="Figure Char"/>
    <w:basedOn w:val="DefaultParagraphFont"/>
    <w:link w:val="Figure"/>
    <w:locked/>
    <w:rsid w:val="000D0D39"/>
    <w:rPr>
      <w:caps/>
      <w:sz w:val="18"/>
      <w:lang w:val="fr-FR" w:eastAsia="en-US"/>
    </w:rPr>
  </w:style>
  <w:style w:type="table" w:styleId="TableGrid">
    <w:name w:val="Table Grid"/>
    <w:basedOn w:val="TableNormal"/>
    <w:uiPriority w:val="59"/>
    <w:rsid w:val="00E1777A"/>
    <w:pPr>
      <w:ind w:left="720"/>
    </w:pPr>
    <w:rPr>
      <w:rFonts w:eastAsiaTheme="minorHAns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qFormat/>
    <w:rsid w:val="005D5B95"/>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webSettings" Target="webSettings.xml"/><Relationship Id="rId21" Type="http://schemas.openxmlformats.org/officeDocument/2006/relationships/image" Target="media/image6.emf"/><Relationship Id="rId7" Type="http://schemas.openxmlformats.org/officeDocument/2006/relationships/header" Target="header2.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eader" Target="header5.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10" Type="http://schemas.openxmlformats.org/officeDocument/2006/relationships/hyperlink" Target="http://www.itu.int/publ/R-REC/fr" TargetMode="External"/><Relationship Id="rId19" Type="http://schemas.openxmlformats.org/officeDocument/2006/relationships/image" Target="media/image5.emf"/><Relationship Id="rId31"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header" Target="header6.xml"/></Relationships>
</file>

<file path=word/_rels/footnotes.xml.rels><?xml version="1.0" encoding="UTF-8" standalone="yes"?>
<Relationships xmlns="http://schemas.openxmlformats.org/package/2006/relationships"><Relationship Id="rId3" Type="http://schemas.openxmlformats.org/officeDocument/2006/relationships/hyperlink" Target="http://wireless.fcc.gov/index.htm?job=rules_and_regulations" TargetMode="External"/><Relationship Id="rId2" Type="http://schemas.openxmlformats.org/officeDocument/2006/relationships/hyperlink" Target="http://wireless.fcc.gov/index.htm?job=rules_and_regulations" TargetMode="External"/><Relationship Id="rId1" Type="http://schemas.openxmlformats.org/officeDocument/2006/relationships/hyperlink" Target="http://www.ic.gc.ca/eic/site/smt-gst.nsf/eng/sf09553.html" TargetMode="External"/><Relationship Id="rId4" Type="http://schemas.openxmlformats.org/officeDocument/2006/relationships/hyperlink" Target="http://www.ic.gc.ca/eic/site/smt-gst.nsf/eng/sf00050.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230</TotalTime>
  <Pages>16</Pages>
  <Words>5112</Words>
  <Characters>27852</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32899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ITU-R</dc:creator>
  <cp:lastModifiedBy>Gachet, Christelle</cp:lastModifiedBy>
  <cp:revision>75</cp:revision>
  <cp:lastPrinted>2016-05-31T07:20:00Z</cp:lastPrinted>
  <dcterms:created xsi:type="dcterms:W3CDTF">2016-05-26T06:51:00Z</dcterms:created>
  <dcterms:modified xsi:type="dcterms:W3CDTF">2016-05-31T07:20:00Z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