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1C03F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62.85pt;width:367.2pt;height:108pt;z-index:251658752" filled="f" stroked="f">
            <v:textbox style="mso-next-textbox:#_x0000_s3886">
              <w:txbxContent>
                <w:p w:rsidR="00197749" w:rsidRPr="005F01A2" w:rsidRDefault="00197749" w:rsidP="00222625">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00222625" w:rsidRPr="00222625">
                    <w:rPr>
                      <w:rFonts w:ascii="Tahoma" w:hAnsi="Tahoma"/>
                      <w:b/>
                      <w:bCs/>
                      <w:color w:val="000068"/>
                      <w:sz w:val="34"/>
                      <w:szCs w:val="54"/>
                      <w:lang w:bidi="ar-EG"/>
                    </w:rPr>
                    <w:t>M</w:t>
                  </w:r>
                </w:p>
                <w:p w:rsidR="00197749" w:rsidRPr="005F01A2" w:rsidRDefault="00222625" w:rsidP="00222625">
                  <w:pPr>
                    <w:spacing w:line="168" w:lineRule="auto"/>
                    <w:ind w:right="-126"/>
                    <w:jc w:val="right"/>
                    <w:rPr>
                      <w:rFonts w:ascii="Tahoma" w:hAnsi="Tahoma"/>
                      <w:b/>
                      <w:bCs/>
                      <w:color w:val="000068"/>
                      <w:sz w:val="36"/>
                      <w:szCs w:val="56"/>
                      <w:rtl/>
                    </w:rPr>
                  </w:pPr>
                  <w:r w:rsidRPr="00222625">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r>
        <w:rPr>
          <w:b/>
          <w:bCs/>
          <w:noProof/>
          <w:sz w:val="32"/>
          <w:szCs w:val="32"/>
          <w:rtl/>
          <w:lang w:eastAsia="en-US"/>
        </w:rPr>
        <w:pict>
          <v:shape id="_x0000_s3883" type="#_x0000_t202" style="position:absolute;left:0;text-align:left;margin-left:29.7pt;margin-top:247.85pt;width:468.45pt;height:305.25pt;z-index:251655680" filled="f" stroked="f">
            <v:textbox style="mso-next-textbox:#_x0000_s3883">
              <w:txbxContent>
                <w:p w:rsidR="00197749" w:rsidRPr="00222625" w:rsidRDefault="00222625" w:rsidP="00222625">
                  <w:pPr>
                    <w:spacing w:line="161" w:lineRule="auto"/>
                    <w:ind w:right="-125"/>
                    <w:jc w:val="right"/>
                    <w:rPr>
                      <w:rFonts w:ascii="Tahoma" w:hAnsi="Tahoma"/>
                      <w:b/>
                      <w:bCs/>
                      <w:color w:val="000068"/>
                      <w:sz w:val="36"/>
                      <w:szCs w:val="68"/>
                      <w:rtl/>
                      <w:lang w:bidi="ar-EG"/>
                    </w:rPr>
                  </w:pPr>
                  <w:r w:rsidRPr="00222625">
                    <w:rPr>
                      <w:rFonts w:ascii="Tahoma" w:hAnsi="Tahoma" w:hint="cs"/>
                      <w:b/>
                      <w:bCs/>
                      <w:color w:val="000068"/>
                      <w:sz w:val="36"/>
                      <w:szCs w:val="68"/>
                      <w:rtl/>
                    </w:rPr>
                    <w:t>منهجية تقييم تأثير التداخل الذي تسببه الإرسالات فضاء</w:t>
                  </w:r>
                  <w:r w:rsidRPr="00222625">
                    <w:rPr>
                      <w:rFonts w:ascii="Tahoma" w:hAnsi="Tahoma"/>
                      <w:b/>
                      <w:bCs/>
                      <w:color w:val="000068"/>
                      <w:sz w:val="36"/>
                      <w:szCs w:val="68"/>
                    </w:rPr>
                    <w:t>-</w:t>
                  </w:r>
                  <w:r w:rsidRPr="00222625">
                    <w:rPr>
                      <w:rFonts w:ascii="Tahoma" w:hAnsi="Tahoma" w:hint="cs"/>
                      <w:b/>
                      <w:bCs/>
                      <w:color w:val="000068"/>
                      <w:sz w:val="36"/>
                      <w:szCs w:val="68"/>
                      <w:rtl/>
                    </w:rPr>
                    <w:t xml:space="preserve">أرض بأسلوب النفاذ المتعدد بتقسيم الزمن أو تقسيم التردد </w:t>
                  </w:r>
                  <w:r w:rsidRPr="00222625">
                    <w:rPr>
                      <w:rFonts w:ascii="Tahoma" w:hAnsi="Tahoma"/>
                      <w:b/>
                      <w:bCs/>
                      <w:color w:val="000068"/>
                      <w:sz w:val="36"/>
                      <w:szCs w:val="68"/>
                      <w:lang w:bidi="ar-EG"/>
                    </w:rPr>
                    <w:t>(</w:t>
                  </w:r>
                  <w:proofErr w:type="spellStart"/>
                  <w:r w:rsidRPr="00222625">
                    <w:rPr>
                      <w:rFonts w:ascii="Tahoma" w:hAnsi="Tahoma"/>
                      <w:b/>
                      <w:bCs/>
                      <w:color w:val="000068"/>
                      <w:sz w:val="36"/>
                      <w:szCs w:val="68"/>
                      <w:lang w:bidi="ar-EG"/>
                    </w:rPr>
                    <w:t>TDMA</w:t>
                  </w:r>
                  <w:proofErr w:type="spellEnd"/>
                  <w:r w:rsidRPr="00222625">
                    <w:rPr>
                      <w:rFonts w:ascii="Tahoma" w:hAnsi="Tahoma"/>
                      <w:b/>
                      <w:bCs/>
                      <w:color w:val="000068"/>
                      <w:sz w:val="36"/>
                      <w:szCs w:val="68"/>
                      <w:lang w:bidi="ar-EG"/>
                    </w:rPr>
                    <w:t>/</w:t>
                  </w:r>
                  <w:proofErr w:type="spellStart"/>
                  <w:r w:rsidRPr="00222625">
                    <w:rPr>
                      <w:rFonts w:ascii="Tahoma" w:hAnsi="Tahoma"/>
                      <w:b/>
                      <w:bCs/>
                      <w:color w:val="000068"/>
                      <w:sz w:val="36"/>
                      <w:szCs w:val="68"/>
                      <w:lang w:bidi="ar-EG"/>
                    </w:rPr>
                    <w:t>FDMA</w:t>
                  </w:r>
                  <w:proofErr w:type="spellEnd"/>
                  <w:r w:rsidRPr="00222625">
                    <w:rPr>
                      <w:rFonts w:ascii="Tahoma" w:hAnsi="Tahoma"/>
                      <w:b/>
                      <w:bCs/>
                      <w:color w:val="000068"/>
                      <w:sz w:val="36"/>
                      <w:szCs w:val="68"/>
                      <w:lang w:bidi="ar-EG"/>
                    </w:rPr>
                    <w:t>)</w:t>
                  </w:r>
                  <w:r w:rsidRPr="00222625">
                    <w:rPr>
                      <w:rFonts w:ascii="Tahoma" w:hAnsi="Tahoma" w:hint="cs"/>
                      <w:b/>
                      <w:bCs/>
                      <w:color w:val="000068"/>
                      <w:sz w:val="36"/>
                      <w:szCs w:val="68"/>
                      <w:rtl/>
                    </w:rPr>
                    <w:t xml:space="preserve"> للخدمة المتنقلة الساتلية </w:t>
                  </w:r>
                  <w:r w:rsidRPr="00222625">
                    <w:rPr>
                      <w:rFonts w:ascii="Tahoma" w:hAnsi="Tahoma"/>
                      <w:b/>
                      <w:bCs/>
                      <w:color w:val="000068"/>
                      <w:sz w:val="36"/>
                      <w:szCs w:val="68"/>
                      <w:lang w:bidi="ar-EG"/>
                    </w:rPr>
                    <w:t>(MSS)</w:t>
                  </w:r>
                  <w:r w:rsidRPr="00222625">
                    <w:rPr>
                      <w:rFonts w:ascii="Tahoma" w:hAnsi="Tahoma" w:hint="cs"/>
                      <w:b/>
                      <w:bCs/>
                      <w:color w:val="000068"/>
                      <w:sz w:val="36"/>
                      <w:szCs w:val="68"/>
                      <w:rtl/>
                    </w:rPr>
                    <w:t xml:space="preserve">، بالنسبة إلى أداء النطاق الأساسي لأجهزة الاستقبال التماثلية مع تعدد الإرسال بتقسيم التردد أو تشكيل التردد </w:t>
                  </w:r>
                  <w:r w:rsidRPr="00222625">
                    <w:rPr>
                      <w:rFonts w:ascii="Tahoma" w:hAnsi="Tahoma"/>
                      <w:b/>
                      <w:bCs/>
                      <w:color w:val="000068"/>
                      <w:sz w:val="36"/>
                      <w:szCs w:val="68"/>
                      <w:lang w:bidi="ar-EG"/>
                    </w:rPr>
                    <w:t>(</w:t>
                  </w:r>
                  <w:proofErr w:type="spellStart"/>
                  <w:r w:rsidRPr="00222625">
                    <w:rPr>
                      <w:rFonts w:ascii="Tahoma" w:hAnsi="Tahoma"/>
                      <w:b/>
                      <w:bCs/>
                      <w:color w:val="000068"/>
                      <w:sz w:val="36"/>
                      <w:szCs w:val="68"/>
                      <w:lang w:bidi="ar-EG"/>
                    </w:rPr>
                    <w:t>FDM</w:t>
                  </w:r>
                  <w:proofErr w:type="spellEnd"/>
                  <w:r w:rsidRPr="00222625">
                    <w:rPr>
                      <w:rFonts w:ascii="Tahoma" w:hAnsi="Tahoma"/>
                      <w:b/>
                      <w:bCs/>
                      <w:color w:val="000068"/>
                      <w:sz w:val="36"/>
                      <w:szCs w:val="68"/>
                      <w:lang w:bidi="ar-EG"/>
                    </w:rPr>
                    <w:t>-FM)</w:t>
                  </w:r>
                  <w:r w:rsidRPr="00222625">
                    <w:rPr>
                      <w:rFonts w:ascii="Tahoma" w:hAnsi="Tahoma" w:hint="cs"/>
                      <w:b/>
                      <w:bCs/>
                      <w:color w:val="000068"/>
                      <w:sz w:val="36"/>
                      <w:szCs w:val="68"/>
                      <w:rtl/>
                    </w:rPr>
                    <w:t xml:space="preserve"> للخدمة الثابتة العاملة في خط البصر </w:t>
                  </w:r>
                  <w:r w:rsidRPr="00222625">
                    <w:rPr>
                      <w:rFonts w:ascii="Tahoma" w:hAnsi="Tahoma"/>
                      <w:b/>
                      <w:bCs/>
                      <w:color w:val="000068"/>
                      <w:sz w:val="36"/>
                      <w:szCs w:val="68"/>
                      <w:lang w:bidi="ar-EG"/>
                    </w:rPr>
                    <w:t>(</w:t>
                  </w:r>
                  <w:proofErr w:type="spellStart"/>
                  <w:r w:rsidRPr="00222625">
                    <w:rPr>
                      <w:rFonts w:ascii="Tahoma" w:hAnsi="Tahoma"/>
                      <w:b/>
                      <w:bCs/>
                      <w:color w:val="000068"/>
                      <w:sz w:val="36"/>
                      <w:szCs w:val="68"/>
                      <w:lang w:bidi="ar-EG"/>
                    </w:rPr>
                    <w:t>LoS</w:t>
                  </w:r>
                  <w:proofErr w:type="spellEnd"/>
                  <w:r w:rsidRPr="00222625">
                    <w:rPr>
                      <w:rFonts w:ascii="Tahoma" w:hAnsi="Tahoma"/>
                      <w:b/>
                      <w:bCs/>
                      <w:color w:val="000068"/>
                      <w:sz w:val="36"/>
                      <w:szCs w:val="68"/>
                      <w:lang w:bidi="ar-EG"/>
                    </w:rPr>
                    <w:t>)</w:t>
                  </w:r>
                  <w:r>
                    <w:rPr>
                      <w:rFonts w:ascii="Tahoma" w:hAnsi="Tahoma"/>
                      <w:b/>
                      <w:bCs/>
                      <w:color w:val="000068"/>
                      <w:sz w:val="36"/>
                      <w:szCs w:val="68"/>
                      <w:rtl/>
                    </w:rPr>
                    <w:br/>
                  </w:r>
                  <w:r w:rsidRPr="00222625">
                    <w:rPr>
                      <w:rFonts w:ascii="Tahoma" w:hAnsi="Tahoma" w:hint="cs"/>
                      <w:b/>
                      <w:bCs/>
                      <w:color w:val="000068"/>
                      <w:sz w:val="36"/>
                      <w:szCs w:val="68"/>
                      <w:rtl/>
                    </w:rPr>
                    <w:t>في</w:t>
                  </w:r>
                  <w:r w:rsidRPr="00222625">
                    <w:rPr>
                      <w:rFonts w:ascii="Tahoma" w:hAnsi="Tahoma" w:hint="eastAsia"/>
                      <w:b/>
                      <w:bCs/>
                      <w:color w:val="000068"/>
                      <w:sz w:val="36"/>
                      <w:szCs w:val="68"/>
                      <w:rtl/>
                    </w:rPr>
                    <w:t> </w:t>
                  </w:r>
                  <w:r w:rsidRPr="00222625">
                    <w:rPr>
                      <w:rFonts w:ascii="Tahoma" w:hAnsi="Tahoma" w:hint="cs"/>
                      <w:b/>
                      <w:bCs/>
                      <w:color w:val="000068"/>
                      <w:sz w:val="36"/>
                      <w:szCs w:val="68"/>
                      <w:rtl/>
                    </w:rPr>
                    <w:t xml:space="preserve">مدى التردد </w:t>
                  </w:r>
                  <w:r w:rsidRPr="00222625">
                    <w:rPr>
                      <w:rFonts w:ascii="Tahoma" w:hAnsi="Tahoma"/>
                      <w:b/>
                      <w:bCs/>
                      <w:color w:val="000068"/>
                      <w:sz w:val="36"/>
                      <w:szCs w:val="68"/>
                      <w:lang w:bidi="ar-EG"/>
                    </w:rPr>
                    <w:t>GHz 3-1</w:t>
                  </w:r>
                </w:p>
              </w:txbxContent>
            </v:textbox>
          </v:shape>
        </w:pict>
      </w:r>
      <w:r>
        <w:rPr>
          <w:b/>
          <w:bCs/>
          <w:noProof/>
          <w:sz w:val="32"/>
          <w:szCs w:val="32"/>
          <w:rtl/>
          <w:lang w:eastAsia="en-US"/>
        </w:rPr>
        <w:pict>
          <v:shape id="_x0000_s3885" type="#_x0000_t202" style="position:absolute;left:0;text-align:left;margin-left:29.7pt;margin-top:175.1pt;width:440.85pt;height:1in;z-index:251657728" filled="f" stroked="f">
            <v:textbox style="mso-next-textbox:#_x0000_s3885">
              <w:txbxContent>
                <w:p w:rsidR="00197749" w:rsidRPr="009C6655" w:rsidRDefault="00197749" w:rsidP="00222625">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222625">
                    <w:rPr>
                      <w:rFonts w:ascii="Tahoma" w:hAnsi="Tahoma"/>
                      <w:b/>
                      <w:bCs/>
                      <w:color w:val="000068"/>
                      <w:sz w:val="36"/>
                      <w:szCs w:val="56"/>
                      <w:lang w:bidi="ar-EG"/>
                    </w:rPr>
                    <w:t>M</w:t>
                  </w:r>
                  <w:proofErr w:type="gramEnd"/>
                  <w:r w:rsidRPr="005F01A2">
                    <w:rPr>
                      <w:rFonts w:ascii="Tahoma" w:hAnsi="Tahoma"/>
                      <w:b/>
                      <w:bCs/>
                      <w:color w:val="000068"/>
                      <w:sz w:val="36"/>
                      <w:szCs w:val="56"/>
                      <w:lang w:bidi="ar-EG"/>
                    </w:rPr>
                    <w:t>.</w:t>
                  </w:r>
                  <w:r w:rsidR="00222625">
                    <w:rPr>
                      <w:rFonts w:ascii="Tahoma" w:hAnsi="Tahoma"/>
                      <w:b/>
                      <w:bCs/>
                      <w:color w:val="000068"/>
                      <w:sz w:val="36"/>
                      <w:szCs w:val="56"/>
                      <w:lang w:bidi="ar-EG"/>
                    </w:rPr>
                    <w:t>1472-1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222625">
                    <w:rPr>
                      <w:rFonts w:ascii="Tahoma" w:hAnsi="Tahoma" w:cs="Tahoma"/>
                      <w:b/>
                      <w:bCs/>
                      <w:color w:val="000068"/>
                      <w:sz w:val="24"/>
                      <w:szCs w:val="24"/>
                      <w:lang w:bidi="ar-EG"/>
                    </w:rPr>
                    <w:t>2010</w:t>
                  </w:r>
                  <w:r>
                    <w:rPr>
                      <w:rFonts w:ascii="Tahoma" w:hAnsi="Tahoma" w:cs="Tahoma"/>
                      <w:b/>
                      <w:bCs/>
                      <w:color w:val="000068"/>
                      <w:sz w:val="24"/>
                      <w:szCs w:val="24"/>
                      <w:lang w:bidi="ar-EG"/>
                    </w:rPr>
                    <w:t>/</w:t>
                  </w:r>
                  <w:r w:rsidR="00222625">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222625">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222625" w:rsidTr="006D21A4">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222625" w:rsidRDefault="00E964C9" w:rsidP="00E964C9">
            <w:pPr>
              <w:tabs>
                <w:tab w:val="clear" w:pos="794"/>
                <w:tab w:val="left" w:pos="1471"/>
              </w:tabs>
              <w:spacing w:before="20" w:after="40" w:line="240" w:lineRule="exact"/>
              <w:rPr>
                <w:b/>
                <w:bCs/>
                <w:color w:val="000080"/>
                <w:sz w:val="20"/>
                <w:szCs w:val="26"/>
              </w:rPr>
            </w:pPr>
            <w:r w:rsidRPr="00222625">
              <w:rPr>
                <w:b/>
                <w:bCs/>
                <w:color w:val="000080"/>
                <w:sz w:val="20"/>
                <w:szCs w:val="26"/>
              </w:rPr>
              <w:t>M</w:t>
            </w:r>
            <w:r w:rsidRPr="00222625">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222625">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22625">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22625" w:rsidRDefault="00222625" w:rsidP="00222625">
      <w:pPr>
        <w:pStyle w:val="RecNo"/>
        <w:rPr>
          <w:rtl/>
          <w:lang w:val="fr-FR" w:bidi="ar-SY"/>
        </w:rPr>
      </w:pPr>
      <w:r>
        <w:rPr>
          <w:rtl/>
        </w:rPr>
        <w:lastRenderedPageBreak/>
        <w:t>التوصي</w:t>
      </w:r>
      <w:r>
        <w:rPr>
          <w:rFonts w:hint="cs"/>
          <w:rtl/>
        </w:rPr>
        <w:t>ـ</w:t>
      </w:r>
      <w:r>
        <w:rPr>
          <w:rtl/>
        </w:rPr>
        <w:t>ة</w:t>
      </w:r>
      <w:r>
        <w:rPr>
          <w:rFonts w:hint="cs"/>
          <w:rtl/>
        </w:rPr>
        <w:t xml:space="preserve"> </w:t>
      </w:r>
      <w:r>
        <w:rPr>
          <w:rtl/>
        </w:rPr>
        <w:t xml:space="preserve"> </w:t>
      </w:r>
      <w:r w:rsidRPr="00222625">
        <w:t>ITU-R</w:t>
      </w:r>
      <w:r>
        <w:t> </w:t>
      </w:r>
      <w:r w:rsidRPr="00222625">
        <w:t> M.1472</w:t>
      </w:r>
      <w:r>
        <w:t>-1</w:t>
      </w:r>
      <w:r w:rsidRPr="00636AFD">
        <w:rPr>
          <w:rStyle w:val="FootnoteReference"/>
          <w:rtl/>
        </w:rPr>
        <w:footnoteReference w:customMarkFollows="1" w:id="1"/>
        <w:t>*</w:t>
      </w:r>
    </w:p>
    <w:p w:rsidR="00222625" w:rsidRPr="004C6DA0" w:rsidRDefault="00222625" w:rsidP="006D21A4">
      <w:pPr>
        <w:pStyle w:val="Rectitle"/>
        <w:keepLines w:val="0"/>
        <w:spacing w:line="180" w:lineRule="auto"/>
        <w:rPr>
          <w:rtl/>
        </w:rPr>
      </w:pPr>
      <w:r>
        <w:rPr>
          <w:rFonts w:hint="cs"/>
          <w:rtl/>
        </w:rPr>
        <w:t>منهجية تقييم تأثير التداخل الذي تسببه الإرسالات فضاء</w:t>
      </w:r>
      <w:r w:rsidR="006D21A4">
        <w:t>-</w:t>
      </w:r>
      <w:r>
        <w:rPr>
          <w:rFonts w:hint="cs"/>
          <w:rtl/>
        </w:rPr>
        <w:t xml:space="preserve">أرض بأسلوب النفاذ المتعدد بتقسيم الزمن أو تقسيم التردد </w:t>
      </w:r>
      <w:r w:rsidRPr="00222625">
        <w:t>(</w:t>
      </w:r>
      <w:proofErr w:type="spellStart"/>
      <w:r w:rsidRPr="00222625">
        <w:t>TDMA</w:t>
      </w:r>
      <w:proofErr w:type="spellEnd"/>
      <w:r w:rsidRPr="00222625">
        <w:t>/</w:t>
      </w:r>
      <w:proofErr w:type="spellStart"/>
      <w:r w:rsidRPr="00222625">
        <w:t>FDMA</w:t>
      </w:r>
      <w:proofErr w:type="spellEnd"/>
      <w:r w:rsidRPr="00222625">
        <w:t>)</w:t>
      </w:r>
      <w:r w:rsidRPr="00222625">
        <w:rPr>
          <w:rFonts w:hint="cs"/>
          <w:rtl/>
        </w:rPr>
        <w:t xml:space="preserve"> للخدمة المتنقلة الساتلية </w:t>
      </w:r>
      <w:r w:rsidRPr="00222625">
        <w:t>(MSS)</w:t>
      </w:r>
      <w:r>
        <w:rPr>
          <w:rFonts w:hint="cs"/>
          <w:rtl/>
        </w:rPr>
        <w:t xml:space="preserve">، </w:t>
      </w:r>
      <w:r w:rsidRPr="00222625">
        <w:rPr>
          <w:rFonts w:hint="cs"/>
          <w:rtl/>
        </w:rPr>
        <w:t>بالنسبة إلى أداء النطاق الأساسي لأجهزة الاستقبال التماثلية مع تعدد الإرسال</w:t>
      </w:r>
      <w:r>
        <w:rPr>
          <w:rtl/>
        </w:rPr>
        <w:br/>
      </w:r>
      <w:r w:rsidRPr="00222625">
        <w:rPr>
          <w:rFonts w:hint="cs"/>
          <w:rtl/>
        </w:rPr>
        <w:t xml:space="preserve">بتقسيم التردد أو تشكيل التردد </w:t>
      </w:r>
      <w:r w:rsidRPr="00222625">
        <w:t>(</w:t>
      </w:r>
      <w:proofErr w:type="spellStart"/>
      <w:r w:rsidRPr="00222625">
        <w:t>FDM</w:t>
      </w:r>
      <w:proofErr w:type="spellEnd"/>
      <w:r w:rsidRPr="00222625">
        <w:t>-FM)</w:t>
      </w:r>
      <w:r w:rsidRPr="00222625">
        <w:rPr>
          <w:rFonts w:hint="cs"/>
          <w:rtl/>
        </w:rPr>
        <w:t xml:space="preserve"> للخدمة الثابتة العاملة</w:t>
      </w:r>
      <w:r>
        <w:rPr>
          <w:rtl/>
        </w:rPr>
        <w:br/>
      </w:r>
      <w:r w:rsidRPr="00222625">
        <w:rPr>
          <w:rFonts w:hint="cs"/>
          <w:rtl/>
        </w:rPr>
        <w:t xml:space="preserve">في خط البصر </w:t>
      </w:r>
      <w:r w:rsidRPr="00222625">
        <w:t>(</w:t>
      </w:r>
      <w:proofErr w:type="spellStart"/>
      <w:r>
        <w:t>LoS</w:t>
      </w:r>
      <w:proofErr w:type="spellEnd"/>
      <w:r w:rsidRPr="00222625">
        <w:t>)</w:t>
      </w:r>
      <w:r w:rsidRPr="00222625">
        <w:rPr>
          <w:rFonts w:hint="cs"/>
          <w:rtl/>
        </w:rPr>
        <w:t xml:space="preserve"> في</w:t>
      </w:r>
      <w:r w:rsidRPr="00222625">
        <w:rPr>
          <w:rFonts w:hint="eastAsia"/>
          <w:rtl/>
        </w:rPr>
        <w:t> </w:t>
      </w:r>
      <w:r w:rsidRPr="00222625">
        <w:rPr>
          <w:rFonts w:hint="cs"/>
          <w:rtl/>
        </w:rPr>
        <w:t xml:space="preserve">مدى التردد </w:t>
      </w:r>
      <w:r>
        <w:t>GHz 3-1</w:t>
      </w:r>
    </w:p>
    <w:p w:rsidR="00222625" w:rsidRPr="00E05FBD" w:rsidRDefault="00222625" w:rsidP="00222625">
      <w:pPr>
        <w:spacing w:after="240"/>
        <w:jc w:val="center"/>
        <w:rPr>
          <w:sz w:val="24"/>
          <w:szCs w:val="32"/>
          <w:rtl/>
        </w:rPr>
      </w:pPr>
      <w:r w:rsidRPr="00E05FBD">
        <w:rPr>
          <w:sz w:val="24"/>
          <w:szCs w:val="32"/>
          <w:rtl/>
        </w:rPr>
        <w:t>(المسأل</w:t>
      </w:r>
      <w:r w:rsidRPr="00E05FBD">
        <w:rPr>
          <w:rFonts w:hint="cs"/>
          <w:sz w:val="24"/>
          <w:szCs w:val="32"/>
          <w:rtl/>
        </w:rPr>
        <w:t xml:space="preserve">تان </w:t>
      </w:r>
      <w:r w:rsidRPr="00E05FBD">
        <w:rPr>
          <w:sz w:val="24"/>
          <w:szCs w:val="32"/>
          <w:lang w:val="fr-FR"/>
        </w:rPr>
        <w:t>ITU-R 201/4</w:t>
      </w:r>
      <w:r w:rsidRPr="00E05FBD">
        <w:rPr>
          <w:rFonts w:hint="cs"/>
          <w:sz w:val="24"/>
          <w:szCs w:val="32"/>
          <w:rtl/>
          <w:lang w:val="fr-FR" w:bidi="ar-SY"/>
        </w:rPr>
        <w:t xml:space="preserve"> و</w:t>
      </w:r>
      <w:r w:rsidRPr="00E05FBD">
        <w:rPr>
          <w:sz w:val="24"/>
          <w:szCs w:val="32"/>
          <w:lang w:val="fr-FR"/>
        </w:rPr>
        <w:t>ITU-R 118/5</w:t>
      </w:r>
      <w:r w:rsidRPr="00E05FBD">
        <w:rPr>
          <w:sz w:val="24"/>
          <w:szCs w:val="32"/>
          <w:rtl/>
        </w:rPr>
        <w:t>)</w:t>
      </w:r>
    </w:p>
    <w:p w:rsidR="00222625" w:rsidRDefault="00222625" w:rsidP="00222625">
      <w:pPr>
        <w:pStyle w:val="Recdate"/>
        <w:rPr>
          <w:rtl/>
        </w:rPr>
      </w:pPr>
      <w:r>
        <w:t>(2010-2000)</w:t>
      </w:r>
    </w:p>
    <w:p w:rsidR="00222625" w:rsidRPr="00222625" w:rsidRDefault="00222625" w:rsidP="00222625">
      <w:pPr>
        <w:pStyle w:val="Headingb"/>
        <w:spacing w:before="0"/>
        <w:outlineLvl w:val="0"/>
        <w:rPr>
          <w:sz w:val="24"/>
          <w:szCs w:val="32"/>
          <w:rtl/>
          <w:lang w:bidi="ar-SY"/>
        </w:rPr>
      </w:pPr>
      <w:r w:rsidRPr="00222625">
        <w:rPr>
          <w:rFonts w:hint="cs"/>
          <w:sz w:val="24"/>
          <w:szCs w:val="32"/>
          <w:rtl/>
          <w:lang w:bidi="ar-SY"/>
        </w:rPr>
        <w:t>مجال التطبيق</w:t>
      </w:r>
    </w:p>
    <w:p w:rsidR="00222625" w:rsidRDefault="00222625" w:rsidP="00222625">
      <w:pPr>
        <w:spacing w:after="200"/>
        <w:rPr>
          <w:rtl/>
          <w:lang w:bidi="ar-EG"/>
        </w:rPr>
      </w:pPr>
      <w:r>
        <w:rPr>
          <w:rFonts w:hint="cs"/>
          <w:rtl/>
          <w:lang w:bidi="ar-SY"/>
        </w:rPr>
        <w:t xml:space="preserve">تقدم هذه التوصية منهجية لتقييم التداخل الذي تسببه الإرسالات </w:t>
      </w:r>
      <w:r w:rsidRPr="00CD5D59">
        <w:rPr>
          <w:rFonts w:hint="cs"/>
          <w:rtl/>
        </w:rPr>
        <w:t xml:space="preserve">فضاء-أرض بأسلوب النفاذ المتعدد بتقسيم الزمن أو تقسيم التردد </w:t>
      </w:r>
      <w:r w:rsidRPr="00CD5D59">
        <w:rPr>
          <w:lang w:val="fr-FR"/>
        </w:rPr>
        <w:t>(</w:t>
      </w:r>
      <w:proofErr w:type="spellStart"/>
      <w:r w:rsidRPr="00CD5D59">
        <w:rPr>
          <w:lang w:val="fr-FR"/>
        </w:rPr>
        <w:t>TDMA</w:t>
      </w:r>
      <w:proofErr w:type="spellEnd"/>
      <w:r w:rsidRPr="00CD5D59">
        <w:rPr>
          <w:lang w:val="fr-FR"/>
        </w:rPr>
        <w:t>/</w:t>
      </w:r>
      <w:proofErr w:type="spellStart"/>
      <w:r w:rsidRPr="00CD5D59">
        <w:rPr>
          <w:lang w:val="fr-FR"/>
        </w:rPr>
        <w:t>FDMA</w:t>
      </w:r>
      <w:proofErr w:type="spellEnd"/>
      <w:r w:rsidRPr="00CD5D59">
        <w:rPr>
          <w:lang w:val="fr-FR"/>
        </w:rPr>
        <w:t>)</w:t>
      </w:r>
      <w:r w:rsidRPr="00CD5D59">
        <w:rPr>
          <w:rFonts w:hint="cs"/>
          <w:rtl/>
          <w:lang w:val="fr-FR" w:bidi="ar-SY"/>
        </w:rPr>
        <w:t xml:space="preserve"> للخدمة المتنقلة الساتلية </w:t>
      </w:r>
      <w:r w:rsidRPr="00CD5D59">
        <w:rPr>
          <w:lang w:val="fr-FR"/>
        </w:rPr>
        <w:t>(MSS)</w:t>
      </w:r>
      <w:r>
        <w:rPr>
          <w:rFonts w:hint="cs"/>
          <w:rtl/>
        </w:rPr>
        <w:t>،</w:t>
      </w:r>
      <w:r w:rsidRPr="00CD5D59">
        <w:rPr>
          <w:rFonts w:hint="cs"/>
          <w:rtl/>
        </w:rPr>
        <w:t xml:space="preserve"> </w:t>
      </w:r>
      <w:r>
        <w:rPr>
          <w:rFonts w:hint="cs"/>
          <w:rtl/>
          <w:lang w:val="fr-FR" w:bidi="ar-SY"/>
        </w:rPr>
        <w:t xml:space="preserve">بالنسبة إلى </w:t>
      </w:r>
      <w:r w:rsidRPr="00CD5D59">
        <w:rPr>
          <w:rFonts w:hint="cs"/>
          <w:rtl/>
          <w:lang w:val="fr-FR" w:bidi="ar-SY"/>
        </w:rPr>
        <w:t xml:space="preserve">أداء النطاق الأساسي </w:t>
      </w:r>
      <w:r>
        <w:rPr>
          <w:rFonts w:hint="cs"/>
          <w:rtl/>
          <w:lang w:val="fr-FR" w:bidi="ar-SY"/>
        </w:rPr>
        <w:t>لأجهزة الاستقبال</w:t>
      </w:r>
      <w:r w:rsidRPr="00CD5D59">
        <w:rPr>
          <w:rFonts w:hint="cs"/>
          <w:rtl/>
          <w:lang w:val="fr-FR" w:bidi="ar-SY"/>
        </w:rPr>
        <w:t xml:space="preserve"> التماثلية مع</w:t>
      </w:r>
      <w:r>
        <w:rPr>
          <w:rFonts w:hint="eastAsia"/>
          <w:rtl/>
          <w:lang w:val="fr-FR" w:bidi="ar-SY"/>
        </w:rPr>
        <w:t> </w:t>
      </w:r>
      <w:r w:rsidRPr="00CD5D59">
        <w:rPr>
          <w:rFonts w:hint="cs"/>
          <w:rtl/>
          <w:lang w:val="fr-FR" w:bidi="ar-SY"/>
        </w:rPr>
        <w:t xml:space="preserve">تعدد الإرسال بتقسيم التردد أو تشكيل التردد </w:t>
      </w:r>
      <w:r w:rsidRPr="00CD5D59">
        <w:rPr>
          <w:lang w:val="fr-FR"/>
        </w:rPr>
        <w:t>(</w:t>
      </w:r>
      <w:proofErr w:type="spellStart"/>
      <w:r w:rsidRPr="00CD5D59">
        <w:rPr>
          <w:lang w:val="fr-FR"/>
        </w:rPr>
        <w:t>FDM</w:t>
      </w:r>
      <w:proofErr w:type="spellEnd"/>
      <w:r w:rsidRPr="00CD5D59">
        <w:rPr>
          <w:lang w:val="fr-FR"/>
        </w:rPr>
        <w:t>-FM)</w:t>
      </w:r>
      <w:r w:rsidRPr="00CD5D59">
        <w:rPr>
          <w:rFonts w:hint="cs"/>
          <w:rtl/>
          <w:lang w:val="fr-FR" w:bidi="ar-SY"/>
        </w:rPr>
        <w:t xml:space="preserve"> للخدمة الثابتة العاملة في خط البصر </w:t>
      </w:r>
      <w:r w:rsidRPr="00CD5D59">
        <w:rPr>
          <w:lang w:val="fr-FR"/>
        </w:rPr>
        <w:t>(</w:t>
      </w:r>
      <w:proofErr w:type="spellStart"/>
      <w:r>
        <w:rPr>
          <w:lang w:val="fr-FR"/>
        </w:rPr>
        <w:t>LoS</w:t>
      </w:r>
      <w:proofErr w:type="spellEnd"/>
      <w:r w:rsidRPr="00CD5D59">
        <w:rPr>
          <w:lang w:val="fr-FR"/>
        </w:rPr>
        <w:t>)</w:t>
      </w:r>
      <w:r w:rsidRPr="00CD5D59">
        <w:rPr>
          <w:rFonts w:hint="cs"/>
          <w:rtl/>
          <w:lang w:val="fr-FR"/>
        </w:rPr>
        <w:t xml:space="preserve"> في مدى التردد</w:t>
      </w:r>
      <w:r>
        <w:rPr>
          <w:rFonts w:hint="eastAsia"/>
          <w:lang w:val="fr-FR"/>
        </w:rPr>
        <w:t> </w:t>
      </w:r>
      <w:r w:rsidRPr="00CD5D59">
        <w:t>GHz 3-1</w:t>
      </w:r>
      <w:r>
        <w:rPr>
          <w:rFonts w:hint="cs"/>
          <w:rtl/>
          <w:lang w:bidi="ar-SY"/>
        </w:rPr>
        <w:t xml:space="preserve">. ويمكن استعمال هذه المنهجية أيضاً في تنسيق تفصيلي للخدمة المتنقلة الساتلية/الخدمة الثابتة لزيادة تنقيح النتائج المتحصل عليها من تنفيذ المنهجية الوارد وصفها في التوصية </w:t>
      </w:r>
      <w:proofErr w:type="spellStart"/>
      <w:r>
        <w:rPr>
          <w:lang w:bidi="ar-SY"/>
        </w:rPr>
        <w:t>ITU</w:t>
      </w:r>
      <w:r>
        <w:rPr>
          <w:lang w:bidi="ar-SY"/>
        </w:rPr>
        <w:noBreakHyphen/>
        <w:t>R</w:t>
      </w:r>
      <w:proofErr w:type="spellEnd"/>
      <w:r>
        <w:rPr>
          <w:lang w:bidi="ar-SY"/>
        </w:rPr>
        <w:t> M.1319</w:t>
      </w:r>
      <w:r>
        <w:rPr>
          <w:rFonts w:hint="cs"/>
          <w:rtl/>
          <w:lang w:bidi="ar-EG"/>
        </w:rPr>
        <w:t>.</w:t>
      </w:r>
    </w:p>
    <w:p w:rsidR="00222625" w:rsidRPr="007118FA" w:rsidRDefault="00222625" w:rsidP="00222625">
      <w:pPr>
        <w:spacing w:after="200"/>
        <w:rPr>
          <w:rtl/>
          <w:lang w:bidi="ar-EG"/>
        </w:rPr>
      </w:pPr>
    </w:p>
    <w:p w:rsidR="00222625" w:rsidRDefault="00222625" w:rsidP="00222625">
      <w:pPr>
        <w:spacing w:after="240"/>
        <w:rPr>
          <w:rtl/>
          <w:lang w:bidi="ar-SY"/>
        </w:rPr>
      </w:pPr>
      <w:r>
        <w:rPr>
          <w:rFonts w:hint="cs"/>
          <w:rtl/>
          <w:lang w:bidi="ar-SY"/>
        </w:rPr>
        <w:t>إن جمعية الاتصالات الراديوية للاتحاد الدولي للاتصالات،</w:t>
      </w:r>
    </w:p>
    <w:p w:rsidR="00222625" w:rsidRDefault="00222625" w:rsidP="00222625">
      <w:pPr>
        <w:pStyle w:val="Call"/>
        <w:rPr>
          <w:rtl/>
        </w:rPr>
      </w:pPr>
      <w:r>
        <w:rPr>
          <w:rFonts w:hint="cs"/>
          <w:rtl/>
        </w:rPr>
        <w:t>إذ تضع في اعتبارها</w:t>
      </w:r>
    </w:p>
    <w:p w:rsidR="00222625" w:rsidRPr="00C5769F" w:rsidRDefault="00222625" w:rsidP="00222625">
      <w:pPr>
        <w:rPr>
          <w:rtl/>
          <w:lang w:bidi="ar-EG"/>
        </w:rPr>
      </w:pPr>
      <w:r>
        <w:rPr>
          <w:rFonts w:hint="cs"/>
          <w:rtl/>
          <w:lang w:bidi="ar-SY"/>
        </w:rPr>
        <w:t xml:space="preserve"> </w:t>
      </w:r>
      <w:r w:rsidRPr="002E62F1">
        <w:rPr>
          <w:rFonts w:hint="cs"/>
          <w:rtl/>
          <w:lang w:bidi="ar-SY"/>
        </w:rPr>
        <w:t>أ )</w:t>
      </w:r>
      <w:r>
        <w:rPr>
          <w:rFonts w:hint="cs"/>
          <w:rtl/>
          <w:lang w:bidi="ar-SY"/>
        </w:rPr>
        <w:tab/>
        <w:t xml:space="preserve">أن النطاق </w:t>
      </w:r>
      <w:r>
        <w:rPr>
          <w:lang w:bidi="ar-SY"/>
        </w:rPr>
        <w:t>MHz 1 525-1 518</w:t>
      </w:r>
      <w:r>
        <w:rPr>
          <w:rFonts w:hint="cs"/>
          <w:rtl/>
          <w:lang w:bidi="ar-EG"/>
        </w:rPr>
        <w:t xml:space="preserve"> موزع على الخدمة المتنقلة الساتلية </w:t>
      </w:r>
      <w:r>
        <w:rPr>
          <w:lang w:bidi="ar-EG"/>
        </w:rPr>
        <w:t>(MSS)</w:t>
      </w:r>
      <w:r>
        <w:rPr>
          <w:rFonts w:hint="cs"/>
          <w:rtl/>
          <w:lang w:bidi="ar-EG"/>
        </w:rPr>
        <w:t xml:space="preserve"> (فضاء-أرض) والخدمة الثابتة </w:t>
      </w:r>
      <w:r>
        <w:rPr>
          <w:lang w:bidi="ar-EG"/>
        </w:rPr>
        <w:t>(FS)</w:t>
      </w:r>
      <w:r>
        <w:rPr>
          <w:rFonts w:hint="cs"/>
          <w:rtl/>
          <w:lang w:bidi="ar-EG"/>
        </w:rPr>
        <w:t xml:space="preserve"> على أساس أولي مشترك في جميع الأقاليم؛</w:t>
      </w:r>
    </w:p>
    <w:p w:rsidR="00222625" w:rsidRDefault="00222625" w:rsidP="00222625">
      <w:pPr>
        <w:rPr>
          <w:rtl/>
          <w:lang w:bidi="ar-EG"/>
        </w:rPr>
      </w:pPr>
      <w:r>
        <w:rPr>
          <w:rFonts w:hint="cs"/>
          <w:rtl/>
          <w:lang w:bidi="ar-SY"/>
        </w:rPr>
        <w:t xml:space="preserve">ب </w:t>
      </w:r>
      <w:r w:rsidRPr="002E62F1">
        <w:rPr>
          <w:rFonts w:hint="cs"/>
          <w:rtl/>
          <w:lang w:bidi="ar-SY"/>
        </w:rPr>
        <w:t>)</w:t>
      </w:r>
      <w:r>
        <w:rPr>
          <w:rFonts w:hint="cs"/>
          <w:rtl/>
          <w:lang w:bidi="ar-SY"/>
        </w:rPr>
        <w:tab/>
        <w:t xml:space="preserve">أن النطاق </w:t>
      </w:r>
      <w:r>
        <w:rPr>
          <w:lang w:bidi="ar-SY"/>
        </w:rPr>
        <w:t>MHz 1 559-1 525</w:t>
      </w:r>
      <w:r>
        <w:rPr>
          <w:rFonts w:hint="cs"/>
          <w:rtl/>
          <w:lang w:bidi="ar-EG"/>
        </w:rPr>
        <w:t xml:space="preserve"> موزع على الخدمة المتنقلة الساتلية </w:t>
      </w:r>
      <w:r>
        <w:rPr>
          <w:lang w:bidi="ar-EG"/>
        </w:rPr>
        <w:t>(MSS)</w:t>
      </w:r>
      <w:r>
        <w:rPr>
          <w:rFonts w:hint="cs"/>
          <w:rtl/>
          <w:lang w:bidi="ar-EG"/>
        </w:rPr>
        <w:t xml:space="preserve"> (فضاء-أرض) على أساس أولي في</w:t>
      </w:r>
      <w:r>
        <w:rPr>
          <w:rFonts w:hint="eastAsia"/>
          <w:lang w:bidi="ar-EG"/>
        </w:rPr>
        <w:t> </w:t>
      </w:r>
      <w:r>
        <w:rPr>
          <w:rFonts w:hint="cs"/>
          <w:rtl/>
          <w:lang w:bidi="ar-EG"/>
        </w:rPr>
        <w:t>جميع</w:t>
      </w:r>
      <w:r>
        <w:rPr>
          <w:rFonts w:hint="eastAsia"/>
          <w:rtl/>
          <w:lang w:bidi="ar-EG"/>
        </w:rPr>
        <w:t> </w:t>
      </w:r>
      <w:r>
        <w:rPr>
          <w:rFonts w:hint="cs"/>
          <w:rtl/>
          <w:lang w:bidi="ar-EG"/>
        </w:rPr>
        <w:t>الأقاليم؛</w:t>
      </w:r>
    </w:p>
    <w:p w:rsidR="00222625" w:rsidRPr="00553D15" w:rsidRDefault="00222625" w:rsidP="00222625">
      <w:pPr>
        <w:rPr>
          <w:rtl/>
          <w:lang w:bidi="ar-EG"/>
        </w:rPr>
      </w:pPr>
      <w:r w:rsidRPr="002E62F1">
        <w:rPr>
          <w:rFonts w:hint="cs"/>
          <w:rtl/>
          <w:lang w:bidi="ar-SY"/>
        </w:rPr>
        <w:t>ج</w:t>
      </w:r>
      <w:r>
        <w:rPr>
          <w:rFonts w:hint="cs"/>
          <w:rtl/>
          <w:lang w:bidi="ar-SY"/>
        </w:rPr>
        <w:t xml:space="preserve"> </w:t>
      </w:r>
      <w:r w:rsidRPr="002E62F1">
        <w:rPr>
          <w:rFonts w:hint="cs"/>
          <w:rtl/>
          <w:lang w:bidi="ar-SY"/>
        </w:rPr>
        <w:t>)</w:t>
      </w:r>
      <w:r>
        <w:rPr>
          <w:rFonts w:hint="cs"/>
          <w:rtl/>
          <w:lang w:bidi="ar-SY"/>
        </w:rPr>
        <w:tab/>
        <w:t xml:space="preserve">أن النطاق </w:t>
      </w:r>
      <w:r>
        <w:rPr>
          <w:lang w:bidi="ar-SY"/>
        </w:rPr>
        <w:t>MHz 1 530-1 525</w:t>
      </w:r>
      <w:r>
        <w:rPr>
          <w:rFonts w:hint="cs"/>
          <w:rtl/>
          <w:lang w:bidi="ar-EG"/>
        </w:rPr>
        <w:t xml:space="preserve"> موزع على الخدمة الثابتة </w:t>
      </w:r>
      <w:r>
        <w:rPr>
          <w:lang w:bidi="ar-EG"/>
        </w:rPr>
        <w:t>(MSS)</w:t>
      </w:r>
      <w:r>
        <w:rPr>
          <w:rFonts w:hint="cs"/>
          <w:rtl/>
          <w:lang w:bidi="ar-EG"/>
        </w:rPr>
        <w:t xml:space="preserve"> على أساس أولي في الإقليمين </w:t>
      </w:r>
      <w:r>
        <w:rPr>
          <w:lang w:bidi="ar-EG"/>
        </w:rPr>
        <w:t>1</w:t>
      </w:r>
      <w:r>
        <w:rPr>
          <w:rFonts w:hint="cs"/>
          <w:rtl/>
          <w:lang w:bidi="ar-EG"/>
        </w:rPr>
        <w:t xml:space="preserve"> و</w:t>
      </w:r>
      <w:r>
        <w:rPr>
          <w:lang w:bidi="ar-EG"/>
        </w:rPr>
        <w:t>3</w:t>
      </w:r>
      <w:r>
        <w:rPr>
          <w:rFonts w:hint="cs"/>
          <w:rtl/>
          <w:lang w:bidi="ar-EG"/>
        </w:rPr>
        <w:t xml:space="preserve"> وأن النطاق </w:t>
      </w:r>
      <w:r>
        <w:rPr>
          <w:lang w:bidi="ar-SY"/>
        </w:rPr>
        <w:t>MHz 1 559-1 550</w:t>
      </w:r>
      <w:r>
        <w:rPr>
          <w:rFonts w:hint="cs"/>
          <w:rtl/>
          <w:lang w:bidi="ar-EG"/>
        </w:rPr>
        <w:t xml:space="preserve"> موزع أيضاً على الخدمة الثابتة على أساس أولي في بعض البلدان؛</w:t>
      </w:r>
    </w:p>
    <w:p w:rsidR="00222625" w:rsidRDefault="00222625" w:rsidP="00222625">
      <w:pPr>
        <w:rPr>
          <w:rtl/>
          <w:lang w:val="fr-FR" w:bidi="ar-SY"/>
        </w:rPr>
      </w:pPr>
      <w:r w:rsidRPr="002E62F1">
        <w:rPr>
          <w:rFonts w:hint="cs"/>
          <w:rtl/>
          <w:lang w:bidi="ar-SY"/>
        </w:rPr>
        <w:t>د</w:t>
      </w:r>
      <w:r>
        <w:rPr>
          <w:rFonts w:hint="cs"/>
          <w:rtl/>
          <w:lang w:bidi="ar-SY"/>
        </w:rPr>
        <w:t xml:space="preserve"> </w:t>
      </w:r>
      <w:r w:rsidRPr="002E62F1">
        <w:rPr>
          <w:rFonts w:hint="cs"/>
          <w:rtl/>
          <w:lang w:bidi="ar-SY"/>
        </w:rPr>
        <w:t>)</w:t>
      </w:r>
      <w:r>
        <w:rPr>
          <w:rFonts w:hint="cs"/>
          <w:rtl/>
          <w:lang w:bidi="ar-SY"/>
        </w:rPr>
        <w:tab/>
        <w:t xml:space="preserve">أن نطاقات الترددات </w:t>
      </w:r>
      <w:r>
        <w:rPr>
          <w:lang w:val="fr-FR"/>
        </w:rPr>
        <w:t>MHz 2 200-2 170</w:t>
      </w:r>
      <w:r>
        <w:rPr>
          <w:rFonts w:hint="cs"/>
          <w:rtl/>
          <w:lang w:val="fr-FR" w:bidi="ar-SY"/>
        </w:rPr>
        <w:t xml:space="preserve"> في جميع الأقاليم و</w:t>
      </w:r>
      <w:r>
        <w:rPr>
          <w:lang w:val="fr-FR"/>
        </w:rPr>
        <w:t>MHz 2 170-2 160</w:t>
      </w:r>
      <w:r>
        <w:rPr>
          <w:rFonts w:hint="cs"/>
          <w:rtl/>
          <w:lang w:val="fr-FR" w:bidi="ar-SY"/>
        </w:rPr>
        <w:t xml:space="preserve"> في الإقليم </w:t>
      </w:r>
      <w:r>
        <w:rPr>
          <w:lang w:val="fr-FR"/>
        </w:rPr>
        <w:t>2</w:t>
      </w:r>
      <w:r>
        <w:rPr>
          <w:rFonts w:hint="cs"/>
          <w:rtl/>
          <w:lang w:val="fr-FR" w:bidi="ar-SY"/>
        </w:rPr>
        <w:t xml:space="preserve"> موزعة على الخدمة المتنقلة الساتلية (فضاء-أرض) والخدمة الثابتة على أساس أولي مشترك؛</w:t>
      </w:r>
    </w:p>
    <w:p w:rsidR="00222625" w:rsidRDefault="00222625" w:rsidP="00222625">
      <w:pPr>
        <w:rPr>
          <w:rtl/>
          <w:lang w:val="fr-FR" w:bidi="ar-SY"/>
        </w:rPr>
      </w:pPr>
      <w:r w:rsidRPr="00E15D8D">
        <w:rPr>
          <w:rtl/>
          <w:lang w:bidi="ar-SY"/>
        </w:rPr>
        <w:t>ﻫ</w:t>
      </w:r>
      <w:r>
        <w:rPr>
          <w:rFonts w:hint="cs"/>
          <w:rtl/>
          <w:lang w:bidi="ar-SY"/>
        </w:rPr>
        <w:t xml:space="preserve"> </w:t>
      </w:r>
      <w:r w:rsidRPr="00E15D8D">
        <w:rPr>
          <w:rFonts w:hint="cs"/>
          <w:rtl/>
          <w:lang w:bidi="ar-SY"/>
        </w:rPr>
        <w:t>)</w:t>
      </w:r>
      <w:r>
        <w:rPr>
          <w:rFonts w:hint="cs"/>
          <w:rtl/>
          <w:lang w:val="fr-FR" w:bidi="ar-SY"/>
        </w:rPr>
        <w:tab/>
        <w:t xml:space="preserve">أن الإرسالات الصادرة من سواتل الخدمة المتنقلة الساتلية </w:t>
      </w:r>
      <w:r>
        <w:rPr>
          <w:lang w:val="fr-FR"/>
        </w:rPr>
        <w:t>(MSS)</w:t>
      </w:r>
      <w:r>
        <w:rPr>
          <w:rFonts w:hint="cs"/>
          <w:rtl/>
          <w:lang w:val="fr-FR" w:bidi="ar-SY"/>
        </w:rPr>
        <w:t xml:space="preserve"> قد تسبب تداخلاً في أجهزة الاستقبال في خط البصر العاملة في هذه النطاقات؛</w:t>
      </w:r>
    </w:p>
    <w:p w:rsidR="00222625" w:rsidRDefault="00222625" w:rsidP="00222625">
      <w:pPr>
        <w:rPr>
          <w:rtl/>
          <w:lang w:val="fr-FR" w:bidi="ar-SY"/>
        </w:rPr>
      </w:pPr>
      <w:r>
        <w:rPr>
          <w:rFonts w:hint="cs"/>
          <w:rtl/>
          <w:lang w:bidi="ar-SY"/>
        </w:rPr>
        <w:t xml:space="preserve">و </w:t>
      </w:r>
      <w:r w:rsidRPr="00DF2E92">
        <w:rPr>
          <w:rFonts w:hint="cs"/>
          <w:rtl/>
          <w:lang w:bidi="ar-SY"/>
        </w:rPr>
        <w:t>)</w:t>
      </w:r>
      <w:r>
        <w:rPr>
          <w:rFonts w:hint="cs"/>
          <w:rtl/>
          <w:lang w:val="fr-FR" w:bidi="ar-SY"/>
        </w:rPr>
        <w:tab/>
        <w:t>أن هذا التداخل ينطوي على ظواهر تتطور عبر الزمن مثل هندسية التداخل وشروط الانتشار وحركة الخدمة</w:t>
      </w:r>
      <w:r>
        <w:rPr>
          <w:rFonts w:hint="eastAsia"/>
          <w:rtl/>
          <w:lang w:val="fr-FR" w:bidi="ar-SY"/>
        </w:rPr>
        <w:t> </w:t>
      </w:r>
      <w:r>
        <w:rPr>
          <w:rFonts w:hint="cs"/>
          <w:rtl/>
          <w:lang w:val="fr-FR" w:bidi="ar-SY"/>
        </w:rPr>
        <w:t>المتنقلة؛</w:t>
      </w:r>
    </w:p>
    <w:p w:rsidR="00222625" w:rsidRDefault="00222625" w:rsidP="00222625">
      <w:pPr>
        <w:rPr>
          <w:rtl/>
          <w:lang w:val="fr-FR" w:bidi="ar-SY"/>
        </w:rPr>
      </w:pPr>
      <w:r>
        <w:rPr>
          <w:rFonts w:hint="cs"/>
          <w:rtl/>
          <w:lang w:bidi="ar-SY"/>
        </w:rPr>
        <w:t xml:space="preserve">ز </w:t>
      </w:r>
      <w:r w:rsidRPr="006B38E4">
        <w:rPr>
          <w:rFonts w:hint="cs"/>
          <w:rtl/>
          <w:lang w:bidi="ar-SY"/>
        </w:rPr>
        <w:t>)</w:t>
      </w:r>
      <w:r>
        <w:rPr>
          <w:rFonts w:hint="cs"/>
          <w:rtl/>
          <w:lang w:val="fr-FR" w:bidi="ar-SY"/>
        </w:rPr>
        <w:tab/>
        <w:t>أن المحاكاة بواسطة الحاسوب هي عموماً الطريقة الوحيدة لتقييم هذا النمط من التداخل بدقة؛</w:t>
      </w:r>
    </w:p>
    <w:p w:rsidR="00222625" w:rsidRDefault="00222625" w:rsidP="00222625">
      <w:pPr>
        <w:rPr>
          <w:rtl/>
          <w:lang w:val="fr-FR" w:bidi="ar-SY"/>
        </w:rPr>
      </w:pPr>
      <w:r>
        <w:rPr>
          <w:rFonts w:hint="cs"/>
          <w:rtl/>
          <w:lang w:bidi="ar-SY"/>
        </w:rPr>
        <w:lastRenderedPageBreak/>
        <w:t>ح</w:t>
      </w:r>
      <w:r w:rsidRPr="00846BAE">
        <w:rPr>
          <w:rtl/>
          <w:lang w:bidi="ar-SY"/>
        </w:rPr>
        <w:t>)</w:t>
      </w:r>
      <w:r>
        <w:rPr>
          <w:rtl/>
          <w:lang w:val="fr-FR" w:bidi="ar-SY"/>
        </w:rPr>
        <w:tab/>
        <w:t xml:space="preserve">أن </w:t>
      </w:r>
      <w:r>
        <w:rPr>
          <w:rFonts w:hint="cs"/>
          <w:rtl/>
          <w:lang w:val="fr-FR" w:bidi="ar-SY"/>
        </w:rPr>
        <w:t xml:space="preserve">نتيجة </w:t>
      </w:r>
      <w:r>
        <w:rPr>
          <w:rtl/>
          <w:lang w:val="fr-FR" w:bidi="ar-SY"/>
        </w:rPr>
        <w:t xml:space="preserve">مثل هذه المحاكاة </w:t>
      </w:r>
      <w:r>
        <w:rPr>
          <w:rFonts w:hint="cs"/>
          <w:rtl/>
          <w:lang w:val="fr-FR" w:bidi="ar-SY"/>
        </w:rPr>
        <w:t>تكون</w:t>
      </w:r>
      <w:r>
        <w:rPr>
          <w:rtl/>
          <w:lang w:val="fr-FR" w:bidi="ar-SY"/>
        </w:rPr>
        <w:t xml:space="preserve"> عادة</w:t>
      </w:r>
      <w:r>
        <w:rPr>
          <w:rFonts w:hint="cs"/>
          <w:rtl/>
          <w:lang w:val="fr-FR" w:bidi="ar-SY"/>
        </w:rPr>
        <w:t xml:space="preserve"> في شكل</w:t>
      </w:r>
      <w:r>
        <w:rPr>
          <w:rtl/>
          <w:lang w:val="fr-FR" w:bidi="ar-SY"/>
        </w:rPr>
        <w:t xml:space="preserve"> إحصاءات تتعلق بقيم النسب </w:t>
      </w:r>
      <w:r>
        <w:rPr>
          <w:i/>
          <w:iCs/>
          <w:lang w:val="fr-FR"/>
        </w:rPr>
        <w:t>C/I</w:t>
      </w:r>
      <w:r>
        <w:rPr>
          <w:rFonts w:hint="cs"/>
          <w:rtl/>
          <w:lang w:val="fr-FR" w:bidi="ar-SY"/>
        </w:rPr>
        <w:t xml:space="preserve"> و</w:t>
      </w:r>
      <w:r>
        <w:rPr>
          <w:i/>
          <w:iCs/>
          <w:lang w:val="fr-FR"/>
        </w:rPr>
        <w:t>C/N</w:t>
      </w:r>
      <w:r>
        <w:rPr>
          <w:rFonts w:hint="cs"/>
          <w:rtl/>
          <w:lang w:val="fr-FR" w:bidi="ar-SY"/>
        </w:rPr>
        <w:t xml:space="preserve"> و</w:t>
      </w:r>
      <w:r>
        <w:rPr>
          <w:i/>
          <w:iCs/>
          <w:lang w:val="fr-FR"/>
        </w:rPr>
        <w:t>C/(N + I)</w:t>
      </w:r>
      <w:r>
        <w:rPr>
          <w:rFonts w:hint="cs"/>
          <w:rtl/>
          <w:lang w:val="fr-FR" w:bidi="ar-SY"/>
        </w:rPr>
        <w:t xml:space="preserve"> في أنظمة الخدمة الثابتة؛</w:t>
      </w:r>
    </w:p>
    <w:p w:rsidR="00222625" w:rsidRDefault="00222625" w:rsidP="00222625">
      <w:pPr>
        <w:rPr>
          <w:rtl/>
          <w:lang w:val="fr-FR" w:bidi="ar-SY"/>
        </w:rPr>
      </w:pPr>
      <w:r>
        <w:rPr>
          <w:rFonts w:hint="cs"/>
          <w:rtl/>
          <w:lang w:bidi="ar-SY"/>
        </w:rPr>
        <w:t>ي</w:t>
      </w:r>
      <w:r w:rsidRPr="00BE6215">
        <w:rPr>
          <w:rFonts w:hint="cs"/>
          <w:rtl/>
          <w:lang w:bidi="ar-SY"/>
        </w:rPr>
        <w:t>)</w:t>
      </w:r>
      <w:r>
        <w:rPr>
          <w:rFonts w:hint="cs"/>
          <w:rtl/>
          <w:lang w:bidi="ar-SY"/>
        </w:rPr>
        <w:tab/>
        <w:t xml:space="preserve">أنه يمكن تقييم تأثير هذا التداخل وقبوله في كثير من الحالات في إطار تنسيق ثنائي مفصل عن طريق دراسة إحصائيات قيم النسب </w:t>
      </w:r>
      <w:r>
        <w:rPr>
          <w:lang w:bidi="ar-SY"/>
        </w:rPr>
        <w:t>C/I</w:t>
      </w:r>
      <w:r>
        <w:rPr>
          <w:rFonts w:hint="cs"/>
          <w:rtl/>
          <w:lang w:bidi="ar-SY"/>
        </w:rPr>
        <w:t xml:space="preserve"> و</w:t>
      </w:r>
      <w:r>
        <w:rPr>
          <w:lang w:bidi="ar-SY"/>
        </w:rPr>
        <w:t>C/N</w:t>
      </w:r>
      <w:r>
        <w:rPr>
          <w:rFonts w:hint="cs"/>
          <w:rtl/>
          <w:lang w:val="fr-FR" w:bidi="ar-SY"/>
        </w:rPr>
        <w:t xml:space="preserve"> و</w:t>
      </w:r>
      <w:r>
        <w:rPr>
          <w:i/>
          <w:iCs/>
          <w:lang w:val="fr-FR"/>
        </w:rPr>
        <w:t>C/(N + I)</w:t>
      </w:r>
      <w:r>
        <w:rPr>
          <w:rFonts w:hint="cs"/>
          <w:rtl/>
          <w:lang w:val="fr-FR" w:bidi="ar-SY"/>
        </w:rPr>
        <w:t xml:space="preserve"> بواسطة المحاكاة بالحاسوب كما ورد في التوصية </w:t>
      </w:r>
      <w:r>
        <w:rPr>
          <w:lang w:val="fr-FR"/>
        </w:rPr>
        <w:t>ITU-R M.1319</w:t>
      </w:r>
      <w:r>
        <w:rPr>
          <w:rFonts w:hint="cs"/>
          <w:rtl/>
          <w:lang w:val="fr-FR" w:bidi="ar-SY"/>
        </w:rPr>
        <w:t>؛</w:t>
      </w:r>
    </w:p>
    <w:p w:rsidR="00222625" w:rsidRDefault="00222625" w:rsidP="00222625">
      <w:pPr>
        <w:rPr>
          <w:rtl/>
          <w:lang w:val="fr-FR" w:bidi="ar-SY"/>
        </w:rPr>
      </w:pPr>
      <w:r>
        <w:rPr>
          <w:rFonts w:hint="cs"/>
          <w:rtl/>
          <w:lang w:bidi="ar-SY"/>
        </w:rPr>
        <w:t>ك</w:t>
      </w:r>
      <w:r w:rsidRPr="00815529">
        <w:rPr>
          <w:rFonts w:hint="cs"/>
          <w:rtl/>
          <w:lang w:bidi="ar-SY"/>
        </w:rPr>
        <w:t>)</w:t>
      </w:r>
      <w:r>
        <w:rPr>
          <w:rFonts w:hint="cs"/>
          <w:rtl/>
          <w:lang w:val="fr-FR" w:bidi="ar-SY"/>
        </w:rPr>
        <w:tab/>
        <w:t xml:space="preserve">أنه قد يكون من الضروري في بعض الحالات الحرجة في إطار التنسيق الثنائي المفصل وبواسطة المحاكاة بالحاسوب تقييم آثار التداخل على أهداف نوعية الأداء في النطاق الأساسي للأنظمة </w:t>
      </w:r>
      <w:proofErr w:type="spellStart"/>
      <w:r>
        <w:rPr>
          <w:lang w:val="fr-FR"/>
        </w:rPr>
        <w:t>FDM</w:t>
      </w:r>
      <w:proofErr w:type="spellEnd"/>
      <w:r>
        <w:rPr>
          <w:lang w:val="fr-FR"/>
        </w:rPr>
        <w:t>-FM</w:t>
      </w:r>
      <w:r>
        <w:rPr>
          <w:rFonts w:hint="cs"/>
          <w:rtl/>
          <w:lang w:val="fr-FR" w:bidi="ar-SY"/>
        </w:rPr>
        <w:t xml:space="preserve"> التماثلية في الخدمة الثابتة،</w:t>
      </w:r>
    </w:p>
    <w:p w:rsidR="00222625" w:rsidRDefault="00222625" w:rsidP="00222625">
      <w:pPr>
        <w:pStyle w:val="Call"/>
        <w:rPr>
          <w:rtl/>
          <w:lang w:val="fr-FR"/>
        </w:rPr>
      </w:pPr>
      <w:r>
        <w:rPr>
          <w:rFonts w:hint="cs"/>
          <w:rtl/>
          <w:lang w:val="fr-FR"/>
        </w:rPr>
        <w:t>توصـي</w:t>
      </w:r>
    </w:p>
    <w:p w:rsidR="00222625" w:rsidRDefault="00222625" w:rsidP="00222625">
      <w:pPr>
        <w:rPr>
          <w:rtl/>
          <w:lang w:val="fr-FR" w:bidi="ar-SY"/>
        </w:rPr>
      </w:pPr>
      <w:r>
        <w:rPr>
          <w:b/>
          <w:bCs/>
          <w:lang w:val="fr-FR"/>
        </w:rPr>
        <w:t>1</w:t>
      </w:r>
      <w:r>
        <w:rPr>
          <w:rFonts w:hint="cs"/>
          <w:rtl/>
          <w:lang w:val="fr-FR" w:bidi="ar-SY"/>
        </w:rPr>
        <w:tab/>
        <w:t xml:space="preserve">أن تستعمل المنهجية الواردة في الملحق </w:t>
      </w:r>
      <w:r>
        <w:rPr>
          <w:lang w:val="fr-FR"/>
        </w:rPr>
        <w:t>1</w:t>
      </w:r>
      <w:r>
        <w:rPr>
          <w:rFonts w:hint="cs"/>
          <w:rtl/>
          <w:lang w:val="fr-FR" w:bidi="ar-SY"/>
        </w:rPr>
        <w:t xml:space="preserve"> في إطار التنسيق الثنائي المفصل بين الأطراف المعنية لإتاحة تقييم دقيق لآثار التداخل الذي تسببه السواتل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للخدمة </w:t>
      </w:r>
      <w:r>
        <w:rPr>
          <w:lang w:val="fr-FR"/>
        </w:rPr>
        <w:t>MSS</w:t>
      </w:r>
      <w:r>
        <w:rPr>
          <w:rFonts w:hint="cs"/>
          <w:rtl/>
          <w:lang w:val="fr-FR" w:bidi="ar-SY"/>
        </w:rPr>
        <w:t xml:space="preserve"> في النطاق </w:t>
      </w:r>
      <w:r>
        <w:rPr>
          <w:lang w:val="fr-FR"/>
        </w:rPr>
        <w:t>GHz 3-1</w:t>
      </w:r>
      <w:r>
        <w:rPr>
          <w:rFonts w:hint="cs"/>
          <w:rtl/>
          <w:lang w:val="fr-FR" w:bidi="ar-SY"/>
        </w:rPr>
        <w:t xml:space="preserve"> الموزع على الخدمة المتنقلة الساتلية بالنسبة إلى نوعية الأداء في النطاق الأساسي للمستقبلات التماثلية </w:t>
      </w:r>
      <w:proofErr w:type="spellStart"/>
      <w:r>
        <w:rPr>
          <w:lang w:val="fr-FR"/>
        </w:rPr>
        <w:t>FDM</w:t>
      </w:r>
      <w:proofErr w:type="spellEnd"/>
      <w:r>
        <w:rPr>
          <w:lang w:val="fr-FR"/>
        </w:rPr>
        <w:t>-FM</w:t>
      </w:r>
      <w:r>
        <w:rPr>
          <w:rFonts w:hint="cs"/>
          <w:rtl/>
          <w:lang w:val="fr-FR" w:bidi="ar-SY"/>
        </w:rPr>
        <w:t xml:space="preserve"> للخدمة الثابتة العاملة على خط البصر عندما يكون من الضروري الحصول على نتائج أكثر دقة بواسطة المنهجية الوارد وصفها في التوصية </w:t>
      </w:r>
      <w:r>
        <w:rPr>
          <w:lang w:val="fr-FR"/>
        </w:rPr>
        <w:t>ITU-R M.1319</w:t>
      </w:r>
      <w:r>
        <w:rPr>
          <w:rtl/>
          <w:lang w:val="fr-FR" w:bidi="ar-SY"/>
        </w:rPr>
        <w:br/>
      </w:r>
      <w:r>
        <w:rPr>
          <w:rFonts w:hint="cs"/>
          <w:rtl/>
          <w:lang w:val="fr-FR" w:bidi="ar-SY"/>
        </w:rPr>
        <w:t xml:space="preserve">(انظر الملاحظات </w:t>
      </w:r>
      <w:r>
        <w:rPr>
          <w:lang w:val="fr-FR"/>
        </w:rPr>
        <w:t>1</w:t>
      </w:r>
      <w:r>
        <w:rPr>
          <w:rFonts w:hint="cs"/>
          <w:rtl/>
          <w:lang w:val="fr-FR" w:bidi="ar-SY"/>
        </w:rPr>
        <w:t xml:space="preserve"> و</w:t>
      </w:r>
      <w:r>
        <w:rPr>
          <w:lang w:val="fr-FR"/>
        </w:rPr>
        <w:t>2</w:t>
      </w:r>
      <w:r>
        <w:rPr>
          <w:rFonts w:hint="cs"/>
          <w:rtl/>
          <w:lang w:val="fr-FR" w:bidi="ar-SY"/>
        </w:rPr>
        <w:t xml:space="preserve"> و</w:t>
      </w:r>
      <w:r>
        <w:rPr>
          <w:lang w:val="fr-FR"/>
        </w:rPr>
        <w:t>3</w:t>
      </w:r>
      <w:r>
        <w:rPr>
          <w:rFonts w:hint="cs"/>
          <w:rtl/>
          <w:lang w:val="fr-FR" w:bidi="ar-SY"/>
        </w:rPr>
        <w:t>).</w:t>
      </w:r>
    </w:p>
    <w:p w:rsidR="00222625" w:rsidRPr="003419AA" w:rsidRDefault="00222625" w:rsidP="00222625">
      <w:pPr>
        <w:pStyle w:val="Note"/>
        <w:rPr>
          <w:rtl/>
          <w:lang w:val="fr-FR" w:bidi="ar-SY"/>
        </w:rPr>
      </w:pPr>
      <w:r w:rsidRPr="003419AA">
        <w:rPr>
          <w:rFonts w:hint="cs"/>
          <w:b/>
          <w:bCs/>
          <w:rtl/>
          <w:lang w:val="fr-FR" w:bidi="ar-SY"/>
        </w:rPr>
        <w:t xml:space="preserve">الملاحظة </w:t>
      </w:r>
      <w:r w:rsidRPr="003419AA">
        <w:rPr>
          <w:b/>
          <w:bCs/>
          <w:lang w:val="fr-FR"/>
        </w:rPr>
        <w:t>1</w:t>
      </w:r>
      <w:r w:rsidRPr="003419AA">
        <w:rPr>
          <w:rFonts w:hint="cs"/>
          <w:b/>
          <w:bCs/>
          <w:rtl/>
          <w:lang w:val="fr-FR" w:bidi="ar-SY"/>
        </w:rPr>
        <w:t xml:space="preserve"> -</w:t>
      </w:r>
      <w:r w:rsidRPr="003419AA">
        <w:rPr>
          <w:rFonts w:hint="cs"/>
          <w:rtl/>
          <w:lang w:val="fr-FR" w:bidi="ar-SY"/>
        </w:rPr>
        <w:t xml:space="preserve"> يتطلب تطبيق الطريقة الواردة في هذه التوصية وضع خوارزميات أو عمليات حسابية تتيح تنفيذ الاعتبارات المذكورة. وينبغي أن يخضع استعمال أو اعتماد هذه الخوارزميات أو العمليات في إطار تنسيق ثنائي ما إلى اتفاق بين الأطراف المعنية.</w:t>
      </w:r>
    </w:p>
    <w:p w:rsidR="00222625" w:rsidRPr="003419AA" w:rsidRDefault="00222625" w:rsidP="00222625">
      <w:pPr>
        <w:pStyle w:val="Note"/>
        <w:rPr>
          <w:rtl/>
          <w:lang w:val="fr-FR" w:bidi="ar-SY"/>
        </w:rPr>
      </w:pPr>
      <w:r w:rsidRPr="003419AA">
        <w:rPr>
          <w:rFonts w:hint="cs"/>
          <w:b/>
          <w:bCs/>
          <w:rtl/>
          <w:lang w:val="fr-FR" w:bidi="ar-SY"/>
        </w:rPr>
        <w:t xml:space="preserve">الملاحظة </w:t>
      </w:r>
      <w:r w:rsidRPr="003419AA">
        <w:rPr>
          <w:b/>
          <w:bCs/>
          <w:lang w:val="fr-FR"/>
        </w:rPr>
        <w:t>2</w:t>
      </w:r>
      <w:r w:rsidRPr="003419AA">
        <w:rPr>
          <w:rFonts w:hint="cs"/>
          <w:b/>
          <w:bCs/>
          <w:rtl/>
          <w:lang w:val="fr-FR" w:bidi="ar-SY"/>
        </w:rPr>
        <w:t xml:space="preserve"> -</w:t>
      </w:r>
      <w:r w:rsidRPr="003419AA">
        <w:rPr>
          <w:rFonts w:hint="cs"/>
          <w:rtl/>
          <w:lang w:val="fr-FR" w:bidi="ar-SY"/>
        </w:rPr>
        <w:t xml:space="preserve"> في البلدان التي يشغل فيها عدد كبير من أنظمة الخدمة الثابتة، قد يكفي تطبيق التحليل على بعض الأنظمة التي تمثل الأنظمة القائمة في الخدمة الثابتة عن طريق استعمال القيم الحقيقية لمعلمات الخدمة الثابتة مع مراعاة خاصة لأنظمة الخدمة الثابتة التي قد تكون أكثر حساسية للتداخل. وأنظمة الخدمة الثابتة الأكثر حساسية هي عادة تلك الموجهة باتجاه السمت الأكثر سوءاً، وبالإمكان تحديد هذا الاتجاه استناداً إلى الخصائص المدارية لنظام الخدمة </w:t>
      </w:r>
      <w:r w:rsidRPr="003419AA">
        <w:rPr>
          <w:lang w:val="fr-FR"/>
        </w:rPr>
        <w:t>MSS</w:t>
      </w:r>
      <w:r w:rsidRPr="003419AA">
        <w:rPr>
          <w:rFonts w:hint="cs"/>
          <w:rtl/>
          <w:lang w:val="fr-FR" w:bidi="ar-SY"/>
        </w:rPr>
        <w:t>. غير أن هذه المسألة تقتضي اتفاقاً بين الأطراف المعنية.</w:t>
      </w:r>
    </w:p>
    <w:p w:rsidR="00222625" w:rsidRDefault="00222625" w:rsidP="00222625">
      <w:pPr>
        <w:pStyle w:val="Note"/>
        <w:rPr>
          <w:rtl/>
          <w:lang w:val="fr-FR" w:bidi="ar-SY"/>
        </w:rPr>
      </w:pPr>
      <w:r w:rsidRPr="003419AA">
        <w:rPr>
          <w:rFonts w:hint="cs"/>
          <w:b/>
          <w:bCs/>
          <w:rtl/>
          <w:lang w:val="fr-FR" w:bidi="ar-SY"/>
        </w:rPr>
        <w:t xml:space="preserve">الملاحظة </w:t>
      </w:r>
      <w:r w:rsidRPr="003419AA">
        <w:rPr>
          <w:b/>
          <w:bCs/>
          <w:lang w:val="fr-FR"/>
        </w:rPr>
        <w:t>3</w:t>
      </w:r>
      <w:r w:rsidRPr="003419AA">
        <w:rPr>
          <w:rFonts w:hint="cs"/>
          <w:b/>
          <w:bCs/>
          <w:rtl/>
          <w:lang w:val="fr-FR" w:bidi="ar-SY"/>
        </w:rPr>
        <w:t xml:space="preserve"> </w:t>
      </w:r>
      <w:r>
        <w:rPr>
          <w:rFonts w:hint="cs"/>
          <w:b/>
          <w:bCs/>
          <w:rtl/>
          <w:lang w:val="fr-FR" w:bidi="ar-SY"/>
        </w:rPr>
        <w:t>-</w:t>
      </w:r>
      <w:r w:rsidRPr="003419AA">
        <w:rPr>
          <w:rFonts w:hint="cs"/>
          <w:rtl/>
          <w:lang w:val="fr-FR" w:bidi="ar-SY"/>
        </w:rPr>
        <w:t xml:space="preserve"> جرى تبسيط الحسابات إلى حد كبير في حالة الأنظمة </w:t>
      </w:r>
      <w:proofErr w:type="spellStart"/>
      <w:r w:rsidRPr="003419AA">
        <w:rPr>
          <w:lang w:val="fr-FR"/>
        </w:rPr>
        <w:t>GSO</w:t>
      </w:r>
      <w:proofErr w:type="spellEnd"/>
      <w:r w:rsidRPr="003419AA">
        <w:rPr>
          <w:rFonts w:hint="cs"/>
          <w:rtl/>
          <w:lang w:val="fr-FR" w:bidi="ar-SY"/>
        </w:rPr>
        <w:t xml:space="preserve"> للخدمة </w:t>
      </w:r>
      <w:r w:rsidRPr="003419AA">
        <w:rPr>
          <w:lang w:val="fr-FR"/>
        </w:rPr>
        <w:t>MSS</w:t>
      </w:r>
      <w:r w:rsidRPr="003419AA">
        <w:rPr>
          <w:rFonts w:hint="cs"/>
          <w:rtl/>
          <w:lang w:val="fr-FR" w:bidi="ar-SY"/>
        </w:rPr>
        <w:t xml:space="preserve"> نظراً لأنه ليس من الضروري إجراء محاكاة الآليات المدارية لكوكبة الخدمة </w:t>
      </w:r>
      <w:r w:rsidRPr="003419AA">
        <w:rPr>
          <w:lang w:val="fr-FR"/>
        </w:rPr>
        <w:t>MSS</w:t>
      </w:r>
      <w:r w:rsidRPr="003419AA">
        <w:rPr>
          <w:rFonts w:hint="cs"/>
          <w:rtl/>
          <w:lang w:val="fr-FR" w:bidi="ar-SY"/>
        </w:rPr>
        <w:t>؛ إلا أنه قد يكون من الضروري عند تقييم آثار التداخل النظر في التداخل الذي قد تسببه عدة سواتل</w:t>
      </w:r>
      <w:proofErr w:type="spellStart"/>
      <w:r w:rsidRPr="003419AA">
        <w:rPr>
          <w:lang w:val="fr-FR"/>
        </w:rPr>
        <w:t>GSO</w:t>
      </w:r>
      <w:proofErr w:type="spellEnd"/>
      <w:r w:rsidRPr="003419AA">
        <w:rPr>
          <w:lang w:val="fr-FR"/>
        </w:rPr>
        <w:t> MSS</w:t>
      </w:r>
      <w:r w:rsidRPr="003419AA">
        <w:rPr>
          <w:rFonts w:hint="cs"/>
          <w:rtl/>
          <w:lang w:val="fr-FR" w:bidi="ar-SY"/>
        </w:rPr>
        <w:t>.</w:t>
      </w:r>
    </w:p>
    <w:p w:rsidR="00222625" w:rsidRDefault="00222625" w:rsidP="00222625">
      <w:pPr>
        <w:pStyle w:val="Note"/>
        <w:rPr>
          <w:rtl/>
          <w:lang w:val="fr-FR" w:bidi="ar-SY"/>
        </w:rPr>
      </w:pPr>
    </w:p>
    <w:p w:rsidR="00222625" w:rsidRDefault="00222625" w:rsidP="00222625">
      <w:pPr>
        <w:pStyle w:val="Note"/>
        <w:rPr>
          <w:rtl/>
          <w:lang w:val="fr-FR" w:bidi="ar-SY"/>
        </w:rPr>
      </w:pPr>
    </w:p>
    <w:p w:rsidR="00805C4A" w:rsidRDefault="00805C4A" w:rsidP="00222625">
      <w:pPr>
        <w:pStyle w:val="Note"/>
        <w:rPr>
          <w:rtl/>
          <w:lang w:val="fr-FR" w:bidi="ar-SY"/>
        </w:rPr>
      </w:pPr>
    </w:p>
    <w:p w:rsidR="00222625" w:rsidRPr="00222625" w:rsidRDefault="00222625" w:rsidP="00222625">
      <w:pPr>
        <w:pStyle w:val="AnnexNotitle"/>
        <w:rPr>
          <w:rtl/>
        </w:rPr>
      </w:pPr>
      <w:r w:rsidRPr="00222625">
        <w:rPr>
          <w:rFonts w:hint="cs"/>
          <w:rtl/>
        </w:rPr>
        <w:t xml:space="preserve">الملحق </w:t>
      </w:r>
      <w:r w:rsidRPr="00222625">
        <w:t>1</w:t>
      </w:r>
    </w:p>
    <w:p w:rsidR="00222625" w:rsidRPr="00222625" w:rsidRDefault="00222625" w:rsidP="00222625">
      <w:pPr>
        <w:pStyle w:val="AnnexNotitle"/>
        <w:rPr>
          <w:rtl/>
        </w:rPr>
      </w:pPr>
      <w:r w:rsidRPr="00222625">
        <w:rPr>
          <w:rFonts w:hint="cs"/>
          <w:rtl/>
        </w:rPr>
        <w:t xml:space="preserve">منهجية تقييم تأثير التداخلات التي تسببها الأنظمة </w:t>
      </w:r>
      <w:proofErr w:type="spellStart"/>
      <w:r w:rsidRPr="00222625">
        <w:t>TDMA</w:t>
      </w:r>
      <w:proofErr w:type="spellEnd"/>
      <w:r w:rsidRPr="00222625">
        <w:t>/</w:t>
      </w:r>
      <w:proofErr w:type="spellStart"/>
      <w:r w:rsidRPr="00222625">
        <w:t>FDMA</w:t>
      </w:r>
      <w:proofErr w:type="spellEnd"/>
      <w:r w:rsidRPr="00222625">
        <w:rPr>
          <w:rFonts w:hint="cs"/>
          <w:rtl/>
        </w:rPr>
        <w:t xml:space="preserve"> في الخدمة </w:t>
      </w:r>
      <w:r w:rsidRPr="00222625">
        <w:t>MSS</w:t>
      </w:r>
      <w:r w:rsidRPr="00222625">
        <w:br/>
      </w:r>
      <w:r w:rsidRPr="00222625">
        <w:rPr>
          <w:rFonts w:hint="cs"/>
          <w:rtl/>
        </w:rPr>
        <w:t>بالنسبة إلى أداء النطاق الأساسي في أجهزة الاستقبال</w:t>
      </w:r>
      <w:r>
        <w:rPr>
          <w:rFonts w:hint="cs"/>
          <w:rtl/>
        </w:rPr>
        <w:t xml:space="preserve"> </w:t>
      </w:r>
      <w:r w:rsidRPr="00222625">
        <w:rPr>
          <w:rFonts w:hint="cs"/>
          <w:rtl/>
        </w:rPr>
        <w:t xml:space="preserve">التماثلية </w:t>
      </w:r>
      <w:proofErr w:type="spellStart"/>
      <w:r w:rsidRPr="00222625">
        <w:t>FDM</w:t>
      </w:r>
      <w:proofErr w:type="spellEnd"/>
      <w:r w:rsidRPr="00222625">
        <w:t>-FM</w:t>
      </w:r>
      <w:r w:rsidRPr="00222625">
        <w:rPr>
          <w:rFonts w:hint="cs"/>
          <w:rtl/>
        </w:rPr>
        <w:t xml:space="preserve"> في</w:t>
      </w:r>
      <w:r>
        <w:rPr>
          <w:rtl/>
        </w:rPr>
        <w:br/>
      </w:r>
      <w:r w:rsidRPr="00222625">
        <w:rPr>
          <w:rFonts w:hint="cs"/>
          <w:rtl/>
        </w:rPr>
        <w:t>الخدمة الثابتة العاملة على خط البصر</w:t>
      </w:r>
      <w:r>
        <w:rPr>
          <w:rFonts w:hint="cs"/>
          <w:rtl/>
        </w:rPr>
        <w:t xml:space="preserve"> </w:t>
      </w:r>
      <w:r>
        <w:t>(</w:t>
      </w:r>
      <w:proofErr w:type="spellStart"/>
      <w:r>
        <w:t>LoS</w:t>
      </w:r>
      <w:proofErr w:type="spellEnd"/>
      <w:r>
        <w:t>)</w:t>
      </w:r>
      <w:r w:rsidRPr="00222625">
        <w:rPr>
          <w:rFonts w:hint="cs"/>
          <w:rtl/>
        </w:rPr>
        <w:br/>
        <w:t>في</w:t>
      </w:r>
      <w:r w:rsidRPr="00222625">
        <w:rPr>
          <w:rFonts w:hint="eastAsia"/>
          <w:rtl/>
        </w:rPr>
        <w:t> </w:t>
      </w:r>
      <w:r w:rsidRPr="00222625">
        <w:rPr>
          <w:rFonts w:hint="cs"/>
          <w:rtl/>
        </w:rPr>
        <w:t xml:space="preserve">مدى التردد </w:t>
      </w:r>
      <w:r w:rsidRPr="00222625">
        <w:t>GHz 3-1</w:t>
      </w:r>
    </w:p>
    <w:p w:rsidR="00222625" w:rsidRDefault="00222625" w:rsidP="00222625">
      <w:pPr>
        <w:pStyle w:val="Heading1"/>
        <w:rPr>
          <w:rtl/>
          <w:lang w:val="fr-FR" w:bidi="ar-SY"/>
        </w:rPr>
      </w:pPr>
      <w:r>
        <w:rPr>
          <w:lang w:val="fr-FR"/>
        </w:rPr>
        <w:t>1</w:t>
      </w:r>
      <w:r>
        <w:rPr>
          <w:rFonts w:hint="cs"/>
          <w:rtl/>
          <w:lang w:val="fr-FR" w:bidi="ar-SY"/>
        </w:rPr>
        <w:tab/>
        <w:t>مقدمة</w:t>
      </w:r>
    </w:p>
    <w:p w:rsidR="00222625" w:rsidRDefault="00222625" w:rsidP="00222625">
      <w:pPr>
        <w:rPr>
          <w:rtl/>
          <w:lang w:val="fr-FR" w:bidi="ar-SY"/>
        </w:rPr>
      </w:pPr>
      <w:r>
        <w:rPr>
          <w:rFonts w:hint="cs"/>
          <w:rtl/>
          <w:lang w:val="fr-FR" w:bidi="ar-SY"/>
        </w:rPr>
        <w:t xml:space="preserve">ينطوي تقاسم الترددات بين أنظمة الخدمة </w:t>
      </w:r>
      <w:r>
        <w:rPr>
          <w:lang w:val="fr-FR"/>
        </w:rPr>
        <w:t>MSS</w:t>
      </w:r>
      <w:r>
        <w:rPr>
          <w:rFonts w:hint="cs"/>
          <w:rtl/>
          <w:lang w:val="fr-FR" w:bidi="ar-SY"/>
        </w:rPr>
        <w:t xml:space="preserve"> وأنظمة الخدمة الثابتة على ظواهر تتطور عبر الزمن كهندسة التداخلات وظروف الانتشار وغيرها. والمحاكاة هي عموماً الطريقة الوحيدة لتقييم التداخل بدقة بين أنظمة الخدمة </w:t>
      </w:r>
      <w:r>
        <w:rPr>
          <w:lang w:val="fr-FR"/>
        </w:rPr>
        <w:t>MSS</w:t>
      </w:r>
      <w:r>
        <w:rPr>
          <w:rFonts w:hint="cs"/>
          <w:rtl/>
          <w:lang w:val="fr-FR" w:bidi="ar-SY"/>
        </w:rPr>
        <w:t xml:space="preserve"> والخدمة الثابتة. وينتج عادة عن هذه المحاكاة إحصاءات تتعلق بقيم النسب </w:t>
      </w:r>
      <w:r>
        <w:rPr>
          <w:i/>
          <w:iCs/>
          <w:lang w:val="fr-FR"/>
        </w:rPr>
        <w:t>C/I</w:t>
      </w:r>
      <w:r>
        <w:rPr>
          <w:rFonts w:hint="cs"/>
          <w:rtl/>
          <w:lang w:val="fr-FR" w:bidi="ar-SY"/>
        </w:rPr>
        <w:t xml:space="preserve"> و</w:t>
      </w:r>
      <w:r>
        <w:rPr>
          <w:i/>
          <w:iCs/>
          <w:lang w:val="fr-FR"/>
        </w:rPr>
        <w:t>C/N</w:t>
      </w:r>
      <w:r>
        <w:rPr>
          <w:rFonts w:hint="cs"/>
          <w:rtl/>
          <w:lang w:val="fr-FR" w:bidi="ar-SY"/>
        </w:rPr>
        <w:t xml:space="preserve"> و</w:t>
      </w:r>
      <w:r>
        <w:rPr>
          <w:i/>
          <w:iCs/>
          <w:lang w:val="fr-FR"/>
        </w:rPr>
        <w:t>C/(N + I)</w:t>
      </w:r>
      <w:r>
        <w:rPr>
          <w:rFonts w:hint="cs"/>
          <w:rtl/>
          <w:lang w:val="fr-FR" w:bidi="ar-SY"/>
        </w:rPr>
        <w:t xml:space="preserve"> بالتردد الراديوي والتي تظهر عادة في</w:t>
      </w:r>
      <w:r>
        <w:rPr>
          <w:rFonts w:hint="eastAsia"/>
          <w:rtl/>
          <w:lang w:val="fr-FR" w:bidi="ar-SY"/>
        </w:rPr>
        <w:t> </w:t>
      </w:r>
      <w:r>
        <w:rPr>
          <w:rFonts w:hint="cs"/>
          <w:rtl/>
          <w:lang w:val="fr-FR" w:bidi="ar-SY"/>
        </w:rPr>
        <w:t>شكل دالة توزيع تراكمي.</w:t>
      </w:r>
    </w:p>
    <w:p w:rsidR="00222625" w:rsidRDefault="00222625" w:rsidP="00222625">
      <w:pPr>
        <w:rPr>
          <w:rtl/>
          <w:lang w:val="fr-FR" w:bidi="ar-SY"/>
        </w:rPr>
      </w:pPr>
      <w:r>
        <w:rPr>
          <w:rFonts w:hint="cs"/>
          <w:rtl/>
          <w:lang w:val="fr-FR" w:bidi="ar-SY"/>
        </w:rPr>
        <w:lastRenderedPageBreak/>
        <w:t xml:space="preserve">وتشير التوصية </w:t>
      </w:r>
      <w:r>
        <w:rPr>
          <w:lang w:val="fr-FR"/>
        </w:rPr>
        <w:t>ITU-R M.1319</w:t>
      </w:r>
      <w:r>
        <w:rPr>
          <w:rFonts w:hint="cs"/>
          <w:rtl/>
          <w:lang w:val="fr-FR" w:bidi="ar-SY"/>
        </w:rPr>
        <w:t xml:space="preserve"> إلى منهجية تتيح في جملة أمور التعبير عن أهداف نوعية أداء النطاق الأساسي للأنظمة</w:t>
      </w:r>
      <w:r>
        <w:rPr>
          <w:rFonts w:hint="eastAsia"/>
          <w:rtl/>
          <w:lang w:val="fr-FR" w:bidi="ar-SY"/>
        </w:rPr>
        <w:t> </w:t>
      </w:r>
      <w:r>
        <w:rPr>
          <w:rFonts w:hint="cs"/>
          <w:rtl/>
          <w:lang w:val="fr-FR" w:bidi="ar-SY"/>
        </w:rPr>
        <w:t xml:space="preserve">التماثلية </w:t>
      </w:r>
      <w:proofErr w:type="spellStart"/>
      <w:r>
        <w:rPr>
          <w:lang w:val="fr-FR"/>
        </w:rPr>
        <w:t>FDM</w:t>
      </w:r>
      <w:proofErr w:type="spellEnd"/>
      <w:r>
        <w:rPr>
          <w:lang w:val="fr-FR"/>
        </w:rPr>
        <w:t>-FM</w:t>
      </w:r>
      <w:r>
        <w:rPr>
          <w:rFonts w:hint="cs"/>
          <w:rtl/>
          <w:lang w:val="fr-FR" w:bidi="ar-SY"/>
        </w:rPr>
        <w:t xml:space="preserve"> و</w:t>
      </w:r>
      <w:r>
        <w:rPr>
          <w:lang w:val="fr-FR"/>
        </w:rPr>
        <w:t>TV-FM</w:t>
      </w:r>
      <w:r>
        <w:rPr>
          <w:rFonts w:hint="cs"/>
          <w:rtl/>
          <w:lang w:val="fr-FR" w:bidi="ar-SY"/>
        </w:rPr>
        <w:t xml:space="preserve"> في الخدمة الثابتة الواردة في التوصيتين </w:t>
      </w:r>
      <w:r>
        <w:rPr>
          <w:lang w:val="fr-FR"/>
        </w:rPr>
        <w:t>ITU-R F.393</w:t>
      </w:r>
      <w:r>
        <w:rPr>
          <w:rStyle w:val="FootnoteReference"/>
          <w:rtl/>
        </w:rPr>
        <w:footnoteReference w:id="2"/>
      </w:r>
      <w:r>
        <w:rPr>
          <w:rFonts w:hint="cs"/>
          <w:rtl/>
          <w:lang w:val="fr-FR" w:bidi="ar-SY"/>
        </w:rPr>
        <w:t xml:space="preserve"> و</w:t>
      </w:r>
      <w:r>
        <w:rPr>
          <w:lang w:val="fr-FR"/>
        </w:rPr>
        <w:t>ITU-R F.555</w:t>
      </w:r>
      <w:r>
        <w:rPr>
          <w:rStyle w:val="FootnoteReference"/>
          <w:rtl/>
        </w:rPr>
        <w:footnoteReference w:id="3"/>
      </w:r>
      <w:r>
        <w:rPr>
          <w:rFonts w:hint="cs"/>
          <w:rtl/>
          <w:lang w:val="fr-FR" w:bidi="ar-SY"/>
        </w:rPr>
        <w:t xml:space="preserve"> في شكل قيمة مكافئة مطلوبة للنسبة </w:t>
      </w:r>
      <w:r>
        <w:rPr>
          <w:i/>
          <w:iCs/>
          <w:lang w:val="fr-FR"/>
        </w:rPr>
        <w:t>C/(N + I)</w:t>
      </w:r>
      <w:r>
        <w:rPr>
          <w:rFonts w:hint="cs"/>
          <w:rtl/>
          <w:lang w:val="fr-FR" w:bidi="ar-SY"/>
        </w:rPr>
        <w:t xml:space="preserve"> خلال نسبة مئوية معينة من الوقت مع تطبيق عامل التدرج عند الضرورة، من أجل مراعاة المسيرات الفعلية للخدمة الثابتة التي يقل طولها عن طول الدارات المرجعية. وتقدم هذه الأهداف المكافئة للأداء بالترددات الراديوية في شكل منحنيات بيانية للتوزيع التراكمي للنسبة </w:t>
      </w:r>
      <w:r>
        <w:rPr>
          <w:i/>
          <w:iCs/>
          <w:lang w:val="fr-FR"/>
        </w:rPr>
        <w:t>C/(N + I)</w:t>
      </w:r>
      <w:r>
        <w:rPr>
          <w:rFonts w:hint="cs"/>
          <w:rtl/>
          <w:lang w:val="fr-FR" w:bidi="ar-SY"/>
        </w:rPr>
        <w:t xml:space="preserve"> لتحديد ما إذا كان التداخل الناتج عن</w:t>
      </w:r>
      <w:r>
        <w:rPr>
          <w:rFonts w:hint="eastAsia"/>
          <w:rtl/>
          <w:lang w:val="fr-FR" w:bidi="ar-SY"/>
        </w:rPr>
        <w:t> </w:t>
      </w:r>
      <w:r>
        <w:rPr>
          <w:rFonts w:hint="cs"/>
          <w:rtl/>
          <w:lang w:val="fr-FR" w:bidi="ar-SY"/>
        </w:rPr>
        <w:t xml:space="preserve">سواتل الخدمة </w:t>
      </w:r>
      <w:r>
        <w:rPr>
          <w:lang w:val="fr-FR"/>
        </w:rPr>
        <w:t>MSS</w:t>
      </w:r>
      <w:r>
        <w:rPr>
          <w:rFonts w:hint="cs"/>
          <w:rtl/>
          <w:lang w:val="fr-FR" w:bidi="ar-SY"/>
        </w:rPr>
        <w:t xml:space="preserve"> مقبولاً أم لا.</w:t>
      </w:r>
    </w:p>
    <w:p w:rsidR="00222625" w:rsidRDefault="00222625" w:rsidP="00222625">
      <w:pPr>
        <w:rPr>
          <w:rtl/>
          <w:lang w:val="fr-FR" w:bidi="ar-SY"/>
        </w:rPr>
      </w:pPr>
      <w:r>
        <w:rPr>
          <w:rFonts w:hint="cs"/>
          <w:rtl/>
          <w:lang w:val="fr-FR" w:bidi="ar-SY"/>
        </w:rPr>
        <w:t xml:space="preserve">ويبدو أن المنهجية الواردة في التوصية </w:t>
      </w:r>
      <w:r>
        <w:rPr>
          <w:lang w:val="fr-FR"/>
        </w:rPr>
        <w:t>ITU-R M.1319</w:t>
      </w:r>
      <w:r>
        <w:rPr>
          <w:rFonts w:hint="cs"/>
          <w:rtl/>
          <w:lang w:val="fr-FR" w:bidi="ar-SY"/>
        </w:rPr>
        <w:t xml:space="preserve"> بالرغم من أنها تستند إلى قدر هام من المحاكاة بالحاسوب، فهي سهلة النقل نسبياً إلى برنامج حاسوبي لأن جميع الحسابات والمقارنات تتم بالترددات الراديوية. وينبغي أن تستعمل هذه المنهجية خلال مرحلة التنسيق التفصيلي بين الإدارات عندما يكون التنسيق مطلوباً بشكل رسمي وأن يتم الشروع بها تطبيقاً للوائح الراديو من أجل تحديد ما إذا كان التداخل مقبولاً أم لا مع مراعاة البيانات الحقيقية الموجودة بحوزة أنظمة الخدمة الثابتة وأهداف نوعية الأداء والتيسر ذات الصلة التي يحددها قطاع الاتصالات الراديوية.</w:t>
      </w:r>
    </w:p>
    <w:p w:rsidR="00222625" w:rsidRDefault="00222625" w:rsidP="00222625">
      <w:pPr>
        <w:rPr>
          <w:rtl/>
          <w:lang w:val="fr-FR" w:bidi="ar-SY"/>
        </w:rPr>
      </w:pPr>
      <w:r>
        <w:rPr>
          <w:rFonts w:hint="cs"/>
          <w:rtl/>
          <w:lang w:val="fr-FR" w:bidi="ar-SY"/>
        </w:rPr>
        <w:t xml:space="preserve">وقد يكون من الضروري بالنسبة إلى الأطراف المعنية في بعض الحالات خلال مرحلة التنسيق الثنائي إجراء مزيد من الدراسة لآثار التداخل الذي تسببه الخدمة </w:t>
      </w:r>
      <w:r>
        <w:rPr>
          <w:lang w:val="fr-FR"/>
        </w:rPr>
        <w:t>MSS</w:t>
      </w:r>
      <w:r>
        <w:rPr>
          <w:rFonts w:hint="cs"/>
          <w:rtl/>
          <w:lang w:val="fr-FR" w:bidi="ar-SY"/>
        </w:rPr>
        <w:t xml:space="preserve"> على أهداف نوعية الأداء في الأنظمة التماثلية للخدمة الثابتة. وقد تتيح هذه الحالة إذا</w:t>
      </w:r>
      <w:r>
        <w:rPr>
          <w:rFonts w:hint="eastAsia"/>
          <w:rtl/>
          <w:lang w:val="fr-FR" w:bidi="ar-SY"/>
        </w:rPr>
        <w:t> </w:t>
      </w:r>
      <w:r>
        <w:rPr>
          <w:rFonts w:hint="cs"/>
          <w:rtl/>
          <w:lang w:val="fr-FR" w:bidi="ar-SY"/>
        </w:rPr>
        <w:t xml:space="preserve">لم تتوفر نتائج نهائية لطريقة المحاكاة الواردة في التوصية </w:t>
      </w:r>
      <w:r>
        <w:rPr>
          <w:lang w:val="fr-FR"/>
        </w:rPr>
        <w:t>ITU-R M.1319</w:t>
      </w:r>
      <w:r>
        <w:rPr>
          <w:rFonts w:hint="cs"/>
          <w:rtl/>
          <w:lang w:val="fr-FR" w:bidi="ar-SY"/>
        </w:rPr>
        <w:t xml:space="preserve"> السابق ذكرها، فرصة استخلاص النتائج فيما</w:t>
      </w:r>
      <w:r>
        <w:rPr>
          <w:rFonts w:hint="eastAsia"/>
          <w:rtl/>
          <w:lang w:val="fr-FR" w:bidi="ar-SY"/>
        </w:rPr>
        <w:t> </w:t>
      </w:r>
      <w:r>
        <w:rPr>
          <w:rFonts w:hint="cs"/>
          <w:rtl/>
          <w:lang w:val="fr-FR" w:bidi="ar-SY"/>
        </w:rPr>
        <w:t>يتعلق بتنسيق الترددات.</w:t>
      </w:r>
    </w:p>
    <w:p w:rsidR="00222625" w:rsidRDefault="00222625" w:rsidP="006D21A4">
      <w:pPr>
        <w:rPr>
          <w:rtl/>
          <w:lang w:val="fr-FR" w:bidi="ar-SY"/>
        </w:rPr>
      </w:pPr>
      <w:r>
        <w:rPr>
          <w:rFonts w:hint="cs"/>
          <w:rtl/>
          <w:lang w:val="fr-FR" w:bidi="ar-SY"/>
        </w:rPr>
        <w:t xml:space="preserve">ويهدف هذا الملحق إلى تقديم طرائق تتيح تقييم انحطاطات نوعية في الأداء بالنطاق الأساسي للموجات التماثلية </w:t>
      </w:r>
      <w:proofErr w:type="spellStart"/>
      <w:r>
        <w:rPr>
          <w:lang w:val="fr-FR"/>
        </w:rPr>
        <w:t>FDM</w:t>
      </w:r>
      <w:r w:rsidR="006D21A4">
        <w:rPr>
          <w:lang w:val="fr-FR"/>
        </w:rPr>
        <w:noBreakHyphen/>
      </w:r>
      <w:r>
        <w:rPr>
          <w:lang w:val="fr-FR"/>
        </w:rPr>
        <w:t>FM</w:t>
      </w:r>
      <w:proofErr w:type="spellEnd"/>
      <w:r>
        <w:rPr>
          <w:rFonts w:hint="cs"/>
          <w:rtl/>
          <w:lang w:val="fr-FR" w:bidi="ar-SY"/>
        </w:rPr>
        <w:t xml:space="preserve"> في الخدمة الثابتة بدقة أكبر مع مراعاة تأثير فصل الترددات المتغيرة التي قد تنشأ في حالة تعدد الموجات الحاملة المسببة للتداخل بالنطاق الضيق، وبما أن عامل تخفيف التداخل (أو العامل </w:t>
      </w:r>
      <w:r w:rsidRPr="006F074A">
        <w:rPr>
          <w:i/>
          <w:iCs/>
          <w:lang w:val="fr-FR"/>
        </w:rPr>
        <w:t>B</w:t>
      </w:r>
      <w:r>
        <w:rPr>
          <w:rFonts w:hint="cs"/>
          <w:rtl/>
          <w:lang w:val="fr-FR" w:bidi="ar-SY"/>
        </w:rPr>
        <w:t xml:space="preserve">) ونسبة الحماية المطلوبة المشار إليها في التوصية </w:t>
      </w:r>
      <w:proofErr w:type="spellStart"/>
      <w:r>
        <w:rPr>
          <w:lang w:val="fr-FR"/>
        </w:rPr>
        <w:t>ITU</w:t>
      </w:r>
      <w:r w:rsidR="006D21A4">
        <w:rPr>
          <w:lang w:val="fr-FR"/>
        </w:rPr>
        <w:noBreakHyphen/>
      </w:r>
      <w:r>
        <w:rPr>
          <w:lang w:val="fr-FR"/>
        </w:rPr>
        <w:t>R</w:t>
      </w:r>
      <w:proofErr w:type="spellEnd"/>
      <w:r>
        <w:rPr>
          <w:lang w:val="fr-FR"/>
        </w:rPr>
        <w:t> SF.766</w:t>
      </w:r>
      <w:r>
        <w:rPr>
          <w:rFonts w:hint="cs"/>
          <w:rtl/>
          <w:lang w:val="fr-FR" w:bidi="ar-SY"/>
        </w:rPr>
        <w:t xml:space="preserve"> يدلان بالنسبة إلى فصل الترددات على أن هناك علاقة ارتباط قوية بين الموجات الحاملة المطلوبة والموجات المسببة للتداخل.</w:t>
      </w:r>
    </w:p>
    <w:p w:rsidR="00222625" w:rsidRDefault="00222625" w:rsidP="00222625">
      <w:pPr>
        <w:rPr>
          <w:rtl/>
          <w:lang w:val="fr-FR" w:bidi="ar-SY"/>
        </w:rPr>
      </w:pPr>
      <w:r>
        <w:rPr>
          <w:rFonts w:hint="cs"/>
          <w:rtl/>
          <w:lang w:val="fr-FR" w:bidi="ar-SY"/>
        </w:rPr>
        <w:t xml:space="preserve">وتحتاج الطريقة الواردة في هذا الملحق إلى أدوات محاكاة أكثر تطوراً من تلك الواردة في التوصية </w:t>
      </w:r>
      <w:r>
        <w:rPr>
          <w:lang w:val="fr-FR"/>
        </w:rPr>
        <w:t>ITU-R M.1319</w:t>
      </w:r>
      <w:r>
        <w:rPr>
          <w:rFonts w:hint="cs"/>
          <w:rtl/>
          <w:lang w:val="fr-FR" w:bidi="ar-SY"/>
        </w:rPr>
        <w:t xml:space="preserve"> وتتطلب تطبيق موارد حاسوبية أكثر عدداً بكثير.</w:t>
      </w:r>
    </w:p>
    <w:p w:rsidR="00222625" w:rsidRDefault="00222625" w:rsidP="00222625">
      <w:pPr>
        <w:pStyle w:val="Heading1"/>
        <w:rPr>
          <w:rtl/>
          <w:lang w:val="fr-FR" w:bidi="ar-SY"/>
        </w:rPr>
      </w:pPr>
      <w:r>
        <w:rPr>
          <w:lang w:val="fr-FR"/>
        </w:rPr>
        <w:t>2</w:t>
      </w:r>
      <w:r>
        <w:rPr>
          <w:rFonts w:hint="cs"/>
          <w:rtl/>
          <w:lang w:val="fr-FR" w:bidi="ar-SY"/>
        </w:rPr>
        <w:tab/>
        <w:t xml:space="preserve">المنهجية المتبعة بشأن الأنظمة </w:t>
      </w:r>
      <w:proofErr w:type="spellStart"/>
      <w:r>
        <w:rPr>
          <w:lang w:val="fr-FR"/>
        </w:rPr>
        <w:t>FDM</w:t>
      </w:r>
      <w:proofErr w:type="spellEnd"/>
      <w:r>
        <w:rPr>
          <w:lang w:val="fr-FR"/>
        </w:rPr>
        <w:t>-FM</w:t>
      </w:r>
      <w:r>
        <w:rPr>
          <w:rFonts w:hint="cs"/>
          <w:rtl/>
          <w:lang w:val="fr-FR" w:bidi="ar-SY"/>
        </w:rPr>
        <w:t xml:space="preserve"> في الخدمة الثابتة</w:t>
      </w:r>
    </w:p>
    <w:p w:rsidR="00222625" w:rsidRDefault="00222625" w:rsidP="00222625">
      <w:pPr>
        <w:pStyle w:val="Heading2"/>
        <w:rPr>
          <w:rtl/>
          <w:lang w:val="fr-FR" w:bidi="ar-SY"/>
        </w:rPr>
      </w:pPr>
      <w:r>
        <w:rPr>
          <w:lang w:val="fr-FR"/>
        </w:rPr>
        <w:t>1.2</w:t>
      </w:r>
      <w:r>
        <w:rPr>
          <w:rFonts w:hint="cs"/>
          <w:rtl/>
          <w:lang w:val="fr-FR" w:bidi="ar-SY"/>
        </w:rPr>
        <w:tab/>
        <w:t xml:space="preserve">النظام </w:t>
      </w:r>
      <w:proofErr w:type="spellStart"/>
      <w:r>
        <w:rPr>
          <w:lang w:val="fr-FR"/>
        </w:rPr>
        <w:t>FDM</w:t>
      </w:r>
      <w:proofErr w:type="spellEnd"/>
      <w:r>
        <w:rPr>
          <w:lang w:val="fr-FR"/>
        </w:rPr>
        <w:t>-FM</w:t>
      </w:r>
      <w:r>
        <w:rPr>
          <w:rFonts w:hint="cs"/>
          <w:rtl/>
          <w:lang w:val="fr-FR" w:bidi="ar-SY"/>
        </w:rPr>
        <w:t xml:space="preserve"> المرجعي للخدمة الثابتة المستعمل في المحاكاة</w:t>
      </w:r>
    </w:p>
    <w:p w:rsidR="00222625" w:rsidRDefault="00222625" w:rsidP="00222625">
      <w:pPr>
        <w:rPr>
          <w:rtl/>
          <w:lang w:val="fr-FR" w:bidi="ar-SY"/>
        </w:rPr>
      </w:pPr>
      <w:r>
        <w:rPr>
          <w:rFonts w:hint="cs"/>
          <w:rtl/>
          <w:lang w:val="fr-FR" w:bidi="ar-SY"/>
        </w:rPr>
        <w:t xml:space="preserve">ينبغي التزود في إطار مرحلة التنسيق التفصيلي بمعلمات فعلية تتعلق بالمسارات التماثلية للخدمة الثابتة من أجل تقييم تأثير التداخل الذي تسببه الخدمة </w:t>
      </w:r>
      <w:r>
        <w:rPr>
          <w:lang w:val="fr-FR"/>
        </w:rPr>
        <w:t>MSS</w:t>
      </w:r>
      <w:r>
        <w:rPr>
          <w:rFonts w:hint="cs"/>
          <w:rtl/>
          <w:lang w:val="fr-FR" w:bidi="ar-SY"/>
        </w:rPr>
        <w:t>. وتجدر الإشارة إلى أن المحطات الوسيطة للخدمة الثابتة في قسم المودم من هذه الخدمة وفي</w:t>
      </w:r>
      <w:r>
        <w:rPr>
          <w:rFonts w:hint="eastAsia"/>
          <w:rtl/>
          <w:lang w:val="fr-FR" w:bidi="ar-SY"/>
        </w:rPr>
        <w:t> </w:t>
      </w:r>
      <w:r>
        <w:rPr>
          <w:rFonts w:hint="cs"/>
          <w:rtl/>
          <w:lang w:val="fr-FR" w:bidi="ar-SY"/>
        </w:rPr>
        <w:t xml:space="preserve">النطاق </w:t>
      </w:r>
      <w:r>
        <w:rPr>
          <w:lang w:val="fr-FR"/>
        </w:rPr>
        <w:t>GHz 3-1</w:t>
      </w:r>
      <w:r>
        <w:rPr>
          <w:rFonts w:hint="cs"/>
          <w:rtl/>
          <w:lang w:val="fr-FR" w:bidi="ar-SY"/>
        </w:rPr>
        <w:t xml:space="preserve"> مزودة عموماً بمكررات </w:t>
      </w:r>
      <w:r>
        <w:rPr>
          <w:lang w:val="fr-FR"/>
        </w:rPr>
        <w:t>IF</w:t>
      </w:r>
      <w:r>
        <w:rPr>
          <w:rFonts w:hint="cs"/>
          <w:rtl/>
          <w:lang w:val="fr-FR" w:bidi="ar-SY"/>
        </w:rPr>
        <w:t>. وتتم إزالة التشكيل باتجاه النطاق الأساسي في المحطة المطرافية. وبما أنها لم</w:t>
      </w:r>
      <w:r>
        <w:rPr>
          <w:rFonts w:hint="eastAsia"/>
          <w:rtl/>
          <w:lang w:val="fr-FR" w:bidi="ar-SY"/>
        </w:rPr>
        <w:t> </w:t>
      </w:r>
      <w:r>
        <w:rPr>
          <w:rFonts w:hint="cs"/>
          <w:rtl/>
          <w:lang w:val="fr-FR" w:bidi="ar-SY"/>
        </w:rPr>
        <w:t>تحصل في المكررات الوسيطة فمن غير الضروري حساب التداخل بالنطاق الأساسي إلا في آخر مكرر أو في المكرر المطرافي في قسم المودم أو في الوصلة الفعلية للخدمة الثابتة.</w:t>
      </w:r>
    </w:p>
    <w:p w:rsidR="00222625" w:rsidRDefault="00222625" w:rsidP="00222625">
      <w:pPr>
        <w:rPr>
          <w:rtl/>
          <w:lang w:val="fr-FR" w:bidi="ar-SY"/>
        </w:rPr>
      </w:pPr>
      <w:r>
        <w:rPr>
          <w:rFonts w:hint="cs"/>
          <w:rtl/>
          <w:lang w:val="fr-FR" w:bidi="ar-SY"/>
        </w:rPr>
        <w:t>و</w:t>
      </w:r>
      <w:r>
        <w:rPr>
          <w:rFonts w:hint="cs"/>
          <w:rtl/>
          <w:lang w:val="fr-FR" w:bidi="ar-EG"/>
        </w:rPr>
        <w:t>وفقاً</w:t>
      </w:r>
      <w:r>
        <w:rPr>
          <w:rFonts w:hint="cs"/>
          <w:rtl/>
          <w:lang w:val="fr-FR" w:bidi="ar-SY"/>
        </w:rPr>
        <w:t xml:space="preserve"> للتوصية </w:t>
      </w:r>
      <w:r>
        <w:rPr>
          <w:lang w:val="fr-FR"/>
        </w:rPr>
        <w:t>ITU-R F.393</w:t>
      </w:r>
      <w:r>
        <w:rPr>
          <w:rFonts w:hint="cs"/>
          <w:rtl/>
          <w:lang w:val="fr-FR" w:bidi="ar-SY"/>
        </w:rPr>
        <w:t>، يجب ألا تتجاوز أقصى قيم مقبولة لقدرة الضوضاء في نقطة ما من السوية النسبية المعدومة في</w:t>
      </w:r>
      <w:r>
        <w:rPr>
          <w:rFonts w:hint="eastAsia"/>
          <w:rtl/>
          <w:lang w:val="fr-FR" w:bidi="ar-SY"/>
        </w:rPr>
        <w:t> </w:t>
      </w:r>
      <w:r>
        <w:rPr>
          <w:rFonts w:hint="cs"/>
          <w:rtl/>
          <w:lang w:val="fr-FR" w:bidi="ar-SY"/>
        </w:rPr>
        <w:t xml:space="preserve">أي قناة هاتفية في الدارة الافتراضية المرجعية البالغ طولها </w:t>
      </w:r>
      <w:r>
        <w:rPr>
          <w:lang w:val="fr-FR"/>
        </w:rPr>
        <w:t>km 2 500</w:t>
      </w:r>
      <w:r>
        <w:rPr>
          <w:rFonts w:hint="cs"/>
          <w:rtl/>
          <w:lang w:val="fr-FR" w:bidi="ar-SY"/>
        </w:rPr>
        <w:t xml:space="preserve"> لأغراض نظام مرحل راديوي </w:t>
      </w:r>
      <w:proofErr w:type="spellStart"/>
      <w:r>
        <w:rPr>
          <w:lang w:val="fr-FR"/>
        </w:rPr>
        <w:t>FDM</w:t>
      </w:r>
      <w:proofErr w:type="spellEnd"/>
      <w:r>
        <w:rPr>
          <w:rFonts w:hint="cs"/>
          <w:rtl/>
          <w:lang w:val="fr-FR" w:bidi="ar-SY"/>
        </w:rPr>
        <w:t>، القيم الواردة أدناه والتي اختيرت لمراعاة شروط الانتشار السيئة:</w:t>
      </w:r>
    </w:p>
    <w:p w:rsidR="00222625" w:rsidRDefault="00222625" w:rsidP="00805C4A">
      <w:pPr>
        <w:pStyle w:val="enumlev1"/>
        <w:rPr>
          <w:rtl/>
        </w:rPr>
      </w:pPr>
      <w:r>
        <w:rPr>
          <w:rFonts w:hint="cs"/>
          <w:rtl/>
        </w:rPr>
        <w:t>-</w:t>
      </w:r>
      <w:r>
        <w:rPr>
          <w:rFonts w:hint="cs"/>
          <w:rtl/>
        </w:rPr>
        <w:tab/>
      </w:r>
      <w:r>
        <w:t>pW0p 7 500</w:t>
      </w:r>
      <w:r>
        <w:rPr>
          <w:rFonts w:hint="cs"/>
          <w:rtl/>
        </w:rPr>
        <w:t xml:space="preserve">، </w:t>
      </w:r>
      <w:r w:rsidRPr="00805C4A">
        <w:rPr>
          <w:rFonts w:hint="cs"/>
          <w:rtl/>
        </w:rPr>
        <w:t>متوسط</w:t>
      </w:r>
      <w:r>
        <w:rPr>
          <w:rFonts w:hint="cs"/>
          <w:rtl/>
        </w:rPr>
        <w:t xml:space="preserve"> قدرة ضوضاء </w:t>
      </w:r>
      <w:proofErr w:type="spellStart"/>
      <w:r>
        <w:rPr>
          <w:rFonts w:hint="cs"/>
          <w:rtl/>
        </w:rPr>
        <w:t>عيارية</w:t>
      </w:r>
      <w:proofErr w:type="spellEnd"/>
      <w:r>
        <w:rPr>
          <w:rFonts w:hint="cs"/>
          <w:rtl/>
        </w:rPr>
        <w:t xml:space="preserve"> موازنة لدقيقة واحدة خلال أكثر من </w:t>
      </w:r>
      <w:r>
        <w:t>%20</w:t>
      </w:r>
      <w:r>
        <w:rPr>
          <w:rFonts w:hint="cs"/>
          <w:rtl/>
        </w:rPr>
        <w:t xml:space="preserve"> من أي شهر؛</w:t>
      </w:r>
    </w:p>
    <w:p w:rsidR="00222625" w:rsidRDefault="00222625" w:rsidP="00222625">
      <w:pPr>
        <w:pStyle w:val="enumlev1"/>
        <w:rPr>
          <w:rtl/>
        </w:rPr>
      </w:pPr>
      <w:r>
        <w:rPr>
          <w:rFonts w:hint="cs"/>
          <w:rtl/>
        </w:rPr>
        <w:lastRenderedPageBreak/>
        <w:t>-</w:t>
      </w:r>
      <w:r>
        <w:rPr>
          <w:rFonts w:hint="cs"/>
          <w:rtl/>
        </w:rPr>
        <w:tab/>
      </w:r>
      <w:r>
        <w:t>pW0p 47 500</w:t>
      </w:r>
      <w:r>
        <w:rPr>
          <w:rFonts w:hint="cs"/>
          <w:rtl/>
        </w:rPr>
        <w:t xml:space="preserve">، متوسط قدرة ضوضاء </w:t>
      </w:r>
      <w:proofErr w:type="spellStart"/>
      <w:r>
        <w:rPr>
          <w:rFonts w:hint="cs"/>
          <w:rtl/>
        </w:rPr>
        <w:t>عيارية</w:t>
      </w:r>
      <w:proofErr w:type="spellEnd"/>
      <w:r>
        <w:rPr>
          <w:rFonts w:hint="cs"/>
          <w:rtl/>
        </w:rPr>
        <w:t xml:space="preserve"> موازنة لدقيقة واحدة خلال أكثر من </w:t>
      </w:r>
      <w:r>
        <w:t>%0,1</w:t>
      </w:r>
      <w:r>
        <w:rPr>
          <w:rFonts w:hint="cs"/>
          <w:rtl/>
        </w:rPr>
        <w:t xml:space="preserve"> من أي شهر؛</w:t>
      </w:r>
    </w:p>
    <w:p w:rsidR="00222625" w:rsidRDefault="00222625" w:rsidP="00222625">
      <w:pPr>
        <w:pStyle w:val="enumlev1"/>
        <w:rPr>
          <w:rtl/>
        </w:rPr>
      </w:pPr>
      <w:r>
        <w:rPr>
          <w:rFonts w:hint="cs"/>
          <w:rtl/>
        </w:rPr>
        <w:t>-</w:t>
      </w:r>
      <w:r>
        <w:rPr>
          <w:rFonts w:hint="cs"/>
          <w:rtl/>
        </w:rPr>
        <w:tab/>
      </w:r>
      <w:r>
        <w:t>pW0 1 000 000</w:t>
      </w:r>
      <w:r>
        <w:rPr>
          <w:rFonts w:hint="cs"/>
          <w:rtl/>
        </w:rPr>
        <w:t xml:space="preserve">، قدرة غير موازنة (مع وقت تكامل قدره </w:t>
      </w:r>
      <w:r>
        <w:t>ms 5</w:t>
      </w:r>
      <w:r>
        <w:rPr>
          <w:rFonts w:hint="cs"/>
          <w:rtl/>
        </w:rPr>
        <w:t xml:space="preserve">) خلال أكثر من </w:t>
      </w:r>
      <w:r>
        <w:t>%0,01</w:t>
      </w:r>
      <w:r>
        <w:rPr>
          <w:rFonts w:hint="cs"/>
          <w:rtl/>
        </w:rPr>
        <w:t xml:space="preserve"> من أي شهر.</w:t>
      </w:r>
    </w:p>
    <w:p w:rsidR="00222625" w:rsidRDefault="00222625" w:rsidP="00222625">
      <w:pPr>
        <w:pStyle w:val="Heading2"/>
        <w:rPr>
          <w:rtl/>
          <w:lang w:val="fr-FR" w:bidi="ar-SY"/>
        </w:rPr>
      </w:pPr>
      <w:r>
        <w:rPr>
          <w:lang w:val="fr-FR"/>
        </w:rPr>
        <w:t>2.2</w:t>
      </w:r>
      <w:r>
        <w:rPr>
          <w:rFonts w:hint="cs"/>
          <w:rtl/>
          <w:lang w:val="fr-FR" w:bidi="ar-SY"/>
        </w:rPr>
        <w:tab/>
        <w:t>تقدير الإحصاءات المتعلقة بالتداخل والضوضاء الحرارية في النطاق الأساسي</w:t>
      </w:r>
    </w:p>
    <w:p w:rsidR="00222625" w:rsidRDefault="00222625" w:rsidP="00222625">
      <w:pPr>
        <w:pStyle w:val="Heading3"/>
        <w:rPr>
          <w:rtl/>
          <w:lang w:val="fr-FR" w:bidi="ar-SY"/>
        </w:rPr>
      </w:pPr>
      <w:r>
        <w:rPr>
          <w:lang w:val="fr-FR"/>
        </w:rPr>
        <w:t>1.2.2</w:t>
      </w:r>
      <w:r>
        <w:rPr>
          <w:rFonts w:hint="cs"/>
          <w:rtl/>
          <w:lang w:val="fr-FR" w:bidi="ar-SY"/>
        </w:rPr>
        <w:tab/>
        <w:t>وصف عام</w:t>
      </w:r>
    </w:p>
    <w:p w:rsidR="00222625" w:rsidRDefault="00222625" w:rsidP="00222625">
      <w:pPr>
        <w:rPr>
          <w:rtl/>
          <w:lang w:val="fr-FR" w:bidi="ar-SY"/>
        </w:rPr>
      </w:pPr>
      <w:r>
        <w:rPr>
          <w:rFonts w:hint="cs"/>
          <w:rtl/>
          <w:lang w:val="fr-FR" w:bidi="ar-SY"/>
        </w:rPr>
        <w:t xml:space="preserve">يمكن تقييم آثار التداخل الذي تسببه الأنظمة الساتلية في الخدمة </w:t>
      </w:r>
      <w:r>
        <w:rPr>
          <w:lang w:val="fr-FR"/>
        </w:rPr>
        <w:t>MSS</w:t>
      </w:r>
      <w:r>
        <w:rPr>
          <w:rFonts w:hint="cs"/>
          <w:rtl/>
          <w:lang w:val="fr-FR" w:bidi="ar-SY"/>
        </w:rPr>
        <w:t xml:space="preserve"> التي تستعمل أساليب تشكيل/ نفاذ ضيقة النطاق باتجاه قناة هاتفية </w:t>
      </w:r>
      <w:proofErr w:type="spellStart"/>
      <w:r>
        <w:rPr>
          <w:lang w:val="fr-FR"/>
        </w:rPr>
        <w:t>FDM</w:t>
      </w:r>
      <w:proofErr w:type="spellEnd"/>
      <w:r>
        <w:rPr>
          <w:lang w:val="fr-FR"/>
        </w:rPr>
        <w:t>-FM</w:t>
      </w:r>
      <w:r>
        <w:rPr>
          <w:rFonts w:hint="cs"/>
          <w:rtl/>
          <w:lang w:val="fr-FR" w:bidi="ar-SY"/>
        </w:rPr>
        <w:t xml:space="preserve"> بالنطاق الأساسي، على النحو التالي.</w:t>
      </w:r>
    </w:p>
    <w:p w:rsidR="00222625" w:rsidRDefault="00222625" w:rsidP="00222625">
      <w:pPr>
        <w:rPr>
          <w:rtl/>
          <w:lang w:val="fr-FR" w:bidi="ar-SY"/>
        </w:rPr>
      </w:pPr>
      <w:r>
        <w:rPr>
          <w:rFonts w:hint="cs"/>
          <w:rtl/>
          <w:lang w:val="fr-FR" w:bidi="ar-SY"/>
        </w:rPr>
        <w:t xml:space="preserve">يمكن بواسطة طرائق المحاكاة المذكورة في التوصية </w:t>
      </w:r>
      <w:r>
        <w:rPr>
          <w:lang w:val="fr-FR"/>
        </w:rPr>
        <w:t>ITU-R M.1319</w:t>
      </w:r>
      <w:r>
        <w:rPr>
          <w:rFonts w:hint="cs"/>
          <w:rtl/>
          <w:lang w:val="fr-FR" w:bidi="ar-SY"/>
        </w:rPr>
        <w:t xml:space="preserve"> تقدير قيم النسبتين </w:t>
      </w:r>
      <w:r>
        <w:rPr>
          <w:i/>
          <w:iCs/>
          <w:lang w:val="fr-FR"/>
        </w:rPr>
        <w:t>C/I</w:t>
      </w:r>
      <w:r>
        <w:rPr>
          <w:rFonts w:hint="cs"/>
          <w:rtl/>
          <w:lang w:val="fr-FR" w:bidi="ar-SY"/>
        </w:rPr>
        <w:t xml:space="preserve"> و</w:t>
      </w:r>
      <w:r>
        <w:rPr>
          <w:i/>
          <w:iCs/>
          <w:lang w:val="fr-FR"/>
        </w:rPr>
        <w:t>C/N</w:t>
      </w:r>
      <w:r>
        <w:rPr>
          <w:rFonts w:hint="cs"/>
          <w:rtl/>
          <w:lang w:val="fr-FR" w:bidi="ar-SY"/>
        </w:rPr>
        <w:t xml:space="preserve"> عند كل فاصل زمني من</w:t>
      </w:r>
      <w:r>
        <w:rPr>
          <w:rFonts w:hint="eastAsia"/>
          <w:rtl/>
          <w:lang w:val="fr-FR" w:bidi="ar-SY"/>
        </w:rPr>
        <w:t> </w:t>
      </w:r>
      <w:r>
        <w:rPr>
          <w:rFonts w:hint="cs"/>
          <w:rtl/>
          <w:lang w:val="fr-FR" w:bidi="ar-SY"/>
        </w:rPr>
        <w:t xml:space="preserve">فترة المحاكاة لكل مستقبل في الخدمة الثابتة في وصلة من وصلات هذه الخدمة مع حساب سويات النسبة </w:t>
      </w:r>
      <w:r>
        <w:rPr>
          <w:i/>
          <w:iCs/>
          <w:lang w:val="fr-FR"/>
        </w:rPr>
        <w:t>C/I</w:t>
      </w:r>
      <w:r>
        <w:rPr>
          <w:rFonts w:hint="cs"/>
          <w:rtl/>
          <w:lang w:val="fr-FR" w:bidi="ar-SY"/>
        </w:rPr>
        <w:t xml:space="preserve"> التي تنتجها الموجة الحاملة </w:t>
      </w:r>
      <w:proofErr w:type="spellStart"/>
      <w:r>
        <w:rPr>
          <w:lang w:val="fr-FR"/>
        </w:rPr>
        <w:t>FDM</w:t>
      </w:r>
      <w:proofErr w:type="spellEnd"/>
      <w:r>
        <w:rPr>
          <w:lang w:val="fr-FR"/>
        </w:rPr>
        <w:t>-FM</w:t>
      </w:r>
      <w:r>
        <w:rPr>
          <w:rFonts w:hint="cs"/>
          <w:rtl/>
          <w:lang w:val="fr-FR" w:bidi="ar-SY"/>
        </w:rPr>
        <w:t xml:space="preserve"> للخدمة </w:t>
      </w:r>
      <w:r>
        <w:rPr>
          <w:lang w:val="fr-FR"/>
        </w:rPr>
        <w:t>MSS</w:t>
      </w:r>
      <w:r>
        <w:rPr>
          <w:rFonts w:hint="cs"/>
          <w:rtl/>
          <w:lang w:val="fr-FR" w:bidi="ar-SY"/>
        </w:rPr>
        <w:t xml:space="preserve"> في عرض نطاق المستقبل </w:t>
      </w:r>
      <w:proofErr w:type="spellStart"/>
      <w:r>
        <w:rPr>
          <w:lang w:val="fr-FR"/>
        </w:rPr>
        <w:t>FDM</w:t>
      </w:r>
      <w:proofErr w:type="spellEnd"/>
      <w:r>
        <w:rPr>
          <w:lang w:val="fr-FR"/>
        </w:rPr>
        <w:t>-FM</w:t>
      </w:r>
      <w:r>
        <w:rPr>
          <w:rFonts w:hint="cs"/>
          <w:rtl/>
          <w:lang w:val="fr-FR" w:bidi="ar-SY"/>
        </w:rPr>
        <w:t xml:space="preserve"> للخدمة الثابتة.</w:t>
      </w:r>
    </w:p>
    <w:p w:rsidR="00222625" w:rsidRDefault="00222625" w:rsidP="00222625">
      <w:pPr>
        <w:rPr>
          <w:rtl/>
          <w:lang w:val="fr-FR" w:bidi="ar-SY"/>
        </w:rPr>
      </w:pPr>
      <w:r>
        <w:rPr>
          <w:rFonts w:hint="cs"/>
          <w:rtl/>
          <w:lang w:val="fr-FR" w:bidi="ar-SY"/>
        </w:rPr>
        <w:t xml:space="preserve">ويمكن معرفة قدرة التداخل في الترددات الراديوية في المستقبل عدد </w:t>
      </w:r>
      <w:r>
        <w:rPr>
          <w:i/>
          <w:iCs/>
          <w:lang w:val="fr-FR"/>
        </w:rPr>
        <w:t>k</w:t>
      </w:r>
      <w:r>
        <w:rPr>
          <w:rFonts w:hint="cs"/>
          <w:rtl/>
          <w:lang w:val="fr-FR" w:bidi="ar-SY"/>
        </w:rPr>
        <w:t xml:space="preserve"> على شكل الحد عدد </w:t>
      </w:r>
      <w:r>
        <w:rPr>
          <w:i/>
          <w:iCs/>
          <w:lang w:val="fr-FR"/>
        </w:rPr>
        <w:t>k</w:t>
      </w:r>
      <w:r>
        <w:rPr>
          <w:rFonts w:hint="cs"/>
          <w:rtl/>
          <w:lang w:val="fr-FR" w:bidi="ar-SY"/>
        </w:rPr>
        <w:t xml:space="preserve"> من المعادلة </w:t>
      </w:r>
      <w:r>
        <w:rPr>
          <w:lang w:val="fr-FR"/>
        </w:rPr>
        <w:t>(1)</w:t>
      </w:r>
      <w:r>
        <w:rPr>
          <w:rFonts w:hint="cs"/>
          <w:rtl/>
          <w:lang w:val="fr-FR" w:bidi="ar-SY"/>
        </w:rPr>
        <w:t xml:space="preserve"> التي ترد في</w:t>
      </w:r>
      <w:r>
        <w:rPr>
          <w:rFonts w:hint="eastAsia"/>
          <w:rtl/>
          <w:lang w:val="fr-FR" w:bidi="ar-SY"/>
        </w:rPr>
        <w:t> </w:t>
      </w:r>
      <w:r>
        <w:rPr>
          <w:rFonts w:hint="cs"/>
          <w:rtl/>
          <w:lang w:val="fr-FR" w:bidi="ar-SY"/>
        </w:rPr>
        <w:t xml:space="preserve">الملحق </w:t>
      </w:r>
      <w:r>
        <w:rPr>
          <w:lang w:val="fr-FR"/>
        </w:rPr>
        <w:t>1</w:t>
      </w:r>
      <w:r>
        <w:rPr>
          <w:rFonts w:hint="cs"/>
          <w:rtl/>
          <w:lang w:val="fr-FR" w:bidi="ar-SY"/>
        </w:rPr>
        <w:t xml:space="preserve"> بالتوصية </w:t>
      </w:r>
      <w:r>
        <w:rPr>
          <w:lang w:val="fr-FR"/>
        </w:rPr>
        <w:t>ITU-R M.1143</w:t>
      </w:r>
      <w:r>
        <w:rPr>
          <w:rFonts w:hint="cs"/>
          <w:rtl/>
          <w:lang w:val="fr-FR" w:bidi="ar-SY"/>
        </w:rPr>
        <w:t xml:space="preserve">. وقدرة الموجة الحاملة المستقبِلة في المستقبل </w:t>
      </w:r>
      <w:r>
        <w:rPr>
          <w:i/>
          <w:iCs/>
          <w:lang w:val="fr-FR"/>
        </w:rPr>
        <w:t>k</w:t>
      </w:r>
      <w:r>
        <w:rPr>
          <w:rFonts w:hint="cs"/>
          <w:rtl/>
          <w:lang w:val="fr-FR" w:bidi="ar-SY"/>
        </w:rPr>
        <w:t xml:space="preserve"> تشتمل على الخسارة الناجمة عن الخبو الذي يسببه الانتشار المتعدد المسارات في القفزة </w:t>
      </w:r>
      <w:r>
        <w:rPr>
          <w:i/>
          <w:iCs/>
          <w:lang w:val="fr-FR"/>
        </w:rPr>
        <w:t>k</w:t>
      </w:r>
      <w:r>
        <w:rPr>
          <w:rFonts w:hint="cs"/>
          <w:rtl/>
          <w:lang w:val="fr-FR" w:bidi="ar-SY"/>
        </w:rPr>
        <w:t xml:space="preserve"> لمسير المرحل الراديوي.</w:t>
      </w:r>
    </w:p>
    <w:p w:rsidR="00222625" w:rsidRDefault="00222625" w:rsidP="00222625">
      <w:pPr>
        <w:spacing w:after="240"/>
        <w:rPr>
          <w:rtl/>
          <w:lang w:val="fr-FR" w:bidi="ar-SY"/>
        </w:rPr>
      </w:pPr>
      <w:r>
        <w:rPr>
          <w:rFonts w:hint="cs"/>
          <w:rtl/>
          <w:lang w:val="fr-FR" w:bidi="ar-SY"/>
        </w:rPr>
        <w:t xml:space="preserve">وبعد معرفة قيمة النسبة </w:t>
      </w:r>
      <w:r w:rsidRPr="007174AF">
        <w:rPr>
          <w:i/>
          <w:iCs/>
          <w:lang w:val="fr-FR"/>
        </w:rPr>
        <w:t>C</w:t>
      </w:r>
      <w:r>
        <w:rPr>
          <w:lang w:val="fr-FR"/>
        </w:rPr>
        <w:t>/</w:t>
      </w:r>
      <w:r w:rsidRPr="007174AF">
        <w:rPr>
          <w:i/>
          <w:iCs/>
          <w:lang w:val="fr-FR"/>
        </w:rPr>
        <w:t>I</w:t>
      </w:r>
      <w:r>
        <w:rPr>
          <w:rFonts w:hint="cs"/>
          <w:rtl/>
          <w:lang w:val="fr-FR" w:bidi="ar-SY"/>
        </w:rPr>
        <w:t xml:space="preserve"> لكل موجة حاملة ضيقة النطاق للخدمة </w:t>
      </w:r>
      <w:r>
        <w:rPr>
          <w:lang w:val="fr-FR"/>
        </w:rPr>
        <w:t>MSS</w:t>
      </w:r>
      <w:r>
        <w:rPr>
          <w:rFonts w:hint="cs"/>
          <w:rtl/>
          <w:lang w:val="fr-FR" w:bidi="ar-SY"/>
        </w:rPr>
        <w:t xml:space="preserve"> في كل فاصل زمني، يتم في الخطوة التالية تحويل القيمة </w:t>
      </w:r>
      <w:r w:rsidRPr="007174AF">
        <w:rPr>
          <w:i/>
          <w:iCs/>
          <w:lang w:val="fr-FR"/>
        </w:rPr>
        <w:t>C</w:t>
      </w:r>
      <w:r>
        <w:rPr>
          <w:lang w:val="fr-FR"/>
        </w:rPr>
        <w:t>/</w:t>
      </w:r>
      <w:r w:rsidRPr="007174AF">
        <w:rPr>
          <w:i/>
          <w:iCs/>
          <w:lang w:val="fr-FR"/>
        </w:rPr>
        <w:t>I</w:t>
      </w:r>
      <w:r>
        <w:rPr>
          <w:rFonts w:hint="cs"/>
          <w:rtl/>
          <w:lang w:val="fr-FR" w:bidi="ar-SY"/>
        </w:rPr>
        <w:t xml:space="preserve"> إلى قدرة الضوضاء بالنطاق أساسي. وتستمد الطريقة التي تتيح حساب قدرة ضوضاء التداخل بالنطاق الأساسي من التوصية </w:t>
      </w:r>
      <w:r>
        <w:rPr>
          <w:lang w:val="fr-FR"/>
        </w:rPr>
        <w:t>ITU-R SF.766</w:t>
      </w:r>
      <w:r>
        <w:rPr>
          <w:rFonts w:hint="cs"/>
          <w:rtl/>
          <w:lang w:val="fr-FR" w:bidi="ar-SY"/>
        </w:rPr>
        <w:t xml:space="preserve">. ويعبر عن عامل تخفيف التداخل </w:t>
      </w:r>
      <w:r>
        <w:rPr>
          <w:lang w:val="fr-FR"/>
        </w:rPr>
        <w:t>(dB) </w:t>
      </w:r>
      <w:r>
        <w:rPr>
          <w:i/>
          <w:iCs/>
          <w:lang w:val="fr-FR"/>
        </w:rPr>
        <w:t>B</w:t>
      </w:r>
      <w:r>
        <w:rPr>
          <w:rFonts w:hint="cs"/>
          <w:rtl/>
          <w:lang w:val="fr-FR" w:bidi="ar-SY"/>
        </w:rPr>
        <w:t xml:space="preserve"> بالطريقة التالية:</w:t>
      </w:r>
    </w:p>
    <w:p w:rsidR="00222625" w:rsidRPr="00441B2D" w:rsidRDefault="00222625" w:rsidP="00222625">
      <w:pPr>
        <w:pStyle w:val="Equation"/>
        <w:spacing w:before="0" w:after="200"/>
        <w:rPr>
          <w:szCs w:val="22"/>
          <w:rtl/>
          <w:lang w:val="fr-FR" w:bidi="ar-SY"/>
        </w:rPr>
      </w:pPr>
      <w:r w:rsidRPr="00441B2D">
        <w:rPr>
          <w:szCs w:val="22"/>
          <w:lang w:val="fr-FR"/>
        </w:rPr>
        <w:tab/>
      </w:r>
      <w:r w:rsidRPr="00441B2D">
        <w:rPr>
          <w:position w:val="-30"/>
          <w:szCs w:val="22"/>
          <w:lang w:val="fr-FR"/>
        </w:rPr>
        <w:object w:dxaOrig="26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32.75pt;height:36pt" o:ole="">
            <v:imagedata r:id="rId14" o:title=""/>
          </v:shape>
          <o:OLEObject Type="Embed" ProgID="Equation.3" ShapeID="_x0000_i1030" DrawAspect="Content" ObjectID="_1339402836" r:id="rId15"/>
        </w:object>
      </w:r>
      <w:r w:rsidRPr="00D6615E">
        <w:rPr>
          <w:szCs w:val="22"/>
        </w:rPr>
        <w:tab/>
        <w:t>(1)</w:t>
      </w:r>
    </w:p>
    <w:p w:rsidR="00222625" w:rsidRPr="00441B2D" w:rsidRDefault="00222625" w:rsidP="00222625">
      <w:pPr>
        <w:pStyle w:val="Equation"/>
        <w:tabs>
          <w:tab w:val="left" w:pos="1843"/>
        </w:tabs>
        <w:spacing w:after="200"/>
        <w:ind w:left="794"/>
        <w:rPr>
          <w:szCs w:val="22"/>
          <w:rtl/>
          <w:lang w:val="fr-FR" w:bidi="ar-SY"/>
        </w:rPr>
      </w:pPr>
      <w:r w:rsidRPr="00441B2D">
        <w:rPr>
          <w:position w:val="-36"/>
          <w:szCs w:val="22"/>
          <w:lang w:val="fr-FR"/>
        </w:rPr>
        <w:object w:dxaOrig="7339" w:dyaOrig="820">
          <v:shape id="_x0000_i1031" type="#_x0000_t75" style="width:366.75pt;height:45.75pt" o:ole="">
            <v:imagedata r:id="rId16" o:title=""/>
          </v:shape>
          <o:OLEObject Type="Embed" ProgID="Equation.3" ShapeID="_x0000_i1031" DrawAspect="Content" ObjectID="_1339402837" r:id="rId17"/>
        </w:object>
      </w:r>
      <w:r w:rsidRPr="00D6615E">
        <w:rPr>
          <w:szCs w:val="22"/>
        </w:rPr>
        <w:br/>
      </w:r>
      <w:r w:rsidRPr="00D6615E">
        <w:rPr>
          <w:szCs w:val="22"/>
        </w:rPr>
        <w:tab/>
      </w:r>
      <w:r w:rsidRPr="00441B2D">
        <w:rPr>
          <w:position w:val="-22"/>
          <w:szCs w:val="22"/>
          <w:lang w:val="fr-FR"/>
        </w:rPr>
        <w:object w:dxaOrig="5679" w:dyaOrig="580">
          <v:shape id="_x0000_i1032" type="#_x0000_t75" style="width:284.25pt;height:28.5pt" o:ole="">
            <v:imagedata r:id="rId18" o:title=""/>
          </v:shape>
          <o:OLEObject Type="Embed" ProgID="Equation.3" ShapeID="_x0000_i1032" DrawAspect="Content" ObjectID="_1339402838" r:id="rId19"/>
        </w:object>
      </w:r>
      <w:r w:rsidRPr="00D6615E">
        <w:rPr>
          <w:szCs w:val="22"/>
        </w:rPr>
        <w:tab/>
        <w:t>(2)</w:t>
      </w:r>
    </w:p>
    <w:p w:rsidR="00222625" w:rsidRPr="00441B2D" w:rsidRDefault="00222625" w:rsidP="00222625">
      <w:pPr>
        <w:pStyle w:val="Equation"/>
        <w:spacing w:before="0" w:after="200"/>
        <w:rPr>
          <w:szCs w:val="22"/>
          <w:rtl/>
          <w:lang w:val="fr-FR" w:bidi="ar-SY"/>
        </w:rPr>
      </w:pPr>
      <w:r w:rsidRPr="00D6615E">
        <w:rPr>
          <w:szCs w:val="22"/>
        </w:rPr>
        <w:tab/>
      </w:r>
      <w:r w:rsidRPr="00441B2D">
        <w:rPr>
          <w:position w:val="-10"/>
          <w:szCs w:val="22"/>
          <w:lang w:val="fr-FR"/>
        </w:rPr>
        <w:object w:dxaOrig="1800" w:dyaOrig="380">
          <v:shape id="_x0000_i1033" type="#_x0000_t75" style="width:90.75pt;height:18.75pt" o:ole="">
            <v:imagedata r:id="rId20" o:title=""/>
          </v:shape>
          <o:OLEObject Type="Embed" ProgID="Equation.3" ShapeID="_x0000_i1033" DrawAspect="Content" ObjectID="_1339402839" r:id="rId21"/>
        </w:object>
      </w:r>
      <w:r w:rsidRPr="00D6615E">
        <w:rPr>
          <w:szCs w:val="22"/>
        </w:rPr>
        <w:tab/>
        <w:t>(3)</w:t>
      </w:r>
    </w:p>
    <w:p w:rsidR="00222625" w:rsidRPr="00441B2D" w:rsidRDefault="00222625" w:rsidP="00222625">
      <w:pPr>
        <w:pStyle w:val="Equation"/>
        <w:spacing w:before="0"/>
        <w:rPr>
          <w:szCs w:val="22"/>
          <w:rtl/>
          <w:lang w:val="fr-FR" w:bidi="ar-SY"/>
        </w:rPr>
      </w:pPr>
      <w:r w:rsidRPr="00D6615E">
        <w:rPr>
          <w:szCs w:val="22"/>
        </w:rPr>
        <w:tab/>
      </w:r>
      <w:r w:rsidRPr="00441B2D">
        <w:rPr>
          <w:position w:val="-10"/>
          <w:szCs w:val="22"/>
        </w:rPr>
        <w:object w:dxaOrig="1359" w:dyaOrig="380">
          <v:shape id="_x0000_i1034" type="#_x0000_t75" style="width:68.25pt;height:18.75pt" o:ole="">
            <v:imagedata r:id="rId22" o:title=""/>
          </v:shape>
          <o:OLEObject Type="Embed" ProgID="Equation.3" ShapeID="_x0000_i1034" DrawAspect="Content" ObjectID="_1339402840" r:id="rId23"/>
        </w:object>
      </w:r>
      <w:r w:rsidRPr="00441B2D">
        <w:rPr>
          <w:szCs w:val="22"/>
        </w:rPr>
        <w:tab/>
        <w:t>(4)</w:t>
      </w:r>
    </w:p>
    <w:p w:rsidR="00222625" w:rsidRPr="00441B2D" w:rsidRDefault="00222625" w:rsidP="00222625">
      <w:pPr>
        <w:pStyle w:val="Equation"/>
        <w:spacing w:before="240" w:line="216" w:lineRule="auto"/>
        <w:rPr>
          <w:rFonts w:asciiTheme="majorBidi" w:hAnsiTheme="majorBidi" w:cstheme="majorBidi"/>
          <w:position w:val="-4"/>
          <w:szCs w:val="22"/>
          <w:lang w:bidi="ar-SY"/>
        </w:rPr>
      </w:pPr>
      <w:r w:rsidRPr="00441B2D">
        <w:rPr>
          <w:rFonts w:ascii="Symbol" w:hAnsi="Symbol"/>
          <w:lang w:bidi="ar-SY"/>
        </w:rPr>
        <w:tab/>
      </w:r>
      <w:r>
        <w:rPr>
          <w:rFonts w:ascii="Symbol" w:hAnsi="Symbol"/>
          <w:lang w:val="fr-FR" w:bidi="ar-SY"/>
        </w:rPr>
        <w:t></w:t>
      </w:r>
      <w:r w:rsidRPr="00441B2D">
        <w:rPr>
          <w:lang w:bidi="ar-SY"/>
        </w:rPr>
        <w:t>(</w:t>
      </w:r>
      <w:r w:rsidRPr="00441B2D">
        <w:rPr>
          <w:i/>
          <w:iCs/>
          <w:lang w:bidi="ar-SY"/>
        </w:rPr>
        <w:t>f</w:t>
      </w:r>
      <w:r w:rsidRPr="00441B2D">
        <w:rPr>
          <w:lang w:bidi="ar-SY"/>
        </w:rPr>
        <w:t xml:space="preserve"> </w:t>
      </w:r>
      <w:r>
        <w:rPr>
          <w:rFonts w:ascii="Symbol" w:hAnsi="Symbol"/>
          <w:lang w:val="fr-FR" w:bidi="ar-SY"/>
        </w:rPr>
        <w:t></w:t>
      </w:r>
      <w:r w:rsidRPr="00441B2D">
        <w:rPr>
          <w:i/>
          <w:lang w:bidi="ar-SY"/>
        </w:rPr>
        <w:t xml:space="preserve"> </w:t>
      </w:r>
      <w:r w:rsidRPr="00441B2D">
        <w:rPr>
          <w:i/>
          <w:iCs/>
          <w:lang w:bidi="ar-SY"/>
        </w:rPr>
        <w:t>f</w:t>
      </w:r>
      <w:r w:rsidRPr="00441B2D">
        <w:rPr>
          <w:position w:val="-4"/>
          <w:sz w:val="18"/>
          <w:lang w:bidi="ar-SY"/>
        </w:rPr>
        <w:t>0</w:t>
      </w:r>
      <w:r w:rsidRPr="00441B2D">
        <w:rPr>
          <w:lang w:bidi="ar-SY"/>
        </w:rPr>
        <w:t xml:space="preserve">)  </w:t>
      </w:r>
      <w:r>
        <w:rPr>
          <w:rFonts w:ascii="Symbol" w:hAnsi="Symbol"/>
          <w:lang w:val="fr-FR" w:bidi="ar-SY"/>
        </w:rPr>
        <w:t></w:t>
      </w:r>
      <w:r w:rsidRPr="00441B2D">
        <w:rPr>
          <w:lang w:bidi="ar-SY"/>
        </w:rPr>
        <w:t xml:space="preserve">  1</w:t>
      </w:r>
      <w:r w:rsidRPr="00441B2D">
        <w:rPr>
          <w:color w:val="FFFFFF"/>
          <w:lang w:bidi="ar-SY"/>
        </w:rPr>
        <w:t>mmmmmm</w:t>
      </w:r>
      <w:r>
        <w:rPr>
          <w:lang w:bidi="ar-SY"/>
        </w:rPr>
        <w:t xml:space="preserve">  </w:t>
      </w:r>
      <w:r w:rsidRPr="00441B2D">
        <w:rPr>
          <w:lang w:bidi="ar-SY"/>
        </w:rPr>
        <w:t xml:space="preserve">when </w:t>
      </w:r>
      <w:r w:rsidRPr="00441B2D">
        <w:rPr>
          <w:i/>
          <w:iCs/>
          <w:lang w:bidi="ar-SY"/>
        </w:rPr>
        <w:t xml:space="preserve">f </w:t>
      </w:r>
      <w:r w:rsidRPr="00441B2D">
        <w:rPr>
          <w:lang w:bidi="ar-SY"/>
        </w:rPr>
        <w:t xml:space="preserve"> </w:t>
      </w:r>
      <w:r>
        <w:rPr>
          <w:rFonts w:ascii="Symbol" w:hAnsi="Symbol"/>
          <w:lang w:val="fr-FR" w:bidi="ar-SY"/>
        </w:rPr>
        <w:t></w:t>
      </w:r>
      <w:r w:rsidRPr="00441B2D">
        <w:rPr>
          <w:lang w:bidi="ar-SY"/>
        </w:rPr>
        <w:t xml:space="preserve">  </w:t>
      </w:r>
      <w:r w:rsidRPr="00441B2D">
        <w:rPr>
          <w:i/>
          <w:iCs/>
          <w:lang w:bidi="ar-SY"/>
        </w:rPr>
        <w:t>f</w:t>
      </w:r>
      <w:r w:rsidRPr="00441B2D">
        <w:rPr>
          <w:position w:val="-4"/>
          <w:sz w:val="18"/>
          <w:lang w:bidi="ar-SY"/>
        </w:rPr>
        <w:t>0</w:t>
      </w:r>
      <w:r>
        <w:rPr>
          <w:rFonts w:hint="cs"/>
          <w:position w:val="-4"/>
          <w:sz w:val="18"/>
          <w:rtl/>
          <w:lang w:val="fr-FR" w:bidi="ar-SY"/>
        </w:rPr>
        <w:tab/>
      </w:r>
      <w:r w:rsidRPr="00441B2D">
        <w:rPr>
          <w:rFonts w:asciiTheme="majorBidi" w:hAnsiTheme="majorBidi" w:cstheme="majorBidi"/>
          <w:position w:val="-4"/>
          <w:szCs w:val="22"/>
          <w:lang w:bidi="ar-SY"/>
        </w:rPr>
        <w:t>(4a)</w:t>
      </w:r>
    </w:p>
    <w:p w:rsidR="00222625" w:rsidRPr="00222625" w:rsidRDefault="00222625" w:rsidP="00222625">
      <w:pPr>
        <w:pStyle w:val="Equation"/>
        <w:spacing w:before="0" w:line="216" w:lineRule="auto"/>
        <w:rPr>
          <w:rFonts w:asciiTheme="majorBidi" w:hAnsiTheme="majorBidi" w:cstheme="majorBidi"/>
          <w:szCs w:val="22"/>
          <w:lang w:bidi="ar-SY"/>
        </w:rPr>
      </w:pPr>
      <w:r w:rsidRPr="008B63CD">
        <w:rPr>
          <w:position w:val="-7"/>
        </w:rPr>
        <w:tab/>
      </w:r>
      <w:r w:rsidRPr="008B63CD">
        <w:rPr>
          <w:rFonts w:ascii="Symbol" w:hAnsi="Symbol"/>
        </w:rPr>
        <w:t></w:t>
      </w:r>
      <w:r w:rsidRPr="008B63CD">
        <w:t>(</w:t>
      </w:r>
      <w:r w:rsidRPr="008B63CD">
        <w:rPr>
          <w:i/>
          <w:iCs/>
        </w:rPr>
        <w:t>f</w:t>
      </w:r>
      <w:r w:rsidRPr="008B63CD">
        <w:t xml:space="preserve"> </w:t>
      </w:r>
      <w:r w:rsidRPr="008B63CD">
        <w:rPr>
          <w:rFonts w:ascii="Symbol" w:hAnsi="Symbol"/>
        </w:rPr>
        <w:t></w:t>
      </w:r>
      <w:r w:rsidRPr="008B63CD">
        <w:rPr>
          <w:i/>
        </w:rPr>
        <w:t xml:space="preserve"> </w:t>
      </w:r>
      <w:r w:rsidRPr="008B63CD">
        <w:rPr>
          <w:i/>
          <w:iCs/>
        </w:rPr>
        <w:t>f</w:t>
      </w:r>
      <w:r w:rsidRPr="008B63CD">
        <w:rPr>
          <w:position w:val="-4"/>
          <w:sz w:val="18"/>
        </w:rPr>
        <w:t>0</w:t>
      </w:r>
      <w:r w:rsidRPr="008B63CD">
        <w:t xml:space="preserve">)  </w:t>
      </w:r>
      <w:r w:rsidRPr="008B63CD">
        <w:rPr>
          <w:rFonts w:ascii="Symbol" w:hAnsi="Symbol"/>
        </w:rPr>
        <w:t></w:t>
      </w:r>
      <w:r w:rsidRPr="008B63CD">
        <w:t xml:space="preserve">  0</w:t>
      </w:r>
      <w:r w:rsidRPr="008B63CD">
        <w:rPr>
          <w:color w:val="FFFFFF"/>
        </w:rPr>
        <w:t>mmmmmm</w:t>
      </w:r>
      <w:r w:rsidRPr="008B63CD">
        <w:t xml:space="preserve">when </w:t>
      </w:r>
      <w:r w:rsidRPr="008B63CD">
        <w:rPr>
          <w:i/>
          <w:iCs/>
        </w:rPr>
        <w:t>f</w:t>
      </w:r>
      <w:r w:rsidRPr="008B63CD">
        <w:t xml:space="preserve">  </w:t>
      </w:r>
      <w:r w:rsidRPr="008B63CD">
        <w:rPr>
          <w:rFonts w:ascii="Symbol" w:hAnsi="Symbol"/>
        </w:rPr>
        <w:t></w:t>
      </w:r>
      <w:r w:rsidRPr="008B63CD">
        <w:t xml:space="preserve">  </w:t>
      </w:r>
      <w:r w:rsidRPr="008B63CD">
        <w:rPr>
          <w:i/>
          <w:iCs/>
        </w:rPr>
        <w:t>f</w:t>
      </w:r>
      <w:r w:rsidRPr="008B63CD">
        <w:rPr>
          <w:position w:val="-4"/>
          <w:sz w:val="18"/>
        </w:rPr>
        <w:t>0</w:t>
      </w:r>
    </w:p>
    <w:p w:rsidR="00222625" w:rsidRDefault="00222625" w:rsidP="00222625">
      <w:pPr>
        <w:spacing w:after="80" w:line="180" w:lineRule="auto"/>
        <w:rPr>
          <w:rtl/>
          <w:lang w:val="fr-FR" w:bidi="ar-SY"/>
        </w:rPr>
      </w:pPr>
      <w:r>
        <w:rPr>
          <w:rFonts w:hint="cs"/>
          <w:rtl/>
          <w:lang w:val="fr-FR" w:bidi="ar-SY"/>
        </w:rPr>
        <w:t>حيث:</w:t>
      </w:r>
    </w:p>
    <w:p w:rsidR="00222625" w:rsidRPr="00222625" w:rsidRDefault="00222625" w:rsidP="00222625">
      <w:pPr>
        <w:pStyle w:val="Equationlegend"/>
        <w:rPr>
          <w:rtl/>
          <w:lang w:bidi="ar-SY"/>
        </w:rPr>
      </w:pPr>
      <w:r>
        <w:rPr>
          <w:rFonts w:ascii="Symbol" w:hAnsi="Symbol" w:hint="cs"/>
          <w:rtl/>
          <w:lang w:val="fr-FR"/>
        </w:rPr>
        <w:tab/>
      </w:r>
      <w:r>
        <w:rPr>
          <w:rFonts w:ascii="Symbol" w:hAnsi="Symbol"/>
          <w:lang w:val="fr-FR"/>
        </w:rPr>
        <w:t></w:t>
      </w:r>
      <w:r>
        <w:rPr>
          <w:i/>
          <w:iCs/>
        </w:rPr>
        <w:t>f</w:t>
      </w:r>
      <w:r>
        <w:rPr>
          <w:rFonts w:hint="cs"/>
          <w:rtl/>
          <w:lang w:val="fr-FR" w:bidi="ar-SY"/>
        </w:rPr>
        <w:t xml:space="preserve"> :</w:t>
      </w:r>
      <w:r>
        <w:rPr>
          <w:rFonts w:hint="cs"/>
          <w:rtl/>
          <w:lang w:val="fr-FR" w:bidi="ar-SY"/>
        </w:rPr>
        <w:tab/>
        <w:t xml:space="preserve">قيمة جذر متوسط التربيع </w:t>
      </w:r>
      <w:r>
        <w:rPr>
          <w:lang w:val="fr-FR"/>
        </w:rPr>
        <w:t>(</w:t>
      </w:r>
      <w:proofErr w:type="spellStart"/>
      <w:r>
        <w:rPr>
          <w:lang w:val="fr-FR"/>
        </w:rPr>
        <w:t>r.m.s</w:t>
      </w:r>
      <w:proofErr w:type="spellEnd"/>
      <w:r>
        <w:rPr>
          <w:lang w:val="fr-FR"/>
        </w:rPr>
        <w:t>.)</w:t>
      </w:r>
      <w:r>
        <w:rPr>
          <w:rFonts w:hint="cs"/>
          <w:rtl/>
          <w:lang w:val="fr-FR" w:bidi="ar-SY"/>
        </w:rPr>
        <w:t xml:space="preserve"> لانحراف إشارة الاختبار (دون تشديد مسبق) للإشارة</w:t>
      </w:r>
      <w:r>
        <w:rPr>
          <w:rtl/>
          <w:lang w:val="fr-FR" w:bidi="ar-SY"/>
        </w:rPr>
        <w:br/>
      </w:r>
      <w:r>
        <w:rPr>
          <w:rFonts w:hint="cs"/>
          <w:rtl/>
          <w:lang w:val="fr-FR" w:bidi="ar-SY"/>
        </w:rPr>
        <w:t xml:space="preserve">المطلوبة </w:t>
      </w:r>
      <w:r>
        <w:rPr>
          <w:lang w:val="fr-FR"/>
        </w:rPr>
        <w:t>(kHz)</w:t>
      </w:r>
    </w:p>
    <w:p w:rsidR="00222625" w:rsidRDefault="00222625" w:rsidP="00222625">
      <w:pPr>
        <w:pStyle w:val="Equationlegend"/>
        <w:rPr>
          <w:rtl/>
          <w:lang w:val="fr-FR" w:bidi="ar-SY"/>
        </w:rPr>
      </w:pPr>
      <w:r>
        <w:rPr>
          <w:rFonts w:hint="cs"/>
          <w:i/>
          <w:iCs/>
          <w:rtl/>
        </w:rPr>
        <w:tab/>
      </w:r>
      <w:r>
        <w:rPr>
          <w:i/>
          <w:iCs/>
        </w:rPr>
        <w:t>f</w:t>
      </w:r>
      <w:r>
        <w:rPr>
          <w:rFonts w:hint="cs"/>
          <w:rtl/>
          <w:lang w:val="fr-FR" w:bidi="ar-SY"/>
        </w:rPr>
        <w:t xml:space="preserve"> :</w:t>
      </w:r>
      <w:r>
        <w:rPr>
          <w:rFonts w:hint="cs"/>
          <w:rtl/>
          <w:lang w:val="fr-FR" w:bidi="ar-SY"/>
        </w:rPr>
        <w:tab/>
        <w:t xml:space="preserve">التردد المركزي للقناة المعينة الواقعة في النطاق الأساسي للإشارة المطلوبة </w:t>
      </w:r>
      <w:r>
        <w:rPr>
          <w:lang w:val="fr-FR"/>
        </w:rPr>
        <w:t>(kHz)</w:t>
      </w:r>
    </w:p>
    <w:p w:rsidR="00222625" w:rsidRDefault="00222625" w:rsidP="00222625">
      <w:pPr>
        <w:pStyle w:val="Equationlegend"/>
        <w:rPr>
          <w:rtl/>
          <w:lang w:val="fr-FR" w:bidi="ar-SY"/>
        </w:rPr>
      </w:pPr>
      <w:r>
        <w:rPr>
          <w:rFonts w:hint="cs"/>
          <w:i/>
          <w:iCs/>
          <w:rtl/>
        </w:rPr>
        <w:tab/>
      </w:r>
      <w:r>
        <w:rPr>
          <w:i/>
          <w:iCs/>
        </w:rPr>
        <w:t>f</w:t>
      </w:r>
      <w:r>
        <w:rPr>
          <w:i/>
          <w:position w:val="-6"/>
          <w:sz w:val="16"/>
        </w:rPr>
        <w:t>m</w:t>
      </w:r>
      <w:r>
        <w:rPr>
          <w:rFonts w:hint="cs"/>
          <w:rtl/>
          <w:lang w:val="fr-FR" w:bidi="ar-SY"/>
        </w:rPr>
        <w:t xml:space="preserve"> :</w:t>
      </w:r>
      <w:r>
        <w:rPr>
          <w:rFonts w:hint="cs"/>
          <w:rtl/>
          <w:lang w:val="fr-FR" w:bidi="ar-SY"/>
        </w:rPr>
        <w:tab/>
        <w:t xml:space="preserve">التردد العلوي للنطاق الأساسي للإشارة المطلوبة </w:t>
      </w:r>
      <w:r>
        <w:rPr>
          <w:lang w:val="fr-FR"/>
        </w:rPr>
        <w:t>(kHz)</w:t>
      </w:r>
    </w:p>
    <w:p w:rsidR="00222625" w:rsidRDefault="00222625" w:rsidP="00222625">
      <w:pPr>
        <w:pStyle w:val="Equationlegend"/>
        <w:rPr>
          <w:rtl/>
          <w:lang w:val="fr-FR" w:bidi="ar-SY"/>
        </w:rPr>
      </w:pPr>
      <w:r>
        <w:rPr>
          <w:rFonts w:hint="cs"/>
          <w:i/>
          <w:rtl/>
        </w:rPr>
        <w:tab/>
      </w:r>
      <w:r>
        <w:rPr>
          <w:i/>
        </w:rPr>
        <w:t>p</w:t>
      </w:r>
      <w:r>
        <w:t>(</w:t>
      </w:r>
      <w:r>
        <w:rPr>
          <w:i/>
          <w:iCs/>
        </w:rPr>
        <w:t>f</w:t>
      </w:r>
      <w:r>
        <w:rPr>
          <w:i/>
        </w:rPr>
        <w:t>/</w:t>
      </w:r>
      <w:r>
        <w:rPr>
          <w:i/>
          <w:iCs/>
        </w:rPr>
        <w:t>f</w:t>
      </w:r>
      <w:r>
        <w:rPr>
          <w:i/>
          <w:position w:val="-6"/>
          <w:sz w:val="16"/>
        </w:rPr>
        <w:t>m</w:t>
      </w:r>
      <w:r>
        <w:t>)</w:t>
      </w:r>
      <w:r>
        <w:rPr>
          <w:rFonts w:hint="cs"/>
          <w:rtl/>
          <w:lang w:val="fr-FR" w:bidi="ar-SY"/>
        </w:rPr>
        <w:t xml:space="preserve"> :</w:t>
      </w:r>
      <w:r>
        <w:rPr>
          <w:rFonts w:hint="cs"/>
          <w:rtl/>
          <w:lang w:val="fr-FR" w:bidi="ar-SY"/>
        </w:rPr>
        <w:tab/>
        <w:t>عامل التشديد المسبق للتردد المركزي المعني في النطاق الأساسي للموجة الحاملة المطلوبة</w:t>
      </w:r>
    </w:p>
    <w:p w:rsidR="00222625" w:rsidRDefault="00222625" w:rsidP="00222625">
      <w:pPr>
        <w:pStyle w:val="Equationlegend"/>
        <w:rPr>
          <w:rtl/>
          <w:lang w:val="fr-FR" w:bidi="ar-SY"/>
        </w:rPr>
      </w:pPr>
      <w:r>
        <w:rPr>
          <w:rFonts w:hint="cs"/>
          <w:i/>
          <w:rtl/>
        </w:rPr>
        <w:tab/>
      </w:r>
      <w:r>
        <w:rPr>
          <w:i/>
        </w:rPr>
        <w:t>b</w:t>
      </w:r>
      <w:r>
        <w:rPr>
          <w:rFonts w:hint="cs"/>
          <w:rtl/>
          <w:lang w:val="fr-FR" w:bidi="ar-SY"/>
        </w:rPr>
        <w:t xml:space="preserve"> :</w:t>
      </w:r>
      <w:r>
        <w:rPr>
          <w:rFonts w:hint="cs"/>
          <w:rtl/>
          <w:lang w:val="fr-FR" w:bidi="ar-SY"/>
        </w:rPr>
        <w:tab/>
        <w:t xml:space="preserve">عرض نطاق القناة الهاتفية </w:t>
      </w:r>
      <w:r>
        <w:rPr>
          <w:lang w:val="fr-FR"/>
        </w:rPr>
        <w:t>(kHz 3,1)</w:t>
      </w:r>
    </w:p>
    <w:p w:rsidR="00222625" w:rsidRDefault="00222625" w:rsidP="00222625">
      <w:pPr>
        <w:pStyle w:val="Equationlegend"/>
        <w:rPr>
          <w:rtl/>
          <w:lang w:val="fr-FR" w:bidi="ar-SY"/>
        </w:rPr>
      </w:pPr>
      <w:r>
        <w:rPr>
          <w:rFonts w:hint="cs"/>
          <w:i/>
          <w:iCs/>
          <w:rtl/>
        </w:rPr>
        <w:tab/>
      </w:r>
      <w:r>
        <w:rPr>
          <w:i/>
          <w:iCs/>
        </w:rPr>
        <w:t>f</w:t>
      </w:r>
      <w:r>
        <w:rPr>
          <w:position w:val="-6"/>
          <w:sz w:val="16"/>
        </w:rPr>
        <w:t>0</w:t>
      </w:r>
      <w:r>
        <w:rPr>
          <w:rFonts w:hint="cs"/>
          <w:rtl/>
          <w:lang w:val="fr-FR" w:bidi="ar-SY"/>
        </w:rPr>
        <w:t xml:space="preserve"> :</w:t>
      </w:r>
      <w:r>
        <w:rPr>
          <w:rFonts w:hint="cs"/>
          <w:rtl/>
          <w:lang w:val="fr-FR" w:bidi="ar-SY"/>
        </w:rPr>
        <w:tab/>
        <w:t xml:space="preserve">التباعد بين ترددات الموجة الحاملة للإشارة المطلوبة والإشارة المسببة للتداخل </w:t>
      </w:r>
      <w:r>
        <w:rPr>
          <w:lang w:val="fr-FR"/>
        </w:rPr>
        <w:t>(kHz)</w:t>
      </w:r>
    </w:p>
    <w:p w:rsidR="00222625" w:rsidRDefault="00222625" w:rsidP="00222625">
      <w:pPr>
        <w:pStyle w:val="Equationlegend"/>
        <w:rPr>
          <w:rtl/>
          <w:lang w:val="fr-FR"/>
        </w:rPr>
      </w:pPr>
      <w:r>
        <w:rPr>
          <w:rFonts w:hint="cs"/>
          <w:i/>
          <w:rtl/>
        </w:rPr>
        <w:lastRenderedPageBreak/>
        <w:tab/>
      </w:r>
      <w:r>
        <w:rPr>
          <w:i/>
        </w:rPr>
        <w:t>S</w:t>
      </w:r>
      <w:r>
        <w:t>(</w:t>
      </w:r>
      <w:r>
        <w:rPr>
          <w:i/>
          <w:iCs/>
        </w:rPr>
        <w:t>f</w:t>
      </w:r>
      <w:r>
        <w:t>)</w:t>
      </w:r>
      <w:r>
        <w:rPr>
          <w:rFonts w:hint="cs"/>
          <w:rtl/>
          <w:lang w:val="fr-FR" w:bidi="ar-SY"/>
        </w:rPr>
        <w:t xml:space="preserve"> :</w:t>
      </w:r>
      <w:r>
        <w:rPr>
          <w:rFonts w:hint="cs"/>
          <w:rtl/>
          <w:lang w:val="fr-FR" w:bidi="ar-SY"/>
        </w:rPr>
        <w:tab/>
        <w:t xml:space="preserve">الجزء المستمر من الكثافة الطيفية للقدرة المعيارية للإشارة المطلوبة مع تشديد مسبق </w:t>
      </w:r>
      <w:r>
        <w:rPr>
          <w:lang w:val="fr-FR"/>
        </w:rPr>
        <w:t>(Hz</w:t>
      </w:r>
      <w:r>
        <w:rPr>
          <w:vertAlign w:val="superscript"/>
          <w:lang w:val="fr-FR" w:bidi="ar-SY"/>
        </w:rPr>
        <w:sym w:font="Symbol" w:char="F02D"/>
      </w:r>
      <w:r>
        <w:rPr>
          <w:vertAlign w:val="superscript"/>
          <w:lang w:val="fr-FR"/>
        </w:rPr>
        <w:t>1</w:t>
      </w:r>
      <w:r>
        <w:rPr>
          <w:lang w:val="fr-FR"/>
        </w:rPr>
        <w:t>)</w:t>
      </w:r>
    </w:p>
    <w:p w:rsidR="00222625" w:rsidRDefault="00222625" w:rsidP="00222625">
      <w:pPr>
        <w:pStyle w:val="Equationlegend"/>
        <w:rPr>
          <w:rtl/>
          <w:lang w:val="fr-FR" w:bidi="ar-SY"/>
        </w:rPr>
      </w:pPr>
      <w:r>
        <w:rPr>
          <w:rFonts w:hint="cs"/>
          <w:i/>
          <w:position w:val="3"/>
          <w:rtl/>
        </w:rPr>
        <w:tab/>
      </w:r>
      <w:r>
        <w:rPr>
          <w:i/>
          <w:position w:val="3"/>
        </w:rPr>
        <w:t>S</w:t>
      </w:r>
      <w:r>
        <w:rPr>
          <w:position w:val="-6"/>
          <w:sz w:val="16"/>
        </w:rPr>
        <w:t>0</w:t>
      </w:r>
      <w:r>
        <w:rPr>
          <w:rFonts w:hint="cs"/>
          <w:rtl/>
          <w:lang w:val="fr-FR"/>
        </w:rPr>
        <w:t xml:space="preserve"> :</w:t>
      </w:r>
      <w:r>
        <w:rPr>
          <w:rFonts w:hint="cs"/>
          <w:rtl/>
          <w:lang w:val="fr-FR"/>
        </w:rPr>
        <w:tab/>
        <w:t>قدرة الموجة الحاملة المتبقية المعيارية للإشارة المطلوبة</w:t>
      </w:r>
    </w:p>
    <w:p w:rsidR="00222625" w:rsidRDefault="00222625" w:rsidP="00222625">
      <w:pPr>
        <w:pStyle w:val="Equationlegend"/>
        <w:rPr>
          <w:rtl/>
          <w:lang w:val="fr-FR"/>
        </w:rPr>
      </w:pPr>
      <w:r>
        <w:rPr>
          <w:rFonts w:hint="cs"/>
          <w:i/>
          <w:rtl/>
        </w:rPr>
        <w:tab/>
      </w:r>
      <w:r>
        <w:rPr>
          <w:i/>
        </w:rPr>
        <w:t>P</w:t>
      </w:r>
      <w:r>
        <w:rPr>
          <w:iCs/>
        </w:rPr>
        <w:t>(</w:t>
      </w:r>
      <w:r>
        <w:rPr>
          <w:i/>
          <w:iCs/>
        </w:rPr>
        <w:t>f</w:t>
      </w:r>
      <w:r>
        <w:t>)</w:t>
      </w:r>
      <w:r>
        <w:rPr>
          <w:rFonts w:hint="cs"/>
          <w:rtl/>
          <w:lang w:val="fr-FR"/>
        </w:rPr>
        <w:t xml:space="preserve"> :</w:t>
      </w:r>
      <w:r>
        <w:rPr>
          <w:rFonts w:hint="cs"/>
          <w:rtl/>
          <w:lang w:val="fr-FR"/>
        </w:rPr>
        <w:tab/>
        <w:t xml:space="preserve">الجزء المستمر من الكثافة الطيفية للقدرة المعيارية للإشارة المسببة للتداخل </w:t>
      </w:r>
      <w:r>
        <w:rPr>
          <w:lang w:val="fr-FR"/>
        </w:rPr>
        <w:t>(Hz</w:t>
      </w:r>
      <w:r>
        <w:rPr>
          <w:vertAlign w:val="superscript"/>
          <w:lang w:val="fr-FR" w:bidi="ar-SY"/>
        </w:rPr>
        <w:sym w:font="Symbol" w:char="F02D"/>
      </w:r>
      <w:r>
        <w:rPr>
          <w:vertAlign w:val="superscript"/>
          <w:lang w:val="fr-FR"/>
        </w:rPr>
        <w:t>1</w:t>
      </w:r>
      <w:r>
        <w:rPr>
          <w:lang w:val="fr-FR"/>
        </w:rPr>
        <w:t>)</w:t>
      </w:r>
    </w:p>
    <w:p w:rsidR="00222625" w:rsidRDefault="00222625" w:rsidP="00222625">
      <w:pPr>
        <w:pStyle w:val="Equationlegend"/>
        <w:rPr>
          <w:rtl/>
          <w:lang w:val="fr-FR" w:bidi="ar-SY"/>
        </w:rPr>
      </w:pPr>
      <w:r>
        <w:rPr>
          <w:rFonts w:hint="cs"/>
          <w:i/>
          <w:position w:val="3"/>
          <w:rtl/>
        </w:rPr>
        <w:tab/>
      </w:r>
      <w:r>
        <w:rPr>
          <w:i/>
          <w:position w:val="3"/>
        </w:rPr>
        <w:t>P</w:t>
      </w:r>
      <w:r>
        <w:rPr>
          <w:position w:val="-4"/>
          <w:sz w:val="16"/>
        </w:rPr>
        <w:t>0</w:t>
      </w:r>
      <w:r>
        <w:rPr>
          <w:rFonts w:hint="cs"/>
          <w:rtl/>
          <w:lang w:val="fr-FR"/>
        </w:rPr>
        <w:t xml:space="preserve"> :</w:t>
      </w:r>
      <w:r>
        <w:rPr>
          <w:rFonts w:hint="cs"/>
          <w:rtl/>
          <w:lang w:val="fr-FR"/>
        </w:rPr>
        <w:tab/>
        <w:t>قدرة الموجة الحاملة المتبقية المعيارية للإشارة المسببة للتداخل</w:t>
      </w:r>
    </w:p>
    <w:p w:rsidR="00222625" w:rsidRDefault="00222625" w:rsidP="00222625">
      <w:pPr>
        <w:pStyle w:val="Equationlegend"/>
        <w:rPr>
          <w:rtl/>
          <w:lang w:val="fr-FR" w:bidi="ar-EG"/>
        </w:rPr>
      </w:pPr>
      <w:r>
        <w:rPr>
          <w:rFonts w:hint="cs"/>
          <w:i/>
          <w:rtl/>
        </w:rPr>
        <w:tab/>
      </w:r>
      <w:r>
        <w:rPr>
          <w:i/>
        </w:rPr>
        <w:t>A</w:t>
      </w:r>
      <w:r>
        <w:rPr>
          <w:iCs/>
        </w:rPr>
        <w:t>(</w:t>
      </w:r>
      <w:r>
        <w:rPr>
          <w:i/>
          <w:iCs/>
        </w:rPr>
        <w:t>f</w:t>
      </w:r>
      <w:r>
        <w:rPr>
          <w:iCs/>
        </w:rPr>
        <w:t>)</w:t>
      </w:r>
      <w:r>
        <w:rPr>
          <w:rFonts w:hint="cs"/>
          <w:rtl/>
          <w:lang w:val="fr-FR"/>
        </w:rPr>
        <w:t xml:space="preserve"> :</w:t>
      </w:r>
      <w:r>
        <w:rPr>
          <w:rFonts w:hint="cs"/>
          <w:rtl/>
          <w:lang w:val="fr-FR"/>
        </w:rPr>
        <w:tab/>
        <w:t>خاصية اتساع/تردد مرشاح استقبال الإشارة المطلوبة، مصدر الترددات هو التردد المركزي للموجة الحاملة للإشارة المسببة للتداخل</w:t>
      </w:r>
      <w:r>
        <w:rPr>
          <w:rFonts w:hint="cs"/>
          <w:rtl/>
          <w:lang w:val="fr-FR" w:bidi="ar-EG"/>
        </w:rPr>
        <w:t>.</w:t>
      </w:r>
    </w:p>
    <w:p w:rsidR="00222625" w:rsidRDefault="00222625" w:rsidP="00222625">
      <w:pPr>
        <w:spacing w:after="200" w:line="180" w:lineRule="auto"/>
        <w:rPr>
          <w:rtl/>
          <w:lang w:val="fr-FR" w:bidi="ar-SY"/>
        </w:rPr>
      </w:pPr>
      <w:r>
        <w:rPr>
          <w:rFonts w:hint="cs"/>
          <w:rtl/>
          <w:lang w:val="fr-FR" w:bidi="ar-SY"/>
        </w:rPr>
        <w:t>ويتم تقييس الكثافات الطيفية للقدرة بالنسبة إلى الوحدة ويُفترض أن تكون وحيدة الجانب (ترددات موجبة فقط).</w:t>
      </w:r>
    </w:p>
    <w:p w:rsidR="00222625" w:rsidRDefault="00222625" w:rsidP="00222625">
      <w:pPr>
        <w:keepNext/>
        <w:spacing w:after="80" w:line="180" w:lineRule="auto"/>
        <w:rPr>
          <w:rtl/>
          <w:lang w:val="fr-FR" w:bidi="ar-SY"/>
        </w:rPr>
      </w:pPr>
      <w:r>
        <w:rPr>
          <w:rFonts w:hint="cs"/>
          <w:rtl/>
          <w:lang w:val="fr-FR" w:bidi="ar-SY"/>
        </w:rPr>
        <w:t xml:space="preserve">وتنتج عبارة </w:t>
      </w:r>
      <w:r>
        <w:rPr>
          <w:i/>
        </w:rPr>
        <w:t>N</w:t>
      </w:r>
      <w:r>
        <w:rPr>
          <w:i/>
          <w:position w:val="-3"/>
          <w:sz w:val="16"/>
        </w:rPr>
        <w:t>p</w:t>
      </w:r>
      <w:r>
        <w:rPr>
          <w:rFonts w:hint="cs"/>
          <w:rtl/>
          <w:lang w:val="fr-FR" w:bidi="ar-SY"/>
        </w:rPr>
        <w:t xml:space="preserve"> بدلالة النسبة </w:t>
      </w:r>
      <w:r>
        <w:rPr>
          <w:i/>
          <w:iCs/>
          <w:lang w:val="fr-FR"/>
        </w:rPr>
        <w:t>C/I</w:t>
      </w:r>
      <w:r>
        <w:rPr>
          <w:rFonts w:hint="cs"/>
          <w:rtl/>
          <w:lang w:val="fr-FR" w:bidi="ar-SY"/>
        </w:rPr>
        <w:t xml:space="preserve"> المعادلتين </w:t>
      </w:r>
      <w:r>
        <w:rPr>
          <w:lang w:val="fr-FR"/>
        </w:rPr>
        <w:t>(5)</w:t>
      </w:r>
      <w:r>
        <w:rPr>
          <w:rFonts w:hint="cs"/>
          <w:rtl/>
          <w:lang w:val="fr-FR" w:bidi="ar-SY"/>
        </w:rPr>
        <w:t xml:space="preserve"> و</w:t>
      </w:r>
      <w:r>
        <w:rPr>
          <w:lang w:val="fr-FR"/>
        </w:rPr>
        <w:t>(6)</w:t>
      </w:r>
      <w:r>
        <w:rPr>
          <w:rFonts w:hint="cs"/>
          <w:rtl/>
          <w:lang w:val="fr-FR" w:bidi="ar-SY"/>
        </w:rPr>
        <w:t xml:space="preserve">. ويلاحظ أن تحديد </w:t>
      </w:r>
      <w:r>
        <w:rPr>
          <w:i/>
        </w:rPr>
        <w:t>N</w:t>
      </w:r>
      <w:r>
        <w:rPr>
          <w:i/>
          <w:position w:val="-3"/>
          <w:sz w:val="16"/>
        </w:rPr>
        <w:t>p</w:t>
      </w:r>
      <w:r>
        <w:rPr>
          <w:rFonts w:hint="cs"/>
          <w:rtl/>
          <w:lang w:val="fr-FR" w:bidi="ar-SY"/>
        </w:rPr>
        <w:t xml:space="preserve"> يتطلب ما يلي:</w:t>
      </w:r>
    </w:p>
    <w:p w:rsidR="00222625" w:rsidRDefault="00222625" w:rsidP="00222625">
      <w:pPr>
        <w:pStyle w:val="enumlev1"/>
        <w:rPr>
          <w:rtl/>
        </w:rPr>
      </w:pPr>
      <w:r>
        <w:rPr>
          <w:rFonts w:hint="cs"/>
          <w:rtl/>
        </w:rPr>
        <w:t>-</w:t>
      </w:r>
      <w:r>
        <w:rPr>
          <w:rFonts w:hint="cs"/>
          <w:rtl/>
        </w:rPr>
        <w:tab/>
        <w:t>معرفة طيف الإشارة المطلوبة (المهاتفة التماثلية)؛</w:t>
      </w:r>
    </w:p>
    <w:p w:rsidR="00222625" w:rsidRDefault="00222625" w:rsidP="00222625">
      <w:pPr>
        <w:pStyle w:val="enumlev1"/>
        <w:rPr>
          <w:rtl/>
        </w:rPr>
      </w:pPr>
      <w:r>
        <w:rPr>
          <w:rFonts w:hint="cs"/>
          <w:rtl/>
        </w:rPr>
        <w:t>-</w:t>
      </w:r>
      <w:r>
        <w:rPr>
          <w:rFonts w:hint="cs"/>
          <w:rtl/>
        </w:rPr>
        <w:tab/>
        <w:t>معرفة طيف الإشارة المسببة للتداخل.</w:t>
      </w:r>
    </w:p>
    <w:p w:rsidR="00222625" w:rsidRDefault="00222625" w:rsidP="00222625">
      <w:pPr>
        <w:keepNext/>
        <w:spacing w:after="240" w:line="180" w:lineRule="auto"/>
        <w:rPr>
          <w:rtl/>
          <w:lang w:val="fr-FR" w:bidi="ar-SY"/>
        </w:rPr>
      </w:pPr>
      <w:r>
        <w:rPr>
          <w:rFonts w:hint="cs"/>
          <w:rtl/>
          <w:lang w:val="fr-FR" w:bidi="ar-SY"/>
        </w:rPr>
        <w:t xml:space="preserve">ويتم الحصول على قدرة التداخل الموازنة كقدرة غير موازنة في </w:t>
      </w:r>
      <w:r>
        <w:rPr>
          <w:lang w:val="fr-FR"/>
        </w:rPr>
        <w:t>kHz 1,75</w:t>
      </w:r>
      <w:r>
        <w:rPr>
          <w:rFonts w:hint="cs"/>
          <w:rtl/>
          <w:lang w:val="fr-FR" w:bidi="ar-SY"/>
        </w:rPr>
        <w:t xml:space="preserve"> مما يؤدي إلى:</w:t>
      </w:r>
    </w:p>
    <w:p w:rsidR="00222625" w:rsidRDefault="00222625" w:rsidP="00222625">
      <w:pPr>
        <w:pStyle w:val="Equation"/>
        <w:spacing w:before="0"/>
        <w:rPr>
          <w:rtl/>
          <w:lang w:bidi="ar-SY"/>
        </w:rPr>
      </w:pPr>
      <w:r>
        <w:rPr>
          <w:lang w:val="fr-FR"/>
        </w:rPr>
        <w:tab/>
      </w:r>
      <w:r w:rsidRPr="003E441B">
        <w:rPr>
          <w:position w:val="-14"/>
          <w:lang w:val="fr-FR"/>
        </w:rPr>
        <w:object w:dxaOrig="2100" w:dyaOrig="420">
          <v:shape id="_x0000_i1035" type="#_x0000_t75" style="width:105.75pt;height:21pt" o:ole="">
            <v:imagedata r:id="rId24" o:title=""/>
          </v:shape>
          <o:OLEObject Type="Embed" ProgID="Equation.3" ShapeID="_x0000_i1035" DrawAspect="Content" ObjectID="_1339402841" r:id="rId25"/>
        </w:object>
      </w:r>
      <w:r>
        <w:tab/>
      </w:r>
      <w:r w:rsidRPr="006D21A4">
        <w:rPr>
          <w:szCs w:val="28"/>
        </w:rPr>
        <w:t>(5)</w:t>
      </w:r>
    </w:p>
    <w:p w:rsidR="00222625" w:rsidRDefault="00222625" w:rsidP="00222625">
      <w:pPr>
        <w:spacing w:before="240" w:line="180" w:lineRule="auto"/>
        <w:rPr>
          <w:rtl/>
          <w:lang w:val="fr-FR" w:bidi="ar-SY"/>
        </w:rPr>
      </w:pPr>
      <w:r>
        <w:rPr>
          <w:rFonts w:hint="cs"/>
          <w:rtl/>
          <w:lang w:val="fr-FR" w:bidi="ar-SY"/>
        </w:rPr>
        <w:t xml:space="preserve">مع العلم بأن </w:t>
      </w:r>
      <w:r>
        <w:rPr>
          <w:i/>
          <w:iCs/>
          <w:lang w:val="fr-FR"/>
        </w:rPr>
        <w:t>C/I</w:t>
      </w:r>
      <w:r>
        <w:rPr>
          <w:rFonts w:hint="cs"/>
          <w:rtl/>
          <w:lang w:val="fr-FR" w:bidi="ar-SY"/>
        </w:rPr>
        <w:t xml:space="preserve"> هي نسبة الموجة الحاملة إلى التداخل </w:t>
      </w:r>
      <w:r>
        <w:rPr>
          <w:lang w:val="fr-FR"/>
        </w:rPr>
        <w:t>(dB)</w:t>
      </w:r>
      <w:r>
        <w:rPr>
          <w:rFonts w:hint="cs"/>
          <w:rtl/>
          <w:lang w:val="fr-FR" w:bidi="ar-SY"/>
        </w:rPr>
        <w:t>.</w:t>
      </w:r>
    </w:p>
    <w:p w:rsidR="00222625" w:rsidRDefault="00222625" w:rsidP="00222625">
      <w:pPr>
        <w:rPr>
          <w:rtl/>
          <w:lang w:val="fr-FR" w:bidi="ar-SY"/>
        </w:rPr>
      </w:pPr>
      <w:r>
        <w:rPr>
          <w:rFonts w:hint="cs"/>
          <w:rtl/>
          <w:lang w:val="fr-FR" w:bidi="ar-SY"/>
        </w:rPr>
        <w:t xml:space="preserve">ويشتمل حساب عامل تخفيف التداخل على </w:t>
      </w:r>
      <w:proofErr w:type="spellStart"/>
      <w:r>
        <w:rPr>
          <w:rFonts w:hint="cs"/>
          <w:rtl/>
          <w:lang w:val="fr-FR" w:bidi="ar-SY"/>
        </w:rPr>
        <w:t>تلافيف</w:t>
      </w:r>
      <w:proofErr w:type="spellEnd"/>
      <w:r>
        <w:rPr>
          <w:rFonts w:hint="cs"/>
          <w:rtl/>
          <w:lang w:val="fr-FR" w:bidi="ar-SY"/>
        </w:rPr>
        <w:t xml:space="preserve"> أطياف القدرات المطلوبة والمسببة للتداخل. ويشار إلى أطياف قدرة المرحل الراديوي للخدمة الثابتة بسعات قناة متعددة في التوصية </w:t>
      </w:r>
      <w:r>
        <w:rPr>
          <w:lang w:val="fr-FR"/>
        </w:rPr>
        <w:t>ITU-R SF.766</w:t>
      </w:r>
      <w:r>
        <w:rPr>
          <w:rFonts w:hint="cs"/>
          <w:rtl/>
          <w:lang w:val="fr-FR" w:bidi="ar-SY"/>
        </w:rPr>
        <w:t>. وبعد الحصول على قيمة أو علاقة تعبر عن</w:t>
      </w:r>
      <w:r>
        <w:rPr>
          <w:rFonts w:hint="eastAsia"/>
          <w:rtl/>
          <w:lang w:val="fr-FR" w:bidi="ar-SY"/>
        </w:rPr>
        <w:t> </w:t>
      </w:r>
      <w:r>
        <w:rPr>
          <w:rFonts w:hint="cs"/>
          <w:rtl/>
          <w:lang w:val="fr-FR" w:bidi="ar-SY"/>
        </w:rPr>
        <w:t>عامل تخفيف التداخل يسهل حساب الضوضاء بالنطاق الأساسي.</w:t>
      </w:r>
    </w:p>
    <w:p w:rsidR="00222625" w:rsidRDefault="00222625" w:rsidP="00222625">
      <w:pPr>
        <w:rPr>
          <w:rtl/>
          <w:lang w:val="fr-FR" w:bidi="ar-SY"/>
        </w:rPr>
      </w:pPr>
      <w:r>
        <w:rPr>
          <w:rFonts w:hint="cs"/>
          <w:rtl/>
          <w:lang w:val="fr-FR" w:bidi="ar-SY"/>
        </w:rPr>
        <w:t>ويمكن حساب سويات الضوضاء الحرارية في النطاق الأساسي في كل مستقبل من مستقبلات الخدمة الثابتة استناداً إلى</w:t>
      </w:r>
      <w:r>
        <w:rPr>
          <w:rFonts w:hint="eastAsia"/>
          <w:rtl/>
          <w:lang w:val="fr-FR" w:bidi="ar-SY"/>
        </w:rPr>
        <w:t> </w:t>
      </w:r>
      <w:r>
        <w:rPr>
          <w:rFonts w:hint="cs"/>
          <w:rtl/>
          <w:lang w:val="fr-FR" w:bidi="ar-SY"/>
        </w:rPr>
        <w:t xml:space="preserve">تقديرات النسبة </w:t>
      </w:r>
      <w:r>
        <w:rPr>
          <w:i/>
          <w:iCs/>
          <w:lang w:val="fr-FR"/>
        </w:rPr>
        <w:t>C/N</w:t>
      </w:r>
      <w:r>
        <w:rPr>
          <w:rFonts w:hint="cs"/>
          <w:rtl/>
          <w:lang w:val="fr-FR" w:bidi="ar-SY"/>
        </w:rPr>
        <w:t xml:space="preserve"> والنسبة </w:t>
      </w:r>
      <w:r>
        <w:rPr>
          <w:i/>
          <w:iCs/>
          <w:lang w:val="fr-FR"/>
        </w:rPr>
        <w:t>S/N</w:t>
      </w:r>
      <w:r>
        <w:rPr>
          <w:rFonts w:hint="cs"/>
          <w:rtl/>
          <w:lang w:val="fr-FR" w:bidi="ar-SY"/>
        </w:rPr>
        <w:t xml:space="preserve"> بالنطاق الأساسي التي تطبق على الأنظمة </w:t>
      </w:r>
      <w:proofErr w:type="spellStart"/>
      <w:r>
        <w:rPr>
          <w:lang w:val="fr-FR"/>
        </w:rPr>
        <w:t>FDM</w:t>
      </w:r>
      <w:proofErr w:type="spellEnd"/>
      <w:r>
        <w:rPr>
          <w:lang w:val="fr-FR"/>
        </w:rPr>
        <w:t>-FM</w:t>
      </w:r>
      <w:r>
        <w:rPr>
          <w:rFonts w:hint="cs"/>
          <w:rtl/>
          <w:lang w:val="fr-FR" w:bidi="ar-SY"/>
        </w:rPr>
        <w:t xml:space="preserve"> في الخدمة الثابتة.</w:t>
      </w:r>
    </w:p>
    <w:p w:rsidR="00222625" w:rsidRDefault="00222625" w:rsidP="00222625">
      <w:pPr>
        <w:rPr>
          <w:rtl/>
          <w:lang w:val="fr-FR" w:bidi="ar-SY"/>
        </w:rPr>
      </w:pPr>
      <w:r>
        <w:rPr>
          <w:rFonts w:hint="cs"/>
          <w:rtl/>
          <w:lang w:val="fr-FR" w:bidi="ar-SY"/>
        </w:rPr>
        <w:t>وبالإمكان تحديد الضوضاء الكلية بالنطاق الأساسي عند نهاية مسير المرحلات الراديوية في كل فاصل زمني وعلى النحو</w:t>
      </w:r>
      <w:r>
        <w:rPr>
          <w:rFonts w:hint="eastAsia"/>
          <w:rtl/>
          <w:lang w:val="fr-FR" w:bidi="ar-SY"/>
        </w:rPr>
        <w:t> </w:t>
      </w:r>
      <w:r>
        <w:rPr>
          <w:rFonts w:hint="cs"/>
          <w:rtl/>
          <w:lang w:val="fr-FR" w:bidi="ar-SY"/>
        </w:rPr>
        <w:t>التالي:</w:t>
      </w:r>
    </w:p>
    <w:p w:rsidR="00222625" w:rsidRDefault="00222625" w:rsidP="00222625">
      <w:pPr>
        <w:pStyle w:val="Equation"/>
        <w:spacing w:before="0" w:line="216" w:lineRule="auto"/>
      </w:pPr>
      <w:r>
        <w:rPr>
          <w:lang w:val="fr-FR"/>
        </w:rPr>
        <w:tab/>
      </w:r>
      <w:r w:rsidRPr="003E441B">
        <w:rPr>
          <w:position w:val="-32"/>
          <w:lang w:val="fr-FR"/>
        </w:rPr>
        <w:object w:dxaOrig="4700" w:dyaOrig="580">
          <v:shape id="_x0000_i1036" type="#_x0000_t75" style="width:234.75pt;height:28.5pt" o:ole="">
            <v:imagedata r:id="rId26" o:title=""/>
          </v:shape>
          <o:OLEObject Type="Embed" ProgID="Equation.3" ShapeID="_x0000_i1036" DrawAspect="Content" ObjectID="_1339402842" r:id="rId27"/>
        </w:object>
      </w:r>
      <w:r>
        <w:rPr>
          <w:lang w:val="fr-FR"/>
        </w:rPr>
        <w:tab/>
      </w:r>
      <w:r w:rsidRPr="006D21A4">
        <w:rPr>
          <w:szCs w:val="28"/>
        </w:rPr>
        <w:t>(6)</w:t>
      </w:r>
    </w:p>
    <w:p w:rsidR="00222625" w:rsidRDefault="00222625" w:rsidP="00222625">
      <w:pPr>
        <w:spacing w:after="70" w:line="180" w:lineRule="auto"/>
        <w:rPr>
          <w:rtl/>
          <w:lang w:val="fr-FR" w:bidi="ar-SY"/>
        </w:rPr>
      </w:pPr>
      <w:r>
        <w:rPr>
          <w:rFonts w:hint="cs"/>
          <w:rtl/>
          <w:lang w:val="fr-FR" w:bidi="ar-SY"/>
        </w:rPr>
        <w:t>حيث:</w:t>
      </w:r>
    </w:p>
    <w:p w:rsidR="00222625" w:rsidRDefault="00222625" w:rsidP="00222625">
      <w:pPr>
        <w:pStyle w:val="Equationlegend"/>
        <w:rPr>
          <w:rtl/>
          <w:lang w:val="fr-FR" w:bidi="ar-SY"/>
        </w:rPr>
      </w:pPr>
      <w:r>
        <w:rPr>
          <w:rFonts w:hint="cs"/>
          <w:rtl/>
        </w:rPr>
        <w:tab/>
      </w:r>
      <w:r>
        <w:t>(</w:t>
      </w:r>
      <w:r>
        <w:rPr>
          <w:i/>
          <w:iCs/>
        </w:rPr>
        <w:t>I</w:t>
      </w:r>
      <w:r>
        <w:t xml:space="preserve"> </w:t>
      </w:r>
      <w:r>
        <w:rPr>
          <w:rFonts w:ascii="Symbol" w:hAnsi="Symbol"/>
          <w:lang w:val="fr-FR"/>
        </w:rPr>
        <w:t></w:t>
      </w:r>
      <w:r>
        <w:t xml:space="preserve"> </w:t>
      </w:r>
      <w:r>
        <w:rPr>
          <w:i/>
          <w:iCs/>
        </w:rPr>
        <w:t>N</w:t>
      </w:r>
      <w:r>
        <w:t>)</w:t>
      </w:r>
      <w:r>
        <w:rPr>
          <w:i/>
          <w:iCs/>
          <w:position w:val="-4"/>
          <w:sz w:val="16"/>
        </w:rPr>
        <w:t>BB</w:t>
      </w:r>
      <w:r>
        <w:rPr>
          <w:rFonts w:hint="cs"/>
          <w:rtl/>
          <w:lang w:val="fr-FR" w:bidi="ar-SY"/>
        </w:rPr>
        <w:t xml:space="preserve"> :</w:t>
      </w:r>
      <w:r>
        <w:rPr>
          <w:rFonts w:hint="cs"/>
          <w:rtl/>
          <w:lang w:val="fr-FR" w:bidi="ar-SY"/>
        </w:rPr>
        <w:tab/>
        <w:t xml:space="preserve">الضوضاء الكلية في النطاق الأساسي في وصلة الخدمة الثابتة </w:t>
      </w:r>
      <w:r>
        <w:rPr>
          <w:lang w:val="fr-FR"/>
        </w:rPr>
        <w:t>(</w:t>
      </w:r>
      <w:proofErr w:type="spellStart"/>
      <w:r>
        <w:rPr>
          <w:lang w:val="fr-FR"/>
        </w:rPr>
        <w:t>pW</w:t>
      </w:r>
      <w:proofErr w:type="spellEnd"/>
      <w:r>
        <w:rPr>
          <w:lang w:val="fr-FR"/>
        </w:rPr>
        <w:t>)</w:t>
      </w:r>
    </w:p>
    <w:p w:rsidR="00222625" w:rsidRDefault="00222625" w:rsidP="00222625">
      <w:pPr>
        <w:pStyle w:val="Equationlegend"/>
        <w:rPr>
          <w:rtl/>
          <w:lang w:val="fr-FR" w:bidi="ar-SY"/>
        </w:rPr>
      </w:pPr>
      <w:r>
        <w:rPr>
          <w:rFonts w:hint="cs"/>
          <w:i/>
          <w:iCs/>
          <w:rtl/>
        </w:rPr>
        <w:tab/>
      </w:r>
      <w:r>
        <w:rPr>
          <w:i/>
          <w:iCs/>
        </w:rPr>
        <w:t>N</w:t>
      </w:r>
      <w:proofErr w:type="spellStart"/>
      <w:r>
        <w:rPr>
          <w:i/>
          <w:iCs/>
          <w:position w:val="-4"/>
          <w:sz w:val="16"/>
        </w:rPr>
        <w:t>pk</w:t>
      </w:r>
      <w:proofErr w:type="spellEnd"/>
      <w:r>
        <w:rPr>
          <w:rFonts w:hint="cs"/>
          <w:rtl/>
          <w:lang w:val="fr-FR" w:bidi="ar-SY"/>
        </w:rPr>
        <w:t xml:space="preserve"> :</w:t>
      </w:r>
      <w:r>
        <w:rPr>
          <w:rFonts w:hint="cs"/>
          <w:rtl/>
          <w:lang w:val="fr-FR" w:bidi="ar-SY"/>
        </w:rPr>
        <w:tab/>
        <w:t xml:space="preserve">قدرة الضوضاء الموزونة بالنسبة للمستقبل </w:t>
      </w:r>
      <w:r>
        <w:rPr>
          <w:i/>
          <w:iCs/>
          <w:lang w:val="fr-FR"/>
        </w:rPr>
        <w:t>k</w:t>
      </w:r>
      <w:r>
        <w:rPr>
          <w:rFonts w:hint="cs"/>
          <w:rtl/>
          <w:lang w:val="fr-FR" w:bidi="ar-SY"/>
        </w:rPr>
        <w:t xml:space="preserve"> (حسب المعادلة </w:t>
      </w:r>
      <w:r>
        <w:rPr>
          <w:lang w:val="fr-FR"/>
        </w:rPr>
        <w:t>(5)</w:t>
      </w:r>
      <w:r>
        <w:rPr>
          <w:rFonts w:hint="cs"/>
          <w:rtl/>
          <w:lang w:val="fr-FR" w:bidi="ar-SY"/>
        </w:rPr>
        <w:t>)</w:t>
      </w:r>
    </w:p>
    <w:p w:rsidR="00222625" w:rsidRDefault="00222625" w:rsidP="00222625">
      <w:pPr>
        <w:pStyle w:val="Equationlegend"/>
        <w:rPr>
          <w:rtl/>
          <w:lang w:val="fr-FR" w:bidi="ar-SY"/>
        </w:rPr>
      </w:pPr>
      <w:r>
        <w:rPr>
          <w:rFonts w:hint="cs"/>
          <w:i/>
          <w:iCs/>
          <w:rtl/>
        </w:rPr>
        <w:tab/>
      </w:r>
      <w:r>
        <w:rPr>
          <w:i/>
          <w:iCs/>
        </w:rPr>
        <w:t>N</w:t>
      </w:r>
      <w:proofErr w:type="spellStart"/>
      <w:r>
        <w:rPr>
          <w:i/>
          <w:iCs/>
          <w:position w:val="-4"/>
          <w:sz w:val="16"/>
        </w:rPr>
        <w:t>Tk</w:t>
      </w:r>
      <w:proofErr w:type="spellEnd"/>
      <w:r>
        <w:rPr>
          <w:rFonts w:hint="cs"/>
          <w:rtl/>
          <w:lang w:val="fr-FR" w:bidi="ar-SY"/>
        </w:rPr>
        <w:t xml:space="preserve"> :</w:t>
      </w:r>
      <w:r>
        <w:rPr>
          <w:rFonts w:hint="cs"/>
          <w:rtl/>
          <w:lang w:val="fr-FR" w:bidi="ar-SY"/>
        </w:rPr>
        <w:tab/>
        <w:t xml:space="preserve">الضوضاء الحرارية عند دخل المستقبل </w:t>
      </w:r>
      <w:r>
        <w:rPr>
          <w:i/>
          <w:iCs/>
          <w:lang w:val="fr-FR"/>
        </w:rPr>
        <w:t>k</w:t>
      </w:r>
    </w:p>
    <w:p w:rsidR="00222625" w:rsidRDefault="00222625" w:rsidP="00222625">
      <w:pPr>
        <w:pStyle w:val="Equationlegend"/>
        <w:rPr>
          <w:rtl/>
          <w:lang w:val="fr-FR" w:bidi="ar-SY"/>
        </w:rPr>
      </w:pPr>
      <w:r>
        <w:rPr>
          <w:rFonts w:hint="cs"/>
          <w:i/>
          <w:iCs/>
          <w:rtl/>
        </w:rPr>
        <w:tab/>
      </w:r>
      <w:r>
        <w:rPr>
          <w:i/>
          <w:iCs/>
        </w:rPr>
        <w:t>N</w:t>
      </w:r>
      <w:proofErr w:type="spellStart"/>
      <w:r>
        <w:rPr>
          <w:i/>
          <w:iCs/>
          <w:position w:val="-4"/>
          <w:sz w:val="16"/>
        </w:rPr>
        <w:t>Ik</w:t>
      </w:r>
      <w:proofErr w:type="spellEnd"/>
      <w:r>
        <w:rPr>
          <w:rFonts w:hint="cs"/>
          <w:rtl/>
          <w:lang w:val="fr-FR" w:bidi="ar-SY"/>
        </w:rPr>
        <w:t xml:space="preserve"> :</w:t>
      </w:r>
      <w:r>
        <w:rPr>
          <w:rFonts w:hint="cs"/>
          <w:rtl/>
          <w:lang w:val="fr-FR" w:bidi="ar-SY"/>
        </w:rPr>
        <w:tab/>
        <w:t xml:space="preserve">ضوضاء التداخل داخل الخدمة المقدرة في النطاق الأساسي عند المستقبل </w:t>
      </w:r>
      <w:r w:rsidRPr="00F659CA">
        <w:rPr>
          <w:i/>
          <w:iCs/>
          <w:lang w:val="fr-FR"/>
        </w:rPr>
        <w:t>k</w:t>
      </w:r>
    </w:p>
    <w:p w:rsidR="00222625" w:rsidRDefault="00222625" w:rsidP="00222625">
      <w:pPr>
        <w:pStyle w:val="Equationlegend"/>
        <w:rPr>
          <w:rtl/>
          <w:lang w:val="fr-FR" w:bidi="ar-SY"/>
        </w:rPr>
      </w:pPr>
      <w:r>
        <w:rPr>
          <w:rFonts w:hint="cs"/>
          <w:i/>
          <w:iCs/>
          <w:rtl/>
        </w:rPr>
        <w:tab/>
      </w:r>
      <w:r>
        <w:rPr>
          <w:i/>
          <w:iCs/>
        </w:rPr>
        <w:t>L</w:t>
      </w:r>
      <w:proofErr w:type="spellStart"/>
      <w:r>
        <w:rPr>
          <w:i/>
          <w:iCs/>
          <w:position w:val="-4"/>
          <w:sz w:val="16"/>
        </w:rPr>
        <w:t>MPk</w:t>
      </w:r>
      <w:proofErr w:type="spellEnd"/>
      <w:r>
        <w:rPr>
          <w:rFonts w:hint="cs"/>
          <w:rtl/>
        </w:rPr>
        <w:t xml:space="preserve"> :</w:t>
      </w:r>
      <w:r>
        <w:rPr>
          <w:rFonts w:hint="cs"/>
          <w:rtl/>
        </w:rPr>
        <w:tab/>
        <w:t xml:space="preserve">خسارة الخبو الناجم عن الانتشار بالمسارات المتعددة بالنسبة إلى القفزة </w:t>
      </w:r>
      <w:r w:rsidRPr="00F659CA">
        <w:rPr>
          <w:i/>
          <w:iCs/>
          <w:lang w:val="fr-FR"/>
        </w:rPr>
        <w:t>k</w:t>
      </w:r>
    </w:p>
    <w:p w:rsidR="00222625" w:rsidRDefault="00222625" w:rsidP="00222625">
      <w:pPr>
        <w:pStyle w:val="Equationlegend"/>
        <w:rPr>
          <w:rtl/>
          <w:lang w:val="fr-FR" w:bidi="ar-SY"/>
        </w:rPr>
      </w:pPr>
      <w:r>
        <w:rPr>
          <w:rFonts w:hint="cs"/>
          <w:i/>
          <w:iCs/>
          <w:position w:val="-4"/>
          <w:sz w:val="16"/>
          <w:rtl/>
        </w:rPr>
        <w:tab/>
      </w:r>
      <w:proofErr w:type="spellStart"/>
      <w:r w:rsidRPr="0010631A">
        <w:rPr>
          <w:i/>
          <w:iCs/>
          <w:position w:val="-4"/>
          <w:sz w:val="16"/>
        </w:rPr>
        <w:t>Nother</w:t>
      </w:r>
      <w:proofErr w:type="spellEnd"/>
      <w:r>
        <w:rPr>
          <w:rFonts w:hint="cs"/>
          <w:rtl/>
          <w:lang w:val="fr-FR" w:bidi="ar-SY"/>
        </w:rPr>
        <w:t xml:space="preserve"> :</w:t>
      </w:r>
      <w:r>
        <w:rPr>
          <w:rFonts w:hint="cs"/>
          <w:rtl/>
          <w:lang w:val="fr-FR" w:bidi="ar-SY"/>
        </w:rPr>
        <w:tab/>
        <w:t xml:space="preserve">ضوضاء النظام في النطاق الأساسي الصادرة عن جميع المصادر الأخرى. (بالنسبة إلى المرحلات الراديوية التماثلية </w:t>
      </w:r>
      <w:r>
        <w:rPr>
          <w:lang w:val="fr-FR"/>
        </w:rPr>
        <w:t>FM</w:t>
      </w:r>
      <w:r>
        <w:rPr>
          <w:rFonts w:hint="cs"/>
          <w:rtl/>
          <w:lang w:val="fr-FR" w:bidi="ar-SY"/>
        </w:rPr>
        <w:t xml:space="preserve"> المستعملة في المهاتفة يجب مراعاة ضوضاء تشوه التشكيل البيني والإسهامات المسببة للتداخل الصادرة عن بعض مكونات النظام مثل معددات الإرسال ومزيلات تعدد الإرسال ووصلات الدخل.)</w:t>
      </w:r>
    </w:p>
    <w:p w:rsidR="00222625" w:rsidRDefault="00222625" w:rsidP="00222625">
      <w:pPr>
        <w:rPr>
          <w:rtl/>
          <w:lang w:val="fr-FR" w:bidi="ar-SY"/>
        </w:rPr>
      </w:pPr>
      <w:r>
        <w:rPr>
          <w:rFonts w:hint="cs"/>
          <w:rtl/>
          <w:lang w:val="fr-FR" w:bidi="ar-SY"/>
        </w:rPr>
        <w:lastRenderedPageBreak/>
        <w:t xml:space="preserve">وتجدر الإشارة إلى أن الحدود الثلاثة المجموعة في المعادلة </w:t>
      </w:r>
      <w:r>
        <w:rPr>
          <w:lang w:val="fr-FR"/>
        </w:rPr>
        <w:t>(6)</w:t>
      </w:r>
      <w:r>
        <w:rPr>
          <w:rFonts w:hint="cs"/>
          <w:rtl/>
          <w:lang w:val="fr-FR" w:bidi="ar-SY"/>
        </w:rPr>
        <w:t xml:space="preserve"> ترتبط بخسارة الخبو الناجم عن الانتشار المتعدد المسارات في</w:t>
      </w:r>
      <w:r>
        <w:rPr>
          <w:rFonts w:hint="eastAsia"/>
          <w:rtl/>
          <w:lang w:val="fr-FR" w:bidi="ar-SY"/>
        </w:rPr>
        <w:t> </w:t>
      </w:r>
      <w:r>
        <w:rPr>
          <w:rFonts w:hint="cs"/>
          <w:rtl/>
          <w:lang w:val="fr-FR" w:bidi="ar-SY"/>
        </w:rPr>
        <w:t xml:space="preserve">القفزة </w:t>
      </w:r>
      <w:r>
        <w:rPr>
          <w:i/>
          <w:iCs/>
          <w:lang w:val="fr-FR"/>
        </w:rPr>
        <w:t>k</w:t>
      </w:r>
      <w:r>
        <w:rPr>
          <w:rFonts w:hint="cs"/>
          <w:rtl/>
          <w:lang w:val="fr-FR" w:bidi="ar-SY"/>
        </w:rPr>
        <w:t xml:space="preserve"> بالرغم من أن </w:t>
      </w:r>
      <w:r>
        <w:rPr>
          <w:i/>
          <w:iCs/>
        </w:rPr>
        <w:t>N</w:t>
      </w:r>
      <w:proofErr w:type="spellStart"/>
      <w:r>
        <w:rPr>
          <w:i/>
          <w:iCs/>
          <w:position w:val="-4"/>
          <w:sz w:val="16"/>
        </w:rPr>
        <w:t>pk</w:t>
      </w:r>
      <w:proofErr w:type="spellEnd"/>
      <w:r>
        <w:rPr>
          <w:rFonts w:hint="cs"/>
          <w:rtl/>
          <w:lang w:val="fr-FR" w:bidi="ar-SY"/>
        </w:rPr>
        <w:t xml:space="preserve"> و</w:t>
      </w:r>
      <w:r>
        <w:rPr>
          <w:i/>
          <w:iCs/>
        </w:rPr>
        <w:t xml:space="preserve"> N</w:t>
      </w:r>
      <w:proofErr w:type="spellStart"/>
      <w:r>
        <w:rPr>
          <w:i/>
          <w:iCs/>
          <w:position w:val="-4"/>
          <w:sz w:val="16"/>
        </w:rPr>
        <w:t>Tk</w:t>
      </w:r>
      <w:proofErr w:type="spellEnd"/>
      <w:r>
        <w:rPr>
          <w:rFonts w:hint="cs"/>
          <w:rtl/>
          <w:lang w:val="fr-FR" w:bidi="ar-SY"/>
        </w:rPr>
        <w:t xml:space="preserve"> تأخذان في الحسبان أثر التحكم الأوتوماتي بالكسب.</w:t>
      </w:r>
    </w:p>
    <w:p w:rsidR="00222625" w:rsidRDefault="00222625" w:rsidP="00222625">
      <w:pPr>
        <w:rPr>
          <w:rtl/>
          <w:lang w:val="fr-FR" w:bidi="ar-SY"/>
        </w:rPr>
      </w:pPr>
      <w:r>
        <w:rPr>
          <w:rFonts w:hint="cs"/>
          <w:rtl/>
          <w:lang w:val="fr-FR" w:bidi="ar-SY"/>
        </w:rPr>
        <w:t>ويمكن إجراء الإحصاءات المتعلقة بالضوضاء الكلية في النطاق الأساسي استناداً إلى تقديرات الضوضاء الكلية في النطاق الأساسي في كل فاصل زمني.</w:t>
      </w:r>
    </w:p>
    <w:p w:rsidR="00222625" w:rsidRDefault="00222625" w:rsidP="00222625">
      <w:pPr>
        <w:pStyle w:val="Heading3"/>
        <w:rPr>
          <w:rtl/>
          <w:lang w:val="fr-FR" w:bidi="ar-SY"/>
        </w:rPr>
      </w:pPr>
      <w:r>
        <w:rPr>
          <w:lang w:val="fr-FR"/>
        </w:rPr>
        <w:t>2.2.2</w:t>
      </w:r>
      <w:r>
        <w:rPr>
          <w:rFonts w:hint="cs"/>
          <w:rtl/>
          <w:lang w:val="fr-FR" w:bidi="ar-SY"/>
        </w:rPr>
        <w:tab/>
        <w:t>منهجية محددة</w:t>
      </w:r>
    </w:p>
    <w:p w:rsidR="00222625" w:rsidRDefault="00222625" w:rsidP="00222625">
      <w:pPr>
        <w:rPr>
          <w:rtl/>
          <w:lang w:val="fr-FR" w:bidi="ar-SY"/>
        </w:rPr>
      </w:pPr>
      <w:r>
        <w:rPr>
          <w:rFonts w:hint="cs"/>
          <w:rtl/>
          <w:lang w:val="fr-FR" w:bidi="ar-SY"/>
        </w:rPr>
        <w:t xml:space="preserve">من أجل حساب القدرة المركبة لضوضاء التداخل والضوضاء الحرارية في قناة هاتفية ما (القناة العليا عادة) في النظام </w:t>
      </w:r>
      <w:proofErr w:type="spellStart"/>
      <w:r>
        <w:rPr>
          <w:lang w:val="fr-FR"/>
        </w:rPr>
        <w:t>FDM</w:t>
      </w:r>
      <w:r>
        <w:rPr>
          <w:lang w:val="fr-FR"/>
        </w:rPr>
        <w:noBreakHyphen/>
        <w:t>FM</w:t>
      </w:r>
      <w:proofErr w:type="spellEnd"/>
      <w:r>
        <w:rPr>
          <w:rFonts w:hint="cs"/>
          <w:rtl/>
          <w:lang w:val="fr-FR" w:bidi="ar-SY"/>
        </w:rPr>
        <w:t xml:space="preserve"> تتبع الخطوات التالية:</w:t>
      </w:r>
    </w:p>
    <w:p w:rsidR="00222625" w:rsidRDefault="00222625" w:rsidP="00805C4A">
      <w:pPr>
        <w:tabs>
          <w:tab w:val="left" w:pos="1275"/>
        </w:tabs>
        <w:spacing w:before="80" w:line="185" w:lineRule="auto"/>
        <w:rPr>
          <w:rtl/>
          <w:lang w:val="fr-FR" w:bidi="ar-SY"/>
        </w:rPr>
      </w:pPr>
      <w:r>
        <w:rPr>
          <w:rFonts w:hint="cs"/>
          <w:i/>
          <w:iCs/>
          <w:rtl/>
          <w:lang w:bidi="ar-SY"/>
        </w:rPr>
        <w:t xml:space="preserve">الخطوة </w:t>
      </w:r>
      <w:r>
        <w:rPr>
          <w:i/>
          <w:iCs/>
          <w:lang w:val="fr-FR"/>
        </w:rPr>
        <w:t>1</w:t>
      </w:r>
      <w:r>
        <w:rPr>
          <w:rFonts w:hint="cs"/>
          <w:rtl/>
          <w:lang w:val="fr-FR" w:bidi="ar-SY"/>
        </w:rPr>
        <w:t>:</w:t>
      </w:r>
      <w:r>
        <w:rPr>
          <w:rFonts w:hint="cs"/>
          <w:rtl/>
          <w:lang w:val="fr-FR" w:bidi="ar-SY"/>
        </w:rPr>
        <w:tab/>
        <w:t xml:space="preserve">حساب قدرة الموجة الحاملة </w:t>
      </w:r>
      <w:r>
        <w:rPr>
          <w:i/>
          <w:iCs/>
          <w:lang w:val="fr-FR"/>
        </w:rPr>
        <w:t>C</w:t>
      </w:r>
      <w:r>
        <w:rPr>
          <w:rFonts w:hint="cs"/>
          <w:rtl/>
          <w:lang w:val="fr-FR" w:bidi="ar-SY"/>
        </w:rPr>
        <w:t xml:space="preserve"> لكل فاصل زمني في كل محطة استقبال في الخدمة الثابتة مع مراعاة الخبو المتعدد المسارات في هذه العروة الخاصة. وتراعى قيم الخبو الناجم عن الانتشار المتعدد المسارات بواسطة نموذج التنبؤ بعمق الخبو العشوائي ذي النتائج المنسجمة مع التوزيع الإحصائي القائم على تطبيق نموذج الخبو الناجم عن الانتشار المتعدد المسارات المحدد في التوصية </w:t>
      </w:r>
      <w:r>
        <w:rPr>
          <w:lang w:val="fr-FR"/>
        </w:rPr>
        <w:t>ITU-R P.530</w:t>
      </w:r>
      <w:r>
        <w:rPr>
          <w:rFonts w:hint="cs"/>
          <w:rtl/>
          <w:lang w:val="fr-FR" w:bidi="ar-SY"/>
        </w:rPr>
        <w:t>.</w:t>
      </w:r>
    </w:p>
    <w:p w:rsidR="00222625" w:rsidRDefault="00222625" w:rsidP="00805C4A">
      <w:pPr>
        <w:tabs>
          <w:tab w:val="left" w:pos="1275"/>
        </w:tabs>
        <w:spacing w:before="80" w:line="185" w:lineRule="auto"/>
        <w:rPr>
          <w:rtl/>
          <w:lang w:val="fr-FR" w:bidi="ar-SY"/>
        </w:rPr>
      </w:pPr>
      <w:r>
        <w:rPr>
          <w:rFonts w:hint="cs"/>
          <w:i/>
          <w:iCs/>
          <w:rtl/>
          <w:lang w:val="fr-FR" w:bidi="ar-SY"/>
        </w:rPr>
        <w:t xml:space="preserve">الخطوة </w:t>
      </w:r>
      <w:r>
        <w:rPr>
          <w:i/>
          <w:iCs/>
          <w:lang w:val="fr-FR"/>
        </w:rPr>
        <w:t>2</w:t>
      </w:r>
      <w:r>
        <w:rPr>
          <w:rFonts w:hint="cs"/>
          <w:rtl/>
          <w:lang w:val="fr-FR" w:bidi="ar-SY"/>
        </w:rPr>
        <w:t>:</w:t>
      </w:r>
      <w:r>
        <w:rPr>
          <w:rFonts w:hint="cs"/>
          <w:rtl/>
          <w:lang w:val="fr-FR" w:bidi="ar-SY"/>
        </w:rPr>
        <w:tab/>
        <w:t xml:space="preserve">حساب قدرة الإشارة المسببة للتداخل </w:t>
      </w:r>
      <w:r>
        <w:rPr>
          <w:i/>
          <w:iCs/>
          <w:lang w:val="fr-FR"/>
        </w:rPr>
        <w:t>I</w:t>
      </w:r>
      <w:r>
        <w:rPr>
          <w:rFonts w:hint="cs"/>
          <w:rtl/>
          <w:lang w:val="fr-FR" w:bidi="ar-SY"/>
        </w:rPr>
        <w:t xml:space="preserve"> لكل فاصل زمني في كل محطة استقبال في الخدمة الثابتة والناتجة عن كل موجة حاملة مسببة للتداخل في الخدمة </w:t>
      </w:r>
      <w:r>
        <w:rPr>
          <w:lang w:val="fr-FR"/>
        </w:rPr>
        <w:t>MSS</w:t>
      </w:r>
      <w:r>
        <w:rPr>
          <w:rFonts w:hint="cs"/>
          <w:rtl/>
          <w:lang w:val="fr-FR" w:bidi="ar-SY"/>
        </w:rPr>
        <w:t xml:space="preserve"> بالنفاذ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مع مراعاة فك اقتران استقطاب الحزمة النقطية الساتلية في الخدمة </w:t>
      </w:r>
      <w:r>
        <w:rPr>
          <w:lang w:val="fr-FR"/>
        </w:rPr>
        <w:t>MSS</w:t>
      </w:r>
      <w:r>
        <w:rPr>
          <w:rFonts w:hint="cs"/>
          <w:rtl/>
          <w:lang w:val="fr-FR" w:bidi="ar-SY"/>
        </w:rPr>
        <w:t xml:space="preserve"> وهوائي الاستقبال في الخدمة الثابتة وكذلك قدرة/حمولة الحركة في الحزم النقطية الساتلية في الخدمة </w:t>
      </w:r>
      <w:r>
        <w:rPr>
          <w:lang w:val="fr-FR"/>
        </w:rPr>
        <w:t>MSS</w:t>
      </w:r>
      <w:r>
        <w:rPr>
          <w:rFonts w:hint="cs"/>
          <w:rtl/>
          <w:lang w:val="fr-FR" w:bidi="ar-SY"/>
        </w:rPr>
        <w:t xml:space="preserve"> وخطط الترددات.</w:t>
      </w:r>
    </w:p>
    <w:p w:rsidR="00222625" w:rsidRDefault="00222625" w:rsidP="00805C4A">
      <w:pPr>
        <w:tabs>
          <w:tab w:val="left" w:pos="1275"/>
        </w:tabs>
        <w:spacing w:before="80" w:line="185" w:lineRule="auto"/>
        <w:rPr>
          <w:rtl/>
          <w:lang w:val="fr-FR" w:bidi="ar-SY"/>
        </w:rPr>
      </w:pPr>
      <w:r>
        <w:rPr>
          <w:rFonts w:hint="cs"/>
          <w:i/>
          <w:iCs/>
          <w:rtl/>
          <w:lang w:val="fr-FR" w:bidi="ar-SY"/>
        </w:rPr>
        <w:t xml:space="preserve">الخطوة </w:t>
      </w:r>
      <w:r>
        <w:rPr>
          <w:i/>
          <w:iCs/>
          <w:lang w:val="fr-FR"/>
        </w:rPr>
        <w:t>3</w:t>
      </w:r>
      <w:r>
        <w:rPr>
          <w:rFonts w:hint="cs"/>
          <w:rtl/>
          <w:lang w:val="fr-FR" w:bidi="ar-SY"/>
        </w:rPr>
        <w:t>:</w:t>
      </w:r>
      <w:r>
        <w:rPr>
          <w:rFonts w:hint="cs"/>
          <w:rtl/>
          <w:lang w:val="fr-FR" w:bidi="ar-SY"/>
        </w:rPr>
        <w:tab/>
        <w:t xml:space="preserve">حساب في كل فاصل زمني النسبة </w:t>
      </w:r>
      <w:r>
        <w:rPr>
          <w:i/>
          <w:iCs/>
          <w:lang w:val="fr-FR"/>
        </w:rPr>
        <w:t>C/I</w:t>
      </w:r>
      <w:r>
        <w:rPr>
          <w:rFonts w:hint="cs"/>
          <w:rtl/>
          <w:lang w:val="fr-FR" w:bidi="ar-SY"/>
        </w:rPr>
        <w:t xml:space="preserve"> التي تنتجها كل موجة حاملة مسببة للتداخل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في الخدمة </w:t>
      </w:r>
      <w:r>
        <w:rPr>
          <w:lang w:val="fr-FR"/>
        </w:rPr>
        <w:t>MSS</w:t>
      </w:r>
      <w:r>
        <w:rPr>
          <w:rFonts w:hint="cs"/>
          <w:rtl/>
          <w:lang w:val="fr-FR" w:bidi="ar-SY"/>
        </w:rPr>
        <w:t xml:space="preserve"> صادرة عن كل حزمة من الحزم النقطية التي يبثها كل ساتل مرئي </w:t>
      </w:r>
      <w:r>
        <w:rPr>
          <w:lang w:val="fr-FR"/>
        </w:rPr>
        <w:t>MSS</w:t>
      </w:r>
      <w:r>
        <w:rPr>
          <w:rFonts w:hint="cs"/>
          <w:rtl/>
          <w:lang w:val="fr-FR" w:bidi="ar-SY"/>
        </w:rPr>
        <w:t xml:space="preserve"> والنسبة </w:t>
      </w:r>
      <w:r>
        <w:rPr>
          <w:i/>
          <w:iCs/>
          <w:lang w:val="fr-FR"/>
        </w:rPr>
        <w:t>C/N</w:t>
      </w:r>
      <w:r>
        <w:rPr>
          <w:rFonts w:hint="cs"/>
          <w:rtl/>
          <w:lang w:val="fr-FR" w:bidi="ar-SY"/>
        </w:rPr>
        <w:t xml:space="preserve"> في كل محطة استقبال في</w:t>
      </w:r>
      <w:r>
        <w:rPr>
          <w:rFonts w:hint="eastAsia"/>
          <w:rtl/>
          <w:lang w:val="fr-FR" w:bidi="ar-SY"/>
        </w:rPr>
        <w:t> </w:t>
      </w:r>
      <w:r>
        <w:rPr>
          <w:rFonts w:hint="cs"/>
          <w:rtl/>
          <w:lang w:val="fr-FR" w:bidi="ar-SY"/>
        </w:rPr>
        <w:t>الخدمة</w:t>
      </w:r>
      <w:r>
        <w:rPr>
          <w:rFonts w:hint="eastAsia"/>
          <w:rtl/>
          <w:lang w:val="fr-FR" w:bidi="ar-SY"/>
        </w:rPr>
        <w:t> </w:t>
      </w:r>
      <w:r>
        <w:rPr>
          <w:rFonts w:hint="cs"/>
          <w:rtl/>
          <w:lang w:val="fr-FR" w:bidi="ar-SY"/>
        </w:rPr>
        <w:t>الثابتة.</w:t>
      </w:r>
    </w:p>
    <w:p w:rsidR="00222625" w:rsidRDefault="00222625" w:rsidP="00805C4A">
      <w:pPr>
        <w:tabs>
          <w:tab w:val="left" w:pos="1275"/>
        </w:tabs>
        <w:spacing w:before="80" w:line="185" w:lineRule="auto"/>
        <w:rPr>
          <w:rtl/>
          <w:lang w:val="fr-FR" w:bidi="ar-SY"/>
        </w:rPr>
      </w:pPr>
      <w:r>
        <w:rPr>
          <w:rFonts w:hint="cs"/>
          <w:i/>
          <w:iCs/>
          <w:rtl/>
          <w:lang w:val="fr-FR" w:bidi="ar-SY"/>
        </w:rPr>
        <w:t xml:space="preserve">الخطوة </w:t>
      </w:r>
      <w:r>
        <w:rPr>
          <w:i/>
          <w:iCs/>
          <w:lang w:val="fr-FR"/>
        </w:rPr>
        <w:t>4</w:t>
      </w:r>
      <w:r>
        <w:rPr>
          <w:rFonts w:hint="cs"/>
          <w:rtl/>
          <w:lang w:val="fr-FR" w:bidi="ar-SY"/>
        </w:rPr>
        <w:t>:</w:t>
      </w:r>
      <w:r>
        <w:rPr>
          <w:rFonts w:hint="cs"/>
          <w:rtl/>
          <w:lang w:val="fr-FR" w:bidi="ar-SY"/>
        </w:rPr>
        <w:tab/>
        <w:t xml:space="preserve">حساب النسبتين </w:t>
      </w:r>
      <w:r>
        <w:rPr>
          <w:i/>
          <w:iCs/>
          <w:lang w:val="fr-FR"/>
        </w:rPr>
        <w:t>C/I</w:t>
      </w:r>
      <w:r>
        <w:rPr>
          <w:rFonts w:hint="cs"/>
          <w:rtl/>
          <w:lang w:val="fr-FR" w:bidi="ar-SY"/>
        </w:rPr>
        <w:t xml:space="preserve"> و</w:t>
      </w:r>
      <w:r>
        <w:rPr>
          <w:i/>
          <w:iCs/>
          <w:lang w:val="fr-FR"/>
        </w:rPr>
        <w:t>C/N</w:t>
      </w:r>
      <w:r>
        <w:rPr>
          <w:rFonts w:hint="cs"/>
          <w:rtl/>
          <w:lang w:val="fr-FR" w:bidi="ar-SY"/>
        </w:rPr>
        <w:t xml:space="preserve"> المركبتين لكل فاصل زمني بالنسبة إلى نظام الخدمة الثابتة.</w:t>
      </w:r>
    </w:p>
    <w:p w:rsidR="00222625" w:rsidRDefault="00222625" w:rsidP="00805C4A">
      <w:pPr>
        <w:tabs>
          <w:tab w:val="left" w:pos="1275"/>
        </w:tabs>
        <w:spacing w:before="80" w:line="185" w:lineRule="auto"/>
        <w:rPr>
          <w:rtl/>
          <w:lang w:val="fr-FR" w:bidi="ar-SY"/>
        </w:rPr>
      </w:pPr>
      <w:r>
        <w:rPr>
          <w:rFonts w:hint="cs"/>
          <w:rtl/>
          <w:lang w:val="fr-FR" w:bidi="ar-SY"/>
        </w:rPr>
        <w:t>ا</w:t>
      </w:r>
      <w:r>
        <w:rPr>
          <w:rFonts w:hint="cs"/>
          <w:i/>
          <w:iCs/>
          <w:rtl/>
          <w:lang w:val="fr-FR" w:bidi="ar-SY"/>
        </w:rPr>
        <w:t xml:space="preserve">لخطوة </w:t>
      </w:r>
      <w:r>
        <w:rPr>
          <w:i/>
          <w:iCs/>
          <w:lang w:val="fr-FR"/>
        </w:rPr>
        <w:t>5</w:t>
      </w:r>
      <w:r>
        <w:rPr>
          <w:rFonts w:hint="cs"/>
          <w:rtl/>
          <w:lang w:val="fr-FR" w:bidi="ar-SY"/>
        </w:rPr>
        <w:t>:</w:t>
      </w:r>
      <w:r>
        <w:rPr>
          <w:rFonts w:hint="cs"/>
          <w:rtl/>
          <w:lang w:val="fr-FR" w:bidi="ar-SY"/>
        </w:rPr>
        <w:tab/>
      </w:r>
      <w:r>
        <w:rPr>
          <w:rFonts w:hint="cs"/>
          <w:spacing w:val="-2"/>
          <w:rtl/>
          <w:lang w:val="fr-FR" w:bidi="ar-SY"/>
        </w:rPr>
        <w:t xml:space="preserve">حساب، في كل فاصل زمني وفي كل محطة استقبال مطرافية في الخدمة الثابتة، عامل تخفيف التداخل في النطاق الأساسي أو العامل </w:t>
      </w:r>
      <w:r w:rsidRPr="005007B8">
        <w:rPr>
          <w:i/>
          <w:iCs/>
          <w:spacing w:val="-2"/>
          <w:lang w:val="fr-FR"/>
        </w:rPr>
        <w:t>B</w:t>
      </w:r>
      <w:r>
        <w:rPr>
          <w:rFonts w:hint="cs"/>
          <w:spacing w:val="-2"/>
          <w:rtl/>
          <w:lang w:val="fr-FR" w:bidi="ar-SY"/>
        </w:rPr>
        <w:t xml:space="preserve"> </w:t>
      </w:r>
      <w:r>
        <w:rPr>
          <w:rFonts w:hint="cs"/>
          <w:rtl/>
          <w:lang w:val="fr-FR" w:bidi="ar-SY"/>
        </w:rPr>
        <w:t xml:space="preserve">في فواصل مختلفة لتخالف التردد بواسطة المعادلة </w:t>
      </w:r>
      <w:r>
        <w:rPr>
          <w:lang w:val="fr-FR"/>
        </w:rPr>
        <w:t xml:space="preserve">(1) </w:t>
      </w:r>
      <w:r>
        <w:rPr>
          <w:rFonts w:hint="cs"/>
          <w:rtl/>
          <w:lang w:val="fr-FR"/>
        </w:rPr>
        <w:t xml:space="preserve"> وقدرة ضوضاء التداخل في النطاق الأساسي بواسطة المعادلة </w:t>
      </w:r>
      <w:r>
        <w:rPr>
          <w:lang w:val="fr-FR"/>
        </w:rPr>
        <w:t>(5)</w:t>
      </w:r>
      <w:r>
        <w:rPr>
          <w:rFonts w:hint="cs"/>
          <w:rtl/>
          <w:lang w:val="fr-FR" w:bidi="ar-SY"/>
        </w:rPr>
        <w:t xml:space="preserve"> استناداً إلى النسبة </w:t>
      </w:r>
      <w:r>
        <w:rPr>
          <w:i/>
          <w:iCs/>
          <w:lang w:val="fr-FR"/>
        </w:rPr>
        <w:t>C/I</w:t>
      </w:r>
      <w:r>
        <w:rPr>
          <w:rFonts w:hint="cs"/>
          <w:rtl/>
          <w:lang w:val="fr-FR" w:bidi="ar-SY"/>
        </w:rPr>
        <w:t xml:space="preserve"> لكل موجة حاملة ومع مراعاة عرض النطاق الموزع على الموجة الحاملة المسببة للتداخل في الخدمة </w:t>
      </w:r>
      <w:r>
        <w:rPr>
          <w:lang w:val="fr-FR"/>
        </w:rPr>
        <w:t>MSS</w:t>
      </w:r>
      <w:r>
        <w:rPr>
          <w:rFonts w:hint="cs"/>
          <w:rtl/>
          <w:lang w:val="fr-FR" w:bidi="ar-SY"/>
        </w:rPr>
        <w:t xml:space="preserve"> بالنفاذ </w:t>
      </w:r>
      <w:proofErr w:type="spellStart"/>
      <w:r>
        <w:rPr>
          <w:lang w:val="fr-FR"/>
        </w:rPr>
        <w:t>TDMA</w:t>
      </w:r>
      <w:proofErr w:type="spellEnd"/>
      <w:r>
        <w:rPr>
          <w:rFonts w:hint="cs"/>
          <w:rtl/>
          <w:lang w:val="fr-FR" w:bidi="ar-SY"/>
        </w:rPr>
        <w:t xml:space="preserve"> ضيق النطاق. وهناك إمكانية الاستعانة بجدول استشاري فيما يخص قيم العامل </w:t>
      </w:r>
      <w:r w:rsidRPr="005007B8">
        <w:rPr>
          <w:i/>
          <w:iCs/>
          <w:lang w:val="fr-FR"/>
        </w:rPr>
        <w:t>B</w:t>
      </w:r>
      <w:r>
        <w:rPr>
          <w:rFonts w:hint="cs"/>
          <w:rtl/>
          <w:lang w:val="fr-FR" w:bidi="ar-SY"/>
        </w:rPr>
        <w:t xml:space="preserve"> </w:t>
      </w:r>
      <w:proofErr w:type="spellStart"/>
      <w:r>
        <w:rPr>
          <w:rFonts w:hint="cs"/>
          <w:rtl/>
          <w:lang w:val="fr-FR" w:bidi="ar-SY"/>
        </w:rPr>
        <w:t>بتخالفات</w:t>
      </w:r>
      <w:proofErr w:type="spellEnd"/>
      <w:r>
        <w:rPr>
          <w:rFonts w:hint="cs"/>
          <w:rtl/>
          <w:lang w:val="fr-FR" w:bidi="ar-SY"/>
        </w:rPr>
        <w:t xml:space="preserve"> تردد مختلفة.</w:t>
      </w:r>
    </w:p>
    <w:p w:rsidR="00222625" w:rsidRDefault="00222625" w:rsidP="00805C4A">
      <w:pPr>
        <w:tabs>
          <w:tab w:val="left" w:pos="1275"/>
        </w:tabs>
        <w:spacing w:before="80" w:line="185" w:lineRule="auto"/>
        <w:rPr>
          <w:rtl/>
          <w:lang w:val="fr-FR" w:bidi="ar-SY"/>
        </w:rPr>
      </w:pPr>
      <w:r>
        <w:rPr>
          <w:rFonts w:hint="cs"/>
          <w:i/>
          <w:iCs/>
          <w:rtl/>
          <w:lang w:val="fr-FR" w:bidi="ar-SY"/>
        </w:rPr>
        <w:t xml:space="preserve">الخطوة </w:t>
      </w:r>
      <w:r>
        <w:rPr>
          <w:i/>
          <w:iCs/>
          <w:lang w:val="fr-FR"/>
        </w:rPr>
        <w:t>6</w:t>
      </w:r>
      <w:r>
        <w:rPr>
          <w:rFonts w:hint="cs"/>
          <w:rtl/>
          <w:lang w:val="fr-FR" w:bidi="ar-SY"/>
        </w:rPr>
        <w:t>:</w:t>
      </w:r>
      <w:r>
        <w:rPr>
          <w:rFonts w:hint="cs"/>
          <w:rtl/>
          <w:lang w:val="fr-FR" w:bidi="ar-SY"/>
        </w:rPr>
        <w:tab/>
        <w:t xml:space="preserve">حساب الضوضاء الحرارية في النطاق الأساسي لكل فاصل زمني في كل محطة استقبال مطرافية للخدمة الثابتة، استناداً إلى تقديرات النسبة </w:t>
      </w:r>
      <w:r>
        <w:rPr>
          <w:i/>
          <w:iCs/>
          <w:lang w:val="fr-FR"/>
        </w:rPr>
        <w:t>C/N</w:t>
      </w:r>
      <w:r>
        <w:rPr>
          <w:rFonts w:hint="cs"/>
          <w:rtl/>
          <w:lang w:val="fr-FR" w:bidi="ar-SY"/>
        </w:rPr>
        <w:t xml:space="preserve"> وتحويل النسبة </w:t>
      </w:r>
      <w:r>
        <w:rPr>
          <w:i/>
          <w:iCs/>
          <w:lang w:val="fr-FR"/>
        </w:rPr>
        <w:t>C/N</w:t>
      </w:r>
      <w:r>
        <w:rPr>
          <w:rFonts w:hint="cs"/>
          <w:rtl/>
          <w:lang w:val="fr-FR" w:bidi="ar-SY"/>
        </w:rPr>
        <w:t xml:space="preserve"> إلى النسبة </w:t>
      </w:r>
      <w:r>
        <w:rPr>
          <w:i/>
          <w:iCs/>
          <w:lang w:val="fr-FR"/>
        </w:rPr>
        <w:t>S/N</w:t>
      </w:r>
      <w:r>
        <w:rPr>
          <w:rFonts w:hint="cs"/>
          <w:rtl/>
          <w:lang w:val="fr-FR" w:bidi="ar-SY"/>
        </w:rPr>
        <w:t xml:space="preserve"> في النظام </w:t>
      </w:r>
      <w:proofErr w:type="spellStart"/>
      <w:r>
        <w:rPr>
          <w:lang w:val="fr-FR"/>
        </w:rPr>
        <w:t>FDM</w:t>
      </w:r>
      <w:proofErr w:type="spellEnd"/>
      <w:r>
        <w:rPr>
          <w:lang w:val="fr-FR"/>
        </w:rPr>
        <w:t>-FM</w:t>
      </w:r>
      <w:r>
        <w:rPr>
          <w:rFonts w:hint="cs"/>
          <w:rtl/>
          <w:lang w:val="fr-FR" w:bidi="ar-SY"/>
        </w:rPr>
        <w:t xml:space="preserve"> في الخدمة الثابتة.</w:t>
      </w:r>
    </w:p>
    <w:p w:rsidR="00222625" w:rsidRDefault="00222625" w:rsidP="00805C4A">
      <w:pPr>
        <w:tabs>
          <w:tab w:val="left" w:pos="1275"/>
        </w:tabs>
        <w:spacing w:before="80" w:line="185" w:lineRule="auto"/>
        <w:rPr>
          <w:rtl/>
          <w:lang w:val="fr-FR" w:bidi="ar-SY"/>
        </w:rPr>
      </w:pPr>
      <w:r>
        <w:rPr>
          <w:rFonts w:hint="cs"/>
          <w:i/>
          <w:iCs/>
          <w:rtl/>
          <w:lang w:val="fr-FR" w:bidi="ar-SY"/>
        </w:rPr>
        <w:t xml:space="preserve">الخطوة </w:t>
      </w:r>
      <w:r>
        <w:rPr>
          <w:i/>
          <w:iCs/>
          <w:lang w:val="fr-FR"/>
        </w:rPr>
        <w:t>7</w:t>
      </w:r>
      <w:r>
        <w:rPr>
          <w:rFonts w:hint="cs"/>
          <w:rtl/>
          <w:lang w:val="fr-FR" w:bidi="ar-SY"/>
        </w:rPr>
        <w:t>:</w:t>
      </w:r>
      <w:r>
        <w:rPr>
          <w:rFonts w:hint="cs"/>
          <w:rtl/>
          <w:lang w:val="fr-FR" w:bidi="ar-SY"/>
        </w:rPr>
        <w:tab/>
        <w:t xml:space="preserve">حساب مجموع التداخلات الكلية في النطاق الأساسي لكل فاصل زمني في كل محطة استقبال مطرافية للخدمة الثابتة، الناتجة عن كل موجة حاملة من الموجات المسببة للتداخل </w:t>
      </w:r>
      <w:proofErr w:type="spellStart"/>
      <w:r>
        <w:rPr>
          <w:lang w:val="fr-FR"/>
        </w:rPr>
        <w:t>TDMA</w:t>
      </w:r>
      <w:proofErr w:type="spellEnd"/>
      <w:r>
        <w:rPr>
          <w:lang w:val="fr-FR"/>
        </w:rPr>
        <w:t>/</w:t>
      </w:r>
      <w:proofErr w:type="spellStart"/>
      <w:r>
        <w:rPr>
          <w:lang w:val="fr-FR"/>
        </w:rPr>
        <w:t>FDMA</w:t>
      </w:r>
      <w:proofErr w:type="spellEnd"/>
      <w:r>
        <w:rPr>
          <w:rFonts w:hint="cs"/>
          <w:rtl/>
          <w:lang w:val="fr-FR" w:bidi="ar-SY"/>
        </w:rPr>
        <w:t xml:space="preserve"> في الخدمة الثابتة وقدرة الضوضاء الحرارية المستقبلة في القناة العليا في النطاق الأساسي.</w:t>
      </w:r>
    </w:p>
    <w:p w:rsidR="00222625" w:rsidRDefault="00222625" w:rsidP="00805C4A">
      <w:pPr>
        <w:tabs>
          <w:tab w:val="left" w:pos="1275"/>
        </w:tabs>
        <w:spacing w:before="80" w:line="185" w:lineRule="auto"/>
        <w:rPr>
          <w:rtl/>
          <w:lang w:val="fr-FR" w:bidi="ar-SY"/>
        </w:rPr>
      </w:pPr>
      <w:r>
        <w:rPr>
          <w:rFonts w:hint="cs"/>
          <w:i/>
          <w:iCs/>
          <w:rtl/>
          <w:lang w:val="fr-FR" w:bidi="ar-SY"/>
        </w:rPr>
        <w:t xml:space="preserve">الخطوة </w:t>
      </w:r>
      <w:r>
        <w:rPr>
          <w:i/>
          <w:iCs/>
          <w:lang w:val="fr-FR" w:bidi="ar-SY"/>
        </w:rPr>
        <w:t>8</w:t>
      </w:r>
      <w:r>
        <w:rPr>
          <w:rFonts w:hint="cs"/>
          <w:rtl/>
          <w:lang w:val="fr-FR" w:bidi="ar-SY"/>
        </w:rPr>
        <w:t>:</w:t>
      </w:r>
      <w:r>
        <w:rPr>
          <w:rFonts w:hint="cs"/>
          <w:rtl/>
          <w:lang w:val="fr-FR" w:bidi="ar-SY"/>
        </w:rPr>
        <w:tab/>
        <w:t xml:space="preserve">تكرار الخطوات المعددة أعلاه لكل فاصل زمني خلال فترة زمنية كافية إحصائياً تعادل مدة الدورة المدارية الكاملة أو الدورة المكافئة لكوكبة السواتل في الخدمة </w:t>
      </w:r>
      <w:r>
        <w:rPr>
          <w:lang w:val="fr-FR" w:bidi="ar-SY"/>
        </w:rPr>
        <w:t>MSS</w:t>
      </w:r>
      <w:r>
        <w:rPr>
          <w:rFonts w:hint="cs"/>
          <w:rtl/>
          <w:lang w:val="fr-FR" w:bidi="ar-SY"/>
        </w:rPr>
        <w:t xml:space="preserve"> والمدة الكافية لإظهار خصائص الخبو الناجم عن الانتشار المتعدد</w:t>
      </w:r>
      <w:r>
        <w:rPr>
          <w:rFonts w:hint="eastAsia"/>
          <w:rtl/>
          <w:lang w:val="fr-FR" w:bidi="ar-SY"/>
        </w:rPr>
        <w:t> </w:t>
      </w:r>
      <w:r>
        <w:rPr>
          <w:rFonts w:hint="cs"/>
          <w:rtl/>
          <w:lang w:val="fr-FR" w:bidi="ar-SY"/>
        </w:rPr>
        <w:t>المسارات.</w:t>
      </w:r>
    </w:p>
    <w:p w:rsidR="00222625" w:rsidRDefault="00222625" w:rsidP="00805C4A">
      <w:pPr>
        <w:tabs>
          <w:tab w:val="left" w:pos="1275"/>
        </w:tabs>
        <w:spacing w:before="80" w:line="185" w:lineRule="auto"/>
        <w:rPr>
          <w:rtl/>
          <w:lang w:val="fr-FR" w:bidi="ar-SY"/>
        </w:rPr>
      </w:pPr>
      <w:r>
        <w:rPr>
          <w:rFonts w:hint="cs"/>
          <w:i/>
          <w:iCs/>
          <w:rtl/>
          <w:lang w:val="fr-FR" w:bidi="ar-SY"/>
        </w:rPr>
        <w:t xml:space="preserve">الخطوة </w:t>
      </w:r>
      <w:r>
        <w:rPr>
          <w:i/>
          <w:iCs/>
          <w:lang w:val="fr-FR" w:bidi="ar-SY"/>
        </w:rPr>
        <w:t>9</w:t>
      </w:r>
      <w:r>
        <w:rPr>
          <w:rFonts w:hint="cs"/>
          <w:rtl/>
          <w:lang w:val="fr-FR" w:bidi="ar-SY"/>
        </w:rPr>
        <w:t>:</w:t>
      </w:r>
      <w:r>
        <w:rPr>
          <w:rFonts w:hint="cs"/>
          <w:rtl/>
          <w:lang w:val="fr-FR" w:bidi="ar-SY"/>
        </w:rPr>
        <w:tab/>
        <w:t xml:space="preserve">وأخيراً حساب توزيع احتمالات الضوضاء الكلية في النطاق الأساسي وتمثيلها بيانياً ثم مقارنتها مع أهداف التوصية </w:t>
      </w:r>
      <w:r>
        <w:rPr>
          <w:lang w:val="fr-FR" w:bidi="ar-SY"/>
        </w:rPr>
        <w:t>ITU-R F.393</w:t>
      </w:r>
      <w:r>
        <w:rPr>
          <w:rFonts w:hint="cs"/>
          <w:rtl/>
          <w:lang w:val="fr-FR" w:bidi="ar-SY"/>
        </w:rPr>
        <w:t xml:space="preserve"> وتوزيعها بشكل مناسب.</w:t>
      </w:r>
    </w:p>
    <w:p w:rsidR="00222625" w:rsidRDefault="00222625" w:rsidP="00805C4A">
      <w:pPr>
        <w:pStyle w:val="Heading1"/>
        <w:spacing w:before="300"/>
        <w:rPr>
          <w:rtl/>
          <w:lang w:val="fr-FR" w:bidi="ar-SY"/>
        </w:rPr>
      </w:pPr>
      <w:r>
        <w:rPr>
          <w:lang w:val="fr-FR"/>
        </w:rPr>
        <w:t>3</w:t>
      </w:r>
      <w:r>
        <w:rPr>
          <w:rFonts w:hint="cs"/>
          <w:rtl/>
          <w:lang w:val="fr-FR" w:bidi="ar-SY"/>
        </w:rPr>
        <w:tab/>
        <w:t>مثـال</w:t>
      </w:r>
    </w:p>
    <w:p w:rsidR="00222625" w:rsidRDefault="00222625" w:rsidP="00222625">
      <w:pPr>
        <w:rPr>
          <w:rtl/>
          <w:lang w:val="fr-FR" w:bidi="ar-SY"/>
        </w:rPr>
      </w:pPr>
      <w:r>
        <w:rPr>
          <w:rFonts w:hint="cs"/>
          <w:rtl/>
          <w:lang w:val="fr-FR" w:bidi="ar-SY"/>
        </w:rPr>
        <w:t xml:space="preserve">يرد في التذييل </w:t>
      </w:r>
      <w:r>
        <w:rPr>
          <w:lang w:val="fr-FR"/>
        </w:rPr>
        <w:t>1</w:t>
      </w:r>
      <w:r>
        <w:rPr>
          <w:rFonts w:hint="cs"/>
          <w:rtl/>
          <w:lang w:val="fr-FR" w:bidi="ar-SY"/>
        </w:rPr>
        <w:t xml:space="preserve"> مثال عن تطبيق الطريقة المذكورة أعلاه.</w:t>
      </w:r>
    </w:p>
    <w:p w:rsidR="00222625" w:rsidRPr="0010631A" w:rsidRDefault="00222625" w:rsidP="00805C4A">
      <w:pPr>
        <w:pStyle w:val="AppendixNotitle"/>
        <w:spacing w:before="240"/>
        <w:rPr>
          <w:rtl/>
        </w:rPr>
      </w:pPr>
      <w:r w:rsidRPr="0010631A">
        <w:rPr>
          <w:rFonts w:hint="cs"/>
          <w:rtl/>
        </w:rPr>
        <w:lastRenderedPageBreak/>
        <w:t xml:space="preserve">التذييل </w:t>
      </w:r>
      <w:r w:rsidRPr="00741DFF">
        <w:rPr>
          <w:rFonts w:ascii="Times New Roman"/>
          <w:szCs w:val="32"/>
        </w:rPr>
        <w:t>1</w:t>
      </w:r>
    </w:p>
    <w:p w:rsidR="00222625" w:rsidRPr="0010631A" w:rsidRDefault="00222625" w:rsidP="00805C4A">
      <w:pPr>
        <w:pStyle w:val="AppendixNotitle"/>
        <w:spacing w:before="240"/>
        <w:rPr>
          <w:rtl/>
          <w:lang w:val="fr-FR" w:bidi="ar-SY"/>
        </w:rPr>
      </w:pPr>
      <w:r w:rsidRPr="0010631A">
        <w:rPr>
          <w:rFonts w:hint="cs"/>
          <w:rtl/>
          <w:lang w:val="fr-FR" w:bidi="ar-SY"/>
        </w:rPr>
        <w:t xml:space="preserve">للملحق </w:t>
      </w:r>
      <w:r w:rsidRPr="00741DFF">
        <w:rPr>
          <w:rFonts w:ascii="Times New Roman"/>
          <w:lang w:val="fr-FR" w:bidi="ar-SY"/>
        </w:rPr>
        <w:t>1</w:t>
      </w:r>
    </w:p>
    <w:p w:rsidR="00222625" w:rsidRPr="00113579" w:rsidRDefault="00222625" w:rsidP="00805C4A">
      <w:pPr>
        <w:pStyle w:val="AppendixNotitle"/>
        <w:spacing w:before="240"/>
        <w:rPr>
          <w:sz w:val="28"/>
          <w:szCs w:val="40"/>
          <w:rtl/>
          <w:lang w:val="fr-FR" w:bidi="ar-SY"/>
        </w:rPr>
      </w:pPr>
      <w:r w:rsidRPr="00113579">
        <w:rPr>
          <w:rFonts w:hint="cs"/>
          <w:sz w:val="28"/>
          <w:szCs w:val="40"/>
          <w:rtl/>
          <w:lang w:val="fr-FR" w:bidi="ar-SY"/>
        </w:rPr>
        <w:t>مثال على تطبيق المنهجية المستخدمة في حساب التداخل في النطاق الأساسي</w:t>
      </w:r>
      <w:r w:rsidRPr="00113579">
        <w:rPr>
          <w:sz w:val="28"/>
          <w:szCs w:val="40"/>
          <w:rtl/>
          <w:lang w:val="fr-FR" w:bidi="ar-SY"/>
        </w:rPr>
        <w:br/>
      </w:r>
      <w:r w:rsidRPr="00113579">
        <w:rPr>
          <w:rFonts w:hint="cs"/>
          <w:sz w:val="28"/>
          <w:szCs w:val="40"/>
          <w:rtl/>
          <w:lang w:val="fr-FR" w:bidi="ar-SY"/>
        </w:rPr>
        <w:t xml:space="preserve">الذي يسببه نظام </w:t>
      </w:r>
      <w:r w:rsidRPr="00113579">
        <w:rPr>
          <w:sz w:val="28"/>
          <w:szCs w:val="40"/>
          <w:lang w:val="fr-FR"/>
        </w:rPr>
        <w:t>LEO-F</w:t>
      </w:r>
      <w:r w:rsidRPr="00113579">
        <w:rPr>
          <w:rFonts w:hint="cs"/>
          <w:sz w:val="28"/>
          <w:szCs w:val="40"/>
          <w:rtl/>
          <w:lang w:val="fr-FR" w:bidi="ar-SY"/>
        </w:rPr>
        <w:t xml:space="preserve"> في أنظمة المرحلات الراديوية </w:t>
      </w:r>
      <w:proofErr w:type="spellStart"/>
      <w:r w:rsidRPr="00113579">
        <w:rPr>
          <w:sz w:val="28"/>
          <w:szCs w:val="40"/>
          <w:lang w:val="fr-FR"/>
        </w:rPr>
        <w:t>FDM</w:t>
      </w:r>
      <w:proofErr w:type="spellEnd"/>
      <w:r w:rsidRPr="00113579">
        <w:rPr>
          <w:sz w:val="28"/>
          <w:szCs w:val="40"/>
          <w:lang w:val="fr-FR"/>
        </w:rPr>
        <w:t>-FM</w:t>
      </w:r>
      <w:r w:rsidRPr="00113579">
        <w:rPr>
          <w:rFonts w:hint="cs"/>
          <w:sz w:val="28"/>
          <w:szCs w:val="40"/>
          <w:rtl/>
          <w:lang w:val="fr-FR" w:bidi="ar-SY"/>
        </w:rPr>
        <w:t xml:space="preserve"> بالقفزات</w:t>
      </w:r>
      <w:r>
        <w:rPr>
          <w:rFonts w:hint="eastAsia"/>
          <w:sz w:val="28"/>
          <w:szCs w:val="40"/>
          <w:rtl/>
          <w:lang w:val="fr-FR" w:bidi="ar-SY"/>
        </w:rPr>
        <w:t> </w:t>
      </w:r>
      <w:r w:rsidRPr="00113579">
        <w:rPr>
          <w:rFonts w:hint="cs"/>
          <w:sz w:val="28"/>
          <w:szCs w:val="40"/>
          <w:rtl/>
          <w:lang w:val="fr-FR" w:bidi="ar-SY"/>
        </w:rPr>
        <w:t>الأربع</w:t>
      </w:r>
      <w:r>
        <w:rPr>
          <w:rFonts w:hint="eastAsia"/>
          <w:sz w:val="28"/>
          <w:szCs w:val="40"/>
          <w:rtl/>
          <w:lang w:val="fr-FR" w:bidi="ar-SY"/>
        </w:rPr>
        <w:t> </w:t>
      </w:r>
      <w:r w:rsidRPr="00113579">
        <w:rPr>
          <w:rFonts w:hint="cs"/>
          <w:sz w:val="28"/>
          <w:szCs w:val="40"/>
          <w:rtl/>
          <w:lang w:val="fr-FR" w:bidi="ar-SY"/>
        </w:rPr>
        <w:t>و</w:t>
      </w:r>
      <w:r w:rsidRPr="00113579">
        <w:rPr>
          <w:sz w:val="28"/>
          <w:szCs w:val="40"/>
          <w:lang w:val="fr-FR"/>
        </w:rPr>
        <w:t>960</w:t>
      </w:r>
      <w:r>
        <w:rPr>
          <w:rFonts w:hint="eastAsia"/>
          <w:sz w:val="28"/>
          <w:szCs w:val="40"/>
          <w:rtl/>
          <w:lang w:val="fr-FR" w:bidi="ar-SY"/>
        </w:rPr>
        <w:t> </w:t>
      </w:r>
      <w:r w:rsidRPr="00113579">
        <w:rPr>
          <w:rFonts w:hint="cs"/>
          <w:sz w:val="28"/>
          <w:szCs w:val="40"/>
          <w:rtl/>
          <w:lang w:val="fr-FR" w:bidi="ar-SY"/>
        </w:rPr>
        <w:t>قناة</w:t>
      </w:r>
    </w:p>
    <w:p w:rsidR="00222625" w:rsidRDefault="00222625" w:rsidP="00222625">
      <w:pPr>
        <w:pStyle w:val="Heading1"/>
        <w:rPr>
          <w:rtl/>
          <w:lang w:val="fr-FR" w:bidi="ar-SY"/>
        </w:rPr>
      </w:pPr>
      <w:r>
        <w:rPr>
          <w:lang w:val="fr-FR"/>
        </w:rPr>
        <w:t>1</w:t>
      </w:r>
      <w:r>
        <w:rPr>
          <w:rFonts w:hint="cs"/>
          <w:rtl/>
          <w:lang w:val="fr-FR" w:bidi="ar-SY"/>
        </w:rPr>
        <w:tab/>
        <w:t>مقدمة</w:t>
      </w:r>
    </w:p>
    <w:p w:rsidR="00222625" w:rsidRDefault="00222625" w:rsidP="00222625">
      <w:pPr>
        <w:spacing w:after="200" w:line="187" w:lineRule="auto"/>
        <w:rPr>
          <w:rtl/>
          <w:lang w:val="fr-FR" w:bidi="ar-SY"/>
        </w:rPr>
      </w:pPr>
      <w:r>
        <w:rPr>
          <w:rFonts w:hint="cs"/>
          <w:rtl/>
          <w:lang w:val="fr-FR" w:bidi="ar-SY"/>
        </w:rPr>
        <w:t xml:space="preserve">يبين هذا التذييل كيفية تطبيق المنهجية التي ورد شرحها في الملحق </w:t>
      </w:r>
      <w:r>
        <w:rPr>
          <w:lang w:val="fr-FR"/>
        </w:rPr>
        <w:t>1</w:t>
      </w:r>
      <w:r>
        <w:rPr>
          <w:rFonts w:hint="cs"/>
          <w:rtl/>
          <w:lang w:val="fr-FR" w:bidi="ar-SY"/>
        </w:rPr>
        <w:t xml:space="preserve"> من أجل حساب التداخل في النطاق الأساسي والضوضاء الحرارية الناجمين عن النظام </w:t>
      </w:r>
      <w:r>
        <w:rPr>
          <w:lang w:val="fr-FR"/>
        </w:rPr>
        <w:t>LEO-F</w:t>
      </w:r>
      <w:r>
        <w:rPr>
          <w:rFonts w:hint="cs"/>
          <w:rtl/>
          <w:lang w:val="fr-FR" w:bidi="ar-SY"/>
        </w:rPr>
        <w:t xml:space="preserve"> في نظام مرحل راديوي </w:t>
      </w:r>
      <w:proofErr w:type="spellStart"/>
      <w:r>
        <w:rPr>
          <w:lang w:val="fr-FR"/>
        </w:rPr>
        <w:t>FDM</w:t>
      </w:r>
      <w:proofErr w:type="spellEnd"/>
      <w:r>
        <w:rPr>
          <w:lang w:val="fr-FR"/>
        </w:rPr>
        <w:t>-FM</w:t>
      </w:r>
      <w:r>
        <w:rPr>
          <w:rFonts w:hint="cs"/>
          <w:rtl/>
          <w:lang w:val="fr-FR" w:bidi="ar-SY"/>
        </w:rPr>
        <w:t xml:space="preserve"> بالقفزات الأربع و</w:t>
      </w:r>
      <w:r>
        <w:rPr>
          <w:lang w:val="fr-FR"/>
        </w:rPr>
        <w:t>960</w:t>
      </w:r>
      <w:r>
        <w:rPr>
          <w:rFonts w:hint="cs"/>
          <w:rtl/>
          <w:lang w:val="fr-FR" w:bidi="ar-SY"/>
        </w:rPr>
        <w:t xml:space="preserve"> قناة يعمل في النطاق </w:t>
      </w:r>
      <w:r>
        <w:rPr>
          <w:lang w:val="fr-FR"/>
        </w:rPr>
        <w:t>GHz 2</w:t>
      </w:r>
      <w:r>
        <w:rPr>
          <w:rFonts w:hint="cs"/>
          <w:rtl/>
          <w:lang w:val="fr-FR" w:bidi="ar-SY"/>
        </w:rPr>
        <w:t xml:space="preserve"> (انظر الشكل </w:t>
      </w:r>
      <w:r>
        <w:rPr>
          <w:lang w:val="fr-FR"/>
        </w:rPr>
        <w:t>1</w:t>
      </w:r>
      <w:r>
        <w:rPr>
          <w:rFonts w:hint="cs"/>
          <w:rtl/>
          <w:lang w:val="fr-FR" w:bidi="ar-SY"/>
        </w:rPr>
        <w:t>).</w:t>
      </w:r>
    </w:p>
    <w:p w:rsidR="00222625" w:rsidRDefault="00222625" w:rsidP="00222625">
      <w:pPr>
        <w:pStyle w:val="FigureNo"/>
        <w:rPr>
          <w:rtl/>
        </w:rPr>
      </w:pPr>
      <w:r>
        <w:rPr>
          <w:rFonts w:hint="cs"/>
          <w:rtl/>
        </w:rPr>
        <w:t>الش</w:t>
      </w:r>
      <w:r w:rsidR="00805C4A">
        <w:rPr>
          <w:rFonts w:hint="cs"/>
          <w:rtl/>
        </w:rPr>
        <w:t>ـ</w:t>
      </w:r>
      <w:r>
        <w:rPr>
          <w:rFonts w:hint="cs"/>
          <w:rtl/>
        </w:rPr>
        <w:t xml:space="preserve">كل </w:t>
      </w:r>
      <w:r>
        <w:t>1</w:t>
      </w:r>
    </w:p>
    <w:p w:rsidR="00222625" w:rsidRDefault="00222625" w:rsidP="00222625">
      <w:pPr>
        <w:pStyle w:val="FigureTitle"/>
        <w:rPr>
          <w:rtl/>
        </w:rPr>
      </w:pPr>
      <w:r>
        <w:rPr>
          <w:rFonts w:hint="cs"/>
          <w:rtl/>
        </w:rPr>
        <w:t>تشكيلة نظام المرحل الراديوي العامل في خط البصر</w:t>
      </w:r>
    </w:p>
    <w:p w:rsidR="00222625" w:rsidRDefault="001C03F1" w:rsidP="00222625">
      <w:pPr>
        <w:spacing w:after="200"/>
        <w:jc w:val="center"/>
        <w:rPr>
          <w:rtl/>
          <w:lang w:val="fr-FR" w:bidi="ar-SY"/>
        </w:rPr>
      </w:pPr>
      <w:r w:rsidRPr="001C03F1">
        <w:rPr>
          <w:rtl/>
          <w:lang w:val="fr-FR" w:bidi="ar-SY"/>
        </w:rPr>
      </w:r>
      <w:r>
        <w:rPr>
          <w:lang w:val="fr-FR" w:bidi="ar-SY"/>
        </w:rPr>
        <w:pict>
          <v:group id="_x0000_s15389" editas="canvas" style="width:415.55pt;height:379.15pt;mso-position-horizontal-relative:char;mso-position-vertical-relative:line" coordorigin="-5,340" coordsize="8311,7583">
            <o:lock v:ext="edit" aspectratio="t"/>
            <v:shape id="_x0000_s15390" type="#_x0000_t75" style="position:absolute;left:-5;top:340;width:8311;height:7583" o:preferrelative="f">
              <v:fill o:detectmouseclick="t"/>
              <v:path o:extrusionok="t" o:connecttype="none"/>
              <o:lock v:ext="edit" text="t"/>
            </v:shape>
            <v:rect id="_x0000_s15391" style="position:absolute;left:7670;top:7472;width:600;height:238" fillcolor="#e5e5e5" stroked="f"/>
            <v:rect id="_x0000_s15392" style="position:absolute;left:7664;top:7526;width:534;height:147;mso-wrap-style:none" filled="f" stroked="f">
              <v:textbox style="mso-next-textbox:#_x0000_s15392;mso-fit-shape-to-text:t" inset="0,0,0,0">
                <w:txbxContent>
                  <w:p w:rsidR="00222625" w:rsidRPr="00805C4A" w:rsidRDefault="00222625" w:rsidP="00805C4A">
                    <w:pPr>
                      <w:spacing w:before="0"/>
                      <w:rPr>
                        <w:sz w:val="18"/>
                        <w:szCs w:val="26"/>
                      </w:rPr>
                    </w:pPr>
                    <w:r w:rsidRPr="00805C4A">
                      <w:rPr>
                        <w:rFonts w:cs="Times New Roman"/>
                        <w:color w:val="000000"/>
                        <w:sz w:val="16"/>
                        <w:szCs w:val="16"/>
                      </w:rPr>
                      <w:t>1472-01</w:t>
                    </w:r>
                  </w:p>
                </w:txbxContent>
              </v:textbox>
            </v:rect>
            <v:shape id="_x0000_s15393" style="position:absolute;left:-5;top:5597;width:8306;height:32" coordsize="8306,32" path="m15,l10,,,11,,27r5,l10,32r8291,l8301,27r5,l8306,11r-5,-6l8301,r-9,l15,xe" fillcolor="black" stroked="f">
              <v:path arrowok="t"/>
            </v:shape>
            <v:shape id="_x0000_s15394" style="position:absolute;left:744;top:1463;width:288;height:4150" coordsize="288,4150" path="m9,4150l9,5,5,11r283,l288,,,,,4150r9,xe" fillcolor="black" stroked="f">
              <v:path arrowok="t"/>
            </v:shape>
            <v:shape id="_x0000_s15395" style="position:absolute;left:1027;top:955;width:120;height:1031" coordsize="120,1031" path="m120,l,,,1031r120,l120,1021r-115,l9,1026,9,6,5,11r115,l120,xe" fillcolor="black" stroked="f">
              <v:path arrowok="t"/>
            </v:shape>
            <v:shape id="_x0000_s15396" style="position:absolute;left:1166;top:1463;width:465;height:11" coordsize="465,11" path="m5,l,,,11r465,l465,r-4,l5,xe" fillcolor="black" stroked="f">
              <v:path arrowok="t"/>
            </v:shape>
            <v:shape id="_x0000_s15397" style="position:absolute;left:1593;top:1441;width:134;height:60" coordsize="134,60" path="m,60l134,33,,,,60xe" fillcolor="black" strokeweight="0">
              <v:path arrowok="t"/>
            </v:shape>
            <v:shape id="_x0000_s15398" style="position:absolute;left:1771;top:955;width:115;height:1031" coordsize="115,1031" path="m,11r110,l105,6r,1020l110,1021,,1021r,10l115,1031,115,,,,,11xe" fillcolor="black" stroked="f">
              <v:path arrowok="t"/>
            </v:shape>
            <v:rect id="_x0000_s15399" style="position:absolute;left:2442;top:1468;width:10;height:4145" fillcolor="black" stroked="f"/>
            <v:rect id="_x0000_s15400" style="position:absolute;left:1881;top:1463;width:993;height:11" fillcolor="black" stroked="f"/>
            <v:shape id="_x0000_s15401" style="position:absolute;left:2869;top:955;width:116;height:1031" coordsize="116,1031" path="m116,l,,,1031r116,l116,1021r-111,l10,1026,10,6,5,11r111,l116,xe" fillcolor="black" stroked="f">
              <v:path arrowok="t"/>
            </v:shape>
            <v:shape id="_x0000_s15402" style="position:absolute;left:3009;top:1463;width:465;height:11" coordsize="465,11" path="m4,l,,,11r465,l465,r-5,l4,xe" fillcolor="black" stroked="f">
              <v:path arrowok="t"/>
            </v:shape>
            <v:shape id="_x0000_s15403" style="position:absolute;left:3436;top:1441;width:134;height:60" coordsize="134,60" path="m,60l134,33,,,,60xe" fillcolor="black" strokeweight="0">
              <v:path arrowok="t"/>
            </v:shape>
            <v:shape id="_x0000_s15404" style="position:absolute;left:3608;top:955;width:120;height:1031" coordsize="120,1031" path="m,11r116,l111,6r,1020l116,1021,,1021r,10l120,1031,120,,,,,11xe" fillcolor="black" stroked="f">
              <v:path arrowok="t"/>
            </v:shape>
            <v:rect id="_x0000_s15405" style="position:absolute;left:4146;top:1468;width:9;height:4145" fillcolor="black" stroked="f"/>
            <v:shape id="_x0000_s15406" style="position:absolute;left:4626;top:955;width:120;height:1031" coordsize="120,1031" path="m120,l,,,1031r120,l120,1021r-116,l9,1026,9,6,4,11r116,l120,xe" fillcolor="black" stroked="f">
              <v:path arrowok="t"/>
            </v:shape>
            <v:shape id="_x0000_s15407" style="position:absolute;left:4765;top:1463;width:465;height:11" coordsize="465,11" path="m5,l,,,11r465,l465,r-5,l5,xe" fillcolor="black" stroked="f">
              <v:path arrowok="t"/>
            </v:shape>
            <v:shape id="_x0000_s15408" style="position:absolute;left:5081;top:1441;width:135;height:60" coordsize="135,60" path="m,60l135,33,,,,60xe" fillcolor="black" strokeweight="0">
              <v:path arrowok="t"/>
            </v:shape>
            <v:shape id="_x0000_s15409" style="position:absolute;left:5254;top:955;width:120;height:1031" coordsize="120,1031" path="m,11r115,l111,6r,1020l115,1021,,1021r,10l120,1031,120,,,,,11xe" fillcolor="black" stroked="f">
              <v:path arrowok="t"/>
            </v:shape>
            <v:rect id="_x0000_s15410" style="position:absolute;left:3724;top:1463;width:878;height:11" fillcolor="black" stroked="f"/>
            <v:rect id="_x0000_s15411" style="position:absolute;left:5844;top:1468;width:10;height:4145" fillcolor="black" stroked="f"/>
            <v:shape id="_x0000_s15412" style="position:absolute;left:7068;top:1463;width:485;height:4150" coordsize="485,4150" path="m,11r480,l475,5r,4145l485,4150,485,,,,,11xe" fillcolor="black" stroked="f">
              <v:path arrowok="t"/>
            </v:shape>
            <v:shape id="_x0000_s15413" style="position:absolute;left:6324;top:955;width:120;height:1031" coordsize="120,1031" path="m120,l,,,1031r120,l120,1021r-115,l10,1026,10,6,5,11r115,l120,xe" fillcolor="black" stroked="f">
              <v:path arrowok="t"/>
            </v:shape>
            <v:shape id="_x0000_s15414" style="position:absolute;left:6468;top:1463;width:461;height:11" coordsize="461,11" path="m5,l,,,11r461,l461,r-5,l5,xe" fillcolor="black" stroked="f">
              <v:path arrowok="t"/>
            </v:shape>
            <v:shape id="_x0000_s15415" style="position:absolute;left:6780;top:1441;width:134;height:60" coordsize="134,60" path="m,60l134,33,,,,60xe" fillcolor="black" strokeweight="0">
              <v:path arrowok="t"/>
            </v:shape>
            <v:shape id="_x0000_s15416" style="position:absolute;left:6953;top:955;width:120;height:1031" coordsize="120,1031" path="m,11r115,l110,6r,1020l115,1021,,1021r,10l120,1031,120,,,,,11xe" fillcolor="black" stroked="f">
              <v:path arrowok="t"/>
            </v:shape>
            <v:rect id="_x0000_s15417" style="position:absolute;left:5369;top:1463;width:960;height:11" fillcolor="black" stroked="f"/>
            <v:shape id="_x0000_s15418" style="position:absolute;left:3431;top:950;width:43;height:76" coordsize="43,76" path="m43,76l9,,,,33,76r10,xe" fillcolor="black" stroked="f">
              <v:path arrowok="t"/>
            </v:shape>
            <v:shape id="_x0000_s15419" style="position:absolute;left:3383;top:831;width:43;height:76" coordsize="43,76" path="m43,76l9,,,,33,76r10,xe" fillcolor="black" stroked="f">
              <v:path arrowok="t"/>
            </v:shape>
            <v:shape id="_x0000_s15420" style="position:absolute;left:3335;top:713;width:38;height:81" coordsize="38,81" path="m38,81l9,,,,29,81r9,xe" fillcolor="black" stroked="f">
              <v:path arrowok="t"/>
            </v:shape>
            <v:shape id="_x0000_s15421" style="position:absolute;left:3282;top:594;width:43;height:81" coordsize="43,81" path="m43,81l10,,,,34,81r9,xe" fillcolor="black" stroked="f">
              <v:path arrowok="t"/>
            </v:shape>
            <v:shape id="_x0000_s15422" style="position:absolute;left:3253;top:524;width:24;height:32" coordsize="24,32" path="m24,32l10,,,,15,32r9,xe" fillcolor="black" stroked="f">
              <v:path arrowok="t"/>
            </v:shape>
            <v:shape id="_x0000_s15423" style="position:absolute;left:3431;top:972;width:77;height:151" coordsize="77,151" path="m,27l77,151,48,,,27xe" fillcolor="black" strokeweight="0">
              <v:path arrowok="t"/>
            </v:shape>
            <v:shape id="_x0000_s15424" style="position:absolute;left:6804;top:950;width:43;height:76" coordsize="43,76" path="m43,76l10,,,,34,76r9,xe" fillcolor="black" stroked="f">
              <v:path arrowok="t"/>
            </v:shape>
            <v:shape id="_x0000_s15425" style="position:absolute;left:6756;top:831;width:43;height:76" coordsize="43,76" path="m43,76l10,,,,34,76r9,xe" fillcolor="black" stroked="f">
              <v:path arrowok="t"/>
            </v:shape>
            <v:shape id="_x0000_s15426" style="position:absolute;left:6703;top:713;width:44;height:81" coordsize="44,81" path="m44,81l10,,,,34,81r10,xe" fillcolor="black" stroked="f">
              <v:path arrowok="t"/>
            </v:shape>
            <v:shape id="_x0000_s15427" style="position:absolute;left:6655;top:599;width:44;height:76" coordsize="44,76" path="m44,76l10,,,,34,76r10,xe" fillcolor="black" stroked="f">
              <v:path arrowok="t"/>
            </v:shape>
            <v:shape id="_x0000_s15428" style="position:absolute;left:6622;top:524;width:24;height:37" coordsize="24,37" path="m24,37l9,,,,14,37r10,xe" fillcolor="black" stroked="f">
              <v:path arrowok="t"/>
            </v:shape>
            <v:shape id="_x0000_s15429" style="position:absolute;left:6799;top:972;width:82;height:151" coordsize="82,151" path="m,27l82,151,53,,,27xe" fillcolor="black" strokeweight="0">
              <v:path arrowok="t"/>
            </v:shape>
            <v:rect id="_x0000_s15430" style="position:absolute;left:1195;top:999;width:76;height:304;mso-wrap-style:none" filled="f" stroked="f">
              <v:textbox style="mso-next-textbox:#_x0000_s15430;mso-fit-shape-to-text:t" inset="0,0,0,0">
                <w:txbxContent>
                  <w:p w:rsidR="00222625" w:rsidRDefault="00222625" w:rsidP="00222625">
                    <w:proofErr w:type="gramStart"/>
                    <w:r>
                      <w:rPr>
                        <w:rFonts w:cs="Times New Roman"/>
                        <w:i/>
                        <w:iCs/>
                        <w:color w:val="000000"/>
                        <w:sz w:val="20"/>
                        <w:szCs w:val="20"/>
                      </w:rPr>
                      <w:t>f</w:t>
                    </w:r>
                    <w:proofErr w:type="gramEnd"/>
                  </w:p>
                </w:txbxContent>
              </v:textbox>
            </v:rect>
            <v:rect id="_x0000_s15431" style="position:absolute;left:1243;top:1101;width:81;height:267;mso-wrap-style:none" filled="f" stroked="f">
              <v:textbox style="mso-next-textbox:#_x0000_s15431;mso-fit-shape-to-text:t" inset="0,0,0,0">
                <w:txbxContent>
                  <w:p w:rsidR="00222625" w:rsidRDefault="00222625" w:rsidP="00222625">
                    <w:r>
                      <w:rPr>
                        <w:rFonts w:cs="Times New Roman"/>
                        <w:color w:val="000000"/>
                        <w:sz w:val="16"/>
                        <w:szCs w:val="16"/>
                      </w:rPr>
                      <w:t>1</w:t>
                    </w:r>
                  </w:p>
                </w:txbxContent>
              </v:textbox>
            </v:rect>
            <v:rect id="_x0000_s15432" style="position:absolute;left:3037;top:999;width:76;height:304;mso-wrap-style:none" filled="f" stroked="f">
              <v:textbox style="mso-next-textbox:#_x0000_s15432;mso-fit-shape-to-text:t" inset="0,0,0,0">
                <w:txbxContent>
                  <w:p w:rsidR="00222625" w:rsidRDefault="00222625" w:rsidP="00222625">
                    <w:proofErr w:type="gramStart"/>
                    <w:r>
                      <w:rPr>
                        <w:rFonts w:cs="Times New Roman"/>
                        <w:i/>
                        <w:iCs/>
                        <w:color w:val="000000"/>
                        <w:sz w:val="20"/>
                        <w:szCs w:val="20"/>
                      </w:rPr>
                      <w:t>f</w:t>
                    </w:r>
                    <w:proofErr w:type="gramEnd"/>
                  </w:p>
                </w:txbxContent>
              </v:textbox>
            </v:rect>
            <v:rect id="_x0000_s15433" style="position:absolute;left:3085;top:1101;width:81;height:267;mso-wrap-style:none" filled="f" stroked="f">
              <v:textbox style="mso-next-textbox:#_x0000_s15433;mso-fit-shape-to-text:t" inset="0,0,0,0">
                <w:txbxContent>
                  <w:p w:rsidR="00222625" w:rsidRDefault="00222625" w:rsidP="00222625">
                    <w:r>
                      <w:rPr>
                        <w:rFonts w:cs="Times New Roman"/>
                        <w:color w:val="000000"/>
                        <w:sz w:val="16"/>
                        <w:szCs w:val="16"/>
                      </w:rPr>
                      <w:t>2</w:t>
                    </w:r>
                  </w:p>
                </w:txbxContent>
              </v:textbox>
            </v:rect>
            <v:rect id="_x0000_s15434" style="position:absolute;left:4794;top:999;width:76;height:304;mso-wrap-style:none" filled="f" stroked="f">
              <v:textbox style="mso-next-textbox:#_x0000_s15434;mso-fit-shape-to-text:t" inset="0,0,0,0">
                <w:txbxContent>
                  <w:p w:rsidR="00222625" w:rsidRDefault="00222625" w:rsidP="00222625">
                    <w:proofErr w:type="gramStart"/>
                    <w:r>
                      <w:rPr>
                        <w:rFonts w:cs="Times New Roman"/>
                        <w:i/>
                        <w:iCs/>
                        <w:color w:val="000000"/>
                        <w:sz w:val="20"/>
                        <w:szCs w:val="20"/>
                      </w:rPr>
                      <w:t>f</w:t>
                    </w:r>
                    <w:proofErr w:type="gramEnd"/>
                  </w:p>
                </w:txbxContent>
              </v:textbox>
            </v:rect>
            <v:rect id="_x0000_s15435" style="position:absolute;left:4842;top:1101;width:81;height:267;mso-wrap-style:none" filled="f" stroked="f">
              <v:textbox style="mso-next-textbox:#_x0000_s15435;mso-fit-shape-to-text:t" inset="0,0,0,0">
                <w:txbxContent>
                  <w:p w:rsidR="00222625" w:rsidRDefault="00222625" w:rsidP="00222625">
                    <w:r>
                      <w:rPr>
                        <w:rFonts w:cs="Times New Roman"/>
                        <w:color w:val="000000"/>
                        <w:sz w:val="16"/>
                        <w:szCs w:val="16"/>
                      </w:rPr>
                      <w:t>1</w:t>
                    </w:r>
                  </w:p>
                </w:txbxContent>
              </v:textbox>
            </v:rect>
            <v:rect id="_x0000_s15436" style="position:absolute;left:6492;top:999;width:76;height:304;mso-wrap-style:none" filled="f" stroked="f">
              <v:textbox style="mso-next-textbox:#_x0000_s15436;mso-fit-shape-to-text:t" inset="0,0,0,0">
                <w:txbxContent>
                  <w:p w:rsidR="00222625" w:rsidRDefault="00222625" w:rsidP="00222625">
                    <w:proofErr w:type="gramStart"/>
                    <w:r>
                      <w:rPr>
                        <w:rFonts w:cs="Times New Roman"/>
                        <w:i/>
                        <w:iCs/>
                        <w:color w:val="000000"/>
                        <w:sz w:val="20"/>
                        <w:szCs w:val="20"/>
                      </w:rPr>
                      <w:t>f</w:t>
                    </w:r>
                    <w:proofErr w:type="gramEnd"/>
                  </w:p>
                </w:txbxContent>
              </v:textbox>
            </v:rect>
            <v:rect id="_x0000_s15437" style="position:absolute;left:6545;top:1101;width:81;height:267;mso-wrap-style:none" filled="f" stroked="f">
              <v:textbox style="mso-next-textbox:#_x0000_s15437;mso-fit-shape-to-text:t" inset="0,0,0,0">
                <w:txbxContent>
                  <w:p w:rsidR="00222625" w:rsidRDefault="00222625" w:rsidP="00222625">
                    <w:r>
                      <w:rPr>
                        <w:rFonts w:cs="Times New Roman"/>
                        <w:color w:val="000000"/>
                        <w:sz w:val="16"/>
                        <w:szCs w:val="16"/>
                      </w:rPr>
                      <w:t>2</w:t>
                    </w:r>
                  </w:p>
                </w:txbxContent>
              </v:textbox>
            </v:rect>
            <v:rect id="_x0000_s15438" style="position:absolute;left:3153;top:346;width:67;height:304;mso-wrap-style:none" filled="f" stroked="f">
              <v:textbox style="mso-next-textbox:#_x0000_s15438;mso-fit-shape-to-text:t" inset="0,0,0,0">
                <w:txbxContent>
                  <w:p w:rsidR="00222625" w:rsidRDefault="00222625" w:rsidP="00222625">
                    <w:r>
                      <w:rPr>
                        <w:rFonts w:cs="Times New Roman"/>
                        <w:i/>
                        <w:iCs/>
                        <w:color w:val="000000"/>
                        <w:sz w:val="20"/>
                        <w:szCs w:val="20"/>
                      </w:rPr>
                      <w:t>I</w:t>
                    </w:r>
                  </w:p>
                </w:txbxContent>
              </v:textbox>
            </v:rect>
            <v:rect id="_x0000_s15439" style="position:absolute;left:6511;top:340;width:67;height:304;mso-wrap-style:none" filled="f" stroked="f">
              <v:textbox style="mso-next-textbox:#_x0000_s15439;mso-fit-shape-to-text:t" inset="0,0,0,0">
                <w:txbxContent>
                  <w:p w:rsidR="00222625" w:rsidRDefault="00222625" w:rsidP="00222625">
                    <w:r>
                      <w:rPr>
                        <w:rFonts w:cs="Times New Roman"/>
                        <w:i/>
                        <w:iCs/>
                        <w:color w:val="000000"/>
                        <w:sz w:val="20"/>
                        <w:szCs w:val="20"/>
                      </w:rPr>
                      <w:t>I</w:t>
                    </w:r>
                  </w:p>
                </w:txbxContent>
              </v:textbox>
            </v:rect>
            <v:group id="_x0000_s15440" style="position:absolute;left:207;top:5847;width:7735;height:1676" coordorigin="207,5847" coordsize="7735,1676">
              <v:shape id="_x0000_s15441" style="position:absolute;left:1027;top:5926;width:1142;height:329" coordsize="1142,329" path="m,l,329r1142,l1142,,,,5,11r1132,l1132,6r,318l1137,319,5,319r4,5l9,6,5,11,,xe" fillcolor="black" stroked="f">
                <v:path arrowok="t"/>
              </v:shape>
              <v:shape id="_x0000_s15442" style="position:absolute;left:2725;top:5926;width:1147;height:329" coordsize="1147,329" path="m,l,329r1147,l1147,,,,5,11r1137,l1138,6r,318l1142,319,5,319r5,5l10,6,5,11,,xe" fillcolor="black" stroked="f">
                <v:path arrowok="t"/>
              </v:shape>
              <v:shape id="_x0000_s15443" style="position:absolute;left:4429;top:5926;width:1142;height:329" coordsize="1142,329" path="m,l,329r1142,l1142,,,,5,11r1132,l1132,6r,318l1137,319,5,319r5,5l10,6,5,11,,xe" fillcolor="black" stroked="f">
                <v:path arrowok="t"/>
              </v:shape>
              <v:shape id="_x0000_s15444" style="position:absolute;left:6128;top:5926;width:1142;height:329" coordsize="1142,329" path="m,l,329r1142,l1142,,,,4,11r1133,l1132,6r,318l1137,319,4,319r5,5l9,6,4,11,,xe" fillcolor="black" stroked="f">
                <v:path arrowok="t"/>
              </v:shape>
              <v:shape id="_x0000_s15445" type="#_x0000_t202" style="position:absolute;left:1114;top:5847;width:851;height:420" filled="f" stroked="f">
                <v:textbox style="mso-next-textbox:#_x0000_s15445" inset="0,0,0,0">
                  <w:txbxContent>
                    <w:p w:rsidR="00222625" w:rsidRDefault="00222625" w:rsidP="00222625">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1</w:t>
                      </w:r>
                    </w:p>
                  </w:txbxContent>
                </v:textbox>
              </v:shape>
              <v:shape id="_x0000_s15446" type="#_x0000_t202" style="position:absolute;left:2869;top:5847;width:851;height:420" filled="f" stroked="f">
                <v:textbox style="mso-next-textbox:#_x0000_s15446" inset="0,0,0,0">
                  <w:txbxContent>
                    <w:p w:rsidR="00222625" w:rsidRDefault="00222625" w:rsidP="00222625">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2</w:t>
                      </w:r>
                    </w:p>
                  </w:txbxContent>
                </v:textbox>
              </v:shape>
              <v:shape id="_x0000_s15447" type="#_x0000_t202" style="position:absolute;left:4566;top:5854;width:851;height:420" filled="f" stroked="f">
                <v:textbox style="mso-next-textbox:#_x0000_s15447" inset="0,0,0,0">
                  <w:txbxContent>
                    <w:p w:rsidR="00222625" w:rsidRDefault="00222625" w:rsidP="00222625">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3</w:t>
                      </w:r>
                    </w:p>
                  </w:txbxContent>
                </v:textbox>
              </v:shape>
              <v:shape id="_x0000_s15448" type="#_x0000_t202" style="position:absolute;left:6300;top:5878;width:851;height:420" filled="f" stroked="f">
                <v:textbox style="mso-next-textbox:#_x0000_s15448" inset="0,0,0,0">
                  <w:txbxContent>
                    <w:p w:rsidR="00222625" w:rsidRDefault="00222625" w:rsidP="00222625">
                      <w:pPr>
                        <w:spacing w:line="168" w:lineRule="auto"/>
                        <w:jc w:val="center"/>
                        <w:rPr>
                          <w:sz w:val="18"/>
                          <w:szCs w:val="24"/>
                          <w:lang w:val="fr-FR" w:bidi="ar-SY"/>
                        </w:rPr>
                      </w:pPr>
                      <w:proofErr w:type="gramStart"/>
                      <w:r>
                        <w:rPr>
                          <w:rFonts w:hint="cs"/>
                          <w:sz w:val="18"/>
                          <w:szCs w:val="24"/>
                          <w:rtl/>
                          <w:lang w:bidi="ar-SY"/>
                        </w:rPr>
                        <w:t>القفزة</w:t>
                      </w:r>
                      <w:proofErr w:type="gramEnd"/>
                      <w:r>
                        <w:rPr>
                          <w:rFonts w:hint="cs"/>
                          <w:sz w:val="18"/>
                          <w:szCs w:val="24"/>
                          <w:rtl/>
                          <w:lang w:bidi="ar-SY"/>
                        </w:rPr>
                        <w:t xml:space="preserve"> </w:t>
                      </w:r>
                      <w:r>
                        <w:rPr>
                          <w:sz w:val="18"/>
                          <w:szCs w:val="24"/>
                          <w:lang w:val="fr-FR" w:bidi="ar-SY"/>
                        </w:rPr>
                        <w:t>4</w:t>
                      </w:r>
                    </w:p>
                  </w:txbxContent>
                </v:textbox>
              </v:shape>
              <v:shape id="_x0000_s15449" type="#_x0000_t202" style="position:absolute;left:207;top:6219;width:1177;height:749" filled="f" stroked="f">
                <v:textbox style="mso-next-textbox:#_x0000_s15449" inset="0,0,0,0">
                  <w:txbxContent>
                    <w:p w:rsidR="00222625" w:rsidRDefault="00222625" w:rsidP="00222625">
                      <w:pPr>
                        <w:spacing w:line="24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bidi="ar-SY"/>
                        </w:rPr>
                        <w:t>1</w:t>
                      </w:r>
                    </w:p>
                    <w:p w:rsidR="00222625" w:rsidRDefault="00805C4A" w:rsidP="00805C4A">
                      <w:pPr>
                        <w:spacing w:before="0" w:line="240" w:lineRule="exact"/>
                        <w:jc w:val="center"/>
                        <w:rPr>
                          <w:sz w:val="18"/>
                          <w:szCs w:val="24"/>
                          <w:lang w:val="fr-FR" w:bidi="ar-SY"/>
                        </w:rPr>
                      </w:pPr>
                      <w:proofErr w:type="gramStart"/>
                      <w:r>
                        <w:rPr>
                          <w:rFonts w:hint="cs"/>
                          <w:sz w:val="18"/>
                          <w:szCs w:val="24"/>
                          <w:rtl/>
                          <w:lang w:val="fr-FR" w:bidi="ar-SY"/>
                        </w:rPr>
                        <w:t>المرسل</w:t>
                      </w:r>
                      <w:proofErr w:type="gramEnd"/>
                      <w:r w:rsidR="00222625">
                        <w:rPr>
                          <w:rFonts w:hint="cs"/>
                          <w:sz w:val="18"/>
                          <w:szCs w:val="24"/>
                          <w:rtl/>
                          <w:lang w:val="fr-FR" w:bidi="ar-SY"/>
                        </w:rPr>
                        <w:t xml:space="preserve"> </w:t>
                      </w:r>
                      <w:r w:rsidR="00222625">
                        <w:rPr>
                          <w:sz w:val="18"/>
                          <w:szCs w:val="24"/>
                          <w:lang w:val="fr-FR" w:bidi="ar-SY"/>
                        </w:rPr>
                        <w:t>1</w:t>
                      </w:r>
                    </w:p>
                  </w:txbxContent>
                </v:textbox>
              </v:shape>
              <v:shape id="_x0000_s15450" type="#_x0000_t202" style="position:absolute;left:1887;top:6217;width:1177;height:1306" filled="f" stroked="f">
                <v:textbox style="mso-next-textbox:#_x0000_s15450" inset="0,0,0,0">
                  <w:txbxContent>
                    <w:p w:rsidR="00222625" w:rsidRDefault="00222625" w:rsidP="00222625">
                      <w:pPr>
                        <w:spacing w:line="24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rPr>
                        <w:t>2</w:t>
                      </w:r>
                    </w:p>
                    <w:p w:rsidR="00222625" w:rsidRPr="007B0CA6" w:rsidRDefault="00222625" w:rsidP="00805C4A">
                      <w:pPr>
                        <w:spacing w:before="0" w:line="240" w:lineRule="exact"/>
                        <w:jc w:val="center"/>
                        <w:rPr>
                          <w:sz w:val="18"/>
                          <w:szCs w:val="24"/>
                          <w:rtl/>
                          <w:lang w:bidi="ar-SY"/>
                        </w:rPr>
                      </w:pPr>
                      <w:proofErr w:type="gramStart"/>
                      <w:r>
                        <w:rPr>
                          <w:rFonts w:hint="cs"/>
                          <w:sz w:val="18"/>
                          <w:szCs w:val="24"/>
                          <w:rtl/>
                          <w:lang w:val="fr-FR" w:bidi="ar-SY"/>
                        </w:rPr>
                        <w:t>المرسل</w:t>
                      </w:r>
                      <w:proofErr w:type="gramEnd"/>
                      <w:r>
                        <w:rPr>
                          <w:rFonts w:hint="cs"/>
                          <w:sz w:val="18"/>
                          <w:szCs w:val="24"/>
                          <w:rtl/>
                          <w:lang w:val="fr-FR" w:bidi="ar-SY"/>
                        </w:rPr>
                        <w:t xml:space="preserve"> </w:t>
                      </w:r>
                      <w:r>
                        <w:rPr>
                          <w:sz w:val="18"/>
                          <w:szCs w:val="24"/>
                          <w:lang w:val="fr-FR"/>
                        </w:rPr>
                        <w:t>2</w:t>
                      </w:r>
                    </w:p>
                    <w:p w:rsidR="00222625" w:rsidRDefault="00222625" w:rsidP="00805C4A">
                      <w:pPr>
                        <w:spacing w:before="0" w:line="240" w:lineRule="exact"/>
                        <w:jc w:val="center"/>
                        <w:rPr>
                          <w:sz w:val="18"/>
                          <w:szCs w:val="24"/>
                          <w:lang w:val="fr-FR"/>
                        </w:rPr>
                      </w:pPr>
                      <w:proofErr w:type="gramStart"/>
                      <w:r>
                        <w:rPr>
                          <w:rFonts w:hint="cs"/>
                          <w:sz w:val="18"/>
                          <w:szCs w:val="24"/>
                          <w:rtl/>
                          <w:lang w:val="fr-FR" w:bidi="ar-SY"/>
                        </w:rPr>
                        <w:t>المستقبل</w:t>
                      </w:r>
                      <w:proofErr w:type="gramEnd"/>
                      <w:r>
                        <w:rPr>
                          <w:rFonts w:hint="cs"/>
                          <w:sz w:val="18"/>
                          <w:szCs w:val="24"/>
                          <w:rtl/>
                          <w:lang w:val="fr-FR" w:bidi="ar-SY"/>
                        </w:rPr>
                        <w:t xml:space="preserve"> </w:t>
                      </w:r>
                      <w:r>
                        <w:rPr>
                          <w:sz w:val="18"/>
                          <w:szCs w:val="24"/>
                          <w:lang w:val="fr-FR"/>
                        </w:rPr>
                        <w:t>1</w:t>
                      </w:r>
                    </w:p>
                  </w:txbxContent>
                </v:textbox>
              </v:shape>
              <v:shape id="_x0000_s15451" type="#_x0000_t202" style="position:absolute;left:3659;top:6206;width:1177;height:1293" filled="f" stroked="f">
                <v:textbox style="mso-next-textbox:#_x0000_s15451" inset="0,0,0,0">
                  <w:txbxContent>
                    <w:p w:rsidR="00222625" w:rsidRDefault="00222625" w:rsidP="00222625">
                      <w:pPr>
                        <w:spacing w:line="24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rPr>
                        <w:t>3</w:t>
                      </w:r>
                    </w:p>
                    <w:p w:rsidR="00222625" w:rsidRDefault="00222625" w:rsidP="00805C4A">
                      <w:pPr>
                        <w:spacing w:before="0" w:line="240" w:lineRule="exact"/>
                        <w:jc w:val="center"/>
                        <w:rPr>
                          <w:sz w:val="18"/>
                          <w:szCs w:val="24"/>
                          <w:rtl/>
                          <w:lang w:val="fr-FR" w:bidi="ar-SY"/>
                        </w:rPr>
                      </w:pPr>
                      <w:proofErr w:type="gramStart"/>
                      <w:r>
                        <w:rPr>
                          <w:rFonts w:hint="cs"/>
                          <w:sz w:val="18"/>
                          <w:szCs w:val="24"/>
                          <w:rtl/>
                          <w:lang w:val="fr-FR" w:bidi="ar-SY"/>
                        </w:rPr>
                        <w:t>المرسل</w:t>
                      </w:r>
                      <w:proofErr w:type="gramEnd"/>
                      <w:r>
                        <w:rPr>
                          <w:rFonts w:hint="cs"/>
                          <w:sz w:val="18"/>
                          <w:szCs w:val="24"/>
                          <w:rtl/>
                          <w:lang w:val="fr-FR" w:bidi="ar-SY"/>
                        </w:rPr>
                        <w:t xml:space="preserve"> </w:t>
                      </w:r>
                      <w:r>
                        <w:rPr>
                          <w:sz w:val="18"/>
                          <w:szCs w:val="24"/>
                          <w:lang w:val="fr-FR"/>
                        </w:rPr>
                        <w:t>3</w:t>
                      </w:r>
                    </w:p>
                    <w:p w:rsidR="00222625" w:rsidRDefault="00222625" w:rsidP="00805C4A">
                      <w:pPr>
                        <w:spacing w:before="0" w:line="240" w:lineRule="exact"/>
                        <w:jc w:val="center"/>
                        <w:rPr>
                          <w:sz w:val="18"/>
                          <w:szCs w:val="24"/>
                          <w:lang w:val="fr-FR"/>
                        </w:rPr>
                      </w:pPr>
                      <w:proofErr w:type="gramStart"/>
                      <w:r>
                        <w:rPr>
                          <w:rFonts w:hint="cs"/>
                          <w:sz w:val="18"/>
                          <w:szCs w:val="24"/>
                          <w:rtl/>
                          <w:lang w:val="fr-FR" w:bidi="ar-SY"/>
                        </w:rPr>
                        <w:t>المستقبل</w:t>
                      </w:r>
                      <w:proofErr w:type="gramEnd"/>
                      <w:r>
                        <w:rPr>
                          <w:rFonts w:hint="cs"/>
                          <w:sz w:val="18"/>
                          <w:szCs w:val="24"/>
                          <w:rtl/>
                          <w:lang w:val="fr-FR" w:bidi="ar-SY"/>
                        </w:rPr>
                        <w:t xml:space="preserve"> </w:t>
                      </w:r>
                      <w:r>
                        <w:rPr>
                          <w:sz w:val="18"/>
                          <w:szCs w:val="24"/>
                          <w:lang w:val="fr-FR"/>
                        </w:rPr>
                        <w:t>2</w:t>
                      </w:r>
                    </w:p>
                  </w:txbxContent>
                </v:textbox>
              </v:shape>
              <v:shape id="_x0000_s15452" type="#_x0000_t202" style="position:absolute;left:5325;top:6169;width:1177;height:1181" filled="f" stroked="f">
                <v:textbox style="mso-next-textbox:#_x0000_s15452" inset="0,0,0,0">
                  <w:txbxContent>
                    <w:p w:rsidR="00222625" w:rsidRDefault="00222625" w:rsidP="00222625">
                      <w:pPr>
                        <w:spacing w:line="24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bidi="ar-SY"/>
                        </w:rPr>
                        <w:t>4</w:t>
                      </w:r>
                    </w:p>
                    <w:p w:rsidR="00222625" w:rsidRDefault="00222625" w:rsidP="00805C4A">
                      <w:pPr>
                        <w:spacing w:before="0" w:line="240" w:lineRule="exact"/>
                        <w:jc w:val="center"/>
                        <w:rPr>
                          <w:sz w:val="18"/>
                          <w:szCs w:val="24"/>
                          <w:rtl/>
                          <w:lang w:val="fr-FR" w:bidi="ar-SY"/>
                        </w:rPr>
                      </w:pPr>
                      <w:proofErr w:type="gramStart"/>
                      <w:r>
                        <w:rPr>
                          <w:rFonts w:hint="cs"/>
                          <w:sz w:val="18"/>
                          <w:szCs w:val="24"/>
                          <w:rtl/>
                          <w:lang w:val="fr-FR" w:bidi="ar-SY"/>
                        </w:rPr>
                        <w:t>المرسل</w:t>
                      </w:r>
                      <w:proofErr w:type="gramEnd"/>
                      <w:r>
                        <w:rPr>
                          <w:rFonts w:hint="cs"/>
                          <w:sz w:val="18"/>
                          <w:szCs w:val="24"/>
                          <w:rtl/>
                          <w:lang w:val="fr-FR" w:bidi="ar-SY"/>
                        </w:rPr>
                        <w:t xml:space="preserve"> </w:t>
                      </w:r>
                      <w:r>
                        <w:rPr>
                          <w:sz w:val="18"/>
                          <w:szCs w:val="24"/>
                          <w:lang w:val="fr-FR" w:bidi="ar-SY"/>
                        </w:rPr>
                        <w:t>4</w:t>
                      </w:r>
                    </w:p>
                    <w:p w:rsidR="00222625" w:rsidRDefault="00222625" w:rsidP="00805C4A">
                      <w:pPr>
                        <w:spacing w:before="0" w:line="240" w:lineRule="exact"/>
                        <w:jc w:val="center"/>
                        <w:rPr>
                          <w:sz w:val="18"/>
                          <w:szCs w:val="24"/>
                          <w:lang w:val="fr-FR" w:bidi="ar-SY"/>
                        </w:rPr>
                      </w:pPr>
                      <w:proofErr w:type="gramStart"/>
                      <w:r>
                        <w:rPr>
                          <w:rFonts w:hint="cs"/>
                          <w:sz w:val="18"/>
                          <w:szCs w:val="24"/>
                          <w:rtl/>
                          <w:lang w:val="fr-FR" w:bidi="ar-SY"/>
                        </w:rPr>
                        <w:t>المستقبل</w:t>
                      </w:r>
                      <w:proofErr w:type="gramEnd"/>
                      <w:r>
                        <w:rPr>
                          <w:rFonts w:hint="cs"/>
                          <w:sz w:val="18"/>
                          <w:szCs w:val="24"/>
                          <w:rtl/>
                          <w:lang w:val="fr-FR" w:bidi="ar-SY"/>
                        </w:rPr>
                        <w:t xml:space="preserve"> </w:t>
                      </w:r>
                      <w:r>
                        <w:rPr>
                          <w:sz w:val="18"/>
                          <w:szCs w:val="24"/>
                          <w:lang w:val="fr-FR" w:bidi="ar-SY"/>
                        </w:rPr>
                        <w:t>3</w:t>
                      </w:r>
                    </w:p>
                  </w:txbxContent>
                </v:textbox>
              </v:shape>
              <v:shape id="_x0000_s15453" type="#_x0000_t202" style="position:absolute;left:7215;top:6206;width:727;height:762" filled="f" stroked="f">
                <v:textbox style="mso-next-textbox:#_x0000_s15453" inset="0,0,0,0">
                  <w:txbxContent>
                    <w:p w:rsidR="00222625" w:rsidRDefault="00222625" w:rsidP="00222625">
                      <w:pPr>
                        <w:spacing w:line="240" w:lineRule="exact"/>
                        <w:jc w:val="center"/>
                        <w:rPr>
                          <w:sz w:val="18"/>
                          <w:szCs w:val="24"/>
                          <w:rtl/>
                          <w:lang w:val="fr-FR" w:bidi="ar-SY"/>
                        </w:rPr>
                      </w:pPr>
                      <w:proofErr w:type="gramStart"/>
                      <w:r>
                        <w:rPr>
                          <w:rFonts w:hint="cs"/>
                          <w:sz w:val="18"/>
                          <w:szCs w:val="24"/>
                          <w:rtl/>
                          <w:lang w:bidi="ar-SY"/>
                        </w:rPr>
                        <w:t>المحطة</w:t>
                      </w:r>
                      <w:proofErr w:type="gramEnd"/>
                      <w:r>
                        <w:rPr>
                          <w:rFonts w:hint="cs"/>
                          <w:sz w:val="18"/>
                          <w:szCs w:val="24"/>
                          <w:rtl/>
                          <w:lang w:bidi="ar-SY"/>
                        </w:rPr>
                        <w:t xml:space="preserve"> </w:t>
                      </w:r>
                      <w:r>
                        <w:rPr>
                          <w:sz w:val="18"/>
                          <w:szCs w:val="24"/>
                          <w:lang w:val="fr-FR" w:bidi="ar-SY"/>
                        </w:rPr>
                        <w:t>5</w:t>
                      </w:r>
                    </w:p>
                    <w:p w:rsidR="00222625" w:rsidRDefault="00222625" w:rsidP="00805C4A">
                      <w:pPr>
                        <w:spacing w:before="0" w:line="240" w:lineRule="exact"/>
                        <w:jc w:val="center"/>
                        <w:rPr>
                          <w:sz w:val="18"/>
                          <w:szCs w:val="24"/>
                          <w:lang w:val="fr-FR" w:bidi="ar-SY"/>
                        </w:rPr>
                      </w:pPr>
                      <w:proofErr w:type="gramStart"/>
                      <w:r>
                        <w:rPr>
                          <w:rFonts w:hint="cs"/>
                          <w:sz w:val="18"/>
                          <w:szCs w:val="24"/>
                          <w:rtl/>
                          <w:lang w:val="fr-FR" w:bidi="ar-SY"/>
                        </w:rPr>
                        <w:t>المستقبل</w:t>
                      </w:r>
                      <w:proofErr w:type="gramEnd"/>
                      <w:r>
                        <w:rPr>
                          <w:rFonts w:hint="cs"/>
                          <w:sz w:val="18"/>
                          <w:szCs w:val="24"/>
                          <w:rtl/>
                          <w:lang w:val="fr-FR" w:bidi="ar-SY"/>
                        </w:rPr>
                        <w:t xml:space="preserve"> </w:t>
                      </w:r>
                      <w:r>
                        <w:rPr>
                          <w:sz w:val="18"/>
                          <w:szCs w:val="24"/>
                          <w:lang w:val="fr-FR" w:bidi="ar-SY"/>
                        </w:rPr>
                        <w:t>4</w:t>
                      </w:r>
                    </w:p>
                  </w:txbxContent>
                </v:textbox>
              </v:shape>
            </v:group>
            <w10:wrap type="none"/>
            <w10:anchorlock/>
          </v:group>
        </w:pict>
      </w:r>
    </w:p>
    <w:p w:rsidR="00222625" w:rsidRDefault="00222625" w:rsidP="00222625">
      <w:pPr>
        <w:pStyle w:val="Heading1"/>
        <w:rPr>
          <w:rtl/>
          <w:lang w:val="fr-FR" w:bidi="ar-SY"/>
        </w:rPr>
      </w:pPr>
      <w:r>
        <w:rPr>
          <w:lang w:val="fr-FR"/>
        </w:rPr>
        <w:lastRenderedPageBreak/>
        <w:t>2</w:t>
      </w:r>
      <w:r>
        <w:rPr>
          <w:rFonts w:hint="cs"/>
          <w:rtl/>
          <w:lang w:val="fr-FR" w:bidi="ar-SY"/>
        </w:rPr>
        <w:tab/>
        <w:t xml:space="preserve">خطط الترددات في النظام </w:t>
      </w:r>
      <w:r>
        <w:rPr>
          <w:lang w:val="fr-FR"/>
        </w:rPr>
        <w:t>LEO-F</w:t>
      </w:r>
      <w:r>
        <w:rPr>
          <w:rFonts w:hint="cs"/>
          <w:rtl/>
          <w:lang w:val="fr-FR" w:bidi="ar-SY"/>
        </w:rPr>
        <w:t xml:space="preserve"> ونظام المرحل الراديوي </w:t>
      </w:r>
      <w:proofErr w:type="spellStart"/>
      <w:r>
        <w:rPr>
          <w:lang w:val="fr-FR"/>
        </w:rPr>
        <w:t>FDM</w:t>
      </w:r>
      <w:proofErr w:type="spellEnd"/>
      <w:r>
        <w:rPr>
          <w:lang w:val="fr-FR"/>
        </w:rPr>
        <w:t>-FM</w:t>
      </w:r>
    </w:p>
    <w:p w:rsidR="00222625" w:rsidRDefault="00222625" w:rsidP="003245C5">
      <w:pPr>
        <w:rPr>
          <w:rtl/>
          <w:lang w:val="fr-FR" w:bidi="ar-SY"/>
        </w:rPr>
      </w:pPr>
      <w:r>
        <w:rPr>
          <w:rFonts w:hint="cs"/>
          <w:spacing w:val="-1"/>
          <w:rtl/>
          <w:lang w:val="fr-FR" w:bidi="ar-SY"/>
        </w:rPr>
        <w:t>تتناول الدراسة مخطط الخلايا السبع لإعادة استعمال الترددات. وتؤخذ افتراضياً ست حزم نقطية (</w:t>
      </w:r>
      <w:r>
        <w:rPr>
          <w:spacing w:val="-1"/>
          <w:lang w:val="fr-FR"/>
        </w:rPr>
        <w:t>SP2</w:t>
      </w:r>
      <w:r>
        <w:rPr>
          <w:rFonts w:hint="cs"/>
          <w:spacing w:val="-1"/>
          <w:rtl/>
          <w:lang w:val="fr-FR" w:bidi="ar-SY"/>
        </w:rPr>
        <w:t xml:space="preserve"> و</w:t>
      </w:r>
      <w:r>
        <w:rPr>
          <w:spacing w:val="-1"/>
          <w:lang w:val="fr-FR"/>
        </w:rPr>
        <w:t>SP3</w:t>
      </w:r>
      <w:r>
        <w:rPr>
          <w:rFonts w:hint="cs"/>
          <w:spacing w:val="-1"/>
          <w:rtl/>
          <w:lang w:val="fr-FR" w:bidi="ar-SY"/>
        </w:rPr>
        <w:t xml:space="preserve"> و</w:t>
      </w:r>
      <w:r>
        <w:rPr>
          <w:spacing w:val="-1"/>
          <w:lang w:val="fr-FR"/>
        </w:rPr>
        <w:t>SP4</w:t>
      </w:r>
      <w:r>
        <w:rPr>
          <w:rFonts w:hint="cs"/>
          <w:spacing w:val="-1"/>
          <w:rtl/>
          <w:lang w:val="fr-FR" w:bidi="ar-SY"/>
        </w:rPr>
        <w:t xml:space="preserve"> و</w:t>
      </w:r>
      <w:r>
        <w:rPr>
          <w:spacing w:val="-1"/>
          <w:lang w:val="fr-FR"/>
        </w:rPr>
        <w:t>SP5</w:t>
      </w:r>
      <w:r>
        <w:rPr>
          <w:rFonts w:hint="cs"/>
          <w:spacing w:val="-1"/>
          <w:rtl/>
          <w:lang w:val="fr-FR" w:bidi="ar-SY"/>
        </w:rPr>
        <w:t xml:space="preserve"> و</w:t>
      </w:r>
      <w:r>
        <w:rPr>
          <w:spacing w:val="-1"/>
          <w:lang w:val="fr-FR"/>
        </w:rPr>
        <w:t>SP6</w:t>
      </w:r>
      <w:r>
        <w:rPr>
          <w:rFonts w:hint="cs"/>
          <w:spacing w:val="-1"/>
          <w:rtl/>
          <w:lang w:val="fr-FR" w:bidi="ar-SY"/>
        </w:rPr>
        <w:t xml:space="preserve"> و</w:t>
      </w:r>
      <w:r>
        <w:rPr>
          <w:spacing w:val="-1"/>
          <w:lang w:val="fr-FR"/>
        </w:rPr>
        <w:t>SP7</w:t>
      </w:r>
      <w:r>
        <w:rPr>
          <w:rFonts w:hint="cs"/>
          <w:spacing w:val="-1"/>
          <w:rtl/>
          <w:lang w:val="fr-FR" w:bidi="ar-SY"/>
        </w:rPr>
        <w:t>)</w:t>
      </w:r>
      <w:r>
        <w:rPr>
          <w:rFonts w:hint="cs"/>
          <w:rtl/>
          <w:lang w:val="fr-FR" w:bidi="ar-SY"/>
        </w:rPr>
        <w:t xml:space="preserve"> يبلغ عرض نطاق كل منها </w:t>
      </w:r>
      <w:r>
        <w:rPr>
          <w:lang w:val="fr-FR"/>
        </w:rPr>
        <w:t>MHz 1</w:t>
      </w:r>
      <w:r>
        <w:rPr>
          <w:rFonts w:hint="cs"/>
          <w:rtl/>
          <w:lang w:val="fr-FR" w:bidi="ar-SY"/>
        </w:rPr>
        <w:t xml:space="preserve"> وحزمة نقطية </w:t>
      </w:r>
      <w:r>
        <w:rPr>
          <w:lang w:val="fr-FR"/>
        </w:rPr>
        <w:t>(SP1)</w:t>
      </w:r>
      <w:r>
        <w:rPr>
          <w:rFonts w:hint="cs"/>
          <w:rtl/>
          <w:lang w:val="fr-FR" w:bidi="ar-SY"/>
        </w:rPr>
        <w:t xml:space="preserve"> بعرض نطاق يبلغ </w:t>
      </w:r>
      <w:r>
        <w:rPr>
          <w:lang w:val="fr-FR"/>
        </w:rPr>
        <w:t>MHz 2</w:t>
      </w:r>
      <w:r>
        <w:rPr>
          <w:rFonts w:hint="cs"/>
          <w:rtl/>
          <w:lang w:val="fr-FR" w:bidi="ar-SY"/>
        </w:rPr>
        <w:t>. ويفترض أن</w:t>
      </w:r>
      <w:r>
        <w:rPr>
          <w:rFonts w:hint="eastAsia"/>
          <w:rtl/>
          <w:lang w:val="fr-FR" w:bidi="ar-SY"/>
        </w:rPr>
        <w:t> </w:t>
      </w:r>
      <w:r>
        <w:rPr>
          <w:rFonts w:hint="cs"/>
          <w:rtl/>
          <w:lang w:val="fr-FR" w:bidi="ar-SY"/>
        </w:rPr>
        <w:t xml:space="preserve">فاصل التردد </w:t>
      </w:r>
      <w:r>
        <w:rPr>
          <w:lang w:val="fr-FR"/>
        </w:rPr>
        <w:t>MHz 2 189-2 181</w:t>
      </w:r>
      <w:r>
        <w:rPr>
          <w:rFonts w:hint="cs"/>
          <w:rtl/>
          <w:lang w:val="fr-FR" w:bidi="ar-SY"/>
        </w:rPr>
        <w:t xml:space="preserve"> يستعمل لمحاكاة النظام </w:t>
      </w:r>
      <w:proofErr w:type="spellStart"/>
      <w:r>
        <w:rPr>
          <w:lang w:val="fr-FR"/>
        </w:rPr>
        <w:t>FDM</w:t>
      </w:r>
      <w:proofErr w:type="spellEnd"/>
      <w:r>
        <w:rPr>
          <w:lang w:val="fr-FR"/>
        </w:rPr>
        <w:t>-FM</w:t>
      </w:r>
      <w:r>
        <w:rPr>
          <w:rFonts w:hint="cs"/>
          <w:rtl/>
          <w:lang w:val="fr-FR" w:bidi="ar-SY"/>
        </w:rPr>
        <w:t xml:space="preserve"> (انظر الشكل </w:t>
      </w:r>
      <w:r>
        <w:rPr>
          <w:lang w:val="fr-FR"/>
        </w:rPr>
        <w:t>2</w:t>
      </w:r>
      <w:r>
        <w:rPr>
          <w:rFonts w:hint="cs"/>
          <w:rtl/>
          <w:lang w:val="fr-FR" w:bidi="ar-SY"/>
        </w:rPr>
        <w:t xml:space="preserve">) ويُفترض أن التردد المركزي للقناة </w:t>
      </w:r>
      <w:proofErr w:type="spellStart"/>
      <w:r>
        <w:rPr>
          <w:lang w:val="fr-FR"/>
        </w:rPr>
        <w:t>FDM</w:t>
      </w:r>
      <w:r w:rsidR="003245C5">
        <w:rPr>
          <w:lang w:val="fr-FR"/>
        </w:rPr>
        <w:noBreakHyphen/>
      </w:r>
      <w:r>
        <w:rPr>
          <w:lang w:val="fr-FR"/>
        </w:rPr>
        <w:t>FM</w:t>
      </w:r>
      <w:proofErr w:type="spellEnd"/>
      <w:r>
        <w:rPr>
          <w:rFonts w:hint="cs"/>
          <w:rtl/>
          <w:lang w:val="fr-FR" w:bidi="ar-SY"/>
        </w:rPr>
        <w:t xml:space="preserve"> يبلغ </w:t>
      </w:r>
      <w:r>
        <w:rPr>
          <w:lang w:val="fr-FR"/>
        </w:rPr>
        <w:t>MHz 2 185</w:t>
      </w:r>
      <w:r>
        <w:rPr>
          <w:rFonts w:hint="cs"/>
          <w:rtl/>
          <w:lang w:val="fr-FR" w:bidi="ar-SY"/>
        </w:rPr>
        <w:t xml:space="preserve"> مع عرض نطاق يبلغ </w:t>
      </w:r>
      <w:r>
        <w:rPr>
          <w:lang w:val="fr-FR"/>
        </w:rPr>
        <w:t>MHz 20</w:t>
      </w:r>
      <w:r>
        <w:rPr>
          <w:rFonts w:hint="cs"/>
          <w:rtl/>
          <w:lang w:val="fr-FR" w:bidi="ar-SY"/>
        </w:rPr>
        <w:t>.</w:t>
      </w:r>
    </w:p>
    <w:p w:rsidR="00222625" w:rsidRDefault="00222625" w:rsidP="00222625">
      <w:pPr>
        <w:pStyle w:val="FigureNo"/>
        <w:spacing w:before="600"/>
        <w:rPr>
          <w:rtl/>
        </w:rPr>
      </w:pPr>
      <w:r>
        <w:rPr>
          <w:rFonts w:hint="cs"/>
          <w:rtl/>
        </w:rPr>
        <w:t>الش</w:t>
      </w:r>
      <w:r w:rsidR="003245C5">
        <w:rPr>
          <w:rFonts w:hint="cs"/>
          <w:rtl/>
        </w:rPr>
        <w:t>ـ</w:t>
      </w:r>
      <w:r>
        <w:rPr>
          <w:rFonts w:hint="cs"/>
          <w:rtl/>
        </w:rPr>
        <w:t xml:space="preserve">كل </w:t>
      </w:r>
      <w:r>
        <w:t>2</w:t>
      </w:r>
    </w:p>
    <w:p w:rsidR="00222625" w:rsidRDefault="00222625" w:rsidP="00222625">
      <w:pPr>
        <w:pStyle w:val="FigureTitle"/>
        <w:rPr>
          <w:rtl/>
        </w:rPr>
      </w:pPr>
      <w:r>
        <w:rPr>
          <w:rFonts w:hint="cs"/>
          <w:rtl/>
        </w:rPr>
        <w:t xml:space="preserve">خطة ترددات الحزم النقطية في النظام </w:t>
      </w:r>
      <w:r>
        <w:t>LEO-F</w:t>
      </w:r>
      <w:r>
        <w:rPr>
          <w:rFonts w:hint="cs"/>
          <w:rtl/>
        </w:rPr>
        <w:t xml:space="preserve"> والنظام </w:t>
      </w:r>
      <w:proofErr w:type="spellStart"/>
      <w:r>
        <w:t>FDM</w:t>
      </w:r>
      <w:proofErr w:type="spellEnd"/>
      <w:r>
        <w:t>-FM</w:t>
      </w:r>
      <w:r>
        <w:rPr>
          <w:rFonts w:hint="cs"/>
          <w:rtl/>
        </w:rPr>
        <w:t xml:space="preserve"> </w:t>
      </w:r>
      <w:proofErr w:type="spellStart"/>
      <w:r>
        <w:rPr>
          <w:rFonts w:hint="cs"/>
          <w:rtl/>
        </w:rPr>
        <w:t>بـ</w:t>
      </w:r>
      <w:proofErr w:type="spellEnd"/>
      <w:r>
        <w:rPr>
          <w:rFonts w:hint="cs"/>
          <w:rtl/>
        </w:rPr>
        <w:t xml:space="preserve"> </w:t>
      </w:r>
      <w:r>
        <w:t>960</w:t>
      </w:r>
      <w:r>
        <w:rPr>
          <w:rFonts w:hint="cs"/>
          <w:rtl/>
        </w:rPr>
        <w:t xml:space="preserve"> قناة</w:t>
      </w:r>
    </w:p>
    <w:p w:rsidR="00222625" w:rsidRDefault="00222625" w:rsidP="00222625">
      <w:pPr>
        <w:spacing w:after="200"/>
        <w:jc w:val="center"/>
        <w:rPr>
          <w:rtl/>
          <w:lang w:val="fr-FR"/>
        </w:rPr>
      </w:pPr>
      <w:r>
        <w:object w:dxaOrig="6523" w:dyaOrig="6397">
          <v:shape id="_x0000_i1037" type="#_x0000_t75" style="width:326.25pt;height:317.25pt" o:ole="">
            <v:imagedata r:id="rId28" o:title="" croptop="7090f"/>
          </v:shape>
          <o:OLEObject Type="Embed" ProgID="Word.Picture.8" ShapeID="_x0000_i1037" DrawAspect="Content" ObjectID="_1339402843" r:id="rId29"/>
        </w:object>
      </w:r>
    </w:p>
    <w:p w:rsidR="003245C5" w:rsidRDefault="003245C5" w:rsidP="00222625">
      <w:pPr>
        <w:spacing w:after="200"/>
        <w:jc w:val="center"/>
        <w:rPr>
          <w:rtl/>
          <w:lang w:val="fr-FR"/>
        </w:rPr>
      </w:pPr>
    </w:p>
    <w:p w:rsidR="003245C5" w:rsidRDefault="003245C5" w:rsidP="00222625">
      <w:pPr>
        <w:spacing w:after="200"/>
        <w:jc w:val="center"/>
        <w:rPr>
          <w:rtl/>
          <w:lang w:val="fr-FR"/>
        </w:rPr>
      </w:pPr>
    </w:p>
    <w:p w:rsidR="00222625" w:rsidRDefault="00222625" w:rsidP="00222625">
      <w:pPr>
        <w:pStyle w:val="Heading1"/>
        <w:spacing w:before="600"/>
        <w:rPr>
          <w:rtl/>
          <w:lang w:val="fr-FR" w:bidi="ar-SY"/>
        </w:rPr>
      </w:pPr>
      <w:r>
        <w:rPr>
          <w:lang w:val="fr-FR" w:bidi="ar-SY"/>
        </w:rPr>
        <w:t>3</w:t>
      </w:r>
      <w:r>
        <w:rPr>
          <w:rFonts w:hint="cs"/>
          <w:rtl/>
          <w:lang w:val="fr-FR" w:bidi="ar-SY"/>
        </w:rPr>
        <w:tab/>
        <w:t xml:space="preserve">معلمات إرسال النظام </w:t>
      </w:r>
      <w:proofErr w:type="spellStart"/>
      <w:r>
        <w:rPr>
          <w:lang w:val="fr-FR" w:bidi="ar-SY"/>
        </w:rPr>
        <w:t>FDM</w:t>
      </w:r>
      <w:proofErr w:type="spellEnd"/>
      <w:r>
        <w:rPr>
          <w:lang w:val="fr-FR" w:bidi="ar-SY"/>
        </w:rPr>
        <w:t>-FM</w:t>
      </w:r>
      <w:r>
        <w:rPr>
          <w:rFonts w:hint="cs"/>
          <w:rtl/>
          <w:lang w:val="fr-FR" w:bidi="ar-SY"/>
        </w:rPr>
        <w:t xml:space="preserve"> في الخدمة الثابتة</w:t>
      </w:r>
    </w:p>
    <w:p w:rsidR="00222625" w:rsidRDefault="00222625" w:rsidP="00222625">
      <w:pPr>
        <w:rPr>
          <w:rtl/>
          <w:lang w:val="fr-FR" w:bidi="ar-SY"/>
        </w:rPr>
      </w:pPr>
      <w:r>
        <w:rPr>
          <w:rFonts w:hint="cs"/>
          <w:spacing w:val="-2"/>
          <w:rtl/>
          <w:lang w:val="fr-FR" w:bidi="ar-SY"/>
        </w:rPr>
        <w:t xml:space="preserve">مخطط كسب الهوائي خارج المحور في الخدمة الثابتة هو المخطط الوارد في التوصية </w:t>
      </w:r>
      <w:r>
        <w:rPr>
          <w:spacing w:val="-2"/>
          <w:lang w:val="fr-FR"/>
        </w:rPr>
        <w:t>ITU-R F.1245</w:t>
      </w:r>
      <w:r>
        <w:rPr>
          <w:rFonts w:hint="cs"/>
          <w:spacing w:val="-2"/>
          <w:rtl/>
          <w:lang w:val="fr-FR" w:bidi="ar-SY"/>
        </w:rPr>
        <w:t xml:space="preserve">. ويقدم الجدول </w:t>
      </w:r>
      <w:r>
        <w:rPr>
          <w:spacing w:val="-2"/>
          <w:lang w:val="fr-FR"/>
        </w:rPr>
        <w:t>1</w:t>
      </w:r>
      <w:r>
        <w:rPr>
          <w:rFonts w:hint="cs"/>
          <w:spacing w:val="-2"/>
          <w:rtl/>
          <w:lang w:val="fr-FR" w:bidi="ar-SY"/>
        </w:rPr>
        <w:t xml:space="preserve"> معلمات النظام </w:t>
      </w:r>
      <w:proofErr w:type="spellStart"/>
      <w:r>
        <w:rPr>
          <w:spacing w:val="-2"/>
          <w:lang w:val="fr-FR"/>
        </w:rPr>
        <w:t>FDM</w:t>
      </w:r>
      <w:proofErr w:type="spellEnd"/>
      <w:r>
        <w:rPr>
          <w:spacing w:val="-2"/>
          <w:lang w:val="fr-FR"/>
        </w:rPr>
        <w:t>-FM</w:t>
      </w:r>
      <w:r>
        <w:rPr>
          <w:rFonts w:hint="cs"/>
          <w:spacing w:val="-2"/>
          <w:rtl/>
          <w:lang w:val="fr-FR" w:bidi="ar-SY"/>
        </w:rPr>
        <w:t xml:space="preserve"> </w:t>
      </w:r>
      <w:r>
        <w:rPr>
          <w:rFonts w:hint="cs"/>
          <w:rtl/>
          <w:lang w:val="fr-FR" w:bidi="ar-SY"/>
        </w:rPr>
        <w:t xml:space="preserve">ويستمد طيف القدرة المعيارية للنظام بالقنوات </w:t>
      </w:r>
      <w:r>
        <w:rPr>
          <w:lang w:val="fr-FR"/>
        </w:rPr>
        <w:t>960</w:t>
      </w:r>
      <w:r>
        <w:rPr>
          <w:rFonts w:hint="cs"/>
          <w:rtl/>
          <w:lang w:val="fr-FR" w:bidi="ar-SY"/>
        </w:rPr>
        <w:t xml:space="preserve"> في الخدمة الثابتة من المعلومات الواردة في التوصية </w:t>
      </w:r>
      <w:r>
        <w:rPr>
          <w:lang w:val="fr-FR"/>
        </w:rPr>
        <w:t>ITU-R SF.766</w:t>
      </w:r>
      <w:r>
        <w:rPr>
          <w:rFonts w:hint="cs"/>
          <w:rtl/>
          <w:lang w:val="fr-FR" w:bidi="ar-SY"/>
        </w:rPr>
        <w:t xml:space="preserve"> (انظر الشكل </w:t>
      </w:r>
      <w:r>
        <w:rPr>
          <w:lang w:val="fr-FR"/>
        </w:rPr>
        <w:t>3</w:t>
      </w:r>
      <w:r>
        <w:rPr>
          <w:rFonts w:hint="eastAsia"/>
          <w:rtl/>
          <w:lang w:val="fr-FR" w:bidi="ar-SY"/>
        </w:rPr>
        <w:t> أ)</w:t>
      </w:r>
      <w:r>
        <w:rPr>
          <w:rFonts w:hint="cs"/>
          <w:rtl/>
          <w:lang w:val="fr-FR" w:bidi="ar-SY"/>
        </w:rPr>
        <w:t xml:space="preserve">. ويفترض أن تشكيلة </w:t>
      </w:r>
      <w:r>
        <w:t xml:space="preserve">(sin </w:t>
      </w:r>
      <w:r>
        <w:rPr>
          <w:i/>
          <w:iCs/>
        </w:rPr>
        <w:t>x</w:t>
      </w:r>
      <w:r>
        <w:t>/</w:t>
      </w:r>
      <w:r>
        <w:rPr>
          <w:i/>
          <w:iCs/>
        </w:rPr>
        <w:t>x</w:t>
      </w:r>
      <w:r>
        <w:t>)</w:t>
      </w:r>
      <w:r>
        <w:rPr>
          <w:position w:val="6"/>
          <w:sz w:val="16"/>
        </w:rPr>
        <w:t>2</w:t>
      </w:r>
      <w:r>
        <w:rPr>
          <w:rFonts w:hint="cs"/>
          <w:rtl/>
          <w:lang w:val="fr-FR" w:bidi="ar-SY"/>
        </w:rPr>
        <w:t xml:space="preserve"> تستعمل للموجة الحاملة </w:t>
      </w:r>
      <w:proofErr w:type="spellStart"/>
      <w:r>
        <w:rPr>
          <w:lang w:val="fr-FR"/>
        </w:rPr>
        <w:t>TDMA</w:t>
      </w:r>
      <w:proofErr w:type="spellEnd"/>
      <w:r>
        <w:rPr>
          <w:lang w:val="fr-FR"/>
        </w:rPr>
        <w:t> </w:t>
      </w:r>
      <w:proofErr w:type="spellStart"/>
      <w:r>
        <w:rPr>
          <w:lang w:val="fr-FR"/>
        </w:rPr>
        <w:t>QPSK</w:t>
      </w:r>
      <w:proofErr w:type="spellEnd"/>
      <w:r>
        <w:rPr>
          <w:rFonts w:hint="cs"/>
          <w:rtl/>
          <w:lang w:val="fr-FR" w:bidi="ar-SY"/>
        </w:rPr>
        <w:t xml:space="preserve"> بالنطاق الضيق (انظر الشكل </w:t>
      </w:r>
      <w:r>
        <w:rPr>
          <w:lang w:val="fr-FR"/>
        </w:rPr>
        <w:t>3</w:t>
      </w:r>
      <w:r>
        <w:rPr>
          <w:rFonts w:hint="cs"/>
          <w:rtl/>
          <w:lang w:val="fr-FR" w:bidi="ar-SY"/>
        </w:rPr>
        <w:t xml:space="preserve">ب). ويشير الجدول </w:t>
      </w:r>
      <w:r>
        <w:rPr>
          <w:lang w:val="fr-FR"/>
        </w:rPr>
        <w:t>2</w:t>
      </w:r>
      <w:r>
        <w:rPr>
          <w:rFonts w:hint="cs"/>
          <w:rtl/>
          <w:lang w:val="fr-FR" w:bidi="ar-SY"/>
        </w:rPr>
        <w:t xml:space="preserve"> إلى خصائص محطة الإرسال وتردداته في الأنظمة </w:t>
      </w:r>
      <w:proofErr w:type="spellStart"/>
      <w:r>
        <w:rPr>
          <w:lang w:val="fr-FR"/>
        </w:rPr>
        <w:t>FDM</w:t>
      </w:r>
      <w:proofErr w:type="spellEnd"/>
      <w:r>
        <w:rPr>
          <w:lang w:val="fr-FR"/>
        </w:rPr>
        <w:t>-FM</w:t>
      </w:r>
      <w:r>
        <w:rPr>
          <w:rFonts w:hint="cs"/>
          <w:rtl/>
          <w:lang w:val="fr-FR" w:bidi="ar-SY"/>
        </w:rPr>
        <w:t xml:space="preserve"> في الخدمة الثابتة التي تستعمل في المحاكاة.</w:t>
      </w:r>
    </w:p>
    <w:p w:rsidR="00222625" w:rsidRDefault="00222625" w:rsidP="00222625">
      <w:pPr>
        <w:pStyle w:val="TableNo"/>
        <w:keepNext/>
        <w:keepLines/>
        <w:spacing w:before="600"/>
        <w:rPr>
          <w:rtl/>
          <w:lang w:val="fr-FR"/>
        </w:rPr>
      </w:pPr>
      <w:r>
        <w:rPr>
          <w:rFonts w:hint="cs"/>
          <w:rtl/>
          <w:lang w:val="fr-FR"/>
        </w:rPr>
        <w:lastRenderedPageBreak/>
        <w:t>الج</w:t>
      </w:r>
      <w:r w:rsidR="003245C5">
        <w:rPr>
          <w:rFonts w:hint="cs"/>
          <w:rtl/>
          <w:lang w:val="fr-FR"/>
        </w:rPr>
        <w:t>ـ</w:t>
      </w:r>
      <w:r>
        <w:rPr>
          <w:rFonts w:hint="cs"/>
          <w:rtl/>
          <w:lang w:val="fr-FR"/>
        </w:rPr>
        <w:t xml:space="preserve">دول </w:t>
      </w:r>
      <w:r>
        <w:rPr>
          <w:lang w:val="fr-FR"/>
        </w:rPr>
        <w:t>1</w:t>
      </w:r>
    </w:p>
    <w:p w:rsidR="00222625" w:rsidRDefault="00222625" w:rsidP="003245C5">
      <w:pPr>
        <w:pStyle w:val="Tabletitle"/>
        <w:keepNext/>
        <w:keepLines/>
        <w:rPr>
          <w:rtl/>
          <w:lang w:val="fr-FR"/>
        </w:rPr>
      </w:pPr>
      <w:r>
        <w:rPr>
          <w:rFonts w:hint="cs"/>
          <w:rtl/>
          <w:lang w:val="fr-FR"/>
        </w:rPr>
        <w:t xml:space="preserve">معلمات النظام </w:t>
      </w:r>
      <w:proofErr w:type="spellStart"/>
      <w:r>
        <w:rPr>
          <w:lang w:val="fr-FR"/>
        </w:rPr>
        <w:t>FDM</w:t>
      </w:r>
      <w:proofErr w:type="spellEnd"/>
      <w:r>
        <w:rPr>
          <w:lang w:val="fr-FR"/>
        </w:rPr>
        <w:t>-FM</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222625" w:rsidTr="00222625">
        <w:trPr>
          <w:cantSplit/>
          <w:jc w:val="center"/>
        </w:trPr>
        <w:tc>
          <w:tcPr>
            <w:tcW w:w="5670" w:type="dxa"/>
          </w:tcPr>
          <w:p w:rsidR="00222625" w:rsidRDefault="00222625" w:rsidP="00222625">
            <w:pPr>
              <w:pStyle w:val="Tabletext"/>
              <w:jc w:val="center"/>
              <w:rPr>
                <w:rtl/>
                <w:lang w:val="fr-FR" w:bidi="ar-SY"/>
              </w:rPr>
            </w:pPr>
            <w:r>
              <w:rPr>
                <w:rFonts w:hint="cs"/>
                <w:rtl/>
                <w:lang w:val="fr-FR" w:bidi="ar-SY"/>
              </w:rPr>
              <w:t>المعلمات</w:t>
            </w:r>
          </w:p>
        </w:tc>
        <w:tc>
          <w:tcPr>
            <w:tcW w:w="3969" w:type="dxa"/>
          </w:tcPr>
          <w:p w:rsidR="00222625" w:rsidRDefault="00222625" w:rsidP="00222625">
            <w:pPr>
              <w:pStyle w:val="Tabletext"/>
              <w:jc w:val="center"/>
              <w:rPr>
                <w:rtl/>
                <w:lang w:val="fr-FR" w:bidi="ar-SY"/>
              </w:rPr>
            </w:pPr>
            <w:r>
              <w:rPr>
                <w:rFonts w:hint="cs"/>
                <w:rtl/>
              </w:rPr>
              <w:t xml:space="preserve">نظام </w:t>
            </w:r>
            <w:proofErr w:type="spellStart"/>
            <w:r>
              <w:rPr>
                <w:rFonts w:hint="cs"/>
                <w:rtl/>
              </w:rPr>
              <w:t>بـ</w:t>
            </w:r>
            <w:proofErr w:type="spellEnd"/>
            <w:r>
              <w:rPr>
                <w:lang w:val="fr-FR"/>
              </w:rPr>
              <w:t>960</w:t>
            </w:r>
            <w:r>
              <w:rPr>
                <w:rFonts w:hint="cs"/>
                <w:rtl/>
                <w:lang w:val="fr-FR" w:bidi="ar-SY"/>
              </w:rPr>
              <w:t xml:space="preserve"> قناة في الخدمة الثابتة</w:t>
            </w:r>
          </w:p>
        </w:tc>
      </w:tr>
      <w:tr w:rsidR="00222625" w:rsidTr="00222625">
        <w:trPr>
          <w:cantSplit/>
          <w:jc w:val="center"/>
        </w:trPr>
        <w:tc>
          <w:tcPr>
            <w:tcW w:w="5670" w:type="dxa"/>
          </w:tcPr>
          <w:p w:rsidR="00222625" w:rsidRDefault="00222625" w:rsidP="00222625">
            <w:pPr>
              <w:pStyle w:val="Tabletext"/>
              <w:rPr>
                <w:lang w:val="fr-FR"/>
              </w:rPr>
            </w:pPr>
            <w:r>
              <w:rPr>
                <w:rFonts w:hint="cs"/>
                <w:rtl/>
              </w:rPr>
              <w:t xml:space="preserve">عرض النطاق </w:t>
            </w:r>
            <w:r>
              <w:rPr>
                <w:lang w:val="fr-FR"/>
              </w:rPr>
              <w:t>(MHz) </w:t>
            </w:r>
            <w:proofErr w:type="spellStart"/>
            <w:r>
              <w:rPr>
                <w:lang w:val="fr-FR"/>
              </w:rPr>
              <w:t>RF</w:t>
            </w:r>
            <w:proofErr w:type="spellEnd"/>
          </w:p>
        </w:tc>
        <w:tc>
          <w:tcPr>
            <w:tcW w:w="3969" w:type="dxa"/>
          </w:tcPr>
          <w:p w:rsidR="00222625" w:rsidRDefault="00222625" w:rsidP="00222625">
            <w:pPr>
              <w:pStyle w:val="Tabletext"/>
              <w:jc w:val="center"/>
            </w:pPr>
            <w:r>
              <w:t>20</w:t>
            </w:r>
          </w:p>
        </w:tc>
      </w:tr>
      <w:tr w:rsidR="00222625" w:rsidTr="00222625">
        <w:trPr>
          <w:cantSplit/>
          <w:jc w:val="center"/>
        </w:trPr>
        <w:tc>
          <w:tcPr>
            <w:tcW w:w="5670" w:type="dxa"/>
          </w:tcPr>
          <w:p w:rsidR="00222625" w:rsidRDefault="00222625" w:rsidP="00222625">
            <w:pPr>
              <w:pStyle w:val="Tabletext"/>
              <w:rPr>
                <w:lang w:val="fr-FR"/>
              </w:rPr>
            </w:pPr>
            <w:r>
              <w:rPr>
                <w:rFonts w:hint="cs"/>
                <w:rtl/>
                <w:lang w:bidi="ar-SY"/>
              </w:rPr>
              <w:t xml:space="preserve">التردد العلوي في النطاق الأساسي </w:t>
            </w:r>
            <w:r>
              <w:rPr>
                <w:lang w:val="fr-FR"/>
              </w:rPr>
              <w:t>(kHz)</w:t>
            </w:r>
          </w:p>
        </w:tc>
        <w:tc>
          <w:tcPr>
            <w:tcW w:w="3969" w:type="dxa"/>
          </w:tcPr>
          <w:p w:rsidR="00222625" w:rsidRDefault="00222625" w:rsidP="00222625">
            <w:pPr>
              <w:pStyle w:val="Tabletext"/>
              <w:jc w:val="center"/>
            </w:pPr>
            <w:r>
              <w:t>4</w:t>
            </w:r>
            <w:r>
              <w:rPr>
                <w:lang w:val="fr-FR"/>
              </w:rPr>
              <w:t>,</w:t>
            </w:r>
            <w:r>
              <w:t>028</w:t>
            </w:r>
          </w:p>
        </w:tc>
      </w:tr>
      <w:tr w:rsidR="00222625" w:rsidTr="00222625">
        <w:trPr>
          <w:cantSplit/>
          <w:jc w:val="center"/>
        </w:trPr>
        <w:tc>
          <w:tcPr>
            <w:tcW w:w="5670" w:type="dxa"/>
          </w:tcPr>
          <w:p w:rsidR="00222625" w:rsidRDefault="00222625" w:rsidP="00222625">
            <w:pPr>
              <w:pStyle w:val="Tabletext"/>
              <w:rPr>
                <w:lang w:val="fr-FR"/>
              </w:rPr>
            </w:pPr>
            <w:r>
              <w:rPr>
                <w:rFonts w:hint="cs"/>
                <w:rtl/>
                <w:lang w:bidi="ar-SY"/>
              </w:rPr>
              <w:t xml:space="preserve">التردد السفلي في النطاق الأساسي </w:t>
            </w:r>
            <w:r>
              <w:rPr>
                <w:lang w:val="fr-FR"/>
              </w:rPr>
              <w:t>(kHz)</w:t>
            </w:r>
          </w:p>
        </w:tc>
        <w:tc>
          <w:tcPr>
            <w:tcW w:w="3969" w:type="dxa"/>
          </w:tcPr>
          <w:p w:rsidR="00222625" w:rsidRDefault="00222625" w:rsidP="00222625">
            <w:pPr>
              <w:pStyle w:val="Tabletext"/>
              <w:jc w:val="center"/>
            </w:pPr>
            <w:r>
              <w:t>60</w:t>
            </w:r>
          </w:p>
        </w:tc>
      </w:tr>
      <w:tr w:rsidR="00222625" w:rsidTr="00222625">
        <w:trPr>
          <w:cantSplit/>
          <w:jc w:val="center"/>
        </w:trPr>
        <w:tc>
          <w:tcPr>
            <w:tcW w:w="5670" w:type="dxa"/>
          </w:tcPr>
          <w:p w:rsidR="00222625" w:rsidRDefault="00222625" w:rsidP="00222625">
            <w:pPr>
              <w:pStyle w:val="Tabletext"/>
              <w:rPr>
                <w:lang w:val="fr-FR"/>
              </w:rPr>
            </w:pPr>
            <w:r>
              <w:rPr>
                <w:rFonts w:hint="cs"/>
                <w:rtl/>
              </w:rPr>
              <w:t xml:space="preserve">قيمة </w:t>
            </w:r>
            <w:proofErr w:type="spellStart"/>
            <w:r>
              <w:rPr>
                <w:lang w:val="fr-FR"/>
              </w:rPr>
              <w:t>RMS</w:t>
            </w:r>
            <w:proofErr w:type="spellEnd"/>
            <w:r>
              <w:rPr>
                <w:rFonts w:hint="cs"/>
                <w:rtl/>
                <w:lang w:val="fr-FR" w:bidi="ar-SY"/>
              </w:rPr>
              <w:t xml:space="preserve"> لانحراف إشارة الاختبار </w:t>
            </w:r>
            <w:r>
              <w:rPr>
                <w:lang w:val="fr-FR"/>
              </w:rPr>
              <w:t>(kHz)</w:t>
            </w:r>
          </w:p>
        </w:tc>
        <w:tc>
          <w:tcPr>
            <w:tcW w:w="3969" w:type="dxa"/>
          </w:tcPr>
          <w:p w:rsidR="00222625" w:rsidRDefault="00222625" w:rsidP="00222625">
            <w:pPr>
              <w:pStyle w:val="Tabletext"/>
              <w:jc w:val="center"/>
            </w:pPr>
            <w:r>
              <w:t>200</w:t>
            </w:r>
          </w:p>
        </w:tc>
      </w:tr>
      <w:tr w:rsidR="00222625" w:rsidTr="00222625">
        <w:trPr>
          <w:cantSplit/>
          <w:jc w:val="center"/>
        </w:trPr>
        <w:tc>
          <w:tcPr>
            <w:tcW w:w="5670" w:type="dxa"/>
          </w:tcPr>
          <w:p w:rsidR="00222625" w:rsidRDefault="00222625" w:rsidP="00222625">
            <w:pPr>
              <w:pStyle w:val="Tabletext"/>
              <w:rPr>
                <w:rtl/>
                <w:lang w:bidi="ar-SY"/>
              </w:rPr>
            </w:pPr>
            <w:r>
              <w:rPr>
                <w:rFonts w:hint="cs"/>
                <w:rtl/>
                <w:lang w:bidi="ar-SY"/>
              </w:rPr>
              <w:t>عامل التحميل</w:t>
            </w:r>
          </w:p>
        </w:tc>
        <w:tc>
          <w:tcPr>
            <w:tcW w:w="3969" w:type="dxa"/>
          </w:tcPr>
          <w:p w:rsidR="00222625" w:rsidRDefault="00222625" w:rsidP="00222625">
            <w:pPr>
              <w:pStyle w:val="Tabletext"/>
              <w:jc w:val="center"/>
            </w:pPr>
            <w:r>
              <w:t>5</w:t>
            </w:r>
            <w:r>
              <w:rPr>
                <w:lang w:val="fr-FR" w:bidi="ar-SY"/>
              </w:rPr>
              <w:t>,</w:t>
            </w:r>
            <w:r>
              <w:t>5</w:t>
            </w:r>
          </w:p>
        </w:tc>
      </w:tr>
      <w:tr w:rsidR="00222625" w:rsidTr="00222625">
        <w:trPr>
          <w:cantSplit/>
          <w:jc w:val="center"/>
        </w:trPr>
        <w:tc>
          <w:tcPr>
            <w:tcW w:w="5670" w:type="dxa"/>
          </w:tcPr>
          <w:p w:rsidR="00222625" w:rsidRDefault="00222625" w:rsidP="00222625">
            <w:pPr>
              <w:pStyle w:val="Tabletext"/>
              <w:rPr>
                <w:rtl/>
                <w:lang w:val="fr-FR" w:bidi="ar-SY"/>
              </w:rPr>
            </w:pPr>
            <w:r>
              <w:rPr>
                <w:rFonts w:hint="cs"/>
                <w:rtl/>
              </w:rPr>
              <w:t xml:space="preserve">قيمة </w:t>
            </w:r>
            <w:proofErr w:type="spellStart"/>
            <w:r>
              <w:rPr>
                <w:lang w:val="fr-FR"/>
              </w:rPr>
              <w:t>RMS</w:t>
            </w:r>
            <w:proofErr w:type="spellEnd"/>
            <w:r>
              <w:rPr>
                <w:rFonts w:hint="cs"/>
                <w:rtl/>
                <w:lang w:val="fr-FR" w:bidi="ar-SY"/>
              </w:rPr>
              <w:t xml:space="preserve"> لانحراف القناة المتعددة </w:t>
            </w:r>
            <w:r>
              <w:rPr>
                <w:lang w:val="fr-FR"/>
              </w:rPr>
              <w:t>(kHz)</w:t>
            </w:r>
          </w:p>
        </w:tc>
        <w:tc>
          <w:tcPr>
            <w:tcW w:w="3969" w:type="dxa"/>
          </w:tcPr>
          <w:p w:rsidR="00222625" w:rsidRDefault="00222625" w:rsidP="00222625">
            <w:pPr>
              <w:pStyle w:val="Tabletext"/>
              <w:jc w:val="center"/>
            </w:pPr>
            <w:r>
              <w:t>1</w:t>
            </w:r>
            <w:r>
              <w:rPr>
                <w:lang w:val="fr-FR" w:bidi="ar-SY"/>
              </w:rPr>
              <w:t>,</w:t>
            </w:r>
            <w:r>
              <w:t>100</w:t>
            </w:r>
          </w:p>
        </w:tc>
      </w:tr>
      <w:tr w:rsidR="00222625" w:rsidTr="00222625">
        <w:trPr>
          <w:cantSplit/>
          <w:jc w:val="center"/>
        </w:trPr>
        <w:tc>
          <w:tcPr>
            <w:tcW w:w="5670" w:type="dxa"/>
          </w:tcPr>
          <w:p w:rsidR="00222625" w:rsidRDefault="00222625" w:rsidP="00222625">
            <w:pPr>
              <w:pStyle w:val="Tabletext"/>
            </w:pPr>
            <w:r>
              <w:rPr>
                <w:rFonts w:hint="cs"/>
                <w:rtl/>
              </w:rPr>
              <w:t>دليل التشكيل المتعدد القنوات</w:t>
            </w:r>
          </w:p>
        </w:tc>
        <w:tc>
          <w:tcPr>
            <w:tcW w:w="3969" w:type="dxa"/>
          </w:tcPr>
          <w:p w:rsidR="00222625" w:rsidRDefault="00222625" w:rsidP="00222625">
            <w:pPr>
              <w:pStyle w:val="Tabletext"/>
              <w:jc w:val="center"/>
            </w:pPr>
            <w:r>
              <w:t>0</w:t>
            </w:r>
            <w:r>
              <w:rPr>
                <w:lang w:val="fr-FR" w:bidi="ar-SY"/>
              </w:rPr>
              <w:t>,</w:t>
            </w:r>
            <w:r>
              <w:t>273</w:t>
            </w:r>
          </w:p>
        </w:tc>
      </w:tr>
      <w:tr w:rsidR="00222625" w:rsidTr="00222625">
        <w:trPr>
          <w:cantSplit/>
          <w:jc w:val="center"/>
        </w:trPr>
        <w:tc>
          <w:tcPr>
            <w:tcW w:w="5670" w:type="dxa"/>
          </w:tcPr>
          <w:p w:rsidR="00222625" w:rsidRDefault="00222625" w:rsidP="00222625">
            <w:pPr>
              <w:pStyle w:val="Tabletext"/>
              <w:rPr>
                <w:lang w:val="fr-FR"/>
              </w:rPr>
            </w:pPr>
            <w:r>
              <w:rPr>
                <w:rFonts w:hint="cs"/>
                <w:rtl/>
              </w:rPr>
              <w:t xml:space="preserve">الموجة الحاملة المتبقية المعيارية </w:t>
            </w:r>
            <w:r>
              <w:rPr>
                <w:lang w:val="fr-FR"/>
              </w:rPr>
              <w:t>(dB)</w:t>
            </w:r>
          </w:p>
        </w:tc>
        <w:tc>
          <w:tcPr>
            <w:tcW w:w="3969" w:type="dxa"/>
          </w:tcPr>
          <w:p w:rsidR="00222625" w:rsidRDefault="00222625" w:rsidP="00222625">
            <w:pPr>
              <w:pStyle w:val="Tabletext"/>
              <w:jc w:val="center"/>
              <w:rPr>
                <w:rtl/>
                <w:lang w:bidi="ar-SY"/>
              </w:rPr>
            </w:pPr>
            <w:r>
              <w:t>9</w:t>
            </w:r>
            <w:r>
              <w:rPr>
                <w:lang w:val="fr-FR" w:bidi="ar-SY"/>
              </w:rPr>
              <w:t>,</w:t>
            </w:r>
            <w:r>
              <w:t>21–</w:t>
            </w:r>
          </w:p>
        </w:tc>
      </w:tr>
      <w:tr w:rsidR="00222625" w:rsidTr="00222625">
        <w:trPr>
          <w:cantSplit/>
          <w:jc w:val="center"/>
        </w:trPr>
        <w:tc>
          <w:tcPr>
            <w:tcW w:w="5670" w:type="dxa"/>
          </w:tcPr>
          <w:p w:rsidR="00222625" w:rsidRDefault="00222625" w:rsidP="00222625">
            <w:pPr>
              <w:pStyle w:val="Tabletext"/>
              <w:rPr>
                <w:rtl/>
                <w:lang w:val="fr-FR" w:bidi="ar-SY"/>
              </w:rPr>
            </w:pPr>
            <w:r>
              <w:rPr>
                <w:rFonts w:hint="cs"/>
                <w:rtl/>
              </w:rPr>
              <w:t xml:space="preserve">كسب هوائي الاستقبال العامل في خط البصر </w:t>
            </w:r>
            <w:r>
              <w:rPr>
                <w:lang w:val="fr-FR"/>
              </w:rPr>
              <w:t>(dBi)</w:t>
            </w:r>
            <w:r>
              <w:rPr>
                <w:rFonts w:hint="cs"/>
                <w:rtl/>
                <w:lang w:val="fr-FR" w:bidi="ar-SY"/>
              </w:rPr>
              <w:t xml:space="preserve"> (طول القطر </w:t>
            </w:r>
            <w:r>
              <w:rPr>
                <w:lang w:val="fr-FR"/>
              </w:rPr>
              <w:t>m 3,7</w:t>
            </w:r>
            <w:r>
              <w:rPr>
                <w:rFonts w:hint="cs"/>
                <w:rtl/>
                <w:lang w:val="fr-FR" w:bidi="ar-SY"/>
              </w:rPr>
              <w:t>)</w:t>
            </w:r>
          </w:p>
        </w:tc>
        <w:tc>
          <w:tcPr>
            <w:tcW w:w="3969" w:type="dxa"/>
          </w:tcPr>
          <w:p w:rsidR="00222625" w:rsidRDefault="00222625" w:rsidP="00222625">
            <w:pPr>
              <w:pStyle w:val="Tabletext"/>
              <w:jc w:val="center"/>
            </w:pPr>
            <w:r>
              <w:t>34</w:t>
            </w:r>
          </w:p>
        </w:tc>
      </w:tr>
      <w:tr w:rsidR="00222625" w:rsidTr="00222625">
        <w:trPr>
          <w:cantSplit/>
          <w:jc w:val="center"/>
        </w:trPr>
        <w:tc>
          <w:tcPr>
            <w:tcW w:w="5670" w:type="dxa"/>
          </w:tcPr>
          <w:p w:rsidR="00222625" w:rsidRDefault="00222625" w:rsidP="00222625">
            <w:pPr>
              <w:pStyle w:val="Tabletext"/>
              <w:rPr>
                <w:rtl/>
                <w:lang w:val="fr-FR" w:bidi="ar-SY"/>
              </w:rPr>
            </w:pPr>
            <w:r>
              <w:rPr>
                <w:rFonts w:hint="cs"/>
                <w:rtl/>
              </w:rPr>
              <w:t xml:space="preserve">الخسارة في خط التغذية/ معدِّد الإرسال </w:t>
            </w:r>
            <w:r>
              <w:rPr>
                <w:lang w:val="fr-FR"/>
              </w:rPr>
              <w:t>(dB)</w:t>
            </w:r>
          </w:p>
        </w:tc>
        <w:tc>
          <w:tcPr>
            <w:tcW w:w="3969" w:type="dxa"/>
          </w:tcPr>
          <w:p w:rsidR="00222625" w:rsidRDefault="00222625" w:rsidP="00222625">
            <w:pPr>
              <w:pStyle w:val="Tabletext"/>
              <w:jc w:val="center"/>
            </w:pPr>
            <w:r>
              <w:t>3</w:t>
            </w:r>
          </w:p>
        </w:tc>
      </w:tr>
      <w:tr w:rsidR="00222625" w:rsidTr="00222625">
        <w:trPr>
          <w:cantSplit/>
          <w:jc w:val="center"/>
        </w:trPr>
        <w:tc>
          <w:tcPr>
            <w:tcW w:w="5670" w:type="dxa"/>
          </w:tcPr>
          <w:p w:rsidR="00222625" w:rsidRDefault="00222625" w:rsidP="00222625">
            <w:pPr>
              <w:pStyle w:val="Tabletext"/>
              <w:rPr>
                <w:rtl/>
                <w:lang w:val="fr-FR" w:bidi="ar-SY"/>
              </w:rPr>
            </w:pPr>
            <w:r>
              <w:rPr>
                <w:rFonts w:hint="cs"/>
                <w:rtl/>
              </w:rPr>
              <w:t xml:space="preserve">أقصى سوية قدرة لخرج المرسل </w:t>
            </w:r>
            <w:r>
              <w:rPr>
                <w:lang w:val="fr-FR"/>
              </w:rPr>
              <w:t>(</w:t>
            </w:r>
            <w:proofErr w:type="spellStart"/>
            <w:r>
              <w:rPr>
                <w:lang w:val="fr-FR"/>
              </w:rPr>
              <w:t>dBW</w:t>
            </w:r>
            <w:proofErr w:type="spellEnd"/>
            <w:r>
              <w:rPr>
                <w:lang w:val="fr-FR"/>
              </w:rPr>
              <w:t>)</w:t>
            </w:r>
          </w:p>
        </w:tc>
        <w:tc>
          <w:tcPr>
            <w:tcW w:w="3969" w:type="dxa"/>
          </w:tcPr>
          <w:p w:rsidR="00222625" w:rsidRDefault="00222625" w:rsidP="00222625">
            <w:pPr>
              <w:pStyle w:val="Tabletext"/>
              <w:jc w:val="center"/>
            </w:pPr>
            <w:r>
              <w:t>7</w:t>
            </w:r>
          </w:p>
        </w:tc>
      </w:tr>
      <w:tr w:rsidR="00222625" w:rsidTr="00222625">
        <w:trPr>
          <w:cantSplit/>
          <w:jc w:val="center"/>
        </w:trPr>
        <w:tc>
          <w:tcPr>
            <w:tcW w:w="5670" w:type="dxa"/>
          </w:tcPr>
          <w:p w:rsidR="00222625" w:rsidRDefault="00222625" w:rsidP="00222625">
            <w:pPr>
              <w:pStyle w:val="Tabletext"/>
              <w:rPr>
                <w:rtl/>
                <w:lang w:val="fr-FR" w:bidi="ar-SY"/>
              </w:rPr>
            </w:pPr>
            <w:r>
              <w:rPr>
                <w:rFonts w:hint="cs"/>
                <w:rtl/>
              </w:rPr>
              <w:t xml:space="preserve">سوية القدرة الاسمية لدخل المستقبل </w:t>
            </w:r>
            <w:r>
              <w:rPr>
                <w:lang w:val="fr-FR"/>
              </w:rPr>
              <w:t>(</w:t>
            </w:r>
            <w:proofErr w:type="spellStart"/>
            <w:r>
              <w:rPr>
                <w:lang w:val="fr-FR"/>
              </w:rPr>
              <w:t>dBW</w:t>
            </w:r>
            <w:proofErr w:type="spellEnd"/>
            <w:r>
              <w:rPr>
                <w:lang w:val="fr-FR"/>
              </w:rPr>
              <w:t>)</w:t>
            </w:r>
          </w:p>
        </w:tc>
        <w:tc>
          <w:tcPr>
            <w:tcW w:w="3969" w:type="dxa"/>
          </w:tcPr>
          <w:p w:rsidR="00222625" w:rsidRDefault="00222625" w:rsidP="00222625">
            <w:pPr>
              <w:pStyle w:val="Tabletext"/>
              <w:jc w:val="center"/>
              <w:rPr>
                <w:rtl/>
                <w:lang w:bidi="ar-SY"/>
              </w:rPr>
            </w:pPr>
            <w:r>
              <w:t>64–</w:t>
            </w:r>
          </w:p>
        </w:tc>
      </w:tr>
      <w:tr w:rsidR="00222625" w:rsidTr="00222625">
        <w:trPr>
          <w:cantSplit/>
          <w:jc w:val="center"/>
        </w:trPr>
        <w:tc>
          <w:tcPr>
            <w:tcW w:w="5670" w:type="dxa"/>
            <w:tcBorders>
              <w:bottom w:val="single" w:sz="4" w:space="0" w:color="auto"/>
            </w:tcBorders>
          </w:tcPr>
          <w:p w:rsidR="00222625" w:rsidRDefault="00222625" w:rsidP="00222625">
            <w:pPr>
              <w:pStyle w:val="Tabletext"/>
              <w:rPr>
                <w:rtl/>
                <w:lang w:val="fr-FR" w:bidi="ar-SY"/>
              </w:rPr>
            </w:pPr>
            <w:r>
              <w:rPr>
                <w:rFonts w:hint="cs"/>
                <w:rtl/>
              </w:rPr>
              <w:t xml:space="preserve">عامل الضوضاء في المستقبل </w:t>
            </w:r>
            <w:r>
              <w:rPr>
                <w:vertAlign w:val="superscript"/>
                <w:lang w:val="fr-FR"/>
              </w:rPr>
              <w:t>(1)</w:t>
            </w:r>
            <w:r>
              <w:rPr>
                <w:lang w:val="fr-FR"/>
              </w:rPr>
              <w:t>(dB)</w:t>
            </w:r>
          </w:p>
        </w:tc>
        <w:tc>
          <w:tcPr>
            <w:tcW w:w="3969" w:type="dxa"/>
            <w:tcBorders>
              <w:bottom w:val="single" w:sz="4" w:space="0" w:color="auto"/>
            </w:tcBorders>
          </w:tcPr>
          <w:p w:rsidR="00222625" w:rsidRDefault="00222625" w:rsidP="00222625">
            <w:pPr>
              <w:pStyle w:val="Tabletext"/>
              <w:jc w:val="center"/>
            </w:pPr>
            <w:r>
              <w:t>10</w:t>
            </w:r>
          </w:p>
        </w:tc>
      </w:tr>
      <w:tr w:rsidR="00222625" w:rsidTr="00222625">
        <w:trPr>
          <w:cantSplit/>
          <w:jc w:val="center"/>
        </w:trPr>
        <w:tc>
          <w:tcPr>
            <w:tcW w:w="9639" w:type="dxa"/>
            <w:gridSpan w:val="2"/>
            <w:tcBorders>
              <w:top w:val="single" w:sz="4" w:space="0" w:color="auto"/>
              <w:left w:val="nil"/>
              <w:bottom w:val="nil"/>
              <w:right w:val="nil"/>
            </w:tcBorders>
          </w:tcPr>
          <w:p w:rsidR="00222625" w:rsidRDefault="00222625" w:rsidP="00222625">
            <w:pPr>
              <w:spacing w:after="80" w:line="280" w:lineRule="exact"/>
              <w:ind w:left="487" w:hanging="487"/>
              <w:rPr>
                <w:sz w:val="18"/>
                <w:szCs w:val="24"/>
                <w:rtl/>
                <w:lang w:val="fr-FR" w:bidi="ar-SY"/>
              </w:rPr>
            </w:pPr>
            <w:r w:rsidRPr="00113579">
              <w:rPr>
                <w:position w:val="6"/>
                <w:sz w:val="18"/>
                <w:szCs w:val="24"/>
              </w:rPr>
              <w:t>(1)</w:t>
            </w:r>
            <w:r>
              <w:rPr>
                <w:rFonts w:hint="cs"/>
                <w:position w:val="6"/>
                <w:sz w:val="18"/>
                <w:szCs w:val="24"/>
                <w:rtl/>
                <w:lang w:bidi="ar-SY"/>
              </w:rPr>
              <w:tab/>
              <w:t xml:space="preserve">بالرغم من أن عامل الضوضاء البالغ </w:t>
            </w:r>
            <w:r>
              <w:rPr>
                <w:position w:val="6"/>
                <w:sz w:val="18"/>
                <w:szCs w:val="24"/>
                <w:lang w:val="fr-FR" w:bidi="ar-SY"/>
              </w:rPr>
              <w:t>dB 10</w:t>
            </w:r>
            <w:r>
              <w:rPr>
                <w:rFonts w:hint="cs"/>
                <w:position w:val="6"/>
                <w:sz w:val="18"/>
                <w:szCs w:val="24"/>
                <w:rtl/>
                <w:lang w:val="fr-FR" w:bidi="ar-SY"/>
              </w:rPr>
              <w:t xml:space="preserve"> استعمل في هذا المثال فإن عاملاً قدره </w:t>
            </w:r>
            <w:r>
              <w:rPr>
                <w:position w:val="6"/>
                <w:sz w:val="18"/>
                <w:szCs w:val="24"/>
                <w:lang w:val="fr-FR" w:bidi="ar-SY"/>
              </w:rPr>
              <w:t>dB 8</w:t>
            </w:r>
            <w:r>
              <w:rPr>
                <w:rFonts w:hint="cs"/>
                <w:position w:val="6"/>
                <w:sz w:val="18"/>
                <w:szCs w:val="24"/>
                <w:rtl/>
                <w:lang w:val="fr-FR" w:bidi="ar-SY"/>
              </w:rPr>
              <w:t xml:space="preserve"> قد يكون أكثر ملاءمة لهذا المدى من الترددات.</w:t>
            </w:r>
          </w:p>
        </w:tc>
      </w:tr>
    </w:tbl>
    <w:p w:rsidR="003245C5" w:rsidRDefault="003245C5" w:rsidP="00222625">
      <w:pPr>
        <w:spacing w:before="600"/>
        <w:jc w:val="center"/>
        <w:rPr>
          <w:rtl/>
          <w:lang w:val="fr-FR" w:bidi="ar-SY"/>
        </w:rPr>
      </w:pPr>
    </w:p>
    <w:p w:rsidR="003245C5" w:rsidRDefault="003245C5" w:rsidP="00222625">
      <w:pPr>
        <w:spacing w:before="600"/>
        <w:jc w:val="center"/>
        <w:rPr>
          <w:rtl/>
          <w:lang w:val="fr-FR" w:bidi="ar-SY"/>
        </w:rPr>
      </w:pPr>
    </w:p>
    <w:p w:rsidR="00222625" w:rsidRDefault="00222625" w:rsidP="00222625">
      <w:pPr>
        <w:spacing w:before="600"/>
        <w:jc w:val="center"/>
        <w:rPr>
          <w:rtl/>
          <w:lang w:val="fr-FR" w:bidi="ar-SY"/>
        </w:rPr>
      </w:pPr>
      <w:r>
        <w:rPr>
          <w:rFonts w:hint="cs"/>
          <w:rtl/>
          <w:lang w:val="fr-FR" w:bidi="ar-SY"/>
        </w:rPr>
        <w:t>الج</w:t>
      </w:r>
      <w:r w:rsidR="003245C5">
        <w:rPr>
          <w:rFonts w:hint="cs"/>
          <w:rtl/>
          <w:lang w:val="fr-FR" w:bidi="ar-SY"/>
        </w:rPr>
        <w:t>ـ</w:t>
      </w:r>
      <w:r>
        <w:rPr>
          <w:rFonts w:hint="cs"/>
          <w:rtl/>
          <w:lang w:val="fr-FR" w:bidi="ar-SY"/>
        </w:rPr>
        <w:t xml:space="preserve">دول </w:t>
      </w:r>
      <w:r>
        <w:rPr>
          <w:lang w:val="fr-FR"/>
        </w:rPr>
        <w:t>2</w:t>
      </w:r>
    </w:p>
    <w:p w:rsidR="00222625" w:rsidRDefault="00222625" w:rsidP="003245C5">
      <w:pPr>
        <w:spacing w:after="80" w:line="187" w:lineRule="auto"/>
        <w:jc w:val="center"/>
        <w:rPr>
          <w:b/>
          <w:bCs/>
          <w:rtl/>
          <w:lang w:val="fr-FR"/>
        </w:rPr>
      </w:pPr>
      <w:r>
        <w:rPr>
          <w:rFonts w:hint="cs"/>
          <w:b/>
          <w:bCs/>
          <w:rtl/>
          <w:lang w:val="fr-FR" w:bidi="ar-SY"/>
        </w:rPr>
        <w:t xml:space="preserve">خصائص محطات الموجات الحاملة وتردداتها في النظام </w:t>
      </w:r>
      <w:proofErr w:type="spellStart"/>
      <w:r>
        <w:rPr>
          <w:b/>
          <w:bCs/>
          <w:lang w:val="fr-FR"/>
        </w:rPr>
        <w:t>FDM</w:t>
      </w:r>
      <w:proofErr w:type="spellEnd"/>
      <w:r>
        <w:rPr>
          <w:b/>
          <w:bCs/>
          <w:lang w:val="fr-FR"/>
        </w:rPr>
        <w:t>-FM</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255"/>
        <w:gridCol w:w="1453"/>
        <w:gridCol w:w="1453"/>
        <w:gridCol w:w="2099"/>
        <w:gridCol w:w="1714"/>
        <w:gridCol w:w="1665"/>
      </w:tblGrid>
      <w:tr w:rsidR="00222625" w:rsidTr="00222625">
        <w:trPr>
          <w:jc w:val="center"/>
        </w:trPr>
        <w:tc>
          <w:tcPr>
            <w:tcW w:w="1255" w:type="dxa"/>
          </w:tcPr>
          <w:p w:rsidR="00222625" w:rsidRDefault="00222625" w:rsidP="00222625">
            <w:pPr>
              <w:pStyle w:val="Tabletext"/>
              <w:jc w:val="center"/>
              <w:rPr>
                <w:lang w:val="fr-FR"/>
              </w:rPr>
            </w:pPr>
            <w:r>
              <w:rPr>
                <w:rFonts w:hint="cs"/>
                <w:rtl/>
                <w:lang w:val="fr-FR"/>
              </w:rPr>
              <w:t>المحطة</w:t>
            </w:r>
            <w:r>
              <w:rPr>
                <w:lang w:val="fr-FR"/>
              </w:rPr>
              <w:br/>
              <w:t>(</w:t>
            </w:r>
            <w:proofErr w:type="spellStart"/>
            <w:r>
              <w:rPr>
                <w:lang w:val="fr-FR"/>
              </w:rPr>
              <w:t>STN</w:t>
            </w:r>
            <w:proofErr w:type="spellEnd"/>
            <w:r>
              <w:rPr>
                <w:lang w:val="fr-FR"/>
              </w:rPr>
              <w:t>)</w:t>
            </w:r>
          </w:p>
        </w:tc>
        <w:tc>
          <w:tcPr>
            <w:tcW w:w="1453" w:type="dxa"/>
          </w:tcPr>
          <w:p w:rsidR="00222625" w:rsidRDefault="00222625" w:rsidP="00222625">
            <w:pPr>
              <w:pStyle w:val="Tabletext"/>
              <w:jc w:val="center"/>
              <w:rPr>
                <w:lang w:val="fr-FR"/>
              </w:rPr>
            </w:pPr>
            <w:r>
              <w:rPr>
                <w:rFonts w:hint="cs"/>
                <w:rtl/>
                <w:lang w:val="fr-FR"/>
              </w:rPr>
              <w:t>الارتفاع</w:t>
            </w:r>
          </w:p>
        </w:tc>
        <w:tc>
          <w:tcPr>
            <w:tcW w:w="1453" w:type="dxa"/>
          </w:tcPr>
          <w:p w:rsidR="00222625" w:rsidRDefault="00222625" w:rsidP="00222625">
            <w:pPr>
              <w:pStyle w:val="Tabletext"/>
              <w:jc w:val="center"/>
              <w:rPr>
                <w:lang w:val="fr-FR"/>
              </w:rPr>
            </w:pPr>
            <w:r>
              <w:rPr>
                <w:rFonts w:hint="cs"/>
                <w:rtl/>
                <w:lang w:val="fr-FR"/>
              </w:rPr>
              <w:t>خط الطول</w:t>
            </w:r>
          </w:p>
        </w:tc>
        <w:tc>
          <w:tcPr>
            <w:tcW w:w="2099" w:type="dxa"/>
          </w:tcPr>
          <w:p w:rsidR="00222625" w:rsidRDefault="00222625" w:rsidP="00222625">
            <w:pPr>
              <w:pStyle w:val="Tabletext"/>
              <w:jc w:val="center"/>
            </w:pPr>
            <w:r>
              <w:rPr>
                <w:rFonts w:hint="cs"/>
                <w:rtl/>
              </w:rPr>
              <w:t>طول القفزة</w:t>
            </w:r>
            <w:r>
              <w:br/>
              <w:t>(km)</w:t>
            </w:r>
          </w:p>
        </w:tc>
        <w:tc>
          <w:tcPr>
            <w:tcW w:w="1714" w:type="dxa"/>
          </w:tcPr>
          <w:p w:rsidR="00222625" w:rsidRDefault="00222625" w:rsidP="00222625">
            <w:pPr>
              <w:pStyle w:val="Tabletext"/>
              <w:jc w:val="center"/>
            </w:pPr>
            <w:r>
              <w:rPr>
                <w:rFonts w:hint="cs"/>
                <w:rtl/>
              </w:rPr>
              <w:t>تردد الإرسال</w:t>
            </w:r>
            <w:r>
              <w:rPr>
                <w:rtl/>
              </w:rPr>
              <w:br/>
            </w:r>
            <w:r>
              <w:t>(MHz)</w:t>
            </w:r>
          </w:p>
        </w:tc>
        <w:tc>
          <w:tcPr>
            <w:tcW w:w="1665" w:type="dxa"/>
          </w:tcPr>
          <w:p w:rsidR="00222625" w:rsidRDefault="00222625" w:rsidP="00222625">
            <w:pPr>
              <w:pStyle w:val="Tabletext"/>
              <w:jc w:val="center"/>
            </w:pPr>
            <w:r>
              <w:rPr>
                <w:rFonts w:hint="cs"/>
                <w:rtl/>
              </w:rPr>
              <w:t>تردد المستقبل</w:t>
            </w:r>
            <w:r>
              <w:rPr>
                <w:rtl/>
              </w:rPr>
              <w:br/>
            </w:r>
            <w:r>
              <w:t>(MHz)</w:t>
            </w:r>
          </w:p>
        </w:tc>
      </w:tr>
      <w:tr w:rsidR="00222625" w:rsidTr="00222625">
        <w:trPr>
          <w:jc w:val="center"/>
        </w:trPr>
        <w:tc>
          <w:tcPr>
            <w:tcW w:w="1255" w:type="dxa"/>
          </w:tcPr>
          <w:p w:rsidR="00222625" w:rsidRDefault="00222625" w:rsidP="00222625">
            <w:pPr>
              <w:pStyle w:val="Tabletext"/>
              <w:jc w:val="center"/>
              <w:rPr>
                <w:lang w:val="es-ES"/>
              </w:rPr>
            </w:pPr>
            <w:proofErr w:type="spellStart"/>
            <w:r>
              <w:rPr>
                <w:lang w:val="es-ES"/>
              </w:rPr>
              <w:t>STN</w:t>
            </w:r>
            <w:proofErr w:type="spellEnd"/>
            <w:r>
              <w:rPr>
                <w:lang w:val="es-ES"/>
              </w:rPr>
              <w:t xml:space="preserve"> 1</w:t>
            </w:r>
          </w:p>
        </w:tc>
        <w:tc>
          <w:tcPr>
            <w:tcW w:w="1453" w:type="dxa"/>
          </w:tcPr>
          <w:p w:rsidR="00222625" w:rsidRDefault="00222625" w:rsidP="00222625">
            <w:pPr>
              <w:pStyle w:val="Tabletext"/>
              <w:jc w:val="center"/>
              <w:rPr>
                <w:rtl/>
                <w:lang w:val="es-ES" w:bidi="ar-EG"/>
              </w:rPr>
            </w:pPr>
            <w:r>
              <w:rPr>
                <w:lang w:val="es-ES"/>
              </w:rPr>
              <w:t>°29,66</w:t>
            </w:r>
            <w:r>
              <w:rPr>
                <w:rFonts w:hint="cs"/>
                <w:rtl/>
                <w:lang w:val="es-ES" w:bidi="ar-EG"/>
              </w:rPr>
              <w:t xml:space="preserve"> شمالاً</w:t>
            </w:r>
          </w:p>
        </w:tc>
        <w:tc>
          <w:tcPr>
            <w:tcW w:w="1453" w:type="dxa"/>
          </w:tcPr>
          <w:p w:rsidR="00222625" w:rsidRDefault="00222625" w:rsidP="00222625">
            <w:pPr>
              <w:pStyle w:val="Tabletext"/>
              <w:jc w:val="center"/>
              <w:rPr>
                <w:rtl/>
                <w:lang w:val="es-ES" w:bidi="ar-EG"/>
              </w:rPr>
            </w:pPr>
            <w:r>
              <w:rPr>
                <w:lang w:val="es-ES"/>
              </w:rPr>
              <w:t>°122,50</w:t>
            </w:r>
            <w:r>
              <w:rPr>
                <w:rFonts w:hint="cs"/>
                <w:rtl/>
                <w:lang w:val="es-ES" w:bidi="ar-EG"/>
              </w:rPr>
              <w:t xml:space="preserve"> شرقاً</w:t>
            </w:r>
          </w:p>
        </w:tc>
        <w:tc>
          <w:tcPr>
            <w:tcW w:w="2099" w:type="dxa"/>
          </w:tcPr>
          <w:p w:rsidR="00222625" w:rsidRDefault="00222625" w:rsidP="00222625">
            <w:pPr>
              <w:pStyle w:val="Tabletext"/>
              <w:jc w:val="center"/>
            </w:pPr>
            <w:r>
              <w:rPr>
                <w:lang w:val="es-ES"/>
              </w:rPr>
              <w:t>48,5</w:t>
            </w:r>
          </w:p>
        </w:tc>
        <w:tc>
          <w:tcPr>
            <w:tcW w:w="1714" w:type="dxa"/>
          </w:tcPr>
          <w:p w:rsidR="00222625" w:rsidRDefault="00222625" w:rsidP="00222625">
            <w:pPr>
              <w:pStyle w:val="Tabletext"/>
              <w:jc w:val="center"/>
              <w:rPr>
                <w:lang w:val="es-ES"/>
              </w:rPr>
            </w:pPr>
            <w:r>
              <w:rPr>
                <w:lang w:val="es-ES"/>
              </w:rPr>
              <w:t>2 166</w:t>
            </w:r>
          </w:p>
        </w:tc>
        <w:tc>
          <w:tcPr>
            <w:tcW w:w="1665" w:type="dxa"/>
          </w:tcPr>
          <w:p w:rsidR="00222625" w:rsidRDefault="00222625" w:rsidP="00222625">
            <w:pPr>
              <w:pStyle w:val="Tabletext"/>
              <w:jc w:val="center"/>
              <w:rPr>
                <w:lang w:val="es-ES"/>
              </w:rPr>
            </w:pPr>
            <w:r>
              <w:rPr>
                <w:lang w:val="es-ES"/>
              </w:rPr>
              <w:t>–</w:t>
            </w:r>
          </w:p>
        </w:tc>
      </w:tr>
      <w:tr w:rsidR="00222625" w:rsidTr="00222625">
        <w:trPr>
          <w:jc w:val="center"/>
        </w:trPr>
        <w:tc>
          <w:tcPr>
            <w:tcW w:w="1255" w:type="dxa"/>
          </w:tcPr>
          <w:p w:rsidR="00222625" w:rsidRDefault="00222625" w:rsidP="00222625">
            <w:pPr>
              <w:pStyle w:val="Tabletext"/>
              <w:jc w:val="center"/>
              <w:rPr>
                <w:lang w:val="es-ES"/>
              </w:rPr>
            </w:pPr>
            <w:proofErr w:type="spellStart"/>
            <w:r>
              <w:rPr>
                <w:lang w:val="es-ES"/>
              </w:rPr>
              <w:t>STN</w:t>
            </w:r>
            <w:proofErr w:type="spellEnd"/>
            <w:r>
              <w:rPr>
                <w:lang w:val="es-ES"/>
              </w:rPr>
              <w:t xml:space="preserve"> 2</w:t>
            </w:r>
          </w:p>
        </w:tc>
        <w:tc>
          <w:tcPr>
            <w:tcW w:w="1453" w:type="dxa"/>
          </w:tcPr>
          <w:p w:rsidR="00222625" w:rsidRDefault="00222625" w:rsidP="00222625">
            <w:pPr>
              <w:pStyle w:val="Tabletext"/>
              <w:jc w:val="center"/>
              <w:rPr>
                <w:rtl/>
                <w:lang w:val="es-ES" w:bidi="ar-EG"/>
              </w:rPr>
            </w:pPr>
            <w:r>
              <w:rPr>
                <w:lang w:val="es-ES"/>
              </w:rPr>
              <w:t>°29,94</w:t>
            </w:r>
            <w:r>
              <w:rPr>
                <w:rFonts w:hint="cs"/>
                <w:rtl/>
                <w:lang w:val="es-ES" w:bidi="ar-EG"/>
              </w:rPr>
              <w:t xml:space="preserve"> شمالاً</w:t>
            </w:r>
          </w:p>
        </w:tc>
        <w:tc>
          <w:tcPr>
            <w:tcW w:w="1453" w:type="dxa"/>
          </w:tcPr>
          <w:p w:rsidR="00222625" w:rsidRDefault="00222625" w:rsidP="00222625">
            <w:pPr>
              <w:pStyle w:val="Tabletext"/>
              <w:jc w:val="center"/>
              <w:rPr>
                <w:rtl/>
                <w:lang w:val="es-ES" w:bidi="ar-EG"/>
              </w:rPr>
            </w:pPr>
            <w:r>
              <w:rPr>
                <w:lang w:val="es-ES"/>
              </w:rPr>
              <w:t>°122,12</w:t>
            </w:r>
            <w:r>
              <w:rPr>
                <w:rFonts w:hint="cs"/>
                <w:rtl/>
                <w:lang w:val="es-ES" w:bidi="ar-EG"/>
              </w:rPr>
              <w:t xml:space="preserve"> شرقاً</w:t>
            </w:r>
          </w:p>
        </w:tc>
        <w:tc>
          <w:tcPr>
            <w:tcW w:w="2099" w:type="dxa"/>
          </w:tcPr>
          <w:p w:rsidR="00222625" w:rsidRDefault="00222625" w:rsidP="00222625">
            <w:pPr>
              <w:pStyle w:val="Tabletext"/>
              <w:jc w:val="center"/>
              <w:rPr>
                <w:lang w:val="es-ES"/>
              </w:rPr>
            </w:pPr>
            <w:r>
              <w:rPr>
                <w:lang w:val="es-ES"/>
              </w:rPr>
              <w:t>48,4</w:t>
            </w:r>
          </w:p>
        </w:tc>
        <w:tc>
          <w:tcPr>
            <w:tcW w:w="1714" w:type="dxa"/>
          </w:tcPr>
          <w:p w:rsidR="00222625" w:rsidRDefault="00222625" w:rsidP="00222625">
            <w:pPr>
              <w:pStyle w:val="Tabletext"/>
              <w:jc w:val="center"/>
              <w:rPr>
                <w:lang w:val="es-ES"/>
              </w:rPr>
            </w:pPr>
            <w:r>
              <w:rPr>
                <w:lang w:val="es-ES"/>
              </w:rPr>
              <w:t>2 185</w:t>
            </w:r>
          </w:p>
        </w:tc>
        <w:tc>
          <w:tcPr>
            <w:tcW w:w="1665" w:type="dxa"/>
          </w:tcPr>
          <w:p w:rsidR="00222625" w:rsidRDefault="00222625" w:rsidP="00222625">
            <w:pPr>
              <w:pStyle w:val="Tabletext"/>
              <w:jc w:val="center"/>
              <w:rPr>
                <w:lang w:val="es-ES"/>
              </w:rPr>
            </w:pPr>
            <w:r>
              <w:rPr>
                <w:lang w:val="es-ES"/>
              </w:rPr>
              <w:t>2 166</w:t>
            </w:r>
          </w:p>
        </w:tc>
      </w:tr>
      <w:tr w:rsidR="00222625" w:rsidTr="00222625">
        <w:trPr>
          <w:jc w:val="center"/>
        </w:trPr>
        <w:tc>
          <w:tcPr>
            <w:tcW w:w="1255" w:type="dxa"/>
          </w:tcPr>
          <w:p w:rsidR="00222625" w:rsidRDefault="00222625" w:rsidP="00222625">
            <w:pPr>
              <w:pStyle w:val="Tabletext"/>
              <w:jc w:val="center"/>
            </w:pPr>
            <w:proofErr w:type="spellStart"/>
            <w:r>
              <w:rPr>
                <w:lang w:val="es-ES"/>
              </w:rPr>
              <w:t>STN</w:t>
            </w:r>
            <w:proofErr w:type="spellEnd"/>
            <w:r>
              <w:rPr>
                <w:lang w:val="es-ES"/>
              </w:rPr>
              <w:t xml:space="preserve"> 3</w:t>
            </w:r>
          </w:p>
        </w:tc>
        <w:tc>
          <w:tcPr>
            <w:tcW w:w="1453" w:type="dxa"/>
          </w:tcPr>
          <w:p w:rsidR="00222625" w:rsidRPr="00085B36" w:rsidRDefault="00222625" w:rsidP="00222625">
            <w:pPr>
              <w:pStyle w:val="Tabletext"/>
              <w:jc w:val="center"/>
              <w:rPr>
                <w:rtl/>
                <w:lang w:bidi="ar-EG"/>
              </w:rPr>
            </w:pPr>
            <w:r>
              <w:rPr>
                <w:lang w:val="es-ES"/>
              </w:rPr>
              <w:t xml:space="preserve">°30,22 </w:t>
            </w:r>
            <w:r>
              <w:rPr>
                <w:rFonts w:hint="cs"/>
                <w:rtl/>
                <w:lang w:bidi="ar-EG"/>
              </w:rPr>
              <w:t xml:space="preserve"> </w:t>
            </w:r>
            <w:r>
              <w:rPr>
                <w:rFonts w:hint="cs"/>
                <w:rtl/>
                <w:lang w:val="es-ES" w:bidi="ar-EG"/>
              </w:rPr>
              <w:t>شمالاً</w:t>
            </w:r>
          </w:p>
        </w:tc>
        <w:tc>
          <w:tcPr>
            <w:tcW w:w="1453" w:type="dxa"/>
          </w:tcPr>
          <w:p w:rsidR="00222625" w:rsidRDefault="00222625" w:rsidP="00222625">
            <w:pPr>
              <w:pStyle w:val="Tabletext"/>
              <w:jc w:val="center"/>
              <w:rPr>
                <w:rtl/>
                <w:lang w:val="es-ES" w:bidi="ar-EG"/>
              </w:rPr>
            </w:pPr>
            <w:r>
              <w:rPr>
                <w:lang w:val="es-ES"/>
              </w:rPr>
              <w:t>°121,73°</w:t>
            </w:r>
            <w:r>
              <w:rPr>
                <w:rFonts w:hint="cs"/>
                <w:rtl/>
                <w:lang w:val="es-ES" w:bidi="ar-EG"/>
              </w:rPr>
              <w:t xml:space="preserve"> شرقاً</w:t>
            </w:r>
          </w:p>
        </w:tc>
        <w:tc>
          <w:tcPr>
            <w:tcW w:w="2099" w:type="dxa"/>
          </w:tcPr>
          <w:p w:rsidR="00222625" w:rsidRDefault="00222625" w:rsidP="00222625">
            <w:pPr>
              <w:pStyle w:val="Tabletext"/>
              <w:jc w:val="center"/>
              <w:rPr>
                <w:lang w:val="es-ES"/>
              </w:rPr>
            </w:pPr>
            <w:r>
              <w:rPr>
                <w:lang w:val="es-ES"/>
              </w:rPr>
              <w:t>48,4</w:t>
            </w:r>
          </w:p>
        </w:tc>
        <w:tc>
          <w:tcPr>
            <w:tcW w:w="1714" w:type="dxa"/>
          </w:tcPr>
          <w:p w:rsidR="00222625" w:rsidRDefault="00222625" w:rsidP="00222625">
            <w:pPr>
              <w:pStyle w:val="Tabletext"/>
              <w:jc w:val="center"/>
              <w:rPr>
                <w:lang w:val="es-ES"/>
              </w:rPr>
            </w:pPr>
            <w:r>
              <w:rPr>
                <w:lang w:val="es-ES"/>
              </w:rPr>
              <w:t>2 166</w:t>
            </w:r>
          </w:p>
        </w:tc>
        <w:tc>
          <w:tcPr>
            <w:tcW w:w="1665" w:type="dxa"/>
          </w:tcPr>
          <w:p w:rsidR="00222625" w:rsidRDefault="00222625" w:rsidP="00222625">
            <w:pPr>
              <w:pStyle w:val="Tabletext"/>
              <w:jc w:val="center"/>
              <w:rPr>
                <w:lang w:val="es-ES"/>
              </w:rPr>
            </w:pPr>
            <w:r>
              <w:rPr>
                <w:lang w:val="es-ES"/>
              </w:rPr>
              <w:t>2 185</w:t>
            </w:r>
          </w:p>
        </w:tc>
      </w:tr>
      <w:tr w:rsidR="00222625" w:rsidTr="00222625">
        <w:trPr>
          <w:jc w:val="center"/>
        </w:trPr>
        <w:tc>
          <w:tcPr>
            <w:tcW w:w="1255" w:type="dxa"/>
          </w:tcPr>
          <w:p w:rsidR="00222625" w:rsidRDefault="00222625" w:rsidP="00222625">
            <w:pPr>
              <w:pStyle w:val="Tabletext"/>
              <w:jc w:val="center"/>
              <w:rPr>
                <w:lang w:val="es-ES"/>
              </w:rPr>
            </w:pPr>
            <w:proofErr w:type="spellStart"/>
            <w:r>
              <w:rPr>
                <w:lang w:val="es-ES"/>
              </w:rPr>
              <w:t>STN</w:t>
            </w:r>
            <w:proofErr w:type="spellEnd"/>
            <w:r>
              <w:rPr>
                <w:lang w:val="es-ES"/>
              </w:rPr>
              <w:t xml:space="preserve"> 4</w:t>
            </w:r>
          </w:p>
        </w:tc>
        <w:tc>
          <w:tcPr>
            <w:tcW w:w="1453" w:type="dxa"/>
          </w:tcPr>
          <w:p w:rsidR="00222625" w:rsidRDefault="00222625" w:rsidP="00222625">
            <w:pPr>
              <w:pStyle w:val="Tabletext"/>
              <w:jc w:val="center"/>
              <w:rPr>
                <w:rtl/>
                <w:lang w:val="es-ES" w:bidi="ar-EG"/>
              </w:rPr>
            </w:pPr>
            <w:r>
              <w:rPr>
                <w:lang w:val="es-ES"/>
              </w:rPr>
              <w:t>°30,50</w:t>
            </w:r>
            <w:r>
              <w:rPr>
                <w:rFonts w:hint="cs"/>
                <w:rtl/>
                <w:lang w:bidi="ar-EG"/>
              </w:rPr>
              <w:t xml:space="preserve"> </w:t>
            </w:r>
            <w:r>
              <w:rPr>
                <w:rFonts w:hint="cs"/>
                <w:rtl/>
                <w:lang w:val="es-ES" w:bidi="ar-EG"/>
              </w:rPr>
              <w:t>شمالاً</w:t>
            </w:r>
          </w:p>
        </w:tc>
        <w:tc>
          <w:tcPr>
            <w:tcW w:w="1453" w:type="dxa"/>
          </w:tcPr>
          <w:p w:rsidR="00222625" w:rsidRDefault="00222625" w:rsidP="00222625">
            <w:pPr>
              <w:pStyle w:val="Tabletext"/>
              <w:jc w:val="center"/>
              <w:rPr>
                <w:lang w:val="es-ES"/>
              </w:rPr>
            </w:pPr>
            <w:r>
              <w:rPr>
                <w:lang w:val="es-ES"/>
              </w:rPr>
              <w:t>°121,35°</w:t>
            </w:r>
            <w:r>
              <w:rPr>
                <w:rFonts w:hint="cs"/>
                <w:rtl/>
                <w:lang w:val="es-ES" w:bidi="ar-EG"/>
              </w:rPr>
              <w:t xml:space="preserve"> شرقاً</w:t>
            </w:r>
          </w:p>
        </w:tc>
        <w:tc>
          <w:tcPr>
            <w:tcW w:w="2099" w:type="dxa"/>
          </w:tcPr>
          <w:p w:rsidR="00222625" w:rsidRDefault="00222625" w:rsidP="00222625">
            <w:pPr>
              <w:pStyle w:val="Tabletext"/>
              <w:jc w:val="center"/>
              <w:rPr>
                <w:lang w:val="es-ES"/>
              </w:rPr>
            </w:pPr>
            <w:r>
              <w:rPr>
                <w:lang w:val="es-ES"/>
              </w:rPr>
              <w:t>48,3</w:t>
            </w:r>
          </w:p>
        </w:tc>
        <w:tc>
          <w:tcPr>
            <w:tcW w:w="1714" w:type="dxa"/>
          </w:tcPr>
          <w:p w:rsidR="00222625" w:rsidRDefault="00222625" w:rsidP="00222625">
            <w:pPr>
              <w:pStyle w:val="Tabletext"/>
              <w:jc w:val="center"/>
              <w:rPr>
                <w:lang w:val="es-ES"/>
              </w:rPr>
            </w:pPr>
            <w:r>
              <w:rPr>
                <w:lang w:val="es-ES"/>
              </w:rPr>
              <w:t>2 185</w:t>
            </w:r>
          </w:p>
        </w:tc>
        <w:tc>
          <w:tcPr>
            <w:tcW w:w="1665" w:type="dxa"/>
          </w:tcPr>
          <w:p w:rsidR="00222625" w:rsidRDefault="00222625" w:rsidP="00222625">
            <w:pPr>
              <w:pStyle w:val="Tabletext"/>
              <w:jc w:val="center"/>
              <w:rPr>
                <w:lang w:val="es-ES"/>
              </w:rPr>
            </w:pPr>
            <w:r>
              <w:rPr>
                <w:lang w:val="es-ES"/>
              </w:rPr>
              <w:t>2 166</w:t>
            </w:r>
          </w:p>
        </w:tc>
      </w:tr>
      <w:tr w:rsidR="00222625" w:rsidTr="00222625">
        <w:trPr>
          <w:jc w:val="center"/>
        </w:trPr>
        <w:tc>
          <w:tcPr>
            <w:tcW w:w="1255" w:type="dxa"/>
            <w:tcBorders>
              <w:bottom w:val="single" w:sz="4" w:space="0" w:color="auto"/>
            </w:tcBorders>
          </w:tcPr>
          <w:p w:rsidR="00222625" w:rsidRDefault="00222625" w:rsidP="00222625">
            <w:pPr>
              <w:pStyle w:val="Tabletext"/>
              <w:jc w:val="center"/>
              <w:rPr>
                <w:lang w:val="es-ES"/>
              </w:rPr>
            </w:pPr>
            <w:proofErr w:type="spellStart"/>
            <w:r>
              <w:rPr>
                <w:lang w:val="es-ES"/>
              </w:rPr>
              <w:t>STN</w:t>
            </w:r>
            <w:proofErr w:type="spellEnd"/>
            <w:r>
              <w:rPr>
                <w:lang w:val="es-ES"/>
              </w:rPr>
              <w:t xml:space="preserve"> 5</w:t>
            </w:r>
          </w:p>
        </w:tc>
        <w:tc>
          <w:tcPr>
            <w:tcW w:w="1453" w:type="dxa"/>
            <w:tcBorders>
              <w:bottom w:val="single" w:sz="4" w:space="0" w:color="auto"/>
            </w:tcBorders>
          </w:tcPr>
          <w:p w:rsidR="00222625" w:rsidRDefault="00222625" w:rsidP="00222625">
            <w:pPr>
              <w:pStyle w:val="Tabletext"/>
              <w:jc w:val="center"/>
              <w:rPr>
                <w:lang w:val="es-ES"/>
              </w:rPr>
            </w:pPr>
            <w:r>
              <w:rPr>
                <w:lang w:val="es-ES"/>
              </w:rPr>
              <w:t>°30,78</w:t>
            </w:r>
            <w:r>
              <w:rPr>
                <w:rFonts w:hint="cs"/>
                <w:rtl/>
                <w:lang w:bidi="ar-EG"/>
              </w:rPr>
              <w:t xml:space="preserve"> </w:t>
            </w:r>
            <w:r>
              <w:rPr>
                <w:rFonts w:hint="cs"/>
                <w:rtl/>
                <w:lang w:val="es-ES" w:bidi="ar-EG"/>
              </w:rPr>
              <w:t>شمالاً</w:t>
            </w:r>
          </w:p>
        </w:tc>
        <w:tc>
          <w:tcPr>
            <w:tcW w:w="1453" w:type="dxa"/>
            <w:tcBorders>
              <w:bottom w:val="single" w:sz="4" w:space="0" w:color="auto"/>
            </w:tcBorders>
          </w:tcPr>
          <w:p w:rsidR="00222625" w:rsidRDefault="00222625" w:rsidP="00222625">
            <w:pPr>
              <w:pStyle w:val="Tabletext"/>
              <w:jc w:val="center"/>
              <w:rPr>
                <w:rtl/>
                <w:lang w:val="es-ES" w:bidi="ar-EG"/>
              </w:rPr>
            </w:pPr>
            <w:r>
              <w:rPr>
                <w:lang w:val="es-ES"/>
              </w:rPr>
              <w:t>°120,96°</w:t>
            </w:r>
            <w:r>
              <w:rPr>
                <w:rFonts w:hint="cs"/>
                <w:rtl/>
                <w:lang w:val="es-ES" w:bidi="ar-EG"/>
              </w:rPr>
              <w:t xml:space="preserve"> شرقاً</w:t>
            </w:r>
          </w:p>
        </w:tc>
        <w:tc>
          <w:tcPr>
            <w:tcW w:w="2099" w:type="dxa"/>
            <w:tcBorders>
              <w:bottom w:val="single" w:sz="4" w:space="0" w:color="auto"/>
            </w:tcBorders>
          </w:tcPr>
          <w:p w:rsidR="00222625" w:rsidRDefault="00222625" w:rsidP="00222625">
            <w:pPr>
              <w:pStyle w:val="Tabletext"/>
              <w:jc w:val="center"/>
            </w:pPr>
            <w:r>
              <w:rPr>
                <w:lang w:val="es-ES"/>
              </w:rPr>
              <w:t>–</w:t>
            </w:r>
          </w:p>
        </w:tc>
        <w:tc>
          <w:tcPr>
            <w:tcW w:w="1714" w:type="dxa"/>
            <w:tcBorders>
              <w:bottom w:val="single" w:sz="4" w:space="0" w:color="auto"/>
            </w:tcBorders>
          </w:tcPr>
          <w:p w:rsidR="00222625" w:rsidRDefault="00222625" w:rsidP="00222625">
            <w:pPr>
              <w:pStyle w:val="Tabletext"/>
              <w:jc w:val="center"/>
              <w:rPr>
                <w:lang w:val="es-ES"/>
              </w:rPr>
            </w:pPr>
            <w:r>
              <w:rPr>
                <w:lang w:val="es-ES"/>
              </w:rPr>
              <w:t>–</w:t>
            </w:r>
          </w:p>
        </w:tc>
        <w:tc>
          <w:tcPr>
            <w:tcW w:w="1665" w:type="dxa"/>
            <w:tcBorders>
              <w:bottom w:val="single" w:sz="4" w:space="0" w:color="auto"/>
            </w:tcBorders>
          </w:tcPr>
          <w:p w:rsidR="00222625" w:rsidRDefault="00222625" w:rsidP="00222625">
            <w:pPr>
              <w:pStyle w:val="Tabletext"/>
              <w:jc w:val="center"/>
            </w:pPr>
            <w:r>
              <w:t>2 185</w:t>
            </w:r>
          </w:p>
        </w:tc>
      </w:tr>
      <w:tr w:rsidR="00222625" w:rsidTr="00222625">
        <w:trPr>
          <w:jc w:val="center"/>
        </w:trPr>
        <w:tc>
          <w:tcPr>
            <w:tcW w:w="9639" w:type="dxa"/>
            <w:gridSpan w:val="6"/>
            <w:tcBorders>
              <w:top w:val="single" w:sz="4" w:space="0" w:color="auto"/>
              <w:left w:val="nil"/>
              <w:bottom w:val="nil"/>
              <w:right w:val="nil"/>
            </w:tcBorders>
          </w:tcPr>
          <w:p w:rsidR="00222625" w:rsidRDefault="00222625" w:rsidP="00222625">
            <w:pPr>
              <w:spacing w:after="80" w:line="280" w:lineRule="exact"/>
              <w:rPr>
                <w:sz w:val="18"/>
                <w:szCs w:val="24"/>
                <w:rtl/>
                <w:lang w:val="fr-FR" w:bidi="ar-SY"/>
              </w:rPr>
            </w:pPr>
            <w:r>
              <w:rPr>
                <w:rFonts w:hint="cs"/>
                <w:sz w:val="18"/>
                <w:szCs w:val="24"/>
                <w:rtl/>
              </w:rPr>
              <w:t xml:space="preserve">سمت التسديد الأسوأ: </w:t>
            </w:r>
            <w:r>
              <w:rPr>
                <w:sz w:val="18"/>
                <w:szCs w:val="24"/>
                <w:lang w:val="fr-FR"/>
              </w:rPr>
              <w:t>°49,9</w:t>
            </w:r>
            <w:r>
              <w:rPr>
                <w:rFonts w:hint="cs"/>
                <w:sz w:val="18"/>
                <w:szCs w:val="24"/>
                <w:rtl/>
                <w:lang w:val="fr-FR" w:bidi="ar-SY"/>
              </w:rPr>
              <w:t xml:space="preserve"> بالنسبة إلى المستقبل </w:t>
            </w:r>
            <w:r>
              <w:rPr>
                <w:sz w:val="18"/>
                <w:szCs w:val="24"/>
                <w:lang w:val="fr-FR"/>
              </w:rPr>
              <w:t>4</w:t>
            </w:r>
            <w:r>
              <w:rPr>
                <w:rFonts w:hint="cs"/>
                <w:sz w:val="18"/>
                <w:szCs w:val="24"/>
                <w:rtl/>
                <w:lang w:val="fr-FR" w:bidi="ar-SY"/>
              </w:rPr>
              <w:t>.</w:t>
            </w:r>
          </w:p>
        </w:tc>
      </w:tr>
    </w:tbl>
    <w:p w:rsidR="00222625" w:rsidRDefault="00222625" w:rsidP="00222625">
      <w:pPr>
        <w:pStyle w:val="FigureNo"/>
        <w:rPr>
          <w:rtl/>
        </w:rPr>
      </w:pPr>
      <w:r>
        <w:rPr>
          <w:rtl/>
        </w:rPr>
        <w:br w:type="page"/>
      </w:r>
      <w:r>
        <w:rPr>
          <w:rFonts w:hint="cs"/>
          <w:rtl/>
        </w:rPr>
        <w:lastRenderedPageBreak/>
        <w:t>الش</w:t>
      </w:r>
      <w:r w:rsidR="003245C5">
        <w:rPr>
          <w:rFonts w:hint="cs"/>
          <w:rtl/>
        </w:rPr>
        <w:t>ـ</w:t>
      </w:r>
      <w:r>
        <w:rPr>
          <w:rFonts w:hint="cs"/>
          <w:rtl/>
        </w:rPr>
        <w:t xml:space="preserve">كل </w:t>
      </w:r>
      <w:r>
        <w:t>3</w:t>
      </w:r>
      <w:r>
        <w:rPr>
          <w:rFonts w:hint="cs"/>
          <w:rtl/>
        </w:rPr>
        <w:t> أ</w:t>
      </w:r>
    </w:p>
    <w:p w:rsidR="00222625" w:rsidRDefault="00222625" w:rsidP="00222625">
      <w:pPr>
        <w:pStyle w:val="FigureTitle"/>
        <w:spacing w:after="120"/>
        <w:rPr>
          <w:rtl/>
        </w:rPr>
      </w:pPr>
      <w:r>
        <w:rPr>
          <w:rFonts w:hint="cs"/>
          <w:rtl/>
        </w:rPr>
        <w:t xml:space="preserve">طيف القدرة المعيارية لموجة حاملة </w:t>
      </w:r>
      <w:proofErr w:type="spellStart"/>
      <w:r>
        <w:t>FDM</w:t>
      </w:r>
      <w:proofErr w:type="spellEnd"/>
      <w:r>
        <w:t>-FM</w:t>
      </w:r>
      <w:r>
        <w:rPr>
          <w:rFonts w:hint="cs"/>
          <w:rtl/>
        </w:rPr>
        <w:t xml:space="preserve"> </w:t>
      </w:r>
      <w:proofErr w:type="spellStart"/>
      <w:r>
        <w:rPr>
          <w:rFonts w:hint="cs"/>
          <w:rtl/>
        </w:rPr>
        <w:t>بـ</w:t>
      </w:r>
      <w:proofErr w:type="spellEnd"/>
      <w:r>
        <w:rPr>
          <w:rFonts w:hint="eastAsia"/>
          <w:rtl/>
          <w:lang w:bidi="ar-SA"/>
        </w:rPr>
        <w:t> </w:t>
      </w:r>
      <w:r>
        <w:t>960</w:t>
      </w:r>
      <w:r>
        <w:rPr>
          <w:rFonts w:hint="cs"/>
          <w:rtl/>
        </w:rPr>
        <w:t xml:space="preserve"> قناة</w:t>
      </w:r>
    </w:p>
    <w:p w:rsidR="00222625" w:rsidRDefault="001C03F1" w:rsidP="00222625">
      <w:pPr>
        <w:spacing w:after="200"/>
        <w:jc w:val="center"/>
        <w:rPr>
          <w:rtl/>
          <w:lang w:val="fr-FR" w:bidi="ar-SY"/>
        </w:rPr>
      </w:pPr>
      <w:r>
        <w:rPr>
          <w:noProof/>
          <w:rtl/>
          <w:lang w:eastAsia="zh-CN"/>
        </w:rPr>
        <w:pict>
          <v:group id="_x0000_s15457" style="position:absolute;left:0;text-align:left;margin-left:45.1pt;margin-top:59.95pt;width:26.8pt;height:108pt;z-index:251661824" coordorigin="2036,3704" coordsize="536,2160">
            <v:shape id="_x0000_s15458" type="#_x0000_t202" style="position:absolute;left:2036;top:3704;width:536;height:2160" stroked="f">
              <v:textbox style="layout-flow:vertical;mso-layout-flow-alt:bottom-to-top;mso-next-textbox:#_x0000_s15458" inset="0,0,0,0">
                <w:txbxContent>
                  <w:p w:rsidR="00222625" w:rsidRDefault="00222625" w:rsidP="00222625">
                    <w:pPr>
                      <w:jc w:val="center"/>
                      <w:rPr>
                        <w:sz w:val="18"/>
                        <w:szCs w:val="24"/>
                        <w:rtl/>
                        <w:lang w:val="fr-FR" w:bidi="ar-SY"/>
                      </w:rPr>
                    </w:pPr>
                    <w:proofErr w:type="gramStart"/>
                    <w:r>
                      <w:rPr>
                        <w:rFonts w:hint="cs"/>
                        <w:sz w:val="18"/>
                        <w:szCs w:val="24"/>
                        <w:rtl/>
                        <w:lang w:bidi="ar-SY"/>
                      </w:rPr>
                      <w:t>القدرة</w:t>
                    </w:r>
                    <w:proofErr w:type="gramEnd"/>
                    <w:r>
                      <w:rPr>
                        <w:rFonts w:hint="cs"/>
                        <w:sz w:val="18"/>
                        <w:szCs w:val="24"/>
                        <w:rtl/>
                        <w:lang w:bidi="ar-SY"/>
                      </w:rPr>
                      <w:t xml:space="preserve"> المعيارية </w:t>
                    </w:r>
                    <w:r>
                      <w:rPr>
                        <w:sz w:val="18"/>
                        <w:szCs w:val="24"/>
                        <w:lang w:val="fr-FR"/>
                      </w:rPr>
                      <w:t>(dB/Hz)</w:t>
                    </w:r>
                  </w:p>
                </w:txbxContent>
              </v:textbox>
            </v:shape>
          </v:group>
        </w:pict>
      </w:r>
      <w:r>
        <w:rPr>
          <w:noProof/>
          <w:rtl/>
          <w:lang w:eastAsia="zh-CN"/>
        </w:rPr>
        <w:pict>
          <v:group id="_x0000_s15459" style="position:absolute;left:0;text-align:left;margin-left:44.55pt;margin-top:419.7pt;width:22.15pt;height:108pt;z-index:251662848" coordorigin="2025,10899" coordsize="443,2160">
            <v:shape id="_x0000_s15460" type="#_x0000_t202" style="position:absolute;left:2025;top:10899;width:443;height:2160" filled="f" stroked="f">
              <v:textbox style="layout-flow:vertical;mso-layout-flow-alt:bottom-to-top;mso-next-textbox:#_x0000_s15460" inset="0,0,0,0">
                <w:txbxContent>
                  <w:p w:rsidR="00222625" w:rsidRDefault="00222625" w:rsidP="00222625">
                    <w:pPr>
                      <w:jc w:val="center"/>
                      <w:rPr>
                        <w:sz w:val="18"/>
                        <w:szCs w:val="24"/>
                        <w:lang w:val="fr-FR"/>
                      </w:rPr>
                    </w:pPr>
                    <w:proofErr w:type="gramStart"/>
                    <w:r>
                      <w:rPr>
                        <w:rFonts w:hint="cs"/>
                        <w:sz w:val="18"/>
                        <w:szCs w:val="24"/>
                        <w:rtl/>
                        <w:lang w:bidi="ar-SY"/>
                      </w:rPr>
                      <w:t>القدرة</w:t>
                    </w:r>
                    <w:proofErr w:type="gramEnd"/>
                    <w:r>
                      <w:rPr>
                        <w:rFonts w:hint="cs"/>
                        <w:sz w:val="18"/>
                        <w:szCs w:val="24"/>
                        <w:rtl/>
                        <w:lang w:bidi="ar-SY"/>
                      </w:rPr>
                      <w:t xml:space="preserve"> المعيارية </w:t>
                    </w:r>
                    <w:r>
                      <w:rPr>
                        <w:sz w:val="18"/>
                        <w:szCs w:val="24"/>
                        <w:lang w:val="fr-FR"/>
                      </w:rPr>
                      <w:t>(dB/Hz)</w:t>
                    </w:r>
                  </w:p>
                </w:txbxContent>
              </v:textbox>
            </v:shape>
          </v:group>
        </w:pict>
      </w:r>
      <w:r w:rsidRPr="001C03F1">
        <w:rPr>
          <w:rtl/>
          <w:lang w:val="fr-FR" w:bidi="ar-SY"/>
        </w:rPr>
      </w:r>
      <w:r>
        <w:rPr>
          <w:lang w:val="fr-FR" w:bidi="ar-SY"/>
        </w:rPr>
        <w:pict>
          <v:group id="_x0000_s15081" editas="canvas" style="width:385.05pt;height:633.65pt;mso-position-horizontal-relative:char;mso-position-vertical-relative:line" coordorigin="-1,228" coordsize="7701,12673">
            <o:lock v:ext="edit" aspectratio="t"/>
            <v:shape id="_x0000_s15082" type="#_x0000_t75" style="position:absolute;left:-1;top:228;width:7701;height:12673" o:preferrelative="f">
              <v:fill o:detectmouseclick="t"/>
              <v:path o:extrusionok="t" o:connecttype="none"/>
              <o:lock v:ext="edit" text="t"/>
            </v:shape>
            <v:group id="_x0000_s15083" style="position:absolute;left:700;top:350;width:6928;height:12405" coordorigin="700,320" coordsize="6928,12405">
              <v:shape id="_x0000_s15084" style="position:absolute;left:734;top:320;width:6808;height:3978" coordsize="6808,3978" path="m,l,3978r6808,l6808,,,,5,9r6798,l6798,4r,3969l6803,3968,5,3968r5,5l10,4,5,9,,xe" fillcolor="black" stroked="f">
                <v:path arrowok="t"/>
              </v:shape>
              <v:line id="_x0000_s15085" style="position:absolute" from="1415,324" to="1416,4293" strokeweight="0"/>
              <v:line id="_x0000_s15086" style="position:absolute" from="2097,324" to="2098,4293" strokeweight="0"/>
              <v:line id="_x0000_s15087" style="position:absolute" from="2778,324" to="2779,4293" strokeweight="0"/>
              <v:line id="_x0000_s15088" style="position:absolute" from="3454,324" to="3455,4293" strokeweight="0"/>
              <v:line id="_x0000_s15089" style="position:absolute" from="4136,324" to="4137,4293" strokeweight="0"/>
              <v:line id="_x0000_s15090" style="position:absolute" from="4817,324" to="4818,4293" strokeweight="0"/>
              <v:line id="_x0000_s15091" style="position:absolute" from="5498,324" to="5499,4293" strokeweight="0"/>
              <v:line id="_x0000_s15092" style="position:absolute" from="6175,324" to="6176,4293" strokeweight="0"/>
              <v:line id="_x0000_s15093" style="position:absolute" from="6856,324" to="6857,4293" strokeweight="0"/>
              <v:line id="_x0000_s15094" style="position:absolute" from="739,3726" to="7537,3727" strokeweight="0"/>
              <v:line id="_x0000_s15095" style="position:absolute" from="739,3159" to="7537,3160" strokeweight="0"/>
              <v:line id="_x0000_s15096" style="position:absolute" from="739,2592" to="7537,2593" strokeweight="0"/>
              <v:line id="_x0000_s15097" style="position:absolute" from="739,2025" to="7537,2026" strokeweight="0"/>
              <v:line id="_x0000_s15098" style="position:absolute" from="739,1458" to="7537,1459" strokeweight="0"/>
              <v:line id="_x0000_s15099" style="position:absolute" from="739,891" to="7537,892" strokeweight="0"/>
              <v:shape id="_x0000_s15100" style="position:absolute;left:734;top:7349;width:6808;height:4545" coordsize="6808,4545" path="m,l,4545r6808,l6808,,,,5,9r6798,l6798,5r,4535l6803,4535,5,4535r5,5l10,5,5,9,,xe" fillcolor="black" stroked="f">
                <v:path arrowok="t"/>
              </v:shape>
              <v:line id="_x0000_s15101" style="position:absolute" from="1871,7354" to="1872,11889" strokeweight="0"/>
              <v:line id="_x0000_s15102" style="position:absolute" from="3003,7354" to="3004,11889" strokeweight="0"/>
              <v:line id="_x0000_s15103" style="position:absolute" from="4136,7354" to="4137,11889" strokeweight="0"/>
              <v:line id="_x0000_s15104" style="position:absolute" from="5268,7354" to="5269,11889" strokeweight="0"/>
              <v:line id="_x0000_s15105" style="position:absolute" from="6405,7354" to="6406,11889" strokeweight="0"/>
              <v:line id="_x0000_s15106" style="position:absolute" from="739,11322" to="7537,11323" strokeweight="0"/>
              <v:line id="_x0000_s15107" style="position:absolute" from="739,10755" to="7537,10756" strokeweight="0"/>
              <v:line id="_x0000_s15108" style="position:absolute" from="739,10188" to="7537,10189" strokeweight="0"/>
              <v:line id="_x0000_s15109" style="position:absolute" from="739,9621" to="7537,9622" strokeweight="0"/>
              <v:line id="_x0000_s15110" style="position:absolute" from="739,9054" to="7537,9055" strokeweight="0"/>
              <v:line id="_x0000_s15111" style="position:absolute" from="739,8487" to="7537,8488" strokeweight="0"/>
              <v:line id="_x0000_s15112" style="position:absolute" from="739,7921" to="7537,7922" strokeweight="0"/>
              <v:rect id="_x0000_s15113" style="position:absolute;left:7024;top:12514;width:604;height:211" fillcolor="#e5e5e5" stroked="f"/>
              <v:rect id="_x0000_s15114" style="position:absolute;left:7024;top:12514;width:534;height:187;mso-wrap-style:none" filled="f" stroked="f">
                <v:textbox style="mso-fit-shape-to-text:t" inset="0,0,0,0">
                  <w:txbxContent>
                    <w:p w:rsidR="00222625" w:rsidRPr="003245C5" w:rsidRDefault="00222625" w:rsidP="003245C5">
                      <w:pPr>
                        <w:spacing w:before="40"/>
                        <w:rPr>
                          <w:sz w:val="20"/>
                          <w:szCs w:val="28"/>
                        </w:rPr>
                      </w:pPr>
                      <w:r w:rsidRPr="003245C5">
                        <w:rPr>
                          <w:rFonts w:cs="Times New Roman"/>
                          <w:color w:val="000000"/>
                          <w:sz w:val="16"/>
                          <w:szCs w:val="16"/>
                        </w:rPr>
                        <w:t>1472-03</w:t>
                      </w:r>
                    </w:p>
                  </w:txbxContent>
                </v:textbox>
              </v:rect>
              <v:shape id="_x0000_s15115" style="position:absolute;left:3896;top:2275;width:33;height:24" coordsize="33,24" path="m5,5r,5l,10r,9l5,19r,5l14,24,29,19r,-5l33,14r,-9l29,5,29,,19,,5,5xe" fillcolor="black" stroked="f">
                <v:path arrowok="t"/>
              </v:shape>
              <v:shape id="_x0000_s15116" style="position:absolute;left:3910;top:2261;width:34;height:33" coordsize="34,33" path="m5,19l,19r,9l5,28r,5l15,33r,-5l29,14r5,l34,4r-5,l29,,19,r,4l5,19xe" fillcolor="black" stroked="f">
                <v:path arrowok="t"/>
              </v:shape>
              <v:shape id="_x0000_s15117" style="position:absolute;left:3925;top:2256;width:33;height:24" coordsize="33,24" path="m4,5r,4l,9,,19r4,l4,24r10,l28,19r,-5l33,14r,-9l28,5,28,,19,,4,5xe" fillcolor="black" stroked="f">
                <v:path arrowok="t"/>
              </v:shape>
              <v:shape id="_x0000_s15118" style="position:absolute;left:3939;top:2227;width:29;height:48" coordsize="29,48" path="m,34r,9l5,43r,5l14,48r,-5l19,43,29,14r,-9l24,5,24,,14,r,5l10,5,,34xe" fillcolor="black" stroked="f">
                <v:path arrowok="t"/>
              </v:shape>
              <v:shape id="_x0000_s15119" style="position:absolute;left:3949;top:2222;width:33;height:24" coordsize="33,24" path="m4,5r,5l,10r,9l4,19r,5l14,24,28,19r,-4l33,15,33,5r-5,l28,,19,,4,5xe" fillcolor="black" stroked="f">
                <v:path arrowok="t"/>
              </v:shape>
              <v:shape id="_x0000_s15120" style="position:absolute;left:3963;top:2198;width:34;height:43" coordsize="34,43" path="m,29l,39r5,l5,43r9,l14,39r5,l34,15,34,5r-5,l29,,19,r,5l14,5,,29xe" fillcolor="black" stroked="f">
                <v:path arrowok="t"/>
              </v:shape>
              <v:shape id="_x0000_s15121" style="position:absolute;left:3977;top:2174;width:34;height:43" coordsize="34,43" path="m,29l,39r5,l5,43r10,l15,39r5,l34,15,34,5r-5,l29,,20,r,5l15,5,,29xe" fillcolor="black" stroked="f">
                <v:path arrowok="t"/>
              </v:shape>
              <v:shape id="_x0000_s15122" style="position:absolute;left:3992;top:2150;width:29;height:43" coordsize="29,43" path="m,29l,39r5,4l14,43r5,-4l29,15,29,5,24,,14,,9,5,,29xe" fillcolor="black" stroked="f">
                <v:path arrowok="t"/>
              </v:shape>
              <v:shape id="_x0000_s15123" style="position:absolute;left:4001;top:2131;width:34;height:38" coordsize="34,38" path="m,24l,34r5,4l15,38r5,-4l34,14r,-9l29,,20,,15,5,,24xe" fillcolor="black" stroked="f">
                <v:path arrowok="t"/>
              </v:shape>
              <v:shape id="_x0000_s15124" style="position:absolute;left:4016;top:2117;width:33;height:33" coordsize="33,33" path="m5,19l,19r,9l5,28r,5l14,33r,-5l28,14r5,l33,4r-5,l28,,19,r,4l5,19xe" fillcolor="black" stroked="f">
                <v:path arrowok="t"/>
              </v:shape>
              <v:shape id="_x0000_s15125" style="position:absolute;left:4030;top:2102;width:34;height:34" coordsize="34,34" path="m5,19l,19,,29r5,l5,34r9,l14,29,29,15r5,l34,5r-5,l29,,19,r,5l5,19xe" fillcolor="black" stroked="f">
                <v:path arrowok="t"/>
              </v:shape>
              <v:shape id="_x0000_s15126" style="position:absolute;left:4044;top:2068;width:34;height:53" coordsize="34,53" path="m,39l,49r5,4l15,53r5,-4l34,15,34,5,29,,20,,15,5,,39xe" fillcolor="black" stroked="f">
                <v:path arrowok="t"/>
              </v:shape>
              <v:shape id="_x0000_s15127" style="position:absolute;left:4059;top:2030;width:33;height:58" coordsize="33,58" path="m,43l,53r5,5l14,58r5,-5l33,14r,-9l29,,19,,14,5,,43xe" fillcolor="black" stroked="f">
                <v:path arrowok="t"/>
              </v:shape>
              <v:shape id="_x0000_s15128" style="position:absolute;left:4073;top:1987;width:34;height:62" coordsize="34,62" path="m,48r,9l5,57r,5l15,62r,-5l19,57,34,14r,-9l29,5,29,,19,r,5l15,5,,48xe" fillcolor="black" stroked="f">
                <v:path arrowok="t"/>
              </v:shape>
              <v:shape id="_x0000_s15129" style="position:absolute;left:4088;top:1982;width:33;height:24" coordsize="33,24" path="m4,5r,5l,10r,9l4,19r,5l14,24,28,19r,-5l33,14r,-9l28,5,28,,19,,4,5xe" fillcolor="black" stroked="f">
                <v:path arrowok="t"/>
              </v:shape>
              <v:shape id="_x0000_s15130" style="position:absolute;left:4102;top:1847;width:34;height:154" coordsize="34,154" path="m,145r,4l5,154r9,l19,149r,-4l34,10r,-5l29,,19,,14,5r,5l,145xe" fillcolor="black" stroked="f">
                <v:path arrowok="t"/>
              </v:shape>
              <v:shape id="_x0000_s15131" style="position:absolute;left:4140;top:1847;width:34;height:154" coordsize="34,154" path="m20,10r,-5l15,,5,,,5r,5l15,145r,4l20,154r9,l34,149r,-4l20,10xe" fillcolor="black" stroked="f">
                <v:path arrowok="t"/>
              </v:shape>
              <v:shape id="_x0000_s15132" style="position:absolute;left:4155;top:1982;width:33;height:24" coordsize="33,24" path="m14,l5,r,5l,5r,9l5,14r,5l19,24r10,l29,19r4,l33,10r-4,l29,5,14,xe" fillcolor="black" stroked="f">
                <v:path arrowok="t"/>
              </v:shape>
              <v:shape id="_x0000_s15133" style="position:absolute;left:4169;top:1987;width:34;height:62" coordsize="34,62" path="m19,5r-4,l15,,5,r,5l,5r,9l15,57r4,l19,62r10,l29,57r5,l34,48,19,5xe" fillcolor="black" stroked="f">
                <v:path arrowok="t"/>
              </v:shape>
              <v:shape id="_x0000_s15134" style="position:absolute;left:4184;top:2030;width:28;height:58" coordsize="28,58" path="m19,10r,-5l14,5,14,,4,r,5l,5r,5l9,48r,5l14,53r,5l24,58r,-5l28,53r,-5l19,10xe" fillcolor="black" stroked="f">
                <v:path arrowok="t"/>
              </v:shape>
              <v:shape id="_x0000_s15135" style="position:absolute;left:4193;top:2068;width:34;height:53" coordsize="34,53" path="m19,5l15,,5,,,5,,15,15,49r4,4l29,53r5,-4l34,39,19,5xe" fillcolor="black" stroked="f">
                <v:path arrowok="t"/>
              </v:shape>
              <v:shape id="_x0000_s15136" style="position:absolute;left:4208;top:2102;width:33;height:34" coordsize="33,34" path="m14,5l14,,4,r,5l,5,,15r4,l19,29r,5l28,34r,-5l33,29r,-10l28,19,14,5xe" fillcolor="black" stroked="f">
                <v:path arrowok="t"/>
              </v:shape>
              <v:shape id="_x0000_s15137" style="position:absolute;left:4222;top:2117;width:34;height:33" coordsize="34,33" path="m14,4l14,,5,r,4l,4,,14r5,l19,28r,5l29,33r,-5l34,28r,-9l29,19,14,4xe" fillcolor="black" stroked="f">
                <v:path arrowok="t"/>
              </v:shape>
              <v:shape id="_x0000_s15138" style="position:absolute;left:4236;top:2131;width:34;height:38" coordsize="34,38" path="m20,5l15,,5,,,5r,9l15,34r5,4l29,38r5,-4l34,24,20,5xe" fillcolor="black" stroked="f">
                <v:path arrowok="t"/>
              </v:shape>
              <v:shape id="_x0000_s15139" style="position:absolute;left:4251;top:2150;width:29;height:43" coordsize="29,43" path="m19,5l14,,5,,,5,,15,9,39r5,4l24,43r5,-4l29,29,19,5xe" fillcolor="black" stroked="f">
                <v:path arrowok="t"/>
              </v:shape>
              <v:shape id="_x0000_s15140" style="position:absolute;left:4260;top:2174;width:34;height:43" coordsize="34,43" path="m20,5r-5,l15,,5,r,5l,5,,15,15,39r5,l20,43r9,l29,39r5,l34,29,20,5xe" fillcolor="black" stroked="f">
                <v:path arrowok="t"/>
              </v:shape>
              <v:shape id="_x0000_s15141" style="position:absolute;left:4275;top:2198;width:33;height:43" coordsize="33,43" path="m19,5r-5,l14,,5,r,5l,5,,15,14,39r5,l19,43r10,l29,39r4,l33,29,19,5xe" fillcolor="black" stroked="f">
                <v:path arrowok="t"/>
              </v:shape>
              <v:shape id="_x0000_s15142" style="position:absolute;left:4289;top:2222;width:34;height:24" coordsize="34,24" path="m15,l5,r,5l,5,,15r5,l5,19r14,5l29,24r,-5l34,19r,-9l29,10r,-5l15,xe" fillcolor="black" stroked="f">
                <v:path arrowok="t"/>
              </v:shape>
              <v:shape id="_x0000_s15143" style="position:absolute;left:4304;top:2227;width:33;height:48" coordsize="33,48" path="m19,5r-5,l14,,4,r,5l,5r,9l14,43r5,l19,48r9,l28,43r5,l33,34,19,5xe" fillcolor="black" stroked="f">
                <v:path arrowok="t"/>
              </v:shape>
              <v:shape id="_x0000_s15144" style="position:absolute;left:4318;top:2256;width:34;height:24" coordsize="34,24" path="m14,l5,r,5l,5r,9l5,14r,5l19,24r10,l29,19r5,l34,9r-5,l29,5,14,xe" fillcolor="black" stroked="f">
                <v:path arrowok="t"/>
              </v:shape>
              <v:shape id="_x0000_s15145" style="position:absolute;left:4332;top:2261;width:34;height:33" coordsize="34,33" path="m15,4l15,,5,r,4l,4,,14r5,l20,28r,5l29,33r,-5l34,28r,-9l29,19,15,4xe" fillcolor="black" stroked="f">
                <v:path arrowok="t"/>
              </v:shape>
              <v:shape id="_x0000_s15146" style="position:absolute;left:4347;top:2275;width:33;height:24" coordsize="33,24" path="m14,l5,r,5l,5r,9l5,14r,5l19,24r10,l29,19r4,l33,10r-4,l29,5,14,xe" fillcolor="black" stroked="f">
                <v:path arrowok="t"/>
              </v:shape>
              <v:shape id="_x0000_s15147" style="position:absolute;left:710;top:3784;width:53;height:57" coordsize="53,57" path="m29,l53,29,29,57,,29,29,xe" fillcolor="black" stroked="f">
                <v:path arrowok="t"/>
              </v:shape>
              <v:shape id="_x0000_s15148" style="position:absolute;left:700;top:3774;width:72;height:77" coordsize="72,77" path="m44,15r-15,l53,43r,-9l29,63r15,l15,34r,9l44,15,34,5,5,34,,34r,5l,43r5,l34,72r,5l39,77r5,l48,72,72,43r,-4l72,34,48,5r-4,l44,,39,,34,r,5l44,15xe" fillcolor="black" stroked="f">
                <v:path arrowok="t"/>
              </v:shape>
              <v:shape id="_x0000_s15149" style="position:absolute;left:1046;top:3673;width:57;height:58" coordsize="57,58" path="m29,l57,29,29,58,,29,29,xe" fillcolor="black" stroked="f">
                <v:path arrowok="t"/>
              </v:shape>
              <v:shape id="_x0000_s15150" style="position:absolute;left:1036;top:3664;width:77;height:76" coordsize="77,76" path="m43,14r-9,l63,43r,-10l34,62r9,l15,33r,10l43,14,34,4,5,33,,33r,5l,43r5,l34,72r,4l39,76r4,l43,72,72,43r5,l77,38r,-5l72,33,43,4,43,,39,,34,r,4l43,14xe" fillcolor="black" stroked="f">
                <v:path arrowok="t"/>
              </v:shape>
              <v:shape id="_x0000_s15151" style="position:absolute;left:1391;top:3443;width:53;height:57" coordsize="53,57" path="m24,l53,28,24,57,,28,24,xe" fillcolor="black" stroked="f">
                <v:path arrowok="t"/>
              </v:shape>
              <v:shape id="_x0000_s15152" style="position:absolute;left:1382;top:3433;width:72;height:77" coordsize="72,77" path="m43,14r-14,l57,43r,-9l29,62r14,l19,34r,9l43,14,24,5,,34r,4l,43,24,72r5,l29,77r4,l38,77r,-5l67,43r5,l72,38r,-4l67,34,38,5,38,,33,,29,,24,5r19,9xe" fillcolor="black" stroked="f">
                <v:path arrowok="t"/>
              </v:shape>
              <v:shape id="_x0000_s15153" style="position:absolute;left:1727;top:3193;width:58;height:53" coordsize="58,53" path="m29,l58,24,29,53,,24,29,xe" fillcolor="black" stroked="f">
                <v:path arrowok="t"/>
              </v:shape>
              <v:shape id="_x0000_s15154" style="position:absolute;left:1718;top:3183;width:76;height:72" coordsize="76,72" path="m43,19r-10,l62,43r,-14l33,58r10,l14,29r,14l43,19,33,,4,24r,5l,29r,5l,39r4,l33,67r,5l38,72r5,l43,67,72,39r4,l76,34r,-5l72,24,43,,38,,33,,43,19xe" fillcolor="black" stroked="f">
                <v:path arrowok="t"/>
              </v:shape>
              <v:shape id="_x0000_s15155" style="position:absolute;left:2068;top:3106;width:57;height:58" coordsize="57,58" path="m29,l57,29,29,58,,29,29,xe" fillcolor="black" stroked="f">
                <v:path arrowok="t"/>
              </v:shape>
              <v:shape id="_x0000_s15156" style="position:absolute;left:2058;top:3097;width:77;height:77" coordsize="77,77" path="m43,14r-9,l63,43r,-10l34,62r9,l15,33r,10l43,14,34,4,5,33,,33r,5l,43r5,l34,72r,5l39,77r4,l43,72,72,43r5,l77,38r,-5l72,33,43,4,43,,39,,34,r,4l43,14xe" fillcolor="black" stroked="f">
                <v:path arrowok="t"/>
              </v:shape>
              <v:shape id="_x0000_s15157" style="position:absolute;left:2408;top:2991;width:58;height:58" coordsize="58,58" path="m29,l58,29,29,58,,29,29,xe" fillcolor="black" stroked="f">
                <v:path arrowok="t"/>
              </v:shape>
              <v:shape id="_x0000_s15158" style="position:absolute;left:2399;top:2981;width:77;height:77" coordsize="77,77" path="m43,15r-10,l62,44r,-10l33,63r10,l14,34r,10l43,15,33,5,5,34,,34r,5l,44r5,l33,72r,5l38,77r5,l43,72,72,44r5,l77,39r,-5l72,34,43,5,43,,38,,33,r,5l43,15xe" fillcolor="black" stroked="f">
                <v:path arrowok="t"/>
              </v:shape>
              <v:shape id="_x0000_s15159" style="position:absolute;left:2749;top:2621;width:58;height:58" coordsize="58,58" path="m29,l58,29,29,58,,29,29,xe" fillcolor="black" stroked="f">
                <v:path arrowok="t"/>
              </v:shape>
              <v:shape id="_x0000_s15160" style="position:absolute;left:2740;top:2611;width:76;height:77" coordsize="76,77" path="m43,15r-10,l62,44r,-10l33,63r10,l14,34r,10l43,15,33,5,4,34,,34r,5l,44r4,l33,72r,5l38,77r5,l43,72,71,44r5,l76,39r,-5l71,34,43,5,43,,38,,33,r,5l43,15xe" fillcolor="black" stroked="f">
                <v:path arrowok="t"/>
              </v:shape>
              <v:shape id="_x0000_s15161" style="position:absolute;left:3090;top:2563;width:53;height:58" coordsize="53,58" path="m29,l53,29,29,58,,29,29,xe" fillcolor="black" stroked="f">
                <v:path arrowok="t"/>
              </v:shape>
              <v:shape id="_x0000_s15162" style="position:absolute;left:3080;top:2554;width:72;height:77" coordsize="72,77" path="m43,14r-14,l53,43r,-10l29,62r14,l15,33r,10l43,14,34,5,5,33,,33r,5l,43r5,l34,72r,5l39,77r4,l48,72,72,43r,-5l72,33,48,5r-5,l43,,39,,34,r,5l43,14xe" fillcolor="black" stroked="f">
                <v:path arrowok="t"/>
              </v:shape>
              <v:shape id="_x0000_s15163" style="position:absolute;left:3430;top:2511;width:58;height:52" coordsize="58,52" path="m29,l58,24,29,52,,24,29,xe" fillcolor="black" stroked="f">
                <v:path arrowok="t"/>
              </v:shape>
              <v:shape id="_x0000_s15164" style="position:absolute;left:3421;top:2501;width:77;height:72" coordsize="77,72" path="m43,19r-10,l62,43r,-14l33,58r10,l14,29r,14l43,19,33,,5,24r,5l,34r,4l5,38,33,67r,5l38,72r5,l43,67,72,38r5,l77,34r,-5l72,24,43,,38,,33,,43,19xe" fillcolor="black" stroked="f">
                <v:path arrowok="t"/>
              </v:shape>
              <v:shape id="_x0000_s15165" style="position:absolute;left:3771;top:2366;width:53;height:58" coordsize="53,58" path="m24,l53,29,24,58,,29,24,xe" fillcolor="black" stroked="f">
                <v:path arrowok="t"/>
              </v:shape>
              <v:shape id="_x0000_s15166" style="position:absolute;left:3761;top:2357;width:72;height:77" coordsize="72,77" path="m44,14r-15,l58,43r,-10l29,62r15,l20,33r,10l44,14,24,5,,33r,5l,43,24,72r5,l29,77r5,l39,77r,-5l68,43r4,l72,38r,-5l68,33,39,5,39,,34,,29,,24,5r20,9xe" fillcolor="black" stroked="f">
                <v:path arrowok="t"/>
              </v:shape>
              <v:shape id="_x0000_s15167" style="position:absolute;left:3867;top:2256;width:77;height:72" coordsize="77,72" path="m43,19r-9,l62,43r,-14l34,58r9,l14,29r,14l43,19,34,,5,24r,5l,29r,4l,38r5,l34,67r,5l38,72r5,l43,67,72,38r5,l77,33r,-4l72,24,43,,38,,34,r9,19xe" fillcolor="black" stroked="f">
                <v:path arrowok="t"/>
              </v:shape>
              <v:shape id="_x0000_s15168" style="position:absolute;left:3881;top:2246;width:77;height:77" coordsize="77,77" path="m44,15r-10,l63,43r,-9l34,63r10,l15,34r,9l44,15,34,5,5,34,,34r,5l,43r5,l34,72r,5l39,77r5,l44,72,72,43r5,l77,39r,-5l72,34,44,5,44,,39,,34,r,5l44,15xe" fillcolor="black" stroked="f">
                <v:path arrowok="t"/>
              </v:shape>
              <v:shape id="_x0000_s15169" style="position:absolute;left:3896;top:2232;width:72;height:77" coordsize="72,77" path="m43,14r-14,l53,43r,-10l29,62r14,l14,33r,10l43,14,33,5,5,33,,33r,5l,43r5,l33,72r,5l38,77r5,l48,72,72,43r,-5l72,33,48,5r-5,l43,,38,,33,r,5l43,14xe" fillcolor="black" stroked="f">
                <v:path arrowok="t"/>
              </v:shape>
              <v:shape id="_x0000_s15170" style="position:absolute;left:3910;top:2227;width:72;height:72" coordsize="72,72" path="m43,14r-14,l53,43r5,-9l34,58r9,-5l15,29r,14l43,14,34,5,5,34,,34r,4l,43r5,5l34,72r5,l43,72r,-5l67,43r5,l72,38r,-4l48,5r-5,l43,,39,,34,r,5l43,14xe" fillcolor="black" stroked="f">
                <v:path arrowok="t"/>
              </v:shape>
              <v:shape id="_x0000_s15171" style="position:absolute;left:3925;top:2198;width:72;height:77" coordsize="72,77" path="m43,15r-15,l57,43r,-9l28,63r15,l19,34r,9l43,15,24,5,,34r,5l,43,24,72r4,l28,77r5,l38,77r,-5l67,43r5,l72,39r,-5l67,34,38,5,38,,33,,28,,24,5,43,15xe" fillcolor="black" stroked="f">
                <v:path arrowok="t"/>
              </v:shape>
              <v:shape id="_x0000_s15172" style="position:absolute;left:3939;top:2193;width:72;height:77" coordsize="72,77" path="m43,15r-14,l58,44r,-10l29,63r14,l19,34r,10l43,15,24,5,,34r,5l,44,24,72r5,l29,77r9,l38,72,67,44r5,l72,39r,-5l67,34,38,5,38,,34,,29,,24,5,43,15xe" fillcolor="black" stroked="f">
                <v:path arrowok="t"/>
              </v:shape>
              <v:shape id="_x0000_s15173" style="position:absolute;left:3949;top:2174;width:76;height:72" coordsize="76,72" path="m43,19r-10,l62,43r,-14l33,58r10,l14,29r,14l43,19,33,,4,24r,5l,29r,5l,39r4,l33,67r,5l38,72r5,l43,67,72,39r4,l76,34r,-5l72,24,43,,38,,33,,43,19xe" fillcolor="black" stroked="f">
                <v:path arrowok="t"/>
              </v:shape>
              <v:shape id="_x0000_s15174" style="position:absolute;left:3963;top:2145;width:77;height:77" coordsize="77,77" path="m43,15r-9,l62,44r,-10l34,63r9,l14,34r,10l43,15,34,5,5,34,,34r,5l,44r5,l34,72r,5l38,77r5,l43,72,72,44r5,l77,39r,-5l72,34,43,5,43,,38,,34,r,5l43,15xe" fillcolor="black" stroked="f">
                <v:path arrowok="t"/>
              </v:shape>
              <v:shape id="_x0000_s15175" style="position:absolute;left:3977;top:2126;width:72;height:72" coordsize="72,72" path="m39,15l29,19,58,43r,-14l29,58r15,l20,29,15,39,39,15,29,5,5,29,,29r,5l,39,24,67r5,l29,72r5,l39,72r,-5l67,39r5,l72,34r,-5l67,24,39,,34,,29,r,5l39,15xe" fillcolor="black" stroked="f">
                <v:path arrowok="t"/>
              </v:shape>
              <v:shape id="_x0000_s15176" style="position:absolute;left:3992;top:2102;width:72;height:77" coordsize="72,77" path="m43,15r-14,l57,43r,-9l29,63r14,l19,34r,9l43,15,24,5,,34r,5l,43,24,72r5,l29,77r4,l38,77r,-5l67,43r5,l72,39r,-5l67,34,38,5,38,,33,,29,,24,5,43,15xe" fillcolor="black" stroked="f">
                <v:path arrowok="t"/>
              </v:shape>
              <v:shape id="_x0000_s15177" style="position:absolute;left:4001;top:2088;width:77;height:77" coordsize="77,77" path="m43,14r-9,l63,43r,-10l34,62r9,l15,33r,10l43,14,34,5,5,33,,33r,5l,43r5,l34,72r,5l39,77r4,l43,72,72,43r5,l77,38r,-5l72,33,43,5,43,,39,,34,r,5l43,14xe" fillcolor="black" stroked="f">
                <v:path arrowok="t"/>
              </v:shape>
              <v:shape id="_x0000_s15178" style="position:absolute;left:4016;top:2073;width:76;height:77" coordsize="76,77" path="m43,15r-10,l62,44r,-10l33,63r10,l14,34r,10l43,15,33,5,5,34,,34r,5l,44r5,l33,72r,5l38,77r5,l43,72,72,44r4,l76,39r,-5l72,34,43,5,43,,38,,33,r,5l43,15xe" fillcolor="black" stroked="f">
                <v:path arrowok="t"/>
              </v:shape>
              <v:shape id="_x0000_s15179" style="position:absolute;left:4030;top:2040;width:77;height:77" coordsize="77,77" path="m43,14r-9,l62,43r,-10l34,62r9,l14,33r,10l43,14,34,4,5,33,,33r,5l,43r5,l34,72r,5l38,77r5,l43,72,72,43r5,l77,38r,-5l72,33,43,4,43,,38,,34,r,4l43,14xe" fillcolor="black" stroked="f">
                <v:path arrowok="t"/>
              </v:shape>
              <v:shape id="_x0000_s15180" style="position:absolute;left:4044;top:2001;width:77;height:77" coordsize="77,77" path="m44,15r-10,l63,43r,-9l34,63r10,l15,34r,9l44,15,34,5,5,34,,34r,5l,43r5,l34,72r,5l39,77r5,l44,72,72,43r5,l77,39r,-5l72,34,44,5,44,,39,,34,r,5l44,15xe" fillcolor="black" stroked="f">
                <v:path arrowok="t"/>
              </v:shape>
              <v:shape id="_x0000_s15181" style="position:absolute;left:4059;top:1963;width:77;height:72" coordsize="77,72" path="m43,19r-10,l62,43r,-14l33,57r10,l14,29r,14l43,19,33,,5,24r,5l,29r,4l,38r5,l33,67r,5l38,72r5,l43,67,72,38r5,l77,33r,-4l72,24,43,,38,,33,,43,19xe" fillcolor="black" stroked="f">
                <v:path arrowok="t"/>
              </v:shape>
              <v:shape id="_x0000_s15182" style="position:absolute;left:4073;top:1953;width:72;height:77" coordsize="72,77" path="m43,15r-14,l53,43r,-9l29,63r14,l15,34r,9l43,15,34,5,5,34,,34r,5l,43r5,l34,72r,5l39,77r4,l48,72,72,43r,-4l72,34,48,5r-5,l43,,39,,34,r,5l43,15xe" fillcolor="black" stroked="f">
                <v:path arrowok="t"/>
              </v:shape>
              <v:shape id="_x0000_s15183" style="position:absolute;left:4097;top:1828;width:53;height:53" coordsize="53,53" path="m29,l53,29,29,53,,29,29,xe" fillcolor="black" stroked="f">
                <v:path arrowok="t"/>
              </v:shape>
              <v:shape id="_x0000_s15184" style="position:absolute;left:4088;top:1819;width:72;height:72" coordsize="72,72" path="m43,14r-15,l52,43,57,33,33,57,43,52,14,28r,15l43,14,33,4,4,33,,33r,5l,43r4,5l33,72r5,l43,72r,-5l67,43r5,l72,38r,-5l48,4r-5,l43,,38,,33,r,4l43,14xe" fillcolor="black" stroked="f">
                <v:path arrowok="t"/>
              </v:shape>
              <v:shape id="_x0000_s15185" style="position:absolute;left:4102;top:1948;width:72;height:72" coordsize="72,72" path="m43,15r-14,l58,44r,-15l29,53r9,5l14,34r5,10l43,15,24,5,,34r,5l,44r5,l29,68r,4l34,72r4,l67,48r,-4l72,44r,-5l72,34r-5,l38,5,38,,34,,29,,24,5,43,15xe" fillcolor="black" stroked="f">
                <v:path arrowok="t"/>
              </v:shape>
              <v:shape id="_x0000_s15186" style="position:absolute;left:4121;top:1828;width:58;height:53" coordsize="58,53" path="m29,l58,29,29,53,,29,29,xe" fillcolor="black" stroked="f">
                <v:path arrowok="t"/>
              </v:shape>
              <v:shape id="_x0000_s15187" style="position:absolute;left:4112;top:1819;width:76;height:72" coordsize="76,72" path="m43,14r-10,l62,43r,-15l33,52r10,l14,28r,15l43,14,33,4,4,33,,33r,5l,43r4,5l33,72r5,l43,72,72,48r,-5l76,43r,-5l76,33r-4,l43,4,43,,38,,33,r,4l43,14xe" fillcolor="black" stroked="f">
                <v:path arrowok="t"/>
              </v:shape>
              <v:shape id="_x0000_s15188" style="position:absolute;left:4126;top:1953;width:77;height:77" coordsize="77,77" path="m43,15r-9,l62,43r,-9l34,63r9,l14,34r,9l43,15,34,5,5,34,,34r,5l,43r5,l34,72r,5l38,77r5,l43,72,72,43r5,l77,39r,-5l72,34,43,5,43,,38,,34,r,5l43,15xe" fillcolor="black" stroked="f">
                <v:path arrowok="t"/>
              </v:shape>
              <v:shape id="_x0000_s15189" style="position:absolute;left:4140;top:1963;width:72;height:72" coordsize="72,72" path="m44,19l34,14,58,38,53,29,29,57r15,l15,29r,14l44,19,34,,5,24r,5l,29r,4l,38r5,l34,67r,5l39,72r5,l48,67,72,38r,-5l72,29r-4,l44,5,44,,39,,34,,44,19xe" fillcolor="black" stroked="f">
                <v:path arrowok="t"/>
              </v:shape>
              <v:shape id="_x0000_s15190" style="position:absolute;left:4155;top:2001;width:72;height:77" coordsize="72,77" path="m43,15r-14,l53,43r,-9l29,63r14,l14,34r,9l43,15,33,5,5,34,,34r,5l,43r5,l33,72r,5l38,77r5,l48,72,72,43r,-4l72,34,48,5r-5,l43,,38,,33,r,5l43,15xe" fillcolor="black" stroked="f">
                <v:path arrowok="t"/>
              </v:shape>
              <v:shape id="_x0000_s15191" style="position:absolute;left:4169;top:2040;width:72;height:77" coordsize="72,77" path="m43,14r-14,l58,43r,-10l29,62r14,l19,33r,10l43,14,24,4,,33r,5l,43,24,72r5,l29,77r5,l39,77r,-5l67,43r5,l72,38r,-5l67,33,39,4,39,,34,,29,,24,4,43,14xe" fillcolor="black" stroked="f">
                <v:path arrowok="t"/>
              </v:shape>
              <v:shape id="_x0000_s15192" style="position:absolute;left:4184;top:2073;width:72;height:77" coordsize="72,77" path="m43,15r-15,l57,44r,-10l28,63r15,l19,34r,10l43,15,24,5,,34r,5l,44,24,72r4,l28,77r5,l38,77r,-5l67,44r5,l72,39r,-5l67,34,38,5,38,,33,,28,,24,5,43,15xe" fillcolor="black" stroked="f">
                <v:path arrowok="t"/>
              </v:shape>
              <v:shape id="_x0000_s15193" style="position:absolute;left:4193;top:2088;width:77;height:77" coordsize="77,77" path="m43,14r-9,l63,43r,-10l34,62r9,l15,33r,10l43,14,34,5,5,33,,33r,5l,43r5,l34,72r,5l39,77r4,l43,72,72,43r5,l77,38r,-5l72,33,43,5,43,,39,,34,r,5l43,14xe" fillcolor="black" stroked="f">
                <v:path arrowok="t"/>
              </v:shape>
              <v:shape id="_x0000_s15194" style="position:absolute;left:4208;top:2102;width:76;height:77" coordsize="76,77" path="m43,15r-10,l62,43r,-9l33,63r10,l14,34r,9l43,15,33,5,4,34,,34r,5l,43r4,l33,72r,5l38,77r5,l43,72,72,43r4,l76,39r,-5l72,34,43,5,43,,38,,33,r,5l43,15xe" fillcolor="black" stroked="f">
                <v:path arrowok="t"/>
              </v:shape>
              <v:shape id="_x0000_s15195" style="position:absolute;left:4222;top:2126;width:77;height:72" coordsize="77,72" path="m43,19r-9,l62,43r,-14l34,58r9,l14,29r,14l43,19,34,,5,24r,5l,29r,5l,39r5,l34,67r,5l38,72r5,l43,67,72,39r5,l77,34r,-5l72,24,43,,38,,34,r9,19xe" fillcolor="black" stroked="f">
                <v:path arrowok="t"/>
              </v:shape>
              <v:shape id="_x0000_s15196" style="position:absolute;left:4232;top:2145;width:76;height:77" coordsize="76,77" path="m43,15r-10,l62,44r,-10l33,63r10,l14,34r,10l43,15,33,5,4,34,,34r,5l,44r4,l33,72r,5l38,77r5,l43,72,72,44r4,l76,39r,-5l72,34,43,5,43,,38,,33,r,5l43,15xe" fillcolor="black" stroked="f">
                <v:path arrowok="t"/>
              </v:shape>
              <v:shape id="_x0000_s15197" style="position:absolute;left:4246;top:2174;width:77;height:72" coordsize="77,72" path="m43,19r-9,l62,43r,-14l34,58r9,l14,29r,14l43,19,34,,5,24r,5l,29r,5l,39r5,l34,67r,5l38,72r5,l43,67,72,39r5,l77,34r,-5l72,24,43,,38,,34,r9,19xe" fillcolor="black" stroked="f">
                <v:path arrowok="t"/>
              </v:shape>
              <v:shape id="_x0000_s15198" style="position:absolute;left:4260;top:2193;width:77;height:77" coordsize="77,77" path="m44,15r-10,l63,44r,-10l34,63r10,l15,34r,10l44,15,34,5,5,34,,34r,5l,44r5,l34,72r,5l39,77r5,l44,72,72,44r5,l77,39r,-5l72,34,44,5,44,,39,,34,r,5l44,15xe" fillcolor="black" stroked="f">
                <v:path arrowok="t"/>
              </v:shape>
              <v:shape id="_x0000_s15199" style="position:absolute;left:4275;top:2198;width:77;height:77" coordsize="77,77" path="m43,15r-10,l62,43r,-9l33,63r10,l14,34r,9l43,15,33,5,5,34,,34r,5l,43r5,l33,72r,5l38,77r5,l43,72,72,43r5,l77,39,72,34,43,5,43,,38,,33,r,5l43,15xe" fillcolor="black" stroked="f">
                <v:path arrowok="t"/>
              </v:shape>
              <v:shape id="_x0000_s15200" style="position:absolute;left:4289;top:2227;width:77;height:72" coordsize="77,72" path="m43,14r-9,l63,43r,-14l34,53r9,l15,29r,14l43,14,34,5,5,34,,34r,4l,43r5,5l34,72r5,l43,72,72,48r5,-5l77,38r,-4l72,34,43,5,43,,39,,34,r,5l43,14xe" fillcolor="black" stroked="f">
                <v:path arrowok="t"/>
              </v:shape>
              <v:shape id="_x0000_s15201" style="position:absolute;left:4304;top:2232;width:76;height:77" coordsize="76,77" path="m43,14r-10,l62,43r,-10l33,62r10,l14,33r,10l43,14,33,5,4,33,,33r,5l,43r4,l33,72r,5l38,77r5,l43,72,72,43r4,l76,38r,-5l72,33,43,5,43,,38,,33,r,5l43,14xe" fillcolor="black" stroked="f">
                <v:path arrowok="t"/>
              </v:shape>
              <v:shape id="_x0000_s15202" style="position:absolute;left:4318;top:2246;width:72;height:77" coordsize="72,77" path="m43,15r-14,l53,43r,-9l29,63r14,l14,34r,9l43,15,34,5,5,34,,34r,5l,43r5,l34,72r,5l38,77r5,l48,72,72,43r,-4l72,34,48,5r-5,l43,,38,,34,r,5l43,15xe" fillcolor="black" stroked="f">
                <v:path arrowok="t"/>
              </v:shape>
              <v:shape id="_x0000_s15203" style="position:absolute;left:4332;top:2256;width:72;height:72" coordsize="72,72" path="m44,19l34,14,58,38,53,29,29,58r15,l15,29r,14l44,19,34,,5,24r,5l,29r,4l,38r5,l34,67r,5l39,72r5,l48,67,72,38r,-5l72,29r-4,l44,5,44,,39,,34,,44,19xe" fillcolor="black" stroked="f">
                <v:path arrowok="t"/>
              </v:shape>
              <v:shape id="_x0000_s15204" style="position:absolute;left:4448;top:2366;width:57;height:58" coordsize="57,58" path="m28,l57,29,28,58,,29,28,xe" fillcolor="black" stroked="f">
                <v:path arrowok="t"/>
              </v:shape>
              <v:shape id="_x0000_s15205" style="position:absolute;left:4438;top:2357;width:77;height:77" coordsize="77,77" path="m43,14r-10,l62,43r,-10l33,62r10,l14,33r,10l43,14,33,5,5,33,,33r,5l,43r5,l33,72r,5l38,77r5,l43,72,72,43r5,l77,38r,-5l72,33,43,5,43,,38,,33,r,5l43,14xe" fillcolor="black" stroked="f">
                <v:path arrowok="t"/>
              </v:shape>
              <v:shape id="_x0000_s15206" style="position:absolute;left:4788;top:2511;width:58;height:52" coordsize="58,52" path="m29,l58,24,29,52,,24,29,xe" fillcolor="black" stroked="f">
                <v:path arrowok="t"/>
              </v:shape>
              <v:shape id="_x0000_s15207" style="position:absolute;left:4779;top:2501;width:76;height:72" coordsize="76,72" path="m43,19r-10,l62,43r,-14l33,58r10,l14,29r,14l43,19,33,,4,24r,5l,29r,5l,38r4,l33,67r,5l38,72r5,l43,67,72,38r4,l76,34r,-5l72,24,43,,38,,33,,43,19xe" fillcolor="black" stroked="f">
                <v:path arrowok="t"/>
              </v:shape>
              <v:shape id="_x0000_s15208" style="position:absolute;left:5129;top:2563;width:57;height:58" coordsize="57,58" path="m29,l57,29,29,58,,29,29,xe" fillcolor="black" stroked="f">
                <v:path arrowok="t"/>
              </v:shape>
              <v:shape id="_x0000_s15209" style="position:absolute;left:5119;top:2554;width:77;height:77" coordsize="77,77" path="m43,14r-9,l63,43r,-10l34,62r9,l15,33r,10l43,14,34,5,5,33,,33r,5l,43r5,l34,72r,5l39,77r4,l43,72,72,43r5,l77,38r,-5l72,33,43,5,43,,39,,34,r,5l43,14xe" fillcolor="black" stroked="f">
                <v:path arrowok="t"/>
              </v:shape>
              <v:shape id="_x0000_s15210" style="position:absolute;left:5469;top:2621;width:53;height:58" coordsize="53,58" path="m24,l53,29,24,58,,29,24,xe" fillcolor="black" stroked="f">
                <v:path arrowok="t"/>
              </v:shape>
              <v:shape id="_x0000_s15211" style="position:absolute;left:5460;top:2611;width:72;height:77" coordsize="72,77" path="m43,15r-14,l57,44r,-10l29,63r14,l19,34r,10l43,15,24,5,,34r,5l,44,24,72r5,l29,77r4,l38,77r,-5l67,44r5,l72,39r,-5l67,34,38,5,38,,33,,29,,24,5,43,15xe" fillcolor="black" stroked="f">
                <v:path arrowok="t"/>
              </v:shape>
              <v:shape id="_x0000_s15212" style="position:absolute;left:5810;top:2991;width:53;height:58" coordsize="53,58" path="m29,l53,29,29,58,,29,29,xe" fillcolor="black" stroked="f">
                <v:path arrowok="t"/>
              </v:shape>
              <v:shape id="_x0000_s15213" style="position:absolute;left:5800;top:2981;width:72;height:77" coordsize="72,77" path="m44,15r-15,l53,44r,-10l29,63r15,l15,34r,10l44,15,34,5,5,34,,34r,5l,44r5,l34,72r,5l39,77r5,l48,72,72,44r,-5l72,34,48,5r-4,l44,,39,,34,r,5l44,15xe" fillcolor="black" stroked="f">
                <v:path arrowok="t"/>
              </v:shape>
              <v:shape id="_x0000_s15214" style="position:absolute;left:6146;top:3106;width:57;height:58" coordsize="57,58" path="m29,l57,29,29,58,,29,29,xe" fillcolor="black" stroked="f">
                <v:path arrowok="t"/>
              </v:shape>
              <v:shape id="_x0000_s15215" style="position:absolute;left:6136;top:3097;width:77;height:77" coordsize="77,77" path="m43,14r-9,l63,43r,-10l34,62r9,l15,33r,10l43,14,34,4,5,33,,33r,5l,43r5,l34,72r,5l39,77r4,l43,72,72,43r5,l77,38r,-5l72,33,43,4,43,,39,,34,r,4l43,14xe" fillcolor="black" stroked="f">
                <v:path arrowok="t"/>
              </v:shape>
              <v:shape id="_x0000_s15216" style="position:absolute;left:6491;top:3193;width:53;height:53" coordsize="53,53" path="m24,l53,24,24,53,,24,24,xe" fillcolor="black" stroked="f">
                <v:path arrowok="t"/>
              </v:shape>
              <v:shape id="_x0000_s15217" style="position:absolute;left:6482;top:3183;width:72;height:72" coordsize="72,72" path="m38,15r-9,4l57,43r,-14l29,58r14,l19,29,14,39,38,15,29,5,5,29,,29r,5l,39,24,67r5,l29,72r4,l38,72r,-5l67,39r5,l72,34r,-5l67,24,38,,33,,29,r,5l38,15xe" fillcolor="black" stroked="f">
                <v:path arrowok="t"/>
              </v:shape>
              <v:shape id="_x0000_s15218" style="position:absolute;left:6827;top:3443;width:58;height:57" coordsize="58,57" path="m29,l58,28,29,57,,28,29,xe" fillcolor="black" stroked="f">
                <v:path arrowok="t"/>
              </v:shape>
              <v:shape id="_x0000_s15219" style="position:absolute;left:6818;top:3433;width:76;height:77" coordsize="76,77" path="m43,14r-10,l62,43r,-9l33,62r10,l14,34r,9l43,14,33,5,4,34,,34r,4l,43r4,l33,72r,5l38,77r5,l43,72,72,43r4,l76,38r,-4l72,34,43,5,43,,38,,33,r,5l43,14xe" fillcolor="black" stroked="f">
                <v:path arrowok="t"/>
              </v:shape>
              <v:shape id="_x0000_s15220" style="position:absolute;left:7168;top:3673;width:57;height:58" coordsize="57,58" path="m29,l57,29,29,58,,29,29,xe" fillcolor="black" stroked="f">
                <v:path arrowok="t"/>
              </v:shape>
              <v:shape id="_x0000_s15221" style="position:absolute;left:7158;top:3664;width:77;height:76" coordsize="77,76" path="m43,14r-9,l63,43r,-10l34,62r9,l15,33r,10l43,14,34,4,5,33,,33r,5l,43r5,l34,72r,4l39,76r4,l43,72,72,43r5,l77,38r,-5l72,33,43,4,43,,39,,34,r,4l43,14xe" fillcolor="black" stroked="f">
                <v:path arrowok="t"/>
              </v:shape>
              <v:shape id="_x0000_s15222" style="position:absolute;left:7508;top:3784;width:58;height:57" coordsize="58,57" path="m29,l58,29,29,57,,29,29,xe" fillcolor="black" stroked="f">
                <v:path arrowok="t"/>
              </v:shape>
              <v:shape id="_x0000_s15223" style="position:absolute;left:7499;top:3774;width:77;height:77" coordsize="77,77" path="m43,15r-10,l62,43r,-9l33,63r10,l14,34r,9l43,15,33,5,5,34,,34r,5l,43r5,l33,72r,5l38,77r5,l43,72,72,43r5,l77,39r,-5l72,34,43,5,43,,38,,33,r,5l43,15xe" fillcolor="black" stroked="f">
                <v:path arrowok="t"/>
              </v:shape>
              <v:shape id="_x0000_s15224" style="position:absolute;left:4361;top:2280;width:3186;height:1542" coordsize="3186,1542" path="m3171,1542r10,l3181,1537r5,l3186,1528r-5,l3181,1523,2840,1412,2500,1182,2159,927r-5,l1814,846r4,l1483,730r,5l1137,365r,-5l1132,360,797,303,456,245r5,l120,106r,4l15,5,15,,5,r,5l,5r,9l5,14,110,120r,5l451,264r5,l797,322r335,57l1128,375r345,370l1473,749r336,116l1814,865r340,81l2150,946r340,255l2831,1432r340,110xe" fillcolor="black" stroked="f">
                <v:path arrowok="t"/>
              </v:shape>
              <v:shape id="_x0000_s15225" style="position:absolute;left:729;top:2280;width:3186;height:1542" coordsize="3186,1542" path="m3181,14r5,l3186,5r-5,l3181,r-9,l3172,5,3061,110r,-4l2725,245r5,l2049,360r-5,l2044,365,1703,735r,-5l1363,846r5,l1027,927r-5,l682,1182,341,1412,5,1523r,5l,1528r,9l5,1537r,5l15,1542,350,1432,691,1201,1032,946r-5,l1368,865r4,l1713,749r,-4l2054,375r-5,4l2730,264r5,l3071,125r,-5l3181,14xe" fillcolor="black" stroked="f">
                <v:path arrowok="t"/>
              </v:shape>
              <v:shape id="_x0000_s15226" style="position:absolute;left:729;top:7344;width:6813;height:4094" coordsize="6813,4094" path="m,4079r,10l5,4089r,5l15,4094r,-5l19,4089,130,3666,245,3301,360,2974,470,2691,581,2426,696,2191,811,1975,926,1773r111,-183l1152,1422r110,-154l1372,1129r-4,l1488,995,1598,874,1713,764,1823,663r,5l1939,572r115,-87l2164,408r110,-67l2390,279r115,-58l2620,173r110,-38l2845,96r-4,l3061,48,3181,34,3292,24r115,-5l3517,24r115,10l3747,48r221,48l3963,96r230,77l4309,221r110,58l4534,341r110,67l4755,485r120,87l4985,668r115,101l5100,764r111,110l5326,995r-5,l5436,1129r110,139l5657,1422r115,168l5887,1773r115,202l6113,2191r115,235l6338,2691r110,283l6568,3301r111,365l6794,4089r5,l6799,4094r9,l6808,4089r5,l6813,4079,6698,3656,6588,3291,6468,2964,6357,2681,6247,2417,6132,2181,6021,1965,5906,1763,5791,1581,5676,1413,5566,1259,5455,1119,5340,985r-5,l5220,865,5110,754r,-4l4995,649,4884,553,4764,466,4654,389,4544,322,4429,259,4318,202,4203,154,3973,77r-5,l3747,29,3632,14,3517,5,3407,,3292,5r-111,9l3061,29,2841,77r-5,l2721,115r-111,39l2495,202r-115,57l2265,322r-111,67l2044,466r-115,87l1814,649r,4l1703,754,1588,865,1478,985r-120,134l1353,1119r-110,140l1133,1413r-116,168l907,1763,792,1965,677,2181,562,2417,451,2681,341,2964,226,3291,111,3656,,4079xe" fillcolor="black" stroked="f">
                <v:path arrowok="t"/>
              </v:shape>
              <v:shape id="_x0000_s15227" style="position:absolute;left:710;top:11394;width:53;height:68" coordsize="53,68" path="m29,l53,34,29,68,,34,29,xe" fillcolor="black" stroked="f">
                <v:path arrowok="t"/>
              </v:shape>
              <v:shape id="_x0000_s15228" style="position:absolute;left:705;top:11390;width:63;height:76" coordsize="63,76" path="m39,9l29,9,53,43r,-10l29,67r10,l10,33r,10l39,9,29,,,33r,5l,43,29,76r5,l39,76,63,43r,-5l63,33,39,,34,,29,,39,9xe" fillcolor="black" stroked="f">
                <v:path arrowok="t"/>
              </v:shape>
              <v:shape id="_x0000_s15229" style="position:absolute;left:825;top:10976;width:53;height:63" coordsize="53,63" path="m24,l53,29,24,63,,29,24,xe" fillcolor="black" stroked="f">
                <v:path arrowok="t"/>
              </v:shape>
              <v:shape id="_x0000_s15230" style="position:absolute;left:820;top:10971;width:63;height:73" coordsize="63,73" path="m34,10r-10,l53,39r,-10l24,63r10,l10,29r,10l34,10,24,,,29r,5l,39,24,73r5,l34,73,63,39r,-5l63,29,34,,29,,24,,34,10xe" fillcolor="black" stroked="f">
                <v:path arrowok="t"/>
              </v:shape>
              <v:shape id="_x0000_s15231" style="position:absolute;left:936;top:10611;width:52;height:63" coordsize="52,63" path="m28,l52,29,28,63,,29,28,xe" fillcolor="black" stroked="f">
                <v:path arrowok="t"/>
              </v:shape>
              <v:shape id="_x0000_s15232" style="position:absolute;left:931;top:10606;width:62;height:72" coordsize="62,72" path="m38,10r-9,l53,39r,-10l29,63r9,l9,29r,10l38,10,29,,,29r,5l,39,29,72r4,l38,72,62,39r,-5l62,29,38,,33,,29,r9,10xe" fillcolor="black" stroked="f">
                <v:path arrowok="t"/>
              </v:shape>
              <v:shape id="_x0000_s15233" style="position:absolute;left:1051;top:10284;width:57;height:63" coordsize="57,63" path="m28,l57,29,28,63,,29,28,xe" fillcolor="black" stroked="f">
                <v:path arrowok="t"/>
              </v:shape>
              <v:shape id="_x0000_s15234" style="position:absolute;left:1046;top:10280;width:67;height:72" coordsize="67,72" path="m38,9r-9,l57,38r,-10l29,62r9,l10,28r,10l38,9,29,,,28r,5l,38,29,72r4,l38,72,67,38r,-5l67,28,38,,33,,29,r9,9xe" fillcolor="black" stroked="f">
                <v:path arrowok="t"/>
              </v:shape>
              <v:shape id="_x0000_s15235" style="position:absolute;left:1161;top:9991;width:58;height:68" coordsize="58,68" path="m29,l58,39,29,68,,39,29,xe" fillcolor="black" stroked="f">
                <v:path arrowok="t"/>
              </v:shape>
              <v:shape id="_x0000_s15236" style="position:absolute;left:1156;top:9987;width:67;height:76" coordsize="67,76" path="m39,9l29,9,58,48r,-10l29,67r10,l10,38r,10l39,9,29,,,38r,5l,48,29,76r5,l39,76,67,48r,-5l67,38,39,,34,,29,,39,9xe" fillcolor="black" stroked="f">
                <v:path arrowok="t"/>
              </v:shape>
              <v:shape id="_x0000_s15237" style="position:absolute;left:1276;top:9732;width:58;height:62" coordsize="58,62" path="m29,l58,34,29,62,,34,29,xe" fillcolor="black" stroked="f">
                <v:path arrowok="t"/>
              </v:shape>
              <v:shape id="_x0000_s15238" style="position:absolute;left:1271;top:9727;width:68;height:72" coordsize="68,72" path="m39,10r-10,l58,43r,-9l29,63r10,l10,34r,9l39,10,29,,,34r,5l,43,29,72r5,l39,72,68,43r,-4l68,34,39,,34,,29,,39,10xe" fillcolor="black" stroked="f">
                <v:path arrowok="t"/>
              </v:shape>
              <v:shape id="_x0000_s15239" style="position:absolute;left:1387;top:9496;width:57;height:63" coordsize="57,63" path="m28,l57,34,28,63,,34,28,xe" fillcolor="black" stroked="f">
                <v:path arrowok="t"/>
              </v:shape>
              <v:shape id="_x0000_s15240" style="position:absolute;left:1382;top:9492;width:67;height:72" coordsize="67,72" path="m38,9r-9,l57,43r,-10l29,62r9,l9,33r,10l38,9,29,,,33r,5l,43,29,72r4,l38,72,67,43r,-5l67,33,38,,33,,29,r9,9xe" fillcolor="black" stroked="f">
                <v:path arrowok="t"/>
              </v:shape>
              <v:shape id="_x0000_s15241" style="position:absolute;left:1502;top:9280;width:52;height:63" coordsize="52,63" path="m28,l52,34,28,63,,34,28,xe" fillcolor="black" stroked="f">
                <v:path arrowok="t"/>
              </v:shape>
              <v:shape id="_x0000_s15242" style="position:absolute;left:1497;top:9275;width:62;height:73" coordsize="62,73" path="m38,10r-9,l53,44r,-10l29,63r9,l9,34r,10l38,10,29,,,34r,5l,44,29,73r4,l38,73,62,44r,-5l62,34,38,,33,,29,r9,10xe" fillcolor="black" stroked="f">
                <v:path arrowok="t"/>
              </v:shape>
              <v:shape id="_x0000_s15243" style="position:absolute;left:1617;top:9083;width:53;height:63" coordsize="53,63" path="m29,l53,29,29,63,,29,29,xe" fillcolor="black" stroked="f">
                <v:path arrowok="t"/>
              </v:shape>
              <v:shape id="_x0000_s15244" style="position:absolute;left:1612;top:9078;width:62;height:73" coordsize="62,73" path="m38,10r-9,l53,39r,-10l29,63r9,l10,29r,10l38,10,29,,,29r,5l,39,29,73r5,l38,73,62,39r,-5l62,29,38,,34,,29,r9,10xe" fillcolor="black" stroked="f">
                <v:path arrowok="t"/>
              </v:shape>
              <v:shape id="_x0000_s15245" style="position:absolute;left:1732;top:8896;width:53;height:67" coordsize="53,67" path="m24,l53,34,24,67,,34,24,xe" fillcolor="black" stroked="f">
                <v:path arrowok="t"/>
              </v:shape>
              <v:shape id="_x0000_s15246" style="position:absolute;left:1727;top:8891;width:63;height:77" coordsize="63,77" path="m34,10r-10,l53,43r,-9l24,67r10,l10,34r,9l34,10,24,,,34r,5l,43,24,77r5,l34,77,63,43r,-4l63,34,34,,29,,24,,34,10xe" fillcolor="black" stroked="f">
                <v:path arrowok="t"/>
              </v:shape>
              <v:shape id="_x0000_s15247" style="position:absolute;left:1842;top:8733;width:58;height:62" coordsize="58,62" path="m29,l58,28,29,62,,28,29,xe" fillcolor="black" stroked="f">
                <v:path arrowok="t"/>
              </v:shape>
              <v:shape id="_x0000_s15248" style="position:absolute;left:1838;top:8728;width:67;height:72" coordsize="67,72" path="m38,9l28,9,57,38r,-9l28,62r10,l9,29r,9l38,9,28,,,29r,4l,38,28,72r5,l38,72,67,38r,-5l67,29,38,,33,,28,,38,9xe" fillcolor="black" stroked="f">
                <v:path arrowok="t"/>
              </v:shape>
              <v:shape id="_x0000_s15249" style="position:absolute;left:1957;top:8574;width:53;height:67" coordsize="53,67" path="m24,l53,34,24,67,,34,24,xe" fillcolor="black" stroked="f">
                <v:path arrowok="t"/>
              </v:shape>
              <v:shape id="_x0000_s15250" style="position:absolute;left:1953;top:8569;width:62;height:77" coordsize="62,77" path="m33,10r-9,l52,43r,-9l24,67r9,l9,34r,9l33,10,24,,,34r,5l,43,24,77r4,l33,77,62,43r,-4l62,34,33,,28,,24,r9,10xe" fillcolor="black" stroked="f">
                <v:path arrowok="t"/>
              </v:shape>
              <v:shape id="_x0000_s15251" style="position:absolute;left:2068;top:8435;width:53;height:62" coordsize="53,62" path="m29,l53,28,29,62,,28,29,xe" fillcolor="black" stroked="f">
                <v:path arrowok="t"/>
              </v:shape>
              <v:shape id="_x0000_s15252" style="position:absolute;left:2063;top:8430;width:62;height:72" coordsize="62,72" path="m38,9r-9,l53,38r,-9l29,62r9,l10,29r,9l38,9,29,,,29r,4l,38,29,72r5,l38,72,62,38r,-5l62,29,38,,34,,29,r9,9xe" fillcolor="black" stroked="f">
                <v:path arrowok="t"/>
              </v:shape>
              <v:shape id="_x0000_s15253" style="position:absolute;left:2183;top:8305;width:58;height:62" coordsize="58,62" path="m29,l58,29,29,62,,29,29,xe" fillcolor="black" stroked="f">
                <v:path arrowok="t"/>
              </v:shape>
              <v:shape id="_x0000_s15254" style="position:absolute;left:2178;top:8300;width:67;height:72" coordsize="67,72" path="m39,10r-10,l58,39r,-10l29,63r10,l10,29r,10l39,10,29,,,29r,5l,39,29,72r5,l39,72,67,39r,-5l67,29,39,,34,,29,,39,10xe" fillcolor="black" stroked="f">
                <v:path arrowok="t"/>
              </v:shape>
              <v:shape id="_x0000_s15255" style="position:absolute;left:2293;top:8180;width:58;height:62" coordsize="58,62" path="m29,l58,34,29,62,,34,29,xe" fillcolor="black" stroked="f">
                <v:path arrowok="t"/>
              </v:shape>
              <v:shape id="_x0000_s15256" style="position:absolute;left:2289;top:8175;width:67;height:72" coordsize="67,72" path="m38,10r-10,l57,43r,-9l28,63r10,l9,34r,9l38,10,28,,,34r,5l,43,28,72r5,l38,72,67,43r,-4l67,34,38,,33,,28,,38,10xe" fillcolor="black" stroked="f">
                <v:path arrowok="t"/>
              </v:shape>
              <v:shape id="_x0000_s15257" style="position:absolute;left:2408;top:8069;width:53;height:63" coordsize="53,63" path="m29,l53,34,29,63,,34,29,xe" fillcolor="black" stroked="f">
                <v:path arrowok="t"/>
              </v:shape>
              <v:shape id="_x0000_s15258" style="position:absolute;left:2404;top:8065;width:62;height:72" coordsize="62,72" path="m38,9l28,9,52,43r,-10l28,62r10,l9,33r,10l38,9,28,,,33r,5l,43,28,72r5,l38,72,62,43r,-5l62,33,38,,33,,28,,38,9xe" fillcolor="black" stroked="f">
                <v:path arrowok="t"/>
              </v:shape>
              <v:shape id="_x0000_s15259" style="position:absolute;left:2524;top:7969;width:52;height:62" coordsize="52,62" path="m24,l52,33,24,62,,33,24,xe" fillcolor="black" stroked="f">
                <v:path arrowok="t"/>
              </v:shape>
              <v:shape id="_x0000_s15260" style="position:absolute;left:2519;top:7964;width:62;height:72" coordsize="62,72" path="m33,9r-9,l53,43r,-10l24,62r9,l9,33r,10l33,9,24,,,33r,5l,43,24,72r5,l33,72,62,43r,-5l62,33,33,,29,,24,r9,9xe" fillcolor="black" stroked="f">
                <v:path arrowok="t"/>
              </v:shape>
              <v:shape id="_x0000_s15261" style="position:absolute;left:2634;top:7872;width:53;height:68" coordsize="53,68" path="m29,l53,34,29,68,,34,29,xe" fillcolor="black" stroked="f">
                <v:path arrowok="t"/>
              </v:shape>
              <v:shape id="_x0000_s15262" style="position:absolute;left:2629;top:7868;width:63;height:77" coordsize="63,77" path="m39,9l29,9,53,43r,-10l29,67r10,l10,33r,10l39,9,29,,,33r,5l,43,29,77r5,l39,77,63,43r,-5l63,33,39,,34,,29,,39,9xe" fillcolor="black" stroked="f">
                <v:path arrowok="t"/>
              </v:shape>
              <v:shape id="_x0000_s15263" style="position:absolute;left:2749;top:7786;width:58;height:67" coordsize="58,67" path="m29,l58,34,29,67,,34,29,xe" fillcolor="black" stroked="f">
                <v:path arrowok="t"/>
              </v:shape>
              <v:shape id="_x0000_s15264" style="position:absolute;left:2744;top:7781;width:67;height:77" coordsize="67,77" path="m39,10r-10,l58,43r,-9l29,67r10,l10,34r,9l39,10,29,,,34r,5l,43,29,77r5,l39,77,67,43r,-4l67,34,39,,34,,29,,39,10xe" fillcolor="black" stroked="f">
                <v:path arrowok="t"/>
              </v:shape>
              <v:shape id="_x0000_s15265" style="position:absolute;left:2859;top:7709;width:58;height:63" coordsize="58,63" path="m29,l58,34,29,63,,34,29,xe" fillcolor="black" stroked="f">
                <v:path arrowok="t"/>
              </v:shape>
              <v:shape id="_x0000_s15266" style="position:absolute;left:2855;top:7704;width:67;height:72" coordsize="67,72" path="m38,10r-10,l57,44r,-10l28,63r10,l9,34r,10l38,10,28,,,34r,5l,44,28,72r5,l38,72,67,44r,-5l67,34,38,,33,,28,,38,10xe" fillcolor="black" stroked="f">
                <v:path arrowok="t"/>
              </v:shape>
              <v:shape id="_x0000_s15267" style="position:absolute;left:2975;top:7642;width:57;height:67" coordsize="57,67" path="m24,l57,34,24,67,,34,24,xe" fillcolor="black" stroked="f">
                <v:path arrowok="t"/>
              </v:shape>
              <v:shape id="_x0000_s15268" style="position:absolute;left:2970;top:7637;width:67;height:77" coordsize="67,77" path="m33,10r-9,l57,43r,-9l24,67r9,l9,34r,9l33,10,24,,,34r,5l,43,24,77r5,l33,77,67,43r,-4l67,34,33,,29,,24,r9,10xe" fillcolor="black" stroked="f">
                <v:path arrowok="t"/>
              </v:shape>
              <v:shape id="_x0000_s15269" style="position:absolute;left:3085;top:7579;width:58;height:63" coordsize="58,63" path="m29,l58,34,29,63,,34,29,xe" fillcolor="black" stroked="f">
                <v:path arrowok="t"/>
              </v:shape>
              <v:shape id="_x0000_s15270" style="position:absolute;left:3080;top:7575;width:67;height:72" coordsize="67,72" path="m39,9l29,9,58,43r,-10l29,62r10,l10,33r,10l39,9,29,,,33r,5l,43,29,72r5,l39,72,67,43r,-5l67,33,39,,34,,29,,39,9xe" fillcolor="black" stroked="f">
                <v:path arrowok="t"/>
              </v:shape>
              <v:shape id="_x0000_s15271" style="position:absolute;left:3200;top:7527;width:53;height:62" coordsize="53,62" path="m29,l53,28,29,62,,28,29,xe" fillcolor="black" stroked="f">
                <v:path arrowok="t"/>
              </v:shape>
              <v:shape id="_x0000_s15272" style="position:absolute;left:3195;top:7522;width:63;height:72" coordsize="63,72" path="m39,9l29,9,53,38r,-9l29,62r10,l10,29r,9l39,9,29,,,29r,4l,38,29,72r5,l39,72,63,38r,-5l63,29,39,,34,,29,,39,9xe" fillcolor="black" stroked="f">
                <v:path arrowok="t"/>
              </v:shape>
              <v:shape id="_x0000_s15273" style="position:absolute;left:3315;top:7479;width:53;height:62" coordsize="53,62" path="m29,l53,28,29,62,,28,29,xe" fillcolor="black" stroked="f">
                <v:path arrowok="t"/>
              </v:shape>
              <v:shape id="_x0000_s15274" style="position:absolute;left:3310;top:7474;width:63;height:72" coordsize="63,72" path="m39,9l29,9,53,38r,-9l29,62r10,l10,29r,9l39,9,29,,,29r,4l,38,29,72r5,l39,72,63,38r,-5l63,29,39,,34,,29,,39,9xe" fillcolor="black" stroked="f">
                <v:path arrowok="t"/>
              </v:shape>
              <v:shape id="_x0000_s15275" style="position:absolute;left:3430;top:7435;width:53;height:63" coordsize="53,63" path="m24,l53,29,24,63,,29,24,xe" fillcolor="black" stroked="f">
                <v:path arrowok="t"/>
              </v:shape>
              <v:shape id="_x0000_s15276" style="position:absolute;left:3426;top:7430;width:62;height:73" coordsize="62,73" path="m33,10r-9,l52,39r,-10l24,63r9,l9,29r,10l33,10,24,,,29r,5l,39,24,73r4,l33,73,62,39r,-5l62,29,33,,28,,24,r9,10xe" fillcolor="black" stroked="f">
                <v:path arrowok="t"/>
              </v:shape>
              <v:shape id="_x0000_s15277" style="position:absolute;left:3541;top:7397;width:57;height:67" coordsize="57,67" path="m29,l57,33,29,67,,33,29,xe" fillcolor="black" stroked="f">
                <v:path arrowok="t"/>
              </v:shape>
              <v:shape id="_x0000_s15278" style="position:absolute;left:3536;top:7392;width:67;height:77" coordsize="67,77" path="m38,10r-9,l58,43r,-9l29,67r9,l10,34r,9l38,10,29,,,34r,4l,43,29,77r5,l38,77,67,43r,-5l67,34,38,,34,,29,r9,10xe" fillcolor="black" stroked="f">
                <v:path arrowok="t"/>
              </v:shape>
              <v:shape id="_x0000_s15279" style="position:absolute;left:3651;top:7373;width:58;height:62" coordsize="58,62" path="m29,l58,33,29,62,,33,29,xe" fillcolor="black" stroked="f">
                <v:path arrowok="t"/>
              </v:shape>
              <v:shape id="_x0000_s15280" style="position:absolute;left:3646;top:7368;width:67;height:72" coordsize="67,72" path="m39,10r-10,l58,43r,-9l29,62r10,l10,34r,9l39,10,29,,,34r,4l,43,29,72r5,l39,72,67,43r,-5l67,34,39,,34,,29,,39,10xe" fillcolor="black" stroked="f">
                <v:path arrowok="t"/>
              </v:shape>
              <v:shape id="_x0000_s15281" style="position:absolute;left:3766;top:7349;width:58;height:67" coordsize="58,67" path="m24,l58,33,24,67,,33,24,xe" fillcolor="black" stroked="f">
                <v:path arrowok="t"/>
              </v:shape>
              <v:shape id="_x0000_s15282" style="position:absolute;left:3761;top:7344;width:68;height:77" coordsize="68,77" path="m34,10r-10,l58,43r,-9l24,67r10,l10,34r,9l34,10,24,,,34r,4l,43,24,77r5,l34,77,68,43r,-5l68,34,34,,29,,24,,34,10xe" fillcolor="black" stroked="f">
                <v:path arrowok="t"/>
              </v:shape>
              <v:shape id="_x0000_s15283" style="position:absolute;left:3881;top:7334;width:53;height:63" coordsize="53,63" path="m29,l53,34,29,63,,34,29,xe" fillcolor="black" stroked="f">
                <v:path arrowok="t"/>
              </v:shape>
            </v:group>
            <v:shape id="_x0000_s15284" style="position:absolute;left:3877;top:7330;width:62;height:72" coordsize="62,72" path="m38,9l28,9,52,43r,-10l28,62r10,l9,33r,10l38,9,28,,,33r,5l,43,28,72r5,l38,72,62,43r,-5l62,33,38,,33,,28,,38,9xe" fillcolor="black" stroked="f">
              <v:path arrowok="t"/>
            </v:shape>
            <v:shape id="_x0000_s15285" style="position:absolute;left:3992;top:7325;width:57;height:67" coordsize="57,67" path="m29,l57,29,29,67,,29,29,xe" fillcolor="black" stroked="f">
              <v:path arrowok="t"/>
            </v:shape>
            <v:shape id="_x0000_s15286" style="position:absolute;left:3987;top:7320;width:67;height:77" coordsize="67,77" path="m38,10r-9,l57,38r,-9l29,67r9,l10,29r,9l38,10,29,,,29r,5l,38,29,77r5,l38,77,67,38r,-4l67,29,38,,34,,29,r9,10xe" fillcolor="black" stroked="f">
              <v:path arrowok="t"/>
            </v:shape>
            <v:shape id="_x0000_s15287" style="position:absolute;left:4107;top:7320;width:53;height:62" coordsize="53,62" path="m29,l53,34,29,62,,34,29,xe" fillcolor="black" stroked="f">
              <v:path arrowok="t"/>
            </v:shape>
            <v:shape id="_x0000_s15288" style="position:absolute;left:4102;top:7315;width:62;height:72" coordsize="62,72" path="m38,10r-9,l53,43r,-9l29,63r9,l10,34r,9l38,10,29,,,34r,5l,43,29,72r5,l38,72,62,43r,-4l62,34,38,,34,,29,r9,10xe" fillcolor="black" stroked="f">
              <v:path arrowok="t"/>
            </v:shape>
            <v:shape id="_x0000_s15289" style="position:absolute;left:4222;top:7325;width:53;height:67" coordsize="53,67" path="m24,l53,29,24,67,,29,24,xe" fillcolor="black" stroked="f">
              <v:path arrowok="t"/>
            </v:shape>
            <v:shape id="_x0000_s15290" style="position:absolute;left:4217;top:7320;width:63;height:77" coordsize="63,77" path="m34,10r-10,l53,38r,-9l24,67r10,l10,29r,9l34,10,24,,,29r,5l,38,24,77r5,l34,77,63,38r,-4l63,29,34,,29,,24,,34,10xe" fillcolor="black" stroked="f">
              <v:path arrowok="t"/>
            </v:shape>
            <v:shape id="_x0000_s15291" style="position:absolute;left:4332;top:7334;width:53;height:63" coordsize="53,63" path="m24,l53,34,24,63,,34,24,xe" fillcolor="black" stroked="f">
              <v:path arrowok="t"/>
            </v:shape>
            <v:shape id="_x0000_s15292" style="position:absolute;left:4328;top:7330;width:62;height:72" coordsize="62,72" path="m33,9r-9,l52,43r,-10l24,62r9,l9,33r,10l33,9,24,,,33r,5l,43,24,72r4,l33,72,62,43r,-5l62,33,33,,28,,24,r9,9xe" fillcolor="black" stroked="f">
              <v:path arrowok="t"/>
            </v:shape>
            <v:shape id="_x0000_s15293" style="position:absolute;left:4448;top:7349;width:52;height:67" coordsize="52,67" path="m28,l52,33,28,67,,33,28,xe" fillcolor="black" stroked="f">
              <v:path arrowok="t"/>
            </v:shape>
            <v:shape id="_x0000_s15294" style="position:absolute;left:4443;top:7344;width:62;height:77" coordsize="62,77" path="m38,10r-10,l52,43r,-9l28,67r10,l9,34r,9l38,10,28,,,34r,4l,43,28,77r5,l38,77,62,43r,-5l62,34,38,,33,,28,,38,10xe" fillcolor="black" stroked="f">
              <v:path arrowok="t"/>
            </v:shape>
            <v:shape id="_x0000_s15295" style="position:absolute;left:4558;top:7373;width:57;height:62" coordsize="57,62" path="m29,l57,33,29,62,,33,29,xe" fillcolor="black" stroked="f">
              <v:path arrowok="t"/>
            </v:shape>
            <v:shape id="_x0000_s15296" style="position:absolute;left:4553;top:7368;width:67;height:72" coordsize="67,72" path="m38,10r-9,l58,43r,-9l29,62r9,l10,34r,9l38,10,29,,,34r,4l,43,29,72r5,l38,72,67,43r,-5l67,34,38,,34,,29,r9,10xe" fillcolor="black" stroked="f">
              <v:path arrowok="t"/>
            </v:shape>
            <v:shape id="_x0000_s15297" style="position:absolute;left:4673;top:7397;width:53;height:67" coordsize="53,67" path="m24,l53,33,24,67,,33,24,xe" fillcolor="black" stroked="f">
              <v:path arrowok="t"/>
            </v:shape>
            <v:shape id="_x0000_s15298" style="position:absolute;left:4668;top:7392;width:63;height:77" coordsize="63,77" path="m34,10r-10,l53,43r,-9l24,67r10,l10,34r,9l34,10,24,,,34r,4l,43,24,77r5,l34,77,63,43r,-5l63,34,34,,29,,24,,34,10xe" fillcolor="black" stroked="f">
              <v:path arrowok="t"/>
            </v:shape>
            <v:shape id="_x0000_s15299" style="position:absolute;left:4783;top:7435;width:58;height:63" coordsize="58,63" path="m29,l58,29,29,63,,29,29,xe" fillcolor="black" stroked="f">
              <v:path arrowok="t"/>
            </v:shape>
            <v:shape id="_x0000_s15300" style="position:absolute;left:4779;top:7430;width:67;height:73" coordsize="67,73" path="m38,10r-10,l57,39r,-10l28,63r10,l9,29r,10l38,10,28,,,29r,5l,39,28,73r5,l38,73,67,39r,-10l38,,33,,28,,38,10xe" fillcolor="black" stroked="f">
              <v:path arrowok="t"/>
            </v:shape>
            <v:shape id="_x0000_s15301" style="position:absolute;left:4898;top:7479;width:53;height:62" coordsize="53,62" path="m29,l53,28,29,62,,28,29,xe" fillcolor="black" stroked="f">
              <v:path arrowok="t"/>
            </v:shape>
            <v:shape id="_x0000_s15302" style="position:absolute;left:4894;top:7474;width:62;height:72" coordsize="62,72" path="m38,9l28,9,52,38r,-9l28,62r10,l9,29r,9l38,9,28,,,29r,4l,38,28,72r5,l38,72,62,38r,-5l62,29,38,,33,,28,,38,9xe" fillcolor="black" stroked="f">
              <v:path arrowok="t"/>
            </v:shape>
            <v:shape id="_x0000_s15303" style="position:absolute;left:5014;top:7527;width:52;height:62" coordsize="52,62" path="m28,l52,28,28,62,,28,28,xe" fillcolor="black" stroked="f">
              <v:path arrowok="t"/>
            </v:shape>
            <v:shape id="_x0000_s15304" style="position:absolute;left:5009;top:7522;width:62;height:72" coordsize="62,72" path="m38,9r-9,l53,38r,-9l29,62r9,l9,29r,9l38,9,29,,,29r,4l,38,29,72r4,l38,72,62,38r,-5l62,29,38,,33,,29,r9,9xe" fillcolor="black" stroked="f">
              <v:path arrowok="t"/>
            </v:shape>
            <v:shape id="_x0000_s15305" style="position:absolute;left:5129;top:7579;width:53;height:63" coordsize="53,63" path="m24,l53,34,24,63,,34,24,xe" fillcolor="black" stroked="f">
              <v:path arrowok="t"/>
            </v:shape>
            <v:shape id="_x0000_s15306" style="position:absolute;left:5124;top:7575;width:62;height:72" coordsize="62,72" path="m34,9l24,9,53,43r,-10l24,62r10,l10,33r,10l34,9,24,,,33r,5l,43,24,72r5,l34,72,62,43r,-5l62,33,34,,29,,24,,34,9xe" fillcolor="black" stroked="f">
              <v:path arrowok="t"/>
            </v:shape>
            <v:shape id="_x0000_s15307" style="position:absolute;left:5239;top:7642;width:53;height:67" coordsize="53,67" path="m29,l53,34,29,67,,34,29,xe" fillcolor="black" stroked="f">
              <v:path arrowok="t"/>
            </v:shape>
            <v:shape id="_x0000_s15308" style="position:absolute;left:5234;top:7637;width:63;height:77" coordsize="63,77" path="m39,10r-10,l53,43r,-9l29,67r10,l10,34r,9l39,10,29,,,34r,5l,43,29,77r5,l39,77,63,43r,-4l63,34,39,,34,,29,,39,10xe" fillcolor="black" stroked="f">
              <v:path arrowok="t"/>
            </v:shape>
            <v:shape id="_x0000_s15309" style="position:absolute;left:5349;top:7709;width:58;height:63" coordsize="58,63" path="m29,l58,34,29,63,,34,29,xe" fillcolor="black" stroked="f">
              <v:path arrowok="t"/>
            </v:shape>
            <v:shape id="_x0000_s15310" style="position:absolute;left:5345;top:7704;width:67;height:72" coordsize="67,72" path="m38,10r-10,l57,44r,-10l28,63r10,l9,34r,10l38,10,28,,,34r,5l,44,28,72r5,l38,72,67,44r,-5l67,34,38,,33,,28,,38,10xe" fillcolor="black" stroked="f">
              <v:path arrowok="t"/>
            </v:shape>
            <v:shape id="_x0000_s15311" style="position:absolute;left:5465;top:7786;width:57;height:67" coordsize="57,67" path="m24,l57,34,24,67,,34,24,xe" fillcolor="black" stroked="f">
              <v:path arrowok="t"/>
            </v:shape>
            <v:shape id="_x0000_s15312" style="position:absolute;left:5460;top:7781;width:67;height:77" coordsize="67,77" path="m33,10r-9,l57,43r,-9l24,67r9,l9,34r,9l33,10,24,,,34r,5l,43,24,77r5,l33,77,67,43r,-4l67,34,33,,29,,24,r9,10xe" fillcolor="black" stroked="f">
              <v:path arrowok="t"/>
            </v:shape>
            <v:shape id="_x0000_s15313" style="position:absolute;left:5580;top:7872;width:53;height:68" coordsize="53,68" path="m29,l53,34,29,68,,34,29,xe" fillcolor="black" stroked="f">
              <v:path arrowok="t"/>
            </v:shape>
            <v:shape id="_x0000_s15314" style="position:absolute;left:5575;top:7868;width:62;height:77" coordsize="62,77" path="m38,9r-9,l53,43r,-10l29,67r9,l10,33r,10l38,9,29,,,33r,5l,43,29,77r5,l38,77,62,43r,-5l62,33,38,,34,,29,r9,9xe" fillcolor="black" stroked="f">
              <v:path arrowok="t"/>
            </v:shape>
            <v:shape id="_x0000_s15315" style="position:absolute;left:5690;top:7969;width:58;height:62" coordsize="58,62" path="m29,l58,33,29,62,,33,29,xe" fillcolor="black" stroked="f">
              <v:path arrowok="t"/>
            </v:shape>
            <v:shape id="_x0000_s15316" style="position:absolute;left:5685;top:7964;width:67;height:72" coordsize="67,72" path="m39,9l29,9,58,43r,-10l29,62r10,l10,33r,10l39,9,29,,,33r,5l,43,29,72r5,l39,72,67,43r,-5l67,33,39,,34,,29,,39,9xe" fillcolor="black" stroked="f">
              <v:path arrowok="t"/>
            </v:shape>
            <v:shape id="_x0000_s15317" style="position:absolute;left:5805;top:8069;width:53;height:63" coordsize="53,63" path="m29,l53,34,29,63,,34,29,xe" fillcolor="black" stroked="f">
              <v:path arrowok="t"/>
            </v:shape>
            <v:shape id="_x0000_s15318" style="position:absolute;left:5800;top:8065;width:63;height:72" coordsize="63,72" path="m39,9l29,9,53,43r,-10l29,62r10,l10,33r,10l39,9,29,,,33r,5l,43,29,72r5,l39,72,63,43r,-5l63,33,39,,34,,29,,39,9xe" fillcolor="black" stroked="f">
              <v:path arrowok="t"/>
            </v:shape>
            <v:shape id="_x0000_s15319" style="position:absolute;left:5920;top:8180;width:53;height:62" coordsize="53,62" path="m24,l53,34,24,62,,34,24,xe" fillcolor="black" stroked="f">
              <v:path arrowok="t"/>
            </v:shape>
            <v:shape id="_x0000_s15320" style="position:absolute;left:5916;top:8175;width:62;height:72" coordsize="62,72" path="m33,10r-9,l52,43r,-9l24,63r9,l9,34r,9l33,10,24,,,34r,5l,43,24,72r4,l33,72,62,43r,-4l62,34,33,,28,,24,r9,10xe" fillcolor="black" stroked="f">
              <v:path arrowok="t"/>
            </v:shape>
            <v:shape id="_x0000_s15321" style="position:absolute;left:6031;top:8305;width:53;height:62" coordsize="53,62" path="m24,l53,29,24,62,,29,24,xe" fillcolor="black" stroked="f">
              <v:path arrowok="t"/>
            </v:shape>
            <v:shape id="_x0000_s15322" style="position:absolute;left:6026;top:8300;width:62;height:72" coordsize="62,72" path="m34,10r-10,l53,39r,-10l24,63r10,l10,29r,10l34,10,24,,,29r,5l,39,24,72r5,l34,72,62,39r,-5l62,29,34,,29,,24,,34,10xe" fillcolor="black" stroked="f">
              <v:path arrowok="t"/>
            </v:shape>
            <v:shape id="_x0000_s15323" style="position:absolute;left:6146;top:8435;width:53;height:62" coordsize="53,62" path="m24,l53,28,24,62,,28,24,xe" fillcolor="black" stroked="f">
              <v:path arrowok="t"/>
            </v:shape>
            <v:shape id="_x0000_s15324" style="position:absolute;left:6141;top:8430;width:62;height:72" coordsize="62,72" path="m34,9l24,9,53,38r,-9l24,62r10,l10,29r,9l34,9,24,,,29r,4l,38,24,72r5,l34,72,62,38r,-5l62,29,34,,29,,24,,34,9xe" fillcolor="black" stroked="f">
              <v:path arrowok="t"/>
            </v:shape>
            <v:shape id="_x0000_s15325" style="position:absolute;left:6256;top:8574;width:58;height:67" coordsize="58,67" path="m29,l58,34,29,67,,34,29,xe" fillcolor="black" stroked="f">
              <v:path arrowok="t"/>
            </v:shape>
            <v:shape id="_x0000_s15326" style="position:absolute;left:6251;top:8569;width:68;height:77" coordsize="68,77" path="m39,10r-10,l58,43r,-9l29,67r10,l10,34r,9l39,10,29,,,34r,5l,43,29,77r5,l39,77,68,43r,-4l68,34,39,,34,,29,,39,10xe" fillcolor="black" stroked="f">
              <v:path arrowok="t"/>
            </v:shape>
            <v:shape id="_x0000_s15327" style="position:absolute;left:6371;top:8733;width:53;height:62" coordsize="53,62" path="m24,l53,28,24,62,,28,24,xe" fillcolor="black" stroked="f">
              <v:path arrowok="t"/>
            </v:shape>
            <v:shape id="_x0000_s15328" style="position:absolute;left:6367;top:8728;width:62;height:72" coordsize="62,72" path="m33,9r-9,l52,38r,-9l24,62r9,l9,29r,9l33,9,24,,,29r,4l,38,24,72r4,l33,72,62,38r,-5l62,29,33,,28,,24,r9,9xe" fillcolor="black" stroked="f">
              <v:path arrowok="t"/>
            </v:shape>
            <v:shape id="_x0000_s15329" style="position:absolute;left:6482;top:8896;width:57;height:67" coordsize="57,67" path="m29,l57,34,29,67,,34,29,xe" fillcolor="black" stroked="f">
              <v:path arrowok="t"/>
            </v:shape>
            <v:shape id="_x0000_s15330" style="position:absolute;left:6477;top:8891;width:67;height:77" coordsize="67,77" path="m38,10r-9,l58,43r,-9l29,67r9,l10,34r,9l38,10,29,,,34r,5l,43,29,77r5,l38,77,67,43r,-4l67,34,38,,34,,29,r9,10xe" fillcolor="black" stroked="f">
              <v:path arrowok="t"/>
            </v:shape>
            <v:shape id="_x0000_s15331" style="position:absolute;left:6592;top:9083;width:58;height:63" coordsize="58,63" path="m34,l58,29,34,63,,29,34,xe" fillcolor="black" stroked="f">
              <v:path arrowok="t"/>
            </v:shape>
            <v:shape id="_x0000_s15332" style="position:absolute;left:6587;top:9078;width:67;height:73" coordsize="67,73" path="m43,10r-9,l58,39r,-10l34,63r9,l10,29r,10l43,10,34,,,29r,5l,39,34,73r5,l43,73,67,39r,-5l67,29,43,,39,,34,r9,10xe" fillcolor="black" stroked="f">
              <v:path arrowok="t"/>
            </v:shape>
            <v:shape id="_x0000_s15333" style="position:absolute;left:6712;top:9280;width:53;height:63" coordsize="53,63" path="m29,l53,34,29,63,,34,29,xe" fillcolor="black" stroked="f">
              <v:path arrowok="t"/>
            </v:shape>
            <v:shape id="_x0000_s15334" style="position:absolute;left:6707;top:9275;width:63;height:73" coordsize="63,73" path="m39,10r-10,l53,44r,-10l29,63r10,l10,34r,10l39,10,29,,,34r,5l,44,29,73r5,l39,73,63,44r,-5l63,34,39,,34,,29,,39,10xe" fillcolor="black" stroked="f">
              <v:path arrowok="t"/>
            </v:shape>
            <v:shape id="_x0000_s15335" style="position:absolute;left:6822;top:9496;width:58;height:63" coordsize="58,63" path="m29,l58,34,29,63,,34,29,xe" fillcolor="black" stroked="f">
              <v:path arrowok="t"/>
            </v:shape>
            <v:shape id="_x0000_s15336" style="position:absolute;left:6818;top:9492;width:67;height:72" coordsize="67,72" path="m38,9l28,9,57,43r,-10l28,62r10,l9,33r,10l38,9,28,,,33r,5l,43,28,72r5,l38,72,67,43r,-5l67,33,38,,33,,28,,38,9xe" fillcolor="black" stroked="f">
              <v:path arrowok="t"/>
            </v:shape>
            <v:shape id="_x0000_s15337" style="position:absolute;left:6938;top:9732;width:52;height:62" coordsize="52,62" path="m24,l52,34,24,62,,34,24,xe" fillcolor="black" stroked="f">
              <v:path arrowok="t"/>
            </v:shape>
            <v:shape id="_x0000_s15338" style="position:absolute;left:6933;top:9727;width:62;height:72" coordsize="62,72" path="m33,10r-9,l53,43r,-9l24,63r9,l9,34r,9l33,10,24,,,34r,5l,43,24,72r5,l33,72,62,43r,-4l62,34,33,,29,,24,r9,10xe" fillcolor="black" stroked="f">
              <v:path arrowok="t"/>
            </v:shape>
            <v:shape id="_x0000_s15339" style="position:absolute;left:7048;top:9991;width:57;height:68" coordsize="57,68" path="m29,l57,39,29,68,,39,29,xe" fillcolor="black" stroked="f">
              <v:path arrowok="t"/>
            </v:shape>
            <v:shape id="_x0000_s15340" style="position:absolute;left:7043;top:9987;width:67;height:76" coordsize="67,76" path="m38,9r-9,l58,48r,-10l29,67r9,l10,38r,10l38,9,29,,,38r,5l,48,29,76r5,l38,76,67,48r,-5l67,38,38,,34,,29,r9,9xe" fillcolor="black" stroked="f">
              <v:path arrowok="t"/>
            </v:shape>
            <v:shape id="_x0000_s15341" style="position:absolute;left:7163;top:10284;width:53;height:63" coordsize="53,63" path="m24,l53,29,24,63,,29,24,xe" fillcolor="black" stroked="f">
              <v:path arrowok="t"/>
            </v:shape>
            <v:shape id="_x0000_s15342" style="position:absolute;left:7158;top:10280;width:63;height:72" coordsize="63,72" path="m34,9l24,9,53,38r,-10l24,62r10,l10,28r,10l34,9,24,,,28r,5l,38,24,72r5,l34,72,63,38r,-5l63,28,34,,29,,24,,34,9xe" fillcolor="black" stroked="f">
              <v:path arrowok="t"/>
            </v:shape>
            <v:shape id="_x0000_s15343" style="position:absolute;left:7278;top:10611;width:53;height:63" coordsize="53,63" path="m29,l53,29,29,63,,29,29,xe" fillcolor="black" stroked="f">
              <v:path arrowok="t"/>
            </v:shape>
            <v:shape id="_x0000_s15344" style="position:absolute;left:7273;top:10606;width:63;height:72" coordsize="63,72" path="m39,10r-10,l53,39r,-10l29,63r10,l10,29r,10l39,10,29,,,29r,5l,39,29,72r5,l39,72,63,39r,-5l63,29,39,,34,,29,,39,10xe" fillcolor="black" stroked="f">
              <v:path arrowok="t"/>
            </v:shape>
            <v:shape id="_x0000_s15345" style="position:absolute;left:7389;top:10976;width:57;height:63" coordsize="57,63" path="m28,l57,29,28,63,,29,28,xe" fillcolor="black" stroked="f">
              <v:path arrowok="t"/>
            </v:shape>
            <v:shape id="_x0000_s15346" style="position:absolute;left:7384;top:10971;width:67;height:73" coordsize="67,73" path="m38,10r-9,l57,39r,-10l29,63r9,l9,29r,10l38,10,29,,,29r,5l,39,29,73r4,l38,73,67,39r,-5l67,29,38,,33,,29,r9,10xe" fillcolor="black" stroked="f">
              <v:path arrowok="t"/>
            </v:shape>
            <v:shape id="_x0000_s15347" style="position:absolute;left:7504;top:11394;width:52;height:68" coordsize="52,68" path="m28,l52,34,28,68,,34,28,xe" fillcolor="black" stroked="f">
              <v:path arrowok="t"/>
            </v:shape>
            <v:shape id="_x0000_s15348" style="position:absolute;left:7499;top:11390;width:62;height:76" coordsize="62,76" path="m38,9r-9,l53,43r,-10l29,67r9,l9,33r,10l38,9,29,,,33r,5l,43,29,76r4,l38,76,62,43r,-5l62,33,38,,33,,29,r9,9xe" fillcolor="black" stroked="f">
              <v:path arrowok="t"/>
            </v:shape>
            <v:rect id="_x0000_s15349" style="position:absolute;left:600;top:4423;width:27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350" style="position:absolute;left:1329;top:4423;width:181;height:286;mso-wrap-style:none" filled="f" stroked="f">
              <v:textbox style="mso-fit-shape-to-text:t" inset="0,0,0,0">
                <w:txbxContent>
                  <w:p w:rsidR="00222625" w:rsidRDefault="00222625" w:rsidP="00222625">
                    <w:r>
                      <w:rPr>
                        <w:rFonts w:cs="Times New Roman"/>
                        <w:color w:val="000000"/>
                        <w:sz w:val="18"/>
                        <w:szCs w:val="18"/>
                      </w:rPr>
                      <w:t>–8</w:t>
                    </w:r>
                  </w:p>
                </w:txbxContent>
              </v:textbox>
            </v:rect>
            <v:rect id="_x0000_s15351" style="position:absolute;left:2005;top:4423;width:181;height:286;mso-wrap-style:none" filled="f" stroked="f">
              <v:textbox style="mso-fit-shape-to-text:t" inset="0,0,0,0">
                <w:txbxContent>
                  <w:p w:rsidR="00222625" w:rsidRDefault="00222625" w:rsidP="00222625">
                    <w:r>
                      <w:rPr>
                        <w:rFonts w:cs="Times New Roman"/>
                        <w:color w:val="000000"/>
                        <w:sz w:val="18"/>
                        <w:szCs w:val="18"/>
                      </w:rPr>
                      <w:t>–6</w:t>
                    </w:r>
                  </w:p>
                </w:txbxContent>
              </v:textbox>
            </v:rect>
            <v:rect id="_x0000_s15352" style="position:absolute;left:2687;top:4423;width:181;height:286;mso-wrap-style:none" filled="f" stroked="f">
              <v:textbox style="mso-fit-shape-to-text:t" inset="0,0,0,0">
                <w:txbxContent>
                  <w:p w:rsidR="00222625" w:rsidRDefault="00222625" w:rsidP="00222625">
                    <w:r>
                      <w:rPr>
                        <w:rFonts w:cs="Times New Roman"/>
                        <w:color w:val="000000"/>
                        <w:sz w:val="18"/>
                        <w:szCs w:val="18"/>
                      </w:rPr>
                      <w:t>–4</w:t>
                    </w:r>
                  </w:p>
                </w:txbxContent>
              </v:textbox>
            </v:rect>
            <v:rect id="_x0000_s15353" style="position:absolute;left:3368;top:4423;width:181;height:286;mso-wrap-style:none" filled="f" stroked="f">
              <v:textbox style="mso-fit-shape-to-text:t" inset="0,0,0,0">
                <w:txbxContent>
                  <w:p w:rsidR="00222625" w:rsidRDefault="00222625" w:rsidP="00222625">
                    <w:r>
                      <w:rPr>
                        <w:rFonts w:cs="Times New Roman"/>
                        <w:color w:val="000000"/>
                        <w:sz w:val="18"/>
                        <w:szCs w:val="18"/>
                      </w:rPr>
                      <w:t>–2</w:t>
                    </w:r>
                  </w:p>
                </w:txbxContent>
              </v:textbox>
            </v:rect>
            <v:rect id="_x0000_s15354" style="position:absolute;left:4092;top:4423;width:91;height:286;mso-wrap-style:none" filled="f" stroked="f">
              <v:textbox style="mso-fit-shape-to-text:t" inset="0,0,0,0">
                <w:txbxContent>
                  <w:p w:rsidR="00222625" w:rsidRDefault="00222625" w:rsidP="00222625">
                    <w:r>
                      <w:rPr>
                        <w:rFonts w:cs="Times New Roman"/>
                        <w:color w:val="000000"/>
                        <w:sz w:val="18"/>
                        <w:szCs w:val="18"/>
                      </w:rPr>
                      <w:t>0</w:t>
                    </w:r>
                  </w:p>
                </w:txbxContent>
              </v:textbox>
            </v:rect>
            <v:rect id="_x0000_s15355" style="position:absolute;left:4774;top:4423;width:91;height:286;mso-wrap-style:none" filled="f" stroked="f">
              <v:textbox style="mso-fit-shape-to-text:t" inset="0,0,0,0">
                <w:txbxContent>
                  <w:p w:rsidR="00222625" w:rsidRDefault="00222625" w:rsidP="00222625">
                    <w:r>
                      <w:rPr>
                        <w:rFonts w:cs="Times New Roman"/>
                        <w:color w:val="000000"/>
                        <w:sz w:val="18"/>
                        <w:szCs w:val="18"/>
                      </w:rPr>
                      <w:t>2</w:t>
                    </w:r>
                  </w:p>
                </w:txbxContent>
              </v:textbox>
            </v:rect>
            <v:rect id="_x0000_s15356" style="position:absolute;left:5450;top:4423;width:91;height:286;mso-wrap-style:none" filled="f" stroked="f">
              <v:textbox style="mso-fit-shape-to-text:t" inset="0,0,0,0">
                <w:txbxContent>
                  <w:p w:rsidR="00222625" w:rsidRDefault="00222625" w:rsidP="00222625">
                    <w:r>
                      <w:rPr>
                        <w:rFonts w:cs="Times New Roman"/>
                        <w:color w:val="000000"/>
                        <w:sz w:val="18"/>
                        <w:szCs w:val="18"/>
                      </w:rPr>
                      <w:t>4</w:t>
                    </w:r>
                  </w:p>
                </w:txbxContent>
              </v:textbox>
            </v:rect>
            <v:rect id="_x0000_s15357" style="position:absolute;left:6132;top:4423;width:91;height:286;mso-wrap-style:none" filled="f" stroked="f">
              <v:textbox style="mso-fit-shape-to-text:t" inset="0,0,0,0">
                <w:txbxContent>
                  <w:p w:rsidR="00222625" w:rsidRDefault="00222625" w:rsidP="00222625">
                    <w:r>
                      <w:rPr>
                        <w:rFonts w:cs="Times New Roman"/>
                        <w:color w:val="000000"/>
                        <w:sz w:val="18"/>
                        <w:szCs w:val="18"/>
                      </w:rPr>
                      <w:t>6</w:t>
                    </w:r>
                  </w:p>
                </w:txbxContent>
              </v:textbox>
            </v:rect>
            <v:rect id="_x0000_s15358" style="position:absolute;left:6813;top:4423;width:91;height:286;mso-wrap-style:none" filled="f" stroked="f">
              <v:textbox style="mso-fit-shape-to-text:t" inset="0,0,0,0">
                <w:txbxContent>
                  <w:p w:rsidR="00222625" w:rsidRDefault="00222625" w:rsidP="00222625">
                    <w:r>
                      <w:rPr>
                        <w:rFonts w:cs="Times New Roman"/>
                        <w:color w:val="000000"/>
                        <w:sz w:val="18"/>
                        <w:szCs w:val="18"/>
                      </w:rPr>
                      <w:t>8</w:t>
                    </w:r>
                  </w:p>
                </w:txbxContent>
              </v:textbox>
            </v:rect>
            <v:rect id="_x0000_s15359" style="position:absolute;left:7446;top:4423;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360" style="position:absolute;left:264;top:4202;width:361;height:286;mso-wrap-style:none" filled="f" stroked="f">
              <v:textbox style="mso-fit-shape-to-text:t" inset="0,0,0,0">
                <w:txbxContent>
                  <w:p w:rsidR="00222625" w:rsidRDefault="00222625" w:rsidP="00222625">
                    <w:r>
                      <w:rPr>
                        <w:rFonts w:cs="Times New Roman"/>
                        <w:color w:val="000000"/>
                        <w:sz w:val="18"/>
                        <w:szCs w:val="18"/>
                      </w:rPr>
                      <w:t>–140</w:t>
                    </w:r>
                  </w:p>
                </w:txbxContent>
              </v:textbox>
            </v:rect>
            <v:rect id="_x0000_s15361" style="position:absolute;left:264;top:3630;width:361;height:286;mso-wrap-style:none" filled="f" stroked="f">
              <v:textbox style="mso-fit-shape-to-text:t" inset="0,0,0,0">
                <w:txbxContent>
                  <w:p w:rsidR="00222625" w:rsidRDefault="00222625" w:rsidP="00222625">
                    <w:r>
                      <w:rPr>
                        <w:rFonts w:cs="Times New Roman"/>
                        <w:color w:val="000000"/>
                        <w:sz w:val="18"/>
                        <w:szCs w:val="18"/>
                      </w:rPr>
                      <w:t>–120</w:t>
                    </w:r>
                  </w:p>
                </w:txbxContent>
              </v:textbox>
            </v:rect>
            <v:rect id="_x0000_s15362" style="position:absolute;left:264;top:3063;width:361;height:286;mso-wrap-style:none" filled="f" stroked="f">
              <v:textbox style="mso-fit-shape-to-text:t" inset="0,0,0,0">
                <w:txbxContent>
                  <w:p w:rsidR="00222625" w:rsidRDefault="00222625" w:rsidP="00222625">
                    <w:r>
                      <w:rPr>
                        <w:rFonts w:cs="Times New Roman"/>
                        <w:color w:val="000000"/>
                        <w:sz w:val="18"/>
                        <w:szCs w:val="18"/>
                      </w:rPr>
                      <w:t>–100</w:t>
                    </w:r>
                  </w:p>
                </w:txbxContent>
              </v:textbox>
            </v:rect>
            <v:rect id="_x0000_s15363" style="position:absolute;left:355;top:2496;width:271;height:286;mso-wrap-style:none" filled="f" stroked="f">
              <v:textbox style="mso-fit-shape-to-text:t" inset="0,0,0,0">
                <w:txbxContent>
                  <w:p w:rsidR="00222625" w:rsidRDefault="00222625" w:rsidP="00222625">
                    <w:r>
                      <w:rPr>
                        <w:rFonts w:cs="Times New Roman"/>
                        <w:color w:val="000000"/>
                        <w:sz w:val="18"/>
                        <w:szCs w:val="18"/>
                      </w:rPr>
                      <w:t>–80</w:t>
                    </w:r>
                  </w:p>
                </w:txbxContent>
              </v:textbox>
            </v:rect>
            <v:rect id="_x0000_s15364" style="position:absolute;left:355;top:1929;width:271;height:286;mso-wrap-style:none" filled="f" stroked="f">
              <v:textbox style="mso-fit-shape-to-text:t" inset="0,0,0,0">
                <w:txbxContent>
                  <w:p w:rsidR="00222625" w:rsidRDefault="00222625" w:rsidP="00222625">
                    <w:r>
                      <w:rPr>
                        <w:rFonts w:cs="Times New Roman"/>
                        <w:color w:val="000000"/>
                        <w:sz w:val="18"/>
                        <w:szCs w:val="18"/>
                      </w:rPr>
                      <w:t>–60</w:t>
                    </w:r>
                  </w:p>
                </w:txbxContent>
              </v:textbox>
            </v:rect>
            <v:rect id="_x0000_s15365" style="position:absolute;left:355;top:1362;width:271;height:286;mso-wrap-style:none" filled="f" stroked="f">
              <v:textbox style="mso-fit-shape-to-text:t" inset="0,0,0,0">
                <w:txbxContent>
                  <w:p w:rsidR="00222625" w:rsidRDefault="00222625" w:rsidP="00222625">
                    <w:r>
                      <w:rPr>
                        <w:rFonts w:cs="Times New Roman"/>
                        <w:color w:val="000000"/>
                        <w:sz w:val="18"/>
                        <w:szCs w:val="18"/>
                      </w:rPr>
                      <w:t>–40</w:t>
                    </w:r>
                  </w:p>
                </w:txbxContent>
              </v:textbox>
            </v:rect>
            <v:rect id="_x0000_s15366" style="position:absolute;left:355;top:795;width:271;height:286;mso-wrap-style:none" filled="f" stroked="f">
              <v:textbox style="mso-fit-shape-to-text:t" inset="0,0,0,0">
                <w:txbxContent>
                  <w:p w:rsidR="00222625" w:rsidRDefault="00222625" w:rsidP="00222625">
                    <w:r>
                      <w:rPr>
                        <w:rFonts w:cs="Times New Roman"/>
                        <w:color w:val="000000"/>
                        <w:sz w:val="18"/>
                        <w:szCs w:val="18"/>
                      </w:rPr>
                      <w:t>–20</w:t>
                    </w:r>
                  </w:p>
                </w:txbxContent>
              </v:textbox>
            </v:rect>
            <v:rect id="_x0000_s15367" style="position:absolute;left:533;top:228;width:91;height:286;mso-wrap-style:none" filled="f" stroked="f">
              <v:textbox style="mso-fit-shape-to-text:t" inset="0,0,0,0">
                <w:txbxContent>
                  <w:p w:rsidR="00222625" w:rsidRDefault="00222625" w:rsidP="00222625">
                    <w:r>
                      <w:rPr>
                        <w:rFonts w:cs="Times New Roman"/>
                        <w:color w:val="000000"/>
                        <w:sz w:val="18"/>
                        <w:szCs w:val="18"/>
                      </w:rPr>
                      <w:t>0</w:t>
                    </w:r>
                  </w:p>
                </w:txbxContent>
              </v:textbox>
            </v:rect>
            <v:rect id="_x0000_s15368" style="position:absolute;left:600;top:12019;width:271;height:286;mso-wrap-style:none" filled="f" stroked="f">
              <v:textbox style="mso-fit-shape-to-text:t" inset="0,0,0,0">
                <w:txbxContent>
                  <w:p w:rsidR="00222625" w:rsidRDefault="00222625" w:rsidP="00222625">
                    <w:r>
                      <w:rPr>
                        <w:rFonts w:cs="Times New Roman"/>
                        <w:color w:val="000000"/>
                        <w:sz w:val="18"/>
                        <w:szCs w:val="18"/>
                      </w:rPr>
                      <w:t>–15</w:t>
                    </w:r>
                  </w:p>
                </w:txbxContent>
              </v:textbox>
            </v:rect>
            <v:rect id="_x0000_s15369" style="position:absolute;left:1732;top:12019;width:27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370" style="position:absolute;left:2907;top:12019;width:181;height:286;mso-wrap-style:none" filled="f" stroked="f">
              <v:textbox style="mso-fit-shape-to-text:t" inset="0,0,0,0">
                <w:txbxContent>
                  <w:p w:rsidR="00222625" w:rsidRDefault="00222625" w:rsidP="00222625">
                    <w:r>
                      <w:rPr>
                        <w:rFonts w:cs="Times New Roman"/>
                        <w:color w:val="000000"/>
                        <w:sz w:val="18"/>
                        <w:szCs w:val="18"/>
                      </w:rPr>
                      <w:t>–5</w:t>
                    </w:r>
                  </w:p>
                </w:txbxContent>
              </v:textbox>
            </v:rect>
            <v:rect id="_x0000_s15371" style="position:absolute;left:4092;top:12019;width:91;height:286;mso-wrap-style:none" filled="f" stroked="f">
              <v:textbox style="mso-fit-shape-to-text:t" inset="0,0,0,0">
                <w:txbxContent>
                  <w:p w:rsidR="00222625" w:rsidRDefault="00222625" w:rsidP="00222625">
                    <w:r>
                      <w:rPr>
                        <w:rFonts w:cs="Times New Roman"/>
                        <w:color w:val="000000"/>
                        <w:sz w:val="18"/>
                        <w:szCs w:val="18"/>
                      </w:rPr>
                      <w:t>0</w:t>
                    </w:r>
                  </w:p>
                </w:txbxContent>
              </v:textbox>
            </v:rect>
            <v:rect id="_x0000_s15372" style="position:absolute;left:5230;top:12019;width:91;height:286;mso-wrap-style:none" filled="f" stroked="f">
              <v:textbox style="mso-fit-shape-to-text:t" inset="0,0,0,0">
                <w:txbxContent>
                  <w:p w:rsidR="00222625" w:rsidRDefault="00222625" w:rsidP="00222625">
                    <w:r>
                      <w:rPr>
                        <w:rFonts w:cs="Times New Roman"/>
                        <w:color w:val="000000"/>
                        <w:sz w:val="18"/>
                        <w:szCs w:val="18"/>
                      </w:rPr>
                      <w:t>5</w:t>
                    </w:r>
                  </w:p>
                </w:txbxContent>
              </v:textbox>
            </v:rect>
            <v:rect id="_x0000_s15373" style="position:absolute;left:6314;top:12019;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374" style="position:absolute;left:7446;top:12019;width:181;height:286;mso-wrap-style:none" filled="f" stroked="f">
              <v:textbox style="mso-fit-shape-to-text:t" inset="0,0,0,0">
                <w:txbxContent>
                  <w:p w:rsidR="00222625" w:rsidRDefault="00222625" w:rsidP="00222625">
                    <w:r>
                      <w:rPr>
                        <w:rFonts w:cs="Times New Roman"/>
                        <w:color w:val="000000"/>
                        <w:sz w:val="18"/>
                        <w:szCs w:val="18"/>
                      </w:rPr>
                      <w:t>15</w:t>
                    </w:r>
                  </w:p>
                </w:txbxContent>
              </v:textbox>
            </v:rect>
            <v:rect id="_x0000_s15375" style="position:absolute;left:355;top:11788;width:271;height:286;mso-wrap-style:none" filled="f" stroked="f">
              <v:textbox style="mso-fit-shape-to-text:t" inset="0,0,0,0">
                <w:txbxContent>
                  <w:p w:rsidR="00222625" w:rsidRDefault="00222625" w:rsidP="00222625">
                    <w:r>
                      <w:rPr>
                        <w:rFonts w:cs="Times New Roman"/>
                        <w:color w:val="000000"/>
                        <w:sz w:val="18"/>
                        <w:szCs w:val="18"/>
                      </w:rPr>
                      <w:t>–59</w:t>
                    </w:r>
                  </w:p>
                </w:txbxContent>
              </v:textbox>
            </v:rect>
            <v:rect id="_x0000_s15376" style="position:absolute;left:355;top:11217;width:271;height:286;mso-wrap-style:none" filled="f" stroked="f">
              <v:textbox style="mso-fit-shape-to-text:t" inset="0,0,0,0">
                <w:txbxContent>
                  <w:p w:rsidR="00222625" w:rsidRDefault="00222625" w:rsidP="00222625">
                    <w:r>
                      <w:rPr>
                        <w:rFonts w:cs="Times New Roman"/>
                        <w:color w:val="000000"/>
                        <w:sz w:val="18"/>
                        <w:szCs w:val="18"/>
                      </w:rPr>
                      <w:t>–57</w:t>
                    </w:r>
                  </w:p>
                </w:txbxContent>
              </v:textbox>
            </v:rect>
            <v:rect id="_x0000_s15377" style="position:absolute;left:355;top:10645;width:271;height:286;mso-wrap-style:none" filled="f" stroked="f">
              <v:textbox style="mso-fit-shape-to-text:t" inset="0,0,0,0">
                <w:txbxContent>
                  <w:p w:rsidR="00222625" w:rsidRDefault="00222625" w:rsidP="00222625">
                    <w:r>
                      <w:rPr>
                        <w:rFonts w:cs="Times New Roman"/>
                        <w:color w:val="000000"/>
                        <w:sz w:val="18"/>
                        <w:szCs w:val="18"/>
                      </w:rPr>
                      <w:t>–55</w:t>
                    </w:r>
                  </w:p>
                </w:txbxContent>
              </v:textbox>
            </v:rect>
            <v:rect id="_x0000_s15378" style="position:absolute;left:355;top:10073;width:271;height:286;mso-wrap-style:none" filled="f" stroked="f">
              <v:textbox style="mso-fit-shape-to-text:t" inset="0,0,0,0">
                <w:txbxContent>
                  <w:p w:rsidR="00222625" w:rsidRDefault="00222625" w:rsidP="00222625">
                    <w:r>
                      <w:rPr>
                        <w:rFonts w:cs="Times New Roman"/>
                        <w:color w:val="000000"/>
                        <w:sz w:val="18"/>
                        <w:szCs w:val="18"/>
                      </w:rPr>
                      <w:t>–53</w:t>
                    </w:r>
                  </w:p>
                </w:txbxContent>
              </v:textbox>
            </v:rect>
            <v:rect id="_x0000_s15379" style="position:absolute;left:355;top:9516;width:271;height:286;mso-wrap-style:none" filled="f" stroked="f">
              <v:textbox style="mso-fit-shape-to-text:t" inset="0,0,0,0">
                <w:txbxContent>
                  <w:p w:rsidR="00222625" w:rsidRDefault="00222625" w:rsidP="00222625">
                    <w:r>
                      <w:rPr>
                        <w:rFonts w:cs="Times New Roman"/>
                        <w:color w:val="000000"/>
                        <w:sz w:val="18"/>
                        <w:szCs w:val="18"/>
                      </w:rPr>
                      <w:t>–51</w:t>
                    </w:r>
                  </w:p>
                </w:txbxContent>
              </v:textbox>
            </v:rect>
            <v:rect id="_x0000_s15380" style="position:absolute;left:355;top:8944;width:271;height:286;mso-wrap-style:none" filled="f" stroked="f">
              <v:textbox style="mso-fit-shape-to-text:t" inset="0,0,0,0">
                <w:txbxContent>
                  <w:p w:rsidR="00222625" w:rsidRDefault="00222625" w:rsidP="00222625">
                    <w:r>
                      <w:rPr>
                        <w:rFonts w:cs="Times New Roman"/>
                        <w:color w:val="000000"/>
                        <w:sz w:val="18"/>
                        <w:szCs w:val="18"/>
                      </w:rPr>
                      <w:t>–49</w:t>
                    </w:r>
                  </w:p>
                </w:txbxContent>
              </v:textbox>
            </v:rect>
            <v:rect id="_x0000_s15381" style="position:absolute;left:355;top:8377;width:271;height:286;mso-wrap-style:none" filled="f" stroked="f">
              <v:textbox style="mso-fit-shape-to-text:t" inset="0,0,0,0">
                <w:txbxContent>
                  <w:p w:rsidR="00222625" w:rsidRDefault="00222625" w:rsidP="00222625">
                    <w:r>
                      <w:rPr>
                        <w:rFonts w:cs="Times New Roman"/>
                        <w:color w:val="000000"/>
                        <w:sz w:val="18"/>
                        <w:szCs w:val="18"/>
                      </w:rPr>
                      <w:t>–47</w:t>
                    </w:r>
                  </w:p>
                </w:txbxContent>
              </v:textbox>
            </v:rect>
            <v:rect id="_x0000_s15382" style="position:absolute;left:355;top:7820;width:271;height:286;mso-wrap-style:none" filled="f" stroked="f">
              <v:textbox style="mso-fit-shape-to-text:t" inset="0,0,0,0">
                <w:txbxContent>
                  <w:p w:rsidR="00222625" w:rsidRDefault="00222625" w:rsidP="00222625">
                    <w:r>
                      <w:rPr>
                        <w:rFonts w:cs="Times New Roman"/>
                        <w:color w:val="000000"/>
                        <w:sz w:val="18"/>
                        <w:szCs w:val="18"/>
                      </w:rPr>
                      <w:t>–45</w:t>
                    </w:r>
                  </w:p>
                </w:txbxContent>
              </v:textbox>
            </v:rect>
            <v:rect id="_x0000_s15383" style="position:absolute;left:355;top:7258;width:271;height:286;mso-wrap-style:none" filled="f" stroked="f">
              <v:textbox style="mso-fit-shape-to-text:t" inset="0,0,0,0">
                <w:txbxContent>
                  <w:p w:rsidR="00222625" w:rsidRDefault="00222625" w:rsidP="00222625">
                    <w:r>
                      <w:rPr>
                        <w:rFonts w:cs="Times New Roman"/>
                        <w:color w:val="000000"/>
                        <w:sz w:val="18"/>
                        <w:szCs w:val="18"/>
                      </w:rPr>
                      <w:t>–43</w:t>
                    </w:r>
                  </w:p>
                </w:txbxContent>
              </v:textbox>
            </v:rect>
            <v:rect id="_x0000_s15384" style="position:absolute;left:3656;top:6325;width:876;height:286;mso-wrap-style:none" filled="f" stroked="f">
              <v:textbox style="mso-fit-shape-to-text:t" inset="0,0,0,0">
                <w:txbxContent>
                  <w:p w:rsidR="00222625" w:rsidRDefault="00222625" w:rsidP="00222625">
                    <w:r>
                      <w:rPr>
                        <w:rFonts w:cs="Times New Roman"/>
                        <w:color w:val="000000"/>
                        <w:sz w:val="18"/>
                        <w:szCs w:val="18"/>
                      </w:rPr>
                      <w:t>FIGURE 3b</w:t>
                    </w:r>
                  </w:p>
                </w:txbxContent>
              </v:textbox>
            </v:rect>
            <v:rect id="_x0000_s15385" style="position:absolute;left:1075;top:6604;width:6049;height:286;mso-wrap-style:none" filled="f" stroked="f">
              <v:textbox style="mso-fit-shape-to-text:t" inset="0,0,0,0">
                <w:txbxContent>
                  <w:p w:rsidR="00222625" w:rsidRDefault="00222625" w:rsidP="00222625">
                    <w:r>
                      <w:rPr>
                        <w:rFonts w:cs="Times New Roman"/>
                        <w:b/>
                        <w:bCs/>
                        <w:color w:val="000000"/>
                        <w:sz w:val="18"/>
                        <w:szCs w:val="18"/>
                      </w:rPr>
                      <w:t xml:space="preserve">Normalized power spectrum of LEO-F system of 25 kHz </w:t>
                    </w:r>
                    <w:proofErr w:type="spellStart"/>
                    <w:r>
                      <w:rPr>
                        <w:rFonts w:cs="Times New Roman"/>
                        <w:b/>
                        <w:bCs/>
                        <w:color w:val="000000"/>
                        <w:sz w:val="18"/>
                        <w:szCs w:val="18"/>
                      </w:rPr>
                      <w:t>TDMA</w:t>
                    </w:r>
                    <w:proofErr w:type="spellEnd"/>
                    <w:r>
                      <w:rPr>
                        <w:rFonts w:cs="Times New Roman"/>
                        <w:b/>
                        <w:bCs/>
                        <w:color w:val="000000"/>
                        <w:sz w:val="18"/>
                        <w:szCs w:val="18"/>
                      </w:rPr>
                      <w:t>/</w:t>
                    </w:r>
                    <w:proofErr w:type="spellStart"/>
                    <w:r>
                      <w:rPr>
                        <w:rFonts w:cs="Times New Roman"/>
                        <w:b/>
                        <w:bCs/>
                        <w:color w:val="000000"/>
                        <w:sz w:val="18"/>
                        <w:szCs w:val="18"/>
                      </w:rPr>
                      <w:t>QPSK</w:t>
                    </w:r>
                    <w:proofErr w:type="spellEnd"/>
                    <w:r>
                      <w:rPr>
                        <w:rFonts w:cs="Times New Roman"/>
                        <w:b/>
                        <w:bCs/>
                        <w:color w:val="000000"/>
                        <w:sz w:val="18"/>
                        <w:szCs w:val="18"/>
                      </w:rPr>
                      <w:t xml:space="preserve"> carrier</w:t>
                    </w:r>
                  </w:p>
                </w:txbxContent>
              </v:textbox>
            </v:rect>
            <v:shape id="_x0000_s15386" type="#_x0000_t202" style="position:absolute;left:3370;top:4723;width:1461;height:501" filled="f" stroked="f">
              <v:textbox style="mso-next-textbox:#_x0000_s15386" inset="0,0,0,0">
                <w:txbxContent>
                  <w:p w:rsidR="00222625" w:rsidRDefault="00222625" w:rsidP="00222625">
                    <w:pPr>
                      <w:spacing w:after="120"/>
                      <w:jc w:val="center"/>
                      <w:rPr>
                        <w:sz w:val="18"/>
                        <w:szCs w:val="24"/>
                        <w:lang w:val="fr-FR" w:bidi="ar-SY"/>
                      </w:rPr>
                    </w:pPr>
                    <w:proofErr w:type="gramStart"/>
                    <w:r>
                      <w:rPr>
                        <w:rFonts w:hint="cs"/>
                        <w:sz w:val="18"/>
                        <w:szCs w:val="24"/>
                        <w:rtl/>
                        <w:lang w:bidi="ar-SY"/>
                      </w:rPr>
                      <w:t>التردد</w:t>
                    </w:r>
                    <w:proofErr w:type="gramEnd"/>
                    <w:r>
                      <w:rPr>
                        <w:rFonts w:hint="cs"/>
                        <w:sz w:val="18"/>
                        <w:szCs w:val="24"/>
                        <w:rtl/>
                        <w:lang w:bidi="ar-SY"/>
                      </w:rPr>
                      <w:t xml:space="preserve"> </w:t>
                    </w:r>
                    <w:r>
                      <w:rPr>
                        <w:sz w:val="18"/>
                        <w:szCs w:val="24"/>
                        <w:lang w:val="fr-FR" w:bidi="ar-SY"/>
                      </w:rPr>
                      <w:t>(MHz)</w:t>
                    </w:r>
                  </w:p>
                </w:txbxContent>
              </v:textbox>
            </v:shape>
            <v:shape id="_x0000_s15387" type="#_x0000_t202" style="position:absolute;left:179;top:5890;width:7399;height:1389" stroked="f">
              <v:textbox style="mso-next-textbox:#_x0000_s15387" inset="0,0,0,0">
                <w:txbxContent>
                  <w:p w:rsidR="00222625" w:rsidRDefault="00222625" w:rsidP="00222625">
                    <w:pPr>
                      <w:pStyle w:val="FigureNo"/>
                      <w:rPr>
                        <w:rtl/>
                      </w:rPr>
                    </w:pPr>
                    <w:proofErr w:type="gramStart"/>
                    <w:r>
                      <w:rPr>
                        <w:rFonts w:hint="cs"/>
                        <w:rtl/>
                      </w:rPr>
                      <w:t>الش</w:t>
                    </w:r>
                    <w:r w:rsidR="003245C5">
                      <w:rPr>
                        <w:rFonts w:hint="cs"/>
                        <w:rtl/>
                      </w:rPr>
                      <w:t>ـ</w:t>
                    </w:r>
                    <w:r>
                      <w:rPr>
                        <w:rFonts w:hint="cs"/>
                        <w:rtl/>
                      </w:rPr>
                      <w:t>كل</w:t>
                    </w:r>
                    <w:proofErr w:type="gramEnd"/>
                    <w:r>
                      <w:rPr>
                        <w:rFonts w:hint="cs"/>
                        <w:rtl/>
                      </w:rPr>
                      <w:t xml:space="preserve"> </w:t>
                    </w:r>
                    <w:r>
                      <w:t>3</w:t>
                    </w:r>
                    <w:r>
                      <w:rPr>
                        <w:rFonts w:hint="cs"/>
                        <w:rtl/>
                      </w:rPr>
                      <w:t> ب</w:t>
                    </w:r>
                  </w:p>
                  <w:p w:rsidR="00222625" w:rsidRPr="00FA28D2" w:rsidRDefault="00222625" w:rsidP="00222625">
                    <w:pPr>
                      <w:spacing w:line="187" w:lineRule="auto"/>
                      <w:jc w:val="center"/>
                      <w:rPr>
                        <w:b/>
                        <w:bCs/>
                        <w:rtl/>
                        <w:lang w:val="fr-FR" w:bidi="ar-EG"/>
                      </w:rPr>
                    </w:pPr>
                    <w:r>
                      <w:rPr>
                        <w:rFonts w:hint="cs"/>
                        <w:b/>
                        <w:bCs/>
                        <w:rtl/>
                        <w:lang w:val="fr-FR" w:bidi="ar-SY"/>
                      </w:rPr>
                      <w:t xml:space="preserve">طيف القدرة المعيارية لموجة حاملة </w:t>
                    </w:r>
                    <w:proofErr w:type="spellStart"/>
                    <w:r>
                      <w:rPr>
                        <w:b/>
                        <w:bCs/>
                        <w:lang w:val="fr-FR"/>
                      </w:rPr>
                      <w:t>TDMA</w:t>
                    </w:r>
                    <w:proofErr w:type="spellEnd"/>
                    <w:r>
                      <w:rPr>
                        <w:b/>
                        <w:bCs/>
                        <w:lang w:val="fr-FR"/>
                      </w:rPr>
                      <w:t>/</w:t>
                    </w:r>
                    <w:proofErr w:type="spellStart"/>
                    <w:r>
                      <w:rPr>
                        <w:b/>
                        <w:bCs/>
                        <w:lang w:val="fr-FR"/>
                      </w:rPr>
                      <w:t>QPSK</w:t>
                    </w:r>
                    <w:proofErr w:type="spellEnd"/>
                    <w:r>
                      <w:rPr>
                        <w:rFonts w:hint="cs"/>
                        <w:b/>
                        <w:bCs/>
                        <w:rtl/>
                        <w:lang w:val="fr-FR" w:bidi="ar-SY"/>
                      </w:rPr>
                      <w:t xml:space="preserve"> لنظام </w:t>
                    </w:r>
                    <w:r>
                      <w:rPr>
                        <w:b/>
                        <w:bCs/>
                        <w:lang w:val="fr-FR"/>
                      </w:rPr>
                      <w:t>LEO-F</w:t>
                    </w:r>
                    <w:r>
                      <w:rPr>
                        <w:rFonts w:hint="cs"/>
                        <w:b/>
                        <w:bCs/>
                        <w:rtl/>
                        <w:lang w:val="fr-FR" w:bidi="ar-SY"/>
                      </w:rPr>
                      <w:t xml:space="preserve"> بتردد قدره </w:t>
                    </w:r>
                    <w:r>
                      <w:rPr>
                        <w:b/>
                        <w:bCs/>
                        <w:lang w:val="fr-FR"/>
                      </w:rPr>
                      <w:t>kHz 25</w:t>
                    </w:r>
                  </w:p>
                </w:txbxContent>
              </v:textbox>
            </v:shape>
            <v:shape id="_x0000_s15388" type="#_x0000_t202" style="position:absolute;left:3340;top:12186;width:1461;height:457" filled="f" stroked="f">
              <v:textbox style="mso-next-textbox:#_x0000_s15388" inset="0,0,0,0">
                <w:txbxContent>
                  <w:p w:rsidR="00222625" w:rsidRDefault="00222625" w:rsidP="00222625">
                    <w:pPr>
                      <w:jc w:val="center"/>
                      <w:rPr>
                        <w:sz w:val="18"/>
                        <w:szCs w:val="24"/>
                        <w:lang w:val="fr-FR" w:bidi="ar-SY"/>
                      </w:rPr>
                    </w:pPr>
                    <w:proofErr w:type="gramStart"/>
                    <w:r>
                      <w:rPr>
                        <w:rFonts w:hint="cs"/>
                        <w:sz w:val="18"/>
                        <w:szCs w:val="24"/>
                        <w:rtl/>
                        <w:lang w:bidi="ar-SY"/>
                      </w:rPr>
                      <w:t>التردد</w:t>
                    </w:r>
                    <w:proofErr w:type="gramEnd"/>
                    <w:r>
                      <w:rPr>
                        <w:rFonts w:hint="cs"/>
                        <w:sz w:val="18"/>
                        <w:szCs w:val="24"/>
                        <w:rtl/>
                        <w:lang w:bidi="ar-SY"/>
                      </w:rPr>
                      <w:t xml:space="preserve"> </w:t>
                    </w:r>
                    <w:r>
                      <w:rPr>
                        <w:sz w:val="18"/>
                        <w:szCs w:val="24"/>
                        <w:lang w:val="fr-FR" w:bidi="ar-SY"/>
                      </w:rPr>
                      <w:t>(kHz)</w:t>
                    </w:r>
                  </w:p>
                </w:txbxContent>
              </v:textbox>
            </v:shape>
            <w10:wrap type="none"/>
            <w10:anchorlock/>
          </v:group>
        </w:pict>
      </w:r>
    </w:p>
    <w:p w:rsidR="00222625" w:rsidRDefault="00222625" w:rsidP="00222625">
      <w:pPr>
        <w:pStyle w:val="Heading1"/>
        <w:rPr>
          <w:rtl/>
          <w:lang w:val="fr-FR" w:bidi="ar-SY"/>
        </w:rPr>
      </w:pPr>
      <w:r>
        <w:rPr>
          <w:lang w:val="fr-FR"/>
        </w:rPr>
        <w:lastRenderedPageBreak/>
        <w:t>4</w:t>
      </w:r>
      <w:r>
        <w:rPr>
          <w:rFonts w:hint="cs"/>
          <w:rtl/>
          <w:lang w:val="fr-FR" w:bidi="ar-SY"/>
        </w:rPr>
        <w:tab/>
        <w:t xml:space="preserve">معلمات النظام </w:t>
      </w:r>
      <w:r>
        <w:rPr>
          <w:lang w:val="fr-FR"/>
        </w:rPr>
        <w:t>LEO-F</w:t>
      </w:r>
    </w:p>
    <w:p w:rsidR="00222625" w:rsidRDefault="00222625" w:rsidP="003245C5">
      <w:pPr>
        <w:rPr>
          <w:spacing w:val="-8"/>
          <w:rtl/>
          <w:lang w:val="fr-FR" w:bidi="ar-SY"/>
        </w:rPr>
      </w:pPr>
      <w:r w:rsidRPr="00C4722F">
        <w:rPr>
          <w:rFonts w:hint="cs"/>
          <w:spacing w:val="-8"/>
          <w:rtl/>
          <w:lang w:val="fr-FR" w:bidi="ar-SY"/>
        </w:rPr>
        <w:t xml:space="preserve">يفترض استعمال حزمة نقطية تتمتع بالخصائص المعددة لاحقاً لأغراض المحاكاة: القدرة </w:t>
      </w:r>
      <w:r w:rsidRPr="00C4722F">
        <w:rPr>
          <w:spacing w:val="-8"/>
          <w:lang w:val="fr-FR"/>
        </w:rPr>
        <w:t>e.i.r.p.</w:t>
      </w:r>
      <w:r w:rsidRPr="00C4722F">
        <w:rPr>
          <w:rFonts w:hint="cs"/>
          <w:spacing w:val="-8"/>
          <w:rtl/>
          <w:lang w:val="fr-FR" w:bidi="ar-SY"/>
        </w:rPr>
        <w:t xml:space="preserve"> قدرها </w:t>
      </w:r>
      <w:proofErr w:type="spellStart"/>
      <w:r w:rsidRPr="00C4722F">
        <w:rPr>
          <w:spacing w:val="-8"/>
          <w:lang w:val="fr-FR"/>
        </w:rPr>
        <w:t>dBW</w:t>
      </w:r>
      <w:proofErr w:type="spellEnd"/>
      <w:r w:rsidRPr="00C4722F">
        <w:rPr>
          <w:spacing w:val="-8"/>
          <w:lang w:val="fr-FR"/>
        </w:rPr>
        <w:t> 32,2</w:t>
      </w:r>
      <w:r w:rsidRPr="00C4722F">
        <w:rPr>
          <w:rFonts w:hint="cs"/>
          <w:spacing w:val="-8"/>
          <w:rtl/>
          <w:lang w:val="fr-FR" w:bidi="ar-SY"/>
        </w:rPr>
        <w:t xml:space="preserve">، فتحة قدرها </w:t>
      </w:r>
      <w:r w:rsidRPr="00C4722F">
        <w:rPr>
          <w:spacing w:val="-8"/>
          <w:lang w:val="fr-FR"/>
        </w:rPr>
        <w:t>°3,4</w:t>
      </w:r>
      <w:r w:rsidRPr="00C4722F">
        <w:rPr>
          <w:rFonts w:hint="cs"/>
          <w:spacing w:val="-8"/>
          <w:rtl/>
          <w:lang w:val="fr-FR" w:bidi="ar-SY"/>
        </w:rPr>
        <w:t xml:space="preserve"> (عند </w:t>
      </w:r>
      <w:r w:rsidRPr="00C4722F">
        <w:rPr>
          <w:spacing w:val="-8"/>
          <w:lang w:val="fr-FR"/>
        </w:rPr>
        <w:t>dB 3</w:t>
      </w:r>
      <w:r w:rsidRPr="00C4722F">
        <w:rPr>
          <w:rFonts w:hint="cs"/>
          <w:spacing w:val="-8"/>
          <w:rtl/>
          <w:lang w:val="fr-FR" w:bidi="ar-SY"/>
        </w:rPr>
        <w:t xml:space="preserve">)، مخطط خارج المحور يبلغ </w:t>
      </w:r>
      <w:r w:rsidRPr="00C4722F">
        <w:rPr>
          <w:spacing w:val="-8"/>
        </w:rPr>
        <w:t>(</w:t>
      </w:r>
      <w:r w:rsidRPr="00C4722F">
        <w:rPr>
          <w:rFonts w:ascii="Symbol" w:hAnsi="Symbol"/>
          <w:spacing w:val="-8"/>
        </w:rPr>
        <w:sym w:font="Symbol" w:char="F071"/>
      </w:r>
      <w:r w:rsidRPr="00C4722F">
        <w:rPr>
          <w:spacing w:val="-8"/>
        </w:rPr>
        <w:t>/</w:t>
      </w:r>
      <w:r w:rsidRPr="00C4722F">
        <w:rPr>
          <w:rFonts w:ascii="Symbol" w:hAnsi="Symbol"/>
          <w:spacing w:val="-8"/>
        </w:rPr>
        <w:sym w:font="Symbol" w:char="F071"/>
      </w:r>
      <w:r w:rsidRPr="00C4722F">
        <w:rPr>
          <w:spacing w:val="-8"/>
          <w:position w:val="-4"/>
          <w:sz w:val="16"/>
        </w:rPr>
        <w:t>0</w:t>
      </w:r>
      <w:r w:rsidRPr="00C4722F">
        <w:rPr>
          <w:spacing w:val="-8"/>
        </w:rPr>
        <w:t>)</w:t>
      </w:r>
      <w:r w:rsidRPr="00C4722F">
        <w:rPr>
          <w:spacing w:val="-8"/>
          <w:position w:val="6"/>
          <w:sz w:val="16"/>
        </w:rPr>
        <w:t>2</w:t>
      </w:r>
      <w:r>
        <w:rPr>
          <w:spacing w:val="-8"/>
        </w:rPr>
        <w:t> 12</w:t>
      </w:r>
      <w:r>
        <w:rPr>
          <w:spacing w:val="-8"/>
        </w:rPr>
        <w:sym w:font="Symbol" w:char="F02D"/>
      </w:r>
      <w:r w:rsidR="003245C5">
        <w:rPr>
          <w:rFonts w:hint="cs"/>
          <w:spacing w:val="-8"/>
          <w:rtl/>
          <w:lang w:val="fr-FR" w:bidi="ar-SY"/>
        </w:rPr>
        <w:t xml:space="preserve"> </w:t>
      </w:r>
      <w:r w:rsidR="003245C5" w:rsidRPr="00C4722F">
        <w:rPr>
          <w:spacing w:val="-8"/>
        </w:rPr>
        <w:t>(dB)</w:t>
      </w:r>
      <w:r w:rsidRPr="00C4722F">
        <w:rPr>
          <w:rFonts w:hint="cs"/>
          <w:spacing w:val="-8"/>
          <w:rtl/>
          <w:lang w:val="fr-FR" w:bidi="ar-SY"/>
        </w:rPr>
        <w:t xml:space="preserve"> ويلخص الجدول </w:t>
      </w:r>
      <w:r w:rsidRPr="00C4722F">
        <w:rPr>
          <w:spacing w:val="-8"/>
          <w:lang w:val="fr-FR"/>
        </w:rPr>
        <w:t>3</w:t>
      </w:r>
      <w:r w:rsidRPr="00C4722F">
        <w:rPr>
          <w:rFonts w:hint="cs"/>
          <w:spacing w:val="-8"/>
          <w:rtl/>
          <w:lang w:val="fr-FR" w:bidi="ar-SY"/>
        </w:rPr>
        <w:t xml:space="preserve"> المعلمات الأخرى</w:t>
      </w:r>
      <w:r>
        <w:rPr>
          <w:rFonts w:hint="cs"/>
          <w:spacing w:val="-8"/>
          <w:rtl/>
          <w:lang w:val="fr-FR" w:bidi="ar-SY"/>
        </w:rPr>
        <w:t xml:space="preserve"> </w:t>
      </w:r>
      <w:r w:rsidRPr="00C4722F">
        <w:rPr>
          <w:rFonts w:hint="cs"/>
          <w:spacing w:val="-8"/>
          <w:rtl/>
          <w:lang w:val="fr-FR" w:bidi="ar-SY"/>
        </w:rPr>
        <w:t>للنظام</w:t>
      </w:r>
      <w:r w:rsidRPr="00C4722F">
        <w:rPr>
          <w:rFonts w:hint="eastAsia"/>
          <w:spacing w:val="-8"/>
          <w:rtl/>
          <w:lang w:val="fr-FR" w:bidi="ar-EG"/>
        </w:rPr>
        <w:t> </w:t>
      </w:r>
      <w:r w:rsidRPr="00C4722F">
        <w:rPr>
          <w:spacing w:val="-8"/>
          <w:lang w:val="fr-FR"/>
        </w:rPr>
        <w:t>LEO-F</w:t>
      </w:r>
      <w:r w:rsidRPr="00C4722F">
        <w:rPr>
          <w:rFonts w:hint="cs"/>
          <w:spacing w:val="-8"/>
          <w:rtl/>
          <w:lang w:val="fr-FR" w:bidi="ar-SY"/>
        </w:rPr>
        <w:t>.</w:t>
      </w:r>
    </w:p>
    <w:p w:rsidR="003245C5" w:rsidRPr="00C4722F" w:rsidRDefault="003245C5" w:rsidP="00222625">
      <w:pPr>
        <w:rPr>
          <w:spacing w:val="-8"/>
          <w:rtl/>
          <w:lang w:val="fr-FR" w:bidi="ar-SY"/>
        </w:rPr>
      </w:pPr>
    </w:p>
    <w:p w:rsidR="00222625" w:rsidRDefault="00222625" w:rsidP="00222625">
      <w:pPr>
        <w:pStyle w:val="FigureNo"/>
        <w:rPr>
          <w:rtl/>
        </w:rPr>
      </w:pPr>
      <w:r>
        <w:rPr>
          <w:rFonts w:hint="cs"/>
          <w:rtl/>
        </w:rPr>
        <w:t>الج</w:t>
      </w:r>
      <w:r w:rsidR="003245C5">
        <w:rPr>
          <w:rFonts w:hint="cs"/>
          <w:rtl/>
        </w:rPr>
        <w:t>ـ</w:t>
      </w:r>
      <w:r>
        <w:rPr>
          <w:rFonts w:hint="cs"/>
          <w:rtl/>
        </w:rPr>
        <w:t xml:space="preserve">دول </w:t>
      </w:r>
      <w:r>
        <w:t>3</w:t>
      </w:r>
    </w:p>
    <w:p w:rsidR="00222625" w:rsidRDefault="00222625" w:rsidP="00222625">
      <w:pPr>
        <w:pStyle w:val="FigureTitle"/>
      </w:pPr>
      <w:r>
        <w:rPr>
          <w:rFonts w:hint="cs"/>
          <w:rtl/>
        </w:rPr>
        <w:t xml:space="preserve">معلمات النظام </w:t>
      </w:r>
      <w:r>
        <w:t>LEO-F</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37"/>
        <w:gridCol w:w="3402"/>
      </w:tblGrid>
      <w:tr w:rsidR="00222625" w:rsidTr="00222625">
        <w:trPr>
          <w:jc w:val="center"/>
        </w:trPr>
        <w:tc>
          <w:tcPr>
            <w:tcW w:w="9639" w:type="dxa"/>
            <w:gridSpan w:val="2"/>
            <w:tcBorders>
              <w:top w:val="nil"/>
              <w:left w:val="nil"/>
              <w:bottom w:val="single" w:sz="4" w:space="0" w:color="auto"/>
              <w:right w:val="nil"/>
            </w:tcBorders>
          </w:tcPr>
          <w:p w:rsidR="00222625" w:rsidRDefault="00222625" w:rsidP="00222625">
            <w:pPr>
              <w:spacing w:before="80" w:after="200" w:line="280" w:lineRule="exact"/>
              <w:jc w:val="center"/>
              <w:rPr>
                <w:sz w:val="18"/>
                <w:szCs w:val="24"/>
                <w:rtl/>
                <w:lang w:val="fr-FR" w:bidi="ar-SY"/>
              </w:rPr>
            </w:pPr>
            <w:r>
              <w:rPr>
                <w:rFonts w:hint="cs"/>
                <w:sz w:val="18"/>
                <w:szCs w:val="24"/>
                <w:rtl/>
                <w:lang w:val="fr-FR" w:bidi="ar-SY"/>
              </w:rPr>
              <w:t>أ ) خصائص الكوكبة</w:t>
            </w:r>
          </w:p>
        </w:tc>
      </w:tr>
      <w:tr w:rsidR="00222625" w:rsidTr="00222625">
        <w:trPr>
          <w:jc w:val="center"/>
        </w:trPr>
        <w:tc>
          <w:tcPr>
            <w:tcW w:w="6237" w:type="dxa"/>
            <w:tcBorders>
              <w:top w:val="single" w:sz="4" w:space="0" w:color="auto"/>
            </w:tcBorders>
          </w:tcPr>
          <w:p w:rsidR="00222625" w:rsidRDefault="00222625" w:rsidP="00222625">
            <w:pPr>
              <w:pStyle w:val="Tabletext"/>
              <w:rPr>
                <w:b/>
                <w:lang w:bidi="ar-SY"/>
              </w:rPr>
            </w:pPr>
            <w:r>
              <w:rPr>
                <w:rFonts w:hint="cs"/>
                <w:rtl/>
                <w:lang w:bidi="ar-SY"/>
              </w:rPr>
              <w:t>عدد السواتل</w:t>
            </w:r>
          </w:p>
        </w:tc>
        <w:tc>
          <w:tcPr>
            <w:tcW w:w="3402" w:type="dxa"/>
            <w:tcBorders>
              <w:top w:val="single" w:sz="4" w:space="0" w:color="auto"/>
            </w:tcBorders>
          </w:tcPr>
          <w:p w:rsidR="00222625" w:rsidRDefault="00222625" w:rsidP="00222625">
            <w:pPr>
              <w:pStyle w:val="Tabletext"/>
              <w:jc w:val="center"/>
              <w:rPr>
                <w:b/>
                <w:lang w:bidi="ar-SY"/>
              </w:rPr>
            </w:pPr>
            <w:r>
              <w:rPr>
                <w:lang w:bidi="ar-SY"/>
              </w:rPr>
              <w:t>10</w:t>
            </w:r>
          </w:p>
        </w:tc>
      </w:tr>
      <w:tr w:rsidR="00222625" w:rsidTr="00222625">
        <w:trPr>
          <w:jc w:val="center"/>
        </w:trPr>
        <w:tc>
          <w:tcPr>
            <w:tcW w:w="6237" w:type="dxa"/>
          </w:tcPr>
          <w:p w:rsidR="00222625" w:rsidRDefault="00222625" w:rsidP="00222625">
            <w:pPr>
              <w:pStyle w:val="Tabletext"/>
              <w:rPr>
                <w:rtl/>
                <w:lang w:val="fr-FR" w:bidi="ar-SY"/>
              </w:rPr>
            </w:pPr>
            <w:r>
              <w:rPr>
                <w:rFonts w:hint="cs"/>
                <w:rtl/>
                <w:lang w:bidi="ar-SY"/>
              </w:rPr>
              <w:t xml:space="preserve">الارتفاع </w:t>
            </w:r>
            <w:r>
              <w:rPr>
                <w:lang w:val="fr-FR" w:bidi="ar-SY"/>
              </w:rPr>
              <w:t>(km)</w:t>
            </w:r>
          </w:p>
        </w:tc>
        <w:tc>
          <w:tcPr>
            <w:tcW w:w="3402" w:type="dxa"/>
          </w:tcPr>
          <w:p w:rsidR="00222625" w:rsidRDefault="00222625" w:rsidP="00222625">
            <w:pPr>
              <w:pStyle w:val="Tabletext"/>
              <w:jc w:val="center"/>
              <w:rPr>
                <w:lang w:bidi="ar-SY"/>
              </w:rPr>
            </w:pPr>
            <w:r>
              <w:rPr>
                <w:lang w:bidi="ar-SY"/>
              </w:rPr>
              <w:t>10 355</w:t>
            </w:r>
          </w:p>
        </w:tc>
      </w:tr>
      <w:tr w:rsidR="00222625" w:rsidTr="00222625">
        <w:trPr>
          <w:jc w:val="center"/>
        </w:trPr>
        <w:tc>
          <w:tcPr>
            <w:tcW w:w="6237" w:type="dxa"/>
          </w:tcPr>
          <w:p w:rsidR="00222625" w:rsidRDefault="00222625" w:rsidP="00222625">
            <w:pPr>
              <w:pStyle w:val="Tabletext"/>
              <w:rPr>
                <w:lang w:bidi="ar-SY"/>
              </w:rPr>
            </w:pPr>
            <w:r>
              <w:rPr>
                <w:rFonts w:hint="cs"/>
                <w:rtl/>
                <w:lang w:bidi="ar-SY"/>
              </w:rPr>
              <w:t>عدد المستويات</w:t>
            </w:r>
          </w:p>
        </w:tc>
        <w:tc>
          <w:tcPr>
            <w:tcW w:w="3402" w:type="dxa"/>
          </w:tcPr>
          <w:p w:rsidR="00222625" w:rsidRDefault="00222625" w:rsidP="00222625">
            <w:pPr>
              <w:pStyle w:val="Tabletext"/>
              <w:jc w:val="center"/>
              <w:rPr>
                <w:lang w:bidi="ar-SY"/>
              </w:rPr>
            </w:pPr>
            <w:r>
              <w:rPr>
                <w:lang w:bidi="ar-SY"/>
              </w:rPr>
              <w:t>2</w:t>
            </w:r>
          </w:p>
        </w:tc>
      </w:tr>
      <w:tr w:rsidR="00222625" w:rsidTr="00222625">
        <w:trPr>
          <w:jc w:val="center"/>
        </w:trPr>
        <w:tc>
          <w:tcPr>
            <w:tcW w:w="6237" w:type="dxa"/>
          </w:tcPr>
          <w:p w:rsidR="00222625" w:rsidRDefault="00222625" w:rsidP="00222625">
            <w:pPr>
              <w:pStyle w:val="Tabletext"/>
            </w:pPr>
            <w:r>
              <w:rPr>
                <w:rFonts w:hint="cs"/>
                <w:rtl/>
                <w:lang w:bidi="ar-SY"/>
              </w:rPr>
              <w:t>زاوية ميل المدار (بالدرجات)</w:t>
            </w:r>
          </w:p>
        </w:tc>
        <w:tc>
          <w:tcPr>
            <w:tcW w:w="3402" w:type="dxa"/>
          </w:tcPr>
          <w:p w:rsidR="00222625" w:rsidRDefault="00222625" w:rsidP="00222625">
            <w:pPr>
              <w:pStyle w:val="Tabletext"/>
              <w:jc w:val="center"/>
              <w:rPr>
                <w:lang w:bidi="ar-SY"/>
              </w:rPr>
            </w:pPr>
            <w:r>
              <w:rPr>
                <w:lang w:bidi="ar-SY"/>
              </w:rPr>
              <w:t>45</w:t>
            </w:r>
          </w:p>
        </w:tc>
      </w:tr>
      <w:tr w:rsidR="00222625" w:rsidTr="00222625">
        <w:trPr>
          <w:jc w:val="center"/>
        </w:trPr>
        <w:tc>
          <w:tcPr>
            <w:tcW w:w="6237" w:type="dxa"/>
          </w:tcPr>
          <w:p w:rsidR="00222625" w:rsidRDefault="00222625" w:rsidP="00222625">
            <w:pPr>
              <w:pStyle w:val="Tabletext"/>
            </w:pPr>
            <w:r>
              <w:rPr>
                <w:rFonts w:hint="cs"/>
                <w:rtl/>
                <w:lang w:bidi="ar-SY"/>
              </w:rPr>
              <w:t>عدد السواتل في كل مستوي</w:t>
            </w:r>
          </w:p>
        </w:tc>
        <w:tc>
          <w:tcPr>
            <w:tcW w:w="3402" w:type="dxa"/>
          </w:tcPr>
          <w:p w:rsidR="00222625" w:rsidRDefault="00222625" w:rsidP="00222625">
            <w:pPr>
              <w:pStyle w:val="Tabletext"/>
              <w:jc w:val="center"/>
            </w:pPr>
            <w:r>
              <w:t>5</w:t>
            </w:r>
          </w:p>
        </w:tc>
      </w:tr>
      <w:tr w:rsidR="00222625" w:rsidTr="00222625">
        <w:trPr>
          <w:jc w:val="center"/>
        </w:trPr>
        <w:tc>
          <w:tcPr>
            <w:tcW w:w="6237" w:type="dxa"/>
            <w:tcBorders>
              <w:bottom w:val="single" w:sz="6" w:space="0" w:color="auto"/>
            </w:tcBorders>
          </w:tcPr>
          <w:p w:rsidR="00222625" w:rsidRDefault="00222625" w:rsidP="00222625">
            <w:pPr>
              <w:pStyle w:val="Tabletext"/>
            </w:pPr>
            <w:r>
              <w:rPr>
                <w:rFonts w:hint="cs"/>
                <w:rtl/>
              </w:rPr>
              <w:t>التباعد الزاوي للسواتل بين المستويات (بالدرجات)</w:t>
            </w:r>
          </w:p>
        </w:tc>
        <w:tc>
          <w:tcPr>
            <w:tcW w:w="3402" w:type="dxa"/>
            <w:tcBorders>
              <w:bottom w:val="single" w:sz="6" w:space="0" w:color="auto"/>
            </w:tcBorders>
          </w:tcPr>
          <w:p w:rsidR="00222625" w:rsidRDefault="00222625" w:rsidP="00222625">
            <w:pPr>
              <w:pStyle w:val="Tabletext"/>
              <w:jc w:val="center"/>
            </w:pPr>
            <w:r>
              <w:t>0</w:t>
            </w:r>
          </w:p>
        </w:tc>
      </w:tr>
      <w:tr w:rsidR="00222625" w:rsidTr="00222625">
        <w:trPr>
          <w:jc w:val="center"/>
        </w:trPr>
        <w:tc>
          <w:tcPr>
            <w:tcW w:w="6237" w:type="dxa"/>
            <w:tcBorders>
              <w:bottom w:val="single" w:sz="4" w:space="0" w:color="auto"/>
            </w:tcBorders>
          </w:tcPr>
          <w:p w:rsidR="00222625" w:rsidRDefault="00222625" w:rsidP="00222625">
            <w:pPr>
              <w:pStyle w:val="Tabletext"/>
              <w:rPr>
                <w:lang w:bidi="ar-SY"/>
              </w:rPr>
            </w:pPr>
            <w:r>
              <w:rPr>
                <w:rFonts w:hint="cs"/>
                <w:rtl/>
              </w:rPr>
              <w:t>التباعد الزاوي للسواتل في المستويات (بالدرجات)</w:t>
            </w:r>
          </w:p>
        </w:tc>
        <w:tc>
          <w:tcPr>
            <w:tcW w:w="3402" w:type="dxa"/>
            <w:tcBorders>
              <w:bottom w:val="single" w:sz="4" w:space="0" w:color="auto"/>
            </w:tcBorders>
          </w:tcPr>
          <w:p w:rsidR="00222625" w:rsidRDefault="00222625" w:rsidP="00222625">
            <w:pPr>
              <w:pStyle w:val="Tabletext"/>
              <w:jc w:val="center"/>
            </w:pPr>
            <w:r>
              <w:t>72</w:t>
            </w:r>
          </w:p>
        </w:tc>
      </w:tr>
      <w:tr w:rsidR="00222625" w:rsidTr="00222625">
        <w:trPr>
          <w:jc w:val="center"/>
        </w:trPr>
        <w:tc>
          <w:tcPr>
            <w:tcW w:w="9639" w:type="dxa"/>
            <w:gridSpan w:val="2"/>
            <w:tcBorders>
              <w:top w:val="single" w:sz="4" w:space="0" w:color="auto"/>
              <w:left w:val="nil"/>
              <w:bottom w:val="single" w:sz="4" w:space="0" w:color="auto"/>
              <w:right w:val="nil"/>
            </w:tcBorders>
          </w:tcPr>
          <w:p w:rsidR="00222625" w:rsidRDefault="00222625" w:rsidP="00222625">
            <w:pPr>
              <w:spacing w:before="200" w:after="200" w:line="280" w:lineRule="exact"/>
              <w:jc w:val="center"/>
              <w:rPr>
                <w:sz w:val="18"/>
                <w:szCs w:val="24"/>
              </w:rPr>
            </w:pPr>
            <w:r>
              <w:rPr>
                <w:rFonts w:hint="cs"/>
                <w:sz w:val="18"/>
                <w:szCs w:val="24"/>
                <w:rtl/>
              </w:rPr>
              <w:t>ب) نطاقات الترددات (وصلات الخدمة)</w:t>
            </w:r>
          </w:p>
        </w:tc>
      </w:tr>
      <w:tr w:rsidR="00222625" w:rsidTr="00222625">
        <w:trPr>
          <w:jc w:val="center"/>
        </w:trPr>
        <w:tc>
          <w:tcPr>
            <w:tcW w:w="6237" w:type="dxa"/>
            <w:tcBorders>
              <w:top w:val="single" w:sz="4" w:space="0" w:color="auto"/>
              <w:bottom w:val="single" w:sz="6" w:space="0" w:color="auto"/>
            </w:tcBorders>
          </w:tcPr>
          <w:p w:rsidR="00222625" w:rsidRDefault="00222625" w:rsidP="00222625">
            <w:pPr>
              <w:pStyle w:val="Tabletext"/>
              <w:rPr>
                <w:b/>
                <w:rtl/>
                <w:lang w:val="fr-FR" w:bidi="ar-SY"/>
              </w:rPr>
            </w:pPr>
            <w:r>
              <w:rPr>
                <w:rFonts w:hint="cs"/>
                <w:rtl/>
              </w:rPr>
              <w:t xml:space="preserve">أرض - فضاء </w:t>
            </w:r>
            <w:r>
              <w:rPr>
                <w:lang w:val="fr-FR"/>
              </w:rPr>
              <w:t>(MHz)</w:t>
            </w:r>
          </w:p>
        </w:tc>
        <w:tc>
          <w:tcPr>
            <w:tcW w:w="3402" w:type="dxa"/>
            <w:tcBorders>
              <w:top w:val="single" w:sz="4" w:space="0" w:color="auto"/>
              <w:bottom w:val="single" w:sz="6" w:space="0" w:color="auto"/>
            </w:tcBorders>
          </w:tcPr>
          <w:p w:rsidR="00222625" w:rsidRDefault="00222625" w:rsidP="00222625">
            <w:pPr>
              <w:pStyle w:val="Tabletext"/>
              <w:jc w:val="center"/>
              <w:rPr>
                <w:b/>
                <w:rtl/>
                <w:lang w:bidi="ar-EG"/>
              </w:rPr>
            </w:pPr>
            <w:r>
              <w:t>2 010-1 980</w:t>
            </w:r>
          </w:p>
        </w:tc>
      </w:tr>
      <w:tr w:rsidR="00222625" w:rsidTr="00222625">
        <w:trPr>
          <w:jc w:val="center"/>
        </w:trPr>
        <w:tc>
          <w:tcPr>
            <w:tcW w:w="6237" w:type="dxa"/>
            <w:tcBorders>
              <w:bottom w:val="single" w:sz="4" w:space="0" w:color="auto"/>
            </w:tcBorders>
          </w:tcPr>
          <w:p w:rsidR="00222625" w:rsidRDefault="00222625" w:rsidP="00222625">
            <w:pPr>
              <w:pStyle w:val="Tabletext"/>
              <w:rPr>
                <w:lang w:val="fr-FR"/>
              </w:rPr>
            </w:pPr>
            <w:r>
              <w:rPr>
                <w:rFonts w:hint="cs"/>
                <w:rtl/>
              </w:rPr>
              <w:t xml:space="preserve">فضاء - أرض </w:t>
            </w:r>
            <w:r>
              <w:rPr>
                <w:lang w:val="fr-FR"/>
              </w:rPr>
              <w:t>(MHz)</w:t>
            </w:r>
          </w:p>
        </w:tc>
        <w:tc>
          <w:tcPr>
            <w:tcW w:w="3402" w:type="dxa"/>
            <w:tcBorders>
              <w:bottom w:val="single" w:sz="4" w:space="0" w:color="auto"/>
            </w:tcBorders>
          </w:tcPr>
          <w:p w:rsidR="00222625" w:rsidRDefault="00222625" w:rsidP="00222625">
            <w:pPr>
              <w:pStyle w:val="Tabletext"/>
              <w:jc w:val="center"/>
              <w:rPr>
                <w:rtl/>
                <w:lang w:bidi="ar-EG"/>
              </w:rPr>
            </w:pPr>
            <w:r>
              <w:t>2 200-2 170</w:t>
            </w:r>
          </w:p>
        </w:tc>
      </w:tr>
      <w:tr w:rsidR="00222625" w:rsidTr="00222625">
        <w:trPr>
          <w:jc w:val="center"/>
        </w:trPr>
        <w:tc>
          <w:tcPr>
            <w:tcW w:w="9639" w:type="dxa"/>
            <w:gridSpan w:val="2"/>
            <w:tcBorders>
              <w:top w:val="single" w:sz="4" w:space="0" w:color="auto"/>
              <w:left w:val="nil"/>
              <w:bottom w:val="single" w:sz="4" w:space="0" w:color="auto"/>
              <w:right w:val="nil"/>
            </w:tcBorders>
          </w:tcPr>
          <w:p w:rsidR="00222625" w:rsidRDefault="00222625" w:rsidP="006D21A4">
            <w:pPr>
              <w:spacing w:before="200" w:after="200" w:line="280" w:lineRule="exact"/>
              <w:jc w:val="center"/>
              <w:rPr>
                <w:sz w:val="18"/>
                <w:szCs w:val="24"/>
              </w:rPr>
            </w:pPr>
            <w:r>
              <w:rPr>
                <w:rFonts w:hint="cs"/>
                <w:sz w:val="18"/>
                <w:szCs w:val="24"/>
                <w:rtl/>
              </w:rPr>
              <w:t>ج ) حزم ساتلية/حركة الموجة الحاملة</w:t>
            </w:r>
          </w:p>
        </w:tc>
      </w:tr>
      <w:tr w:rsidR="00222625" w:rsidTr="00222625">
        <w:trPr>
          <w:jc w:val="center"/>
        </w:trPr>
        <w:tc>
          <w:tcPr>
            <w:tcW w:w="6237" w:type="dxa"/>
            <w:tcBorders>
              <w:top w:val="single" w:sz="4" w:space="0" w:color="auto"/>
            </w:tcBorders>
          </w:tcPr>
          <w:p w:rsidR="00222625" w:rsidRDefault="00222625" w:rsidP="00222625">
            <w:pPr>
              <w:pStyle w:val="Tabletext"/>
              <w:rPr>
                <w:b/>
              </w:rPr>
            </w:pPr>
            <w:r>
              <w:rPr>
                <w:rFonts w:hint="cs"/>
                <w:rtl/>
              </w:rPr>
              <w:t>عدد الحزم النقطية</w:t>
            </w:r>
          </w:p>
        </w:tc>
        <w:tc>
          <w:tcPr>
            <w:tcW w:w="3402" w:type="dxa"/>
            <w:tcBorders>
              <w:top w:val="single" w:sz="4" w:space="0" w:color="auto"/>
            </w:tcBorders>
          </w:tcPr>
          <w:p w:rsidR="00222625" w:rsidRDefault="00222625" w:rsidP="00222625">
            <w:pPr>
              <w:pStyle w:val="Tabletext"/>
              <w:jc w:val="center"/>
              <w:rPr>
                <w:b/>
                <w:rtl/>
                <w:lang w:bidi="ar-SY"/>
              </w:rPr>
            </w:pPr>
            <w:r>
              <w:t>163</w:t>
            </w:r>
          </w:p>
        </w:tc>
      </w:tr>
      <w:tr w:rsidR="00222625" w:rsidTr="00222625">
        <w:trPr>
          <w:jc w:val="center"/>
        </w:trPr>
        <w:tc>
          <w:tcPr>
            <w:tcW w:w="6237" w:type="dxa"/>
          </w:tcPr>
          <w:p w:rsidR="00222625" w:rsidRDefault="00222625" w:rsidP="00222625">
            <w:pPr>
              <w:pStyle w:val="Tabletext"/>
            </w:pPr>
            <w:r>
              <w:rPr>
                <w:rFonts w:hint="cs"/>
                <w:rtl/>
              </w:rPr>
              <w:t>نمط الموجة الحاملة</w:t>
            </w:r>
          </w:p>
        </w:tc>
        <w:tc>
          <w:tcPr>
            <w:tcW w:w="3402" w:type="dxa"/>
          </w:tcPr>
          <w:p w:rsidR="00222625" w:rsidRDefault="00222625" w:rsidP="00222625">
            <w:pPr>
              <w:pStyle w:val="Tabletext"/>
              <w:jc w:val="center"/>
            </w:pPr>
            <w:proofErr w:type="spellStart"/>
            <w:r>
              <w:t>TDMA</w:t>
            </w:r>
            <w:proofErr w:type="spellEnd"/>
            <w:r>
              <w:t>/</w:t>
            </w:r>
            <w:proofErr w:type="spellStart"/>
            <w:r>
              <w:t>FDMA</w:t>
            </w:r>
            <w:proofErr w:type="spellEnd"/>
          </w:p>
        </w:tc>
      </w:tr>
      <w:tr w:rsidR="00222625" w:rsidTr="00222625">
        <w:trPr>
          <w:jc w:val="center"/>
        </w:trPr>
        <w:tc>
          <w:tcPr>
            <w:tcW w:w="6237" w:type="dxa"/>
          </w:tcPr>
          <w:p w:rsidR="00222625" w:rsidRDefault="00222625" w:rsidP="00222625">
            <w:pPr>
              <w:pStyle w:val="Tabletext"/>
              <w:rPr>
                <w:rtl/>
                <w:lang w:val="fr-FR" w:bidi="ar-SY"/>
              </w:rPr>
            </w:pPr>
            <w:r>
              <w:rPr>
                <w:rFonts w:hint="cs"/>
                <w:rtl/>
              </w:rPr>
              <w:t>معدل رموز الموجة الحاملة (</w:t>
            </w:r>
            <w:r>
              <w:rPr>
                <w:lang w:val="fr-FR"/>
              </w:rPr>
              <w:t>k</w:t>
            </w:r>
            <w:r>
              <w:rPr>
                <w:rFonts w:hint="cs"/>
                <w:rtl/>
                <w:lang w:val="fr-FR" w:bidi="ar-SY"/>
              </w:rPr>
              <w:t xml:space="preserve"> رمز/ثانية)</w:t>
            </w:r>
          </w:p>
        </w:tc>
        <w:tc>
          <w:tcPr>
            <w:tcW w:w="3402" w:type="dxa"/>
            <w:vAlign w:val="center"/>
          </w:tcPr>
          <w:p w:rsidR="00222625" w:rsidRDefault="00222625" w:rsidP="00222625">
            <w:pPr>
              <w:pStyle w:val="Tabletext"/>
              <w:jc w:val="center"/>
            </w:pPr>
            <w:r>
              <w:t>18</w:t>
            </w:r>
          </w:p>
        </w:tc>
      </w:tr>
      <w:tr w:rsidR="00222625" w:rsidTr="00222625">
        <w:trPr>
          <w:jc w:val="center"/>
        </w:trPr>
        <w:tc>
          <w:tcPr>
            <w:tcW w:w="6237" w:type="dxa"/>
          </w:tcPr>
          <w:p w:rsidR="00222625" w:rsidRDefault="00222625" w:rsidP="00222625">
            <w:pPr>
              <w:pStyle w:val="Tabletext"/>
              <w:rPr>
                <w:lang w:val="fr-FR"/>
              </w:rPr>
            </w:pPr>
            <w:r>
              <w:rPr>
                <w:rFonts w:hint="cs"/>
                <w:rtl/>
              </w:rPr>
              <w:t xml:space="preserve">عرض النطاق الموزع على الموجة الحاملة </w:t>
            </w:r>
            <w:r>
              <w:rPr>
                <w:lang w:val="fr-FR"/>
              </w:rPr>
              <w:t>(kHz)</w:t>
            </w:r>
          </w:p>
        </w:tc>
        <w:tc>
          <w:tcPr>
            <w:tcW w:w="3402" w:type="dxa"/>
            <w:vAlign w:val="center"/>
          </w:tcPr>
          <w:p w:rsidR="00222625" w:rsidRDefault="00222625" w:rsidP="00222625">
            <w:pPr>
              <w:pStyle w:val="Tabletext"/>
              <w:jc w:val="center"/>
            </w:pPr>
            <w:r>
              <w:t>25</w:t>
            </w:r>
          </w:p>
        </w:tc>
      </w:tr>
      <w:tr w:rsidR="00222625" w:rsidTr="00222625">
        <w:trPr>
          <w:jc w:val="center"/>
        </w:trPr>
        <w:tc>
          <w:tcPr>
            <w:tcW w:w="6237" w:type="dxa"/>
          </w:tcPr>
          <w:p w:rsidR="00222625" w:rsidRDefault="00222625" w:rsidP="00222625">
            <w:pPr>
              <w:pStyle w:val="Tabletext"/>
              <w:rPr>
                <w:rtl/>
                <w:lang w:val="fr-FR" w:bidi="ar-SY"/>
              </w:rPr>
            </w:pPr>
            <w:r>
              <w:rPr>
                <w:rFonts w:hint="cs"/>
                <w:rtl/>
                <w:lang w:bidi="ar-SY"/>
              </w:rPr>
              <w:t xml:space="preserve">القدرة </w:t>
            </w:r>
            <w:r>
              <w:rPr>
                <w:lang w:val="fr-FR"/>
              </w:rPr>
              <w:t>e.i.r.p.</w:t>
            </w:r>
            <w:r>
              <w:rPr>
                <w:rFonts w:hint="cs"/>
                <w:rtl/>
                <w:lang w:val="fr-FR" w:bidi="ar-SY"/>
              </w:rPr>
              <w:t xml:space="preserve"> للحزمة/ الموجة الحاملة </w:t>
            </w:r>
            <w:r>
              <w:rPr>
                <w:lang w:val="fr-FR"/>
              </w:rPr>
              <w:t>(</w:t>
            </w:r>
            <w:proofErr w:type="spellStart"/>
            <w:r>
              <w:rPr>
                <w:lang w:val="fr-FR"/>
              </w:rPr>
              <w:t>dBW</w:t>
            </w:r>
            <w:proofErr w:type="spellEnd"/>
            <w:r>
              <w:rPr>
                <w:lang w:val="fr-FR"/>
              </w:rPr>
              <w:t>)</w:t>
            </w:r>
          </w:p>
        </w:tc>
        <w:tc>
          <w:tcPr>
            <w:tcW w:w="3402" w:type="dxa"/>
          </w:tcPr>
          <w:p w:rsidR="00222625" w:rsidRDefault="00222625" w:rsidP="00222625">
            <w:pPr>
              <w:pStyle w:val="Tabletext"/>
              <w:jc w:val="center"/>
            </w:pPr>
            <w:r>
              <w:t>32</w:t>
            </w:r>
            <w:r>
              <w:rPr>
                <w:lang w:val="fr-FR"/>
              </w:rPr>
              <w:t>,</w:t>
            </w:r>
            <w:r>
              <w:t>2</w:t>
            </w:r>
          </w:p>
        </w:tc>
      </w:tr>
      <w:tr w:rsidR="00222625" w:rsidTr="00222625">
        <w:trPr>
          <w:jc w:val="center"/>
        </w:trPr>
        <w:tc>
          <w:tcPr>
            <w:tcW w:w="6237" w:type="dxa"/>
          </w:tcPr>
          <w:p w:rsidR="00222625" w:rsidRDefault="00222625" w:rsidP="00222625">
            <w:pPr>
              <w:pStyle w:val="Tabletext"/>
              <w:rPr>
                <w:lang w:val="fr-FR"/>
              </w:rPr>
            </w:pPr>
            <w:r>
              <w:rPr>
                <w:rFonts w:hint="cs"/>
                <w:rtl/>
              </w:rPr>
              <w:t xml:space="preserve">عدد الفواصل زمنية للمهاتفة/ الرزم </w:t>
            </w:r>
            <w:proofErr w:type="spellStart"/>
            <w:r>
              <w:rPr>
                <w:lang w:val="fr-FR"/>
              </w:rPr>
              <w:t>TDMA</w:t>
            </w:r>
            <w:proofErr w:type="spellEnd"/>
          </w:p>
        </w:tc>
        <w:tc>
          <w:tcPr>
            <w:tcW w:w="3402" w:type="dxa"/>
            <w:vAlign w:val="center"/>
          </w:tcPr>
          <w:p w:rsidR="00222625" w:rsidRDefault="00222625" w:rsidP="00222625">
            <w:pPr>
              <w:pStyle w:val="Tabletext"/>
              <w:jc w:val="center"/>
            </w:pPr>
            <w:r>
              <w:t>6</w:t>
            </w:r>
          </w:p>
        </w:tc>
      </w:tr>
      <w:tr w:rsidR="00222625" w:rsidTr="00222625">
        <w:trPr>
          <w:jc w:val="center"/>
        </w:trPr>
        <w:tc>
          <w:tcPr>
            <w:tcW w:w="6237" w:type="dxa"/>
          </w:tcPr>
          <w:p w:rsidR="00222625" w:rsidRDefault="00222625" w:rsidP="00222625">
            <w:pPr>
              <w:pStyle w:val="Tabletext"/>
            </w:pPr>
            <w:r>
              <w:rPr>
                <w:rFonts w:hint="cs"/>
                <w:rtl/>
              </w:rPr>
              <w:t>أقصى سعة للساتل</w:t>
            </w:r>
          </w:p>
        </w:tc>
        <w:tc>
          <w:tcPr>
            <w:tcW w:w="3402" w:type="dxa"/>
          </w:tcPr>
          <w:p w:rsidR="00222625" w:rsidRDefault="00222625" w:rsidP="00222625">
            <w:pPr>
              <w:pStyle w:val="Tabletext"/>
              <w:jc w:val="center"/>
              <w:rPr>
                <w:rtl/>
                <w:lang w:bidi="ar-SY"/>
              </w:rPr>
            </w:pPr>
            <w:r>
              <w:t>4 500</w:t>
            </w:r>
            <w:r>
              <w:rPr>
                <w:rFonts w:hint="cs"/>
                <w:rtl/>
                <w:lang w:bidi="ar-SY"/>
              </w:rPr>
              <w:t xml:space="preserve"> قناة هاتفية</w:t>
            </w:r>
          </w:p>
        </w:tc>
      </w:tr>
      <w:tr w:rsidR="00222625" w:rsidTr="00222625">
        <w:trPr>
          <w:jc w:val="center"/>
        </w:trPr>
        <w:tc>
          <w:tcPr>
            <w:tcW w:w="6237" w:type="dxa"/>
          </w:tcPr>
          <w:p w:rsidR="00222625" w:rsidRDefault="00222625" w:rsidP="00222625">
            <w:pPr>
              <w:pStyle w:val="Tabletext"/>
            </w:pPr>
            <w:r>
              <w:rPr>
                <w:rFonts w:hint="cs"/>
                <w:rtl/>
              </w:rPr>
              <w:t>أقصى حمولة حركة للحزمة الواحدة</w:t>
            </w:r>
          </w:p>
        </w:tc>
        <w:tc>
          <w:tcPr>
            <w:tcW w:w="3402" w:type="dxa"/>
          </w:tcPr>
          <w:p w:rsidR="00222625" w:rsidRDefault="00222625" w:rsidP="003245C5">
            <w:pPr>
              <w:pStyle w:val="Tabletext"/>
              <w:jc w:val="center"/>
              <w:rPr>
                <w:rtl/>
                <w:lang w:val="fr-FR" w:bidi="ar-SY"/>
              </w:rPr>
            </w:pPr>
            <w:r>
              <w:t>MHz </w:t>
            </w:r>
            <w:r w:rsidR="003245C5">
              <w:t>1</w:t>
            </w:r>
            <w:r>
              <w:t>/</w:t>
            </w:r>
            <w:r>
              <w:rPr>
                <w:lang w:val="fr-FR"/>
              </w:rPr>
              <w:t>MHz </w:t>
            </w:r>
            <w:r w:rsidR="003245C5">
              <w:rPr>
                <w:lang w:val="fr-FR"/>
              </w:rPr>
              <w:t>2</w:t>
            </w:r>
          </w:p>
        </w:tc>
      </w:tr>
    </w:tbl>
    <w:p w:rsidR="003245C5" w:rsidRDefault="003245C5" w:rsidP="003245C5">
      <w:pPr>
        <w:rPr>
          <w:rtl/>
          <w:lang w:val="fr-FR"/>
        </w:rPr>
      </w:pPr>
    </w:p>
    <w:p w:rsidR="003245C5" w:rsidRDefault="003245C5" w:rsidP="003245C5">
      <w:pPr>
        <w:rPr>
          <w:rtl/>
          <w:lang w:val="fr-FR"/>
        </w:rPr>
      </w:pPr>
    </w:p>
    <w:p w:rsidR="003245C5" w:rsidRDefault="003245C5" w:rsidP="003245C5">
      <w:pPr>
        <w:rPr>
          <w:rtl/>
          <w:lang w:val="fr-FR"/>
        </w:rPr>
      </w:pPr>
    </w:p>
    <w:p w:rsidR="00222625" w:rsidRDefault="00222625" w:rsidP="00222625">
      <w:pPr>
        <w:pStyle w:val="Heading1"/>
        <w:rPr>
          <w:rtl/>
          <w:lang w:val="fr-FR" w:bidi="ar-SY"/>
        </w:rPr>
      </w:pPr>
      <w:r>
        <w:rPr>
          <w:lang w:val="fr-FR"/>
        </w:rPr>
        <w:t>5</w:t>
      </w:r>
      <w:r>
        <w:rPr>
          <w:rFonts w:hint="cs"/>
          <w:rtl/>
          <w:lang w:val="fr-FR" w:bidi="ar-SY"/>
        </w:rPr>
        <w:tab/>
        <w:t>توزيع الخبو في الخدمة الثابتة</w:t>
      </w:r>
    </w:p>
    <w:p w:rsidR="00222625" w:rsidRDefault="00222625" w:rsidP="00222625">
      <w:pPr>
        <w:rPr>
          <w:rtl/>
          <w:lang w:val="fr-FR" w:bidi="ar-SY"/>
        </w:rPr>
      </w:pPr>
      <w:r>
        <w:rPr>
          <w:rFonts w:hint="cs"/>
          <w:rtl/>
          <w:lang w:val="fr-FR" w:bidi="ar-SY"/>
        </w:rPr>
        <w:t xml:space="preserve">يقدر توزيع الخبو خلال نسب مئوية مختلفة من الوقت وفقاً للتوصية </w:t>
      </w:r>
      <w:r>
        <w:rPr>
          <w:lang w:val="fr-FR"/>
        </w:rPr>
        <w:t>ITU-R P.530</w:t>
      </w:r>
      <w:r>
        <w:rPr>
          <w:rFonts w:hint="cs"/>
          <w:rtl/>
          <w:lang w:val="fr-FR" w:bidi="ar-SY"/>
        </w:rPr>
        <w:t xml:space="preserve">. ويقدم الشكل </w:t>
      </w:r>
      <w:r>
        <w:rPr>
          <w:lang w:val="fr-FR"/>
        </w:rPr>
        <w:t>4</w:t>
      </w:r>
      <w:r>
        <w:rPr>
          <w:rFonts w:hint="cs"/>
          <w:rtl/>
          <w:lang w:val="fr-FR" w:bidi="ar-SY"/>
        </w:rPr>
        <w:t xml:space="preserve"> توزيعاً نمطياً للخبو خلال مختلف النسب المئوية في موقع الصين على خط عرض </w:t>
      </w:r>
      <w:r>
        <w:rPr>
          <w:lang w:val="fr-FR"/>
        </w:rPr>
        <w:t>°30,78</w:t>
      </w:r>
      <w:r>
        <w:rPr>
          <w:rFonts w:hint="cs"/>
          <w:rtl/>
          <w:lang w:val="fr-FR" w:bidi="ar-SY"/>
        </w:rPr>
        <w:t xml:space="preserve"> شمالاً وخط طول </w:t>
      </w:r>
      <w:r>
        <w:rPr>
          <w:lang w:val="fr-FR"/>
        </w:rPr>
        <w:t>°129,96</w:t>
      </w:r>
      <w:r>
        <w:rPr>
          <w:rFonts w:hint="cs"/>
          <w:rtl/>
          <w:lang w:val="fr-FR" w:bidi="ar-SY"/>
        </w:rPr>
        <w:t xml:space="preserve"> شرقاً.</w:t>
      </w:r>
    </w:p>
    <w:p w:rsidR="00222625" w:rsidRDefault="00222625" w:rsidP="00222625">
      <w:pPr>
        <w:pStyle w:val="FigureNo"/>
        <w:rPr>
          <w:rtl/>
        </w:rPr>
      </w:pPr>
      <w:r>
        <w:rPr>
          <w:rFonts w:hint="cs"/>
          <w:rtl/>
        </w:rPr>
        <w:lastRenderedPageBreak/>
        <w:t>الش</w:t>
      </w:r>
      <w:r w:rsidR="003245C5">
        <w:rPr>
          <w:rFonts w:hint="cs"/>
          <w:rtl/>
        </w:rPr>
        <w:t>ـ</w:t>
      </w:r>
      <w:r>
        <w:rPr>
          <w:rFonts w:hint="cs"/>
          <w:rtl/>
        </w:rPr>
        <w:t xml:space="preserve">كل </w:t>
      </w:r>
      <w:r>
        <w:t>4</w:t>
      </w:r>
    </w:p>
    <w:p w:rsidR="00222625" w:rsidRDefault="00222625" w:rsidP="00222625">
      <w:pPr>
        <w:pStyle w:val="FigureTitle"/>
        <w:rPr>
          <w:rtl/>
        </w:rPr>
      </w:pPr>
      <w:r>
        <w:rPr>
          <w:rFonts w:hint="cs"/>
          <w:rtl/>
        </w:rPr>
        <w:t>عمق الخبو بدلالة الزمن</w:t>
      </w:r>
    </w:p>
    <w:p w:rsidR="00222625" w:rsidRDefault="00222625" w:rsidP="00222625">
      <w:pPr>
        <w:spacing w:before="360" w:line="187" w:lineRule="auto"/>
        <w:jc w:val="center"/>
        <w:rPr>
          <w:sz w:val="18"/>
          <w:szCs w:val="24"/>
          <w:lang w:val="fr-FR"/>
        </w:rPr>
      </w:pPr>
      <w:r>
        <w:rPr>
          <w:rFonts w:hint="cs"/>
          <w:sz w:val="18"/>
          <w:szCs w:val="24"/>
          <w:rtl/>
          <w:lang w:val="fr-FR" w:bidi="ar-SY"/>
        </w:rPr>
        <w:t>لحظة زمنية يتم فيها تجاوز عمق الخبو خلال الشهر الأكثر سوءاً وسطياً</w:t>
      </w:r>
      <w:r>
        <w:rPr>
          <w:sz w:val="18"/>
          <w:szCs w:val="24"/>
          <w:rtl/>
          <w:lang w:val="fr-FR" w:bidi="ar-SY"/>
        </w:rPr>
        <w:br/>
      </w:r>
      <w:r>
        <w:rPr>
          <w:rFonts w:hint="cs"/>
          <w:sz w:val="18"/>
          <w:szCs w:val="24"/>
          <w:rtl/>
          <w:lang w:val="fr-FR" w:bidi="ar-SY"/>
        </w:rPr>
        <w:t>في موقع نمطي في الصين</w:t>
      </w:r>
    </w:p>
    <w:p w:rsidR="00222625" w:rsidRDefault="001C03F1" w:rsidP="00222625">
      <w:pPr>
        <w:spacing w:after="200"/>
        <w:jc w:val="center"/>
        <w:rPr>
          <w:rtl/>
          <w:lang w:val="fr-FR" w:bidi="ar-SY"/>
        </w:rPr>
      </w:pPr>
      <w:r>
        <w:rPr>
          <w:noProof/>
          <w:rtl/>
          <w:lang w:eastAsia="zh-CN"/>
        </w:rPr>
        <w:pict>
          <v:group id="_x0000_s15454" style="position:absolute;left:0;text-align:left;margin-left:27.4pt;margin-top:84.05pt;width:270.15pt;height:247.5pt;z-index:251660800" coordorigin="1603,4779" coordsize="5403,4950">
            <v:shape id="_x0000_s15455" type="#_x0000_t202" style="position:absolute;left:5534;top:9369;width:1472;height:360" filled="f" stroked="f">
              <v:textbox inset="0,0,0,0">
                <w:txbxContent>
                  <w:p w:rsidR="00222625" w:rsidRDefault="00222625" w:rsidP="00222625">
                    <w:pPr>
                      <w:jc w:val="center"/>
                      <w:rPr>
                        <w:sz w:val="18"/>
                        <w:szCs w:val="24"/>
                        <w:rtl/>
                        <w:lang w:bidi="ar-SY"/>
                      </w:rPr>
                    </w:pPr>
                    <w:proofErr w:type="gramStart"/>
                    <w:r>
                      <w:rPr>
                        <w:rFonts w:hint="cs"/>
                        <w:sz w:val="18"/>
                        <w:szCs w:val="24"/>
                        <w:rtl/>
                        <w:lang w:bidi="ar-SY"/>
                      </w:rPr>
                      <w:t>اللحظة</w:t>
                    </w:r>
                    <w:proofErr w:type="gramEnd"/>
                    <w:r>
                      <w:rPr>
                        <w:rFonts w:hint="cs"/>
                        <w:sz w:val="18"/>
                        <w:szCs w:val="24"/>
                        <w:rtl/>
                        <w:lang w:bidi="ar-SY"/>
                      </w:rPr>
                      <w:t xml:space="preserve"> الزمنية</w:t>
                    </w:r>
                  </w:p>
                </w:txbxContent>
              </v:textbox>
            </v:shape>
            <v:shape id="_x0000_s15456" type="#_x0000_t202" style="position:absolute;left:1603;top:4779;width:701;height:2542" filled="f" stroked="f">
              <v:textbox style="layout-flow:vertical;mso-layout-flow-alt:bottom-to-top" inset="0,0,0,0">
                <w:txbxContent>
                  <w:p w:rsidR="00222625" w:rsidRDefault="00222625" w:rsidP="00222625">
                    <w:pPr>
                      <w:jc w:val="center"/>
                      <w:rPr>
                        <w:sz w:val="18"/>
                        <w:szCs w:val="24"/>
                        <w:lang w:val="fr-FR"/>
                      </w:rPr>
                    </w:pPr>
                    <w:r>
                      <w:rPr>
                        <w:rFonts w:hint="cs"/>
                        <w:sz w:val="18"/>
                        <w:szCs w:val="24"/>
                        <w:rtl/>
                        <w:lang w:bidi="ar-SY"/>
                      </w:rPr>
                      <w:t xml:space="preserve">عمق الخبو </w:t>
                    </w:r>
                    <w:r>
                      <w:rPr>
                        <w:sz w:val="18"/>
                        <w:szCs w:val="24"/>
                        <w:lang w:val="fr-FR"/>
                      </w:rPr>
                      <w:t>(dB)</w:t>
                    </w:r>
                  </w:p>
                </w:txbxContent>
              </v:textbox>
            </v:shape>
          </v:group>
        </w:pict>
      </w:r>
      <w:r w:rsidRPr="001C03F1">
        <w:rPr>
          <w:rtl/>
          <w:lang w:val="fr-FR" w:bidi="ar-SY"/>
        </w:rPr>
      </w:r>
      <w:r>
        <w:rPr>
          <w:lang w:val="fr-FR" w:bidi="ar-SY"/>
        </w:rPr>
        <w:pict>
          <v:group id="_x0000_s14865" editas="canvas" style="width:416.2pt;height:342.4pt;mso-position-horizontal-relative:char;mso-position-vertical-relative:line" coordorigin="-1,-41" coordsize="8324,6848">
            <o:lock v:ext="edit" aspectratio="t"/>
            <v:shape id="_x0000_s14866" type="#_x0000_t75" style="position:absolute;left:-1;top:-41;width:8324;height:6848" o:preferrelative="f">
              <v:fill o:detectmouseclick="t"/>
              <v:path o:extrusionok="t" o:connecttype="none"/>
              <o:lock v:ext="edit" text="t"/>
            </v:shape>
            <v:group id="_x0000_s14867" style="position:absolute;left:446;top:101;width:7809;height:6530" coordorigin="446,101" coordsize="7809,6530">
              <v:line id="_x0000_s14868" style="position:absolute" from="739,5233" to="8078,5234" strokeweight="0"/>
              <v:line id="_x0000_s14869" style="position:absolute" from="739,4666" to="8078,4667" strokeweight="0"/>
              <v:line id="_x0000_s14870" style="position:absolute" from="739,4099" to="8078,4100" strokeweight="0"/>
              <v:line id="_x0000_s14871" style="position:absolute" from="739,3532" to="8078,3533" strokeweight="0"/>
              <v:line id="_x0000_s14872" style="position:absolute" from="739,2965" to="8078,2966" strokeweight="0"/>
              <v:line id="_x0000_s14873" style="position:absolute" from="739,2398" to="8078,2399" strokeweight="0"/>
              <v:line id="_x0000_s14874" style="position:absolute" from="739,1831" to="8078,1832" strokeweight="0"/>
              <v:line id="_x0000_s14875" style="position:absolute" from="739,1264" to="8078,1265" strokeweight="0"/>
              <v:line id="_x0000_s14876" style="position:absolute" from="739,697" to="8078,698" strokeweight="0"/>
              <v:line id="_x0000_s14877" style="position:absolute" from="7766,130" to="7767,5795" strokeweight="0"/>
              <v:line id="_x0000_s14878" style="position:absolute" from="7579,130" to="7580,5795" strokeweight="0"/>
              <v:line id="_x0000_s14879" style="position:absolute" from="7449,130" to="7450,5795" strokeweight="0"/>
              <v:line id="_x0000_s14880" style="position:absolute" from="7349,130" to="7350,5795" strokeweight="0"/>
              <v:line id="_x0000_s14881" style="position:absolute" from="7262,130" to="7263,5795" strokeweight="0"/>
              <v:line id="_x0000_s14882" style="position:absolute" from="7195,130" to="7196,5795" strokeweight="0"/>
              <v:line id="_x0000_s14883" style="position:absolute" from="7133,130" to="7134,5795" strokeweight="0"/>
              <v:line id="_x0000_s14884" style="position:absolute" from="7080,130" to="7081,5795" strokeweight="0"/>
              <v:line id="_x0000_s14885" style="position:absolute" from="7032,130" to="7033,5795" strokeweight="0"/>
              <v:line id="_x0000_s14886" style="position:absolute" from="6715,130" to="6716,5795" strokeweight="0"/>
              <v:line id="_x0000_s14887" style="position:absolute" from="6528,130" to="6529,5795" strokeweight="0"/>
              <v:line id="_x0000_s14888" style="position:absolute" from="6399,130" to="6400,5795" strokeweight="0"/>
              <v:line id="_x0000_s14889" style="position:absolute" from="6298,130" to="6299,5795" strokeweight="0"/>
              <v:line id="_x0000_s14890" style="position:absolute" from="6212,130" to="6213,5795" strokeweight="0"/>
              <v:line id="_x0000_s14891" style="position:absolute" from="6145,130" to="6146,5795" strokeweight="0"/>
              <v:line id="_x0000_s14892" style="position:absolute" from="6082,130" to="6083,5795" strokeweight="0"/>
              <v:line id="_x0000_s14893" style="position:absolute" from="6030,130" to="6031,5795" strokeweight="0"/>
              <v:line id="_x0000_s14894" style="position:absolute" from="5982,130" to="5983,5795" strokeweight="0"/>
              <v:line id="_x0000_s14895" style="position:absolute" from="5665,130" to="5666,5795" strokeweight="0"/>
              <v:line id="_x0000_s14896" style="position:absolute" from="5478,130" to="5479,5795" strokeweight="0"/>
              <v:line id="_x0000_s14897" style="position:absolute" from="5348,130" to="5349,5795" strokeweight="0"/>
              <v:line id="_x0000_s14898" style="position:absolute" from="5248,130" to="5249,5795" strokeweight="0"/>
              <v:line id="_x0000_s14899" style="position:absolute" from="5166,130" to="5167,5795" strokeweight="0"/>
              <v:line id="_x0000_s14900" style="position:absolute" from="5094,130" to="5095,5795" strokeweight="0"/>
              <v:line id="_x0000_s14901" style="position:absolute" from="5032,130" to="5033,5795" strokeweight="0"/>
              <v:line id="_x0000_s14902" style="position:absolute" from="4979,130" to="4980,5795" strokeweight="0"/>
              <v:line id="_x0000_s14903" style="position:absolute" from="4931,130" to="4932,5795" strokeweight="0"/>
              <v:line id="_x0000_s14904" style="position:absolute" from="4614,130" to="4615,5795" strokeweight="0"/>
              <v:line id="_x0000_s14905" style="position:absolute" from="4427,130" to="4428,5795" strokeweight="0"/>
              <v:line id="_x0000_s14906" style="position:absolute" from="4298,130" to="4299,5795" strokeweight="0"/>
              <v:line id="_x0000_s14907" style="position:absolute" from="4197,130" to="4198,5795" strokeweight="0"/>
              <v:line id="_x0000_s14908" style="position:absolute" from="4116,130" to="4117,5795" strokeweight="0"/>
              <v:line id="_x0000_s14909" style="position:absolute" from="4044,130" to="4045,5795" strokeweight="0"/>
              <v:line id="_x0000_s14910" style="position:absolute" from="3981,130" to="3982,5795" strokeweight="0"/>
              <v:line id="_x0000_s14911" style="position:absolute" from="3929,130" to="3930,5795" strokeweight="0"/>
              <v:line id="_x0000_s14912" style="position:absolute" from="3881,130" to="3882,5795" strokeweight="0"/>
              <v:line id="_x0000_s14913" style="position:absolute" from="3564,130" to="3565,5795" strokeweight="0"/>
              <v:line id="_x0000_s14914" style="position:absolute" from="3382,130" to="3383,5795" strokeweight="0"/>
              <v:line id="_x0000_s14915" style="position:absolute" from="3247,130" to="3248,5795" strokeweight="0"/>
              <v:line id="_x0000_s14916" style="position:absolute" from="3147,130" to="3148,5795" strokeweight="0"/>
              <v:line id="_x0000_s14917" style="position:absolute" from="3065,130" to="3066,5795" strokeweight="0"/>
              <v:line id="_x0000_s14918" style="position:absolute" from="2993,130" to="2994,5795" strokeweight="0"/>
              <v:line id="_x0000_s14919" style="position:absolute" from="2931,130" to="2932,5795" strokeweight="0"/>
              <v:line id="_x0000_s14920" style="position:absolute" from="2878,130" to="2879,5795" strokeweight="0"/>
              <v:line id="_x0000_s14921" style="position:absolute" from="2830,130" to="2831,5795" strokeweight="0"/>
              <v:line id="_x0000_s14922" style="position:absolute" from="2513,130" to="2514,5795" strokeweight="0"/>
              <v:line id="_x0000_s14923" style="position:absolute" from="2331,130" to="2332,5795" strokeweight="0"/>
              <v:line id="_x0000_s14924" style="position:absolute" from="2197,130" to="2198,5795" strokeweight="0"/>
              <v:line id="_x0000_s14925" style="position:absolute" from="2096,130" to="2097,5795" strokeweight="0"/>
              <v:line id="_x0000_s14926" style="position:absolute" from="2015,130" to="2016,5795" strokeweight="0"/>
              <v:line id="_x0000_s14927" style="position:absolute" from="1943,130" to="1944,5795" strokeweight="0"/>
              <v:line id="_x0000_s14928" style="position:absolute" from="1880,130" to="1881,5795" strokeweight="0"/>
              <v:line id="_x0000_s14929" style="position:absolute" from="1828,130" to="1829,5795" strokeweight="0"/>
              <v:line id="_x0000_s14930" style="position:absolute" from="1780,130" to="1781,5795" strokeweight="0"/>
              <v:line id="_x0000_s14931" style="position:absolute" from="1463,130" to="1464,5795" strokeweight="0"/>
              <v:line id="_x0000_s14932" style="position:absolute" from="1281,130" to="1282,5795" strokeweight="0"/>
              <v:line id="_x0000_s14933" style="position:absolute" from="1146,130" to="1147,5795" strokeweight="0"/>
              <v:line id="_x0000_s14934" style="position:absolute" from="1046,130" to="1047,5795" strokeweight="0"/>
              <v:line id="_x0000_s14935" style="position:absolute" from="964,130" to="965,5795" strokeweight="0"/>
              <v:line id="_x0000_s14936" style="position:absolute" from="892,130" to="893,5795" strokeweight="0"/>
              <v:line id="_x0000_s14937" style="position:absolute" from="830,130" to="831,5795" strokeweight="0"/>
              <v:line id="_x0000_s14938" style="position:absolute" from="777,130" to="778,5795" strokeweight="0"/>
              <v:shape id="_x0000_s14939" style="position:absolute;left:724;top:125;width:7363;height:5675" coordsize="7363,5675" path="m7363,5675l7363,,,,,5675r7363,l7359,5665,5,5665r5,5l10,5,5,9r7354,l7354,5r,5665l7359,5665r4,10xe" fillcolor="black" stroked="f">
                <v:path arrowok="t"/>
              </v:shape>
              <v:rect id="_x0000_s14940" style="position:absolute;left:7656;top:6420;width:599;height:211" fillcolor="#e5e5e5" stroked="f"/>
              <v:rect id="_x0000_s14941" style="position:absolute;left:7651;top:6420;width:534;height:187;mso-wrap-style:none" filled="f" stroked="f">
                <v:textbox style="mso-fit-shape-to-text:t" inset="0,0,0,0">
                  <w:txbxContent>
                    <w:p w:rsidR="00222625" w:rsidRPr="003245C5" w:rsidRDefault="00222625" w:rsidP="003245C5">
                      <w:pPr>
                        <w:spacing w:before="40"/>
                        <w:rPr>
                          <w:sz w:val="20"/>
                          <w:szCs w:val="28"/>
                        </w:rPr>
                      </w:pPr>
                      <w:r w:rsidRPr="003245C5">
                        <w:rPr>
                          <w:rFonts w:cs="Times New Roman"/>
                          <w:color w:val="000000"/>
                          <w:sz w:val="16"/>
                          <w:szCs w:val="16"/>
                        </w:rPr>
                        <w:t>1472-04</w:t>
                      </w:r>
                    </w:p>
                  </w:txbxContent>
                </v:textbox>
              </v:rect>
              <v:shape id="_x0000_s14942" style="position:absolute;left:7003;top:5752;width:53;height:86" coordsize="53,86" path="m24,l53,43,24,86,,43,24,xe" fillcolor="black" stroked="f">
                <v:path arrowok="t"/>
              </v:shape>
              <v:shape id="_x0000_s14943" style="position:absolute;left:6998;top:5747;width:63;height:96" coordsize="63,96" path="m34,5l24,10,53,53r,-10l24,87r10,4l10,48,34,5,24,5,,48,24,91r,5l29,96r5,l63,53r,-5l63,43,34,,29,,24,r,5l34,5xe" fillcolor="black" stroked="f">
                <v:path arrowok="t"/>
              </v:shape>
              <v:shape id="_x0000_s14944" style="position:absolute;left:6792;top:5531;width:58;height:81" coordsize="58,81" path="m29,l58,43,29,81,,43,29,xe" fillcolor="black" stroked="f">
                <v:path arrowok="t"/>
              </v:shape>
              <v:shape id="_x0000_s14945" style="position:absolute;left:6787;top:5526;width:68;height:91" coordsize="68,91" path="m39,10r-10,l58,53r,-10l29,82r10,l10,43r,10l39,10,29,,,43r,5l,53,29,91r5,l39,91,68,53r,-5l68,43,39,,34,,29,,39,10xe" fillcolor="black" stroked="f">
                <v:path arrowok="t"/>
              </v:shape>
              <v:shape id="_x0000_s14946" style="position:absolute;left:6687;top:5415;width:57;height:87" coordsize="57,87" path="m28,l57,44,28,87,,44,28,xe" fillcolor="black" stroked="f">
                <v:path arrowok="t"/>
              </v:shape>
              <v:shape id="_x0000_s14947" style="position:absolute;left:6682;top:5411;width:67;height:96" coordsize="67,96" path="m38,9r-9,l57,52r,-9l29,86r9,l9,43r,9l38,9,29,,,43r,5l,52,29,96r4,l38,96,67,52r,-4l67,43,38,,33,,29,r9,9xe" fillcolor="black" stroked="f">
                <v:path arrowok="t"/>
              </v:shape>
              <v:shape id="_x0000_s14948" style="position:absolute;left:6586;top:5305;width:53;height:82" coordsize="53,82" path="m29,l53,43,29,82,,43,29,xe" fillcolor="black" stroked="f">
                <v:path arrowok="t"/>
              </v:shape>
              <v:shape id="_x0000_s14949" style="position:absolute;left:6581;top:5300;width:62;height:91" coordsize="62,91" path="m39,10l29,5,53,48r,-5l29,82r10,l10,43r,10l39,10,29,,,43r,5l,53,29,91r5,l39,91,62,53r,-5l39,5,39,,34,,29,,39,10xe" fillcolor="black" stroked="f">
                <v:path arrowok="t"/>
              </v:shape>
              <v:shape id="_x0000_s14950" style="position:absolute;left:6480;top:5190;width:58;height:86" coordsize="58,86" path="m24,l58,43,24,86,,43,24,xe" fillcolor="black" stroked="f">
                <v:path arrowok="t"/>
              </v:shape>
              <v:shape id="_x0000_s14951" style="position:absolute;left:6476;top:5185;width:67;height:96" coordsize="67,96" path="m33,5l24,9,57,53r,-10l24,86r9,5l9,48,33,5r-9,l,48,24,91r,5l28,96r5,l67,53r,-5l67,43,33,,28,,24,r,5l33,5xe" fillcolor="black" stroked="f">
                <v:path arrowok="t"/>
              </v:shape>
              <v:shape id="_x0000_s14952" style="position:absolute;left:6375;top:5074;width:53;height:87" coordsize="53,87" path="m29,l53,43,29,87,,43,29,xe" fillcolor="black" stroked="f">
                <v:path arrowok="t"/>
              </v:shape>
              <v:shape id="_x0000_s14953" style="position:absolute;left:6370;top:5069;width:62;height:97" coordsize="62,97" path="m38,10l29,5,53,48,29,92r9,-5l10,44r,9l38,10,29,,,44r,4l,53,29,97r5,l38,97r,-5l62,48,38,5,38,,34,,29,r9,10xe" fillcolor="black" stroked="f">
                <v:path arrowok="t"/>
              </v:shape>
              <v:shape id="_x0000_s14954" style="position:absolute;left:6269;top:4959;width:58;height:86" coordsize="58,86" path="m29,l58,48,29,86,,48,29,xe" fillcolor="black" stroked="f">
                <v:path arrowok="t"/>
              </v:shape>
              <v:shape id="_x0000_s14955" style="position:absolute;left:6265;top:4954;width:67;height:96" coordsize="67,96" path="m38,10r-10,l57,58r,-10l28,87r10,l9,48r,10l38,10,28,,,48r,5l,58,28,96r5,l38,96,67,58r,-5l67,48,38,,33,,28,,38,10xe" fillcolor="black" stroked="f">
                <v:path arrowok="t"/>
              </v:shape>
              <v:shape id="_x0000_s14956" style="position:absolute;left:6164;top:4853;width:57;height:82" coordsize="57,82" path="m29,l57,39,29,82,,39,29,xe" fillcolor="black" stroked="f">
                <v:path arrowok="t"/>
              </v:shape>
              <v:shape id="_x0000_s14957" style="position:absolute;left:6159;top:4848;width:67;height:92" coordsize="67,92" path="m38,10r-9,l58,48r,-9l29,82r9,l10,39r,9l38,10,29,,,39r,5l,48,29,92r5,l38,92,67,48r,-4l67,39,38,,34,,29,r9,10xe" fillcolor="black" stroked="f">
                <v:path arrowok="t"/>
              </v:shape>
              <v:shape id="_x0000_s14958" style="position:absolute;left:6058;top:4738;width:58;height:82" coordsize="58,82" path="m29,l58,43,29,82,,43,29,xe" fillcolor="black" stroked="f">
                <v:path arrowok="t"/>
              </v:shape>
              <v:shape id="_x0000_s14959" style="position:absolute;left:6053;top:4733;width:68;height:91" coordsize="68,91" path="m39,10r-10,l58,53r,-10l29,82r10,l10,43r,10l39,10,29,,,43r,5l,53,29,91r5,l39,91,68,53r,-5l68,43,39,,34,,29,,39,10xe" fillcolor="black" stroked="f">
                <v:path arrowok="t"/>
              </v:shape>
              <v:shape id="_x0000_s14960" style="position:absolute;left:5953;top:4623;width:57;height:81" coordsize="57,81" path="m29,l57,43,29,81,,43,29,xe" fillcolor="black" stroked="f">
                <v:path arrowok="t"/>
              </v:shape>
              <v:shape id="_x0000_s14961" style="position:absolute;left:5948;top:4618;width:67;height:91" coordsize="67,91" path="m38,9r-9,l58,53r,-10l29,81r9,l10,43r,10l38,9,29,,,43r,5l,53,29,91r5,l38,91,67,53r,-5l67,43,38,,34,,29,r9,9xe" fillcolor="black" stroked="f">
                <v:path arrowok="t"/>
              </v:shape>
              <v:shape id="_x0000_s14962" style="position:absolute;left:5852;top:4507;width:53;height:87" coordsize="53,87" path="m29,l53,43,29,87,,43,29,xe" fillcolor="black" stroked="f">
                <v:path arrowok="t"/>
              </v:shape>
              <v:shape id="_x0000_s14963" style="position:absolute;left:5847;top:4502;width:63;height:97" coordsize="63,97" path="m39,10l29,5,53,48,29,92,39,87,10,44r,9l39,10,29,,,44r,4l,53,29,97r5,l39,97r,-5l63,48,39,5,39,,34,,29,,39,10xe" fillcolor="black" stroked="f">
                <v:path arrowok="t"/>
              </v:shape>
              <v:shape id="_x0000_s14964" style="position:absolute;left:5747;top:4397;width:52;height:81" coordsize="52,81" path="m23,l52,38,23,81,,38,23,xe" fillcolor="black" stroked="f">
                <v:path arrowok="t"/>
              </v:shape>
              <v:shape id="_x0000_s14965" style="position:absolute;left:5742;top:4392;width:62;height:91" coordsize="62,91" path="m33,9r-9,l52,48r,-10l24,82r9,4l9,43r,5l33,9,24,,,38r,5l24,86r,5l28,91r5,l62,48r,-5l62,38,33,,28,,24,r9,9xe" fillcolor="black" stroked="f">
                <v:path arrowok="t"/>
              </v:shape>
              <v:shape id="_x0000_s14966" style="position:absolute;left:5641;top:4281;width:53;height:87" coordsize="53,87" path="m24,l53,48,24,87,,48,24,xe" fillcolor="black" stroked="f">
                <v:path arrowok="t"/>
              </v:shape>
              <v:shape id="_x0000_s14967" style="position:absolute;left:5636;top:4277;width:63;height:96" coordsize="63,96" path="m34,4l24,9,53,57r,-9l24,86r10,l10,48r,4l34,4,24,4,,52r,5l24,96r5,l34,96,63,57r,-5l63,48,34,,29,,24,r,4l34,4xe" fillcolor="black" stroked="f">
                <v:path arrowok="t"/>
              </v:shape>
              <v:shape id="_x0000_s14968" style="position:absolute;left:5535;top:4171;width:53;height:86" coordsize="53,86" path="m24,l53,38,24,86,,38,24,xe" fillcolor="black" stroked="f">
                <v:path arrowok="t"/>
              </v:shape>
              <v:shape id="_x0000_s14969" style="position:absolute;left:5531;top:4166;width:62;height:96" coordsize="62,96" path="m33,10r-9,l52,48r,-10l24,87r9,4l9,43r,5l33,10,24,,,38r,5l24,91r,5l28,96r5,l62,48r,-5l62,38,33,,28,,24,r9,10xe" fillcolor="black" stroked="f">
                <v:path arrowok="t"/>
              </v:shape>
              <v:shape id="_x0000_s14970" style="position:absolute;left:5430;top:4056;width:53;height:81" coordsize="53,81" path="m24,l53,43,24,81,,43,24,xe" fillcolor="black" stroked="f">
                <v:path arrowok="t"/>
              </v:shape>
              <v:shape id="_x0000_s14971" style="position:absolute;left:5425;top:4051;width:62;height:91" coordsize="62,91" path="m34,5l24,9,53,53r,-10l24,81r10,l10,43r,5l34,5,24,5,,48r,5l24,91r5,l34,91,62,53r,-5l62,43,34,,29,,24,r,5l34,5xe" fillcolor="black" stroked="f">
                <v:path arrowok="t"/>
              </v:shape>
              <v:shape id="_x0000_s14972" style="position:absolute;left:5320;top:3940;width:57;height:87" coordsize="57,87" path="m28,l57,43,28,87,,43,28,xe" fillcolor="black" stroked="f">
                <v:path arrowok="t"/>
              </v:shape>
              <v:shape id="_x0000_s14973" style="position:absolute;left:5315;top:3935;width:67;height:96" coordsize="67,96" path="m38,10r-9,l57,53r,-9l29,87r9,l9,44r,9l38,10,29,,,44r,4l,53,29,96r4,l38,96,67,53r,-5l67,44,38,,33,,29,r9,10xe" fillcolor="black" stroked="f">
                <v:path arrowok="t"/>
              </v:shape>
              <v:shape id="_x0000_s14974" style="position:absolute;left:5219;top:3825;width:57;height:86" coordsize="57,86" path="m29,l57,43,29,86,,43,29,xe" fillcolor="black" stroked="f">
                <v:path arrowok="t"/>
              </v:shape>
              <v:shape id="_x0000_s14975" style="position:absolute;left:5214;top:3820;width:67;height:96" coordsize="67,96" path="m38,10r-9,l58,53r,-10l29,87r9,l10,43r,10l38,10,29,,,43r,5l,53,29,96r5,l38,96,67,53r,-5l67,43,38,,34,,29,r9,10xe" fillcolor="black" stroked="f">
                <v:path arrowok="t"/>
              </v:shape>
              <v:shape id="_x0000_s14976" style="position:absolute;left:5113;top:3714;width:53;height:87" coordsize="53,87" path="m29,l53,44,29,87,,44,29,xe" fillcolor="black" stroked="f">
                <v:path arrowok="t"/>
              </v:shape>
              <v:shape id="_x0000_s14977" style="position:absolute;left:5109;top:3710;width:62;height:96" coordsize="62,96" path="m38,9l28,4,52,48,28,91,38,86,9,43r,9l38,9,28,,,43r,5l,52,28,96r5,l38,96r,-5l62,48,38,4,38,,33,,28,,38,9xe" fillcolor="black" stroked="f">
                <v:path arrowok="t"/>
              </v:shape>
              <v:shape id="_x0000_s14978" style="position:absolute;left:5013;top:3604;width:52;height:81" coordsize="52,81" path="m24,l52,38,24,81,,38,24,xe" fillcolor="black" stroked="f">
                <v:path arrowok="t"/>
              </v:shape>
              <v:shape id="_x0000_s14979" style="position:absolute;left:5008;top:3599;width:62;height:91" coordsize="62,91" path="m33,10r-9,l53,48r,-10l24,82r9,4l9,43r,5l33,10,24,,,38r,5l24,86r,5l29,91r4,l62,48r,-5l62,38,33,,29,,24,r9,10xe" fillcolor="black" stroked="f">
                <v:path arrowok="t"/>
              </v:shape>
              <v:shape id="_x0000_s14980" style="position:absolute;left:4902;top:3488;width:58;height:87" coordsize="58,87" path="m29,l58,44,29,87,,44,29,xe" fillcolor="black" stroked="f">
                <v:path arrowok="t"/>
              </v:shape>
              <v:shape id="_x0000_s14981" style="position:absolute;left:4897;top:3484;width:68;height:96" coordsize="68,96" path="m39,9l29,9,58,53r,-10l29,86r10,l10,43r,10l39,9,29,,,43r,5l,53,29,96r5,l39,96,68,53r,-5l68,43,39,,34,,29,,39,9xe" fillcolor="black" stroked="f">
                <v:path arrowok="t"/>
              </v:shape>
              <v:shape id="_x0000_s14982" style="position:absolute;left:4802;top:3373;width:52;height:82" coordsize="52,82" path="m24,l52,43,24,82,,43,24,xe" fillcolor="black" stroked="f">
                <v:path arrowok="t"/>
              </v:shape>
              <v:shape id="_x0000_s14983" style="position:absolute;left:4797;top:3368;width:62;height:92" coordsize="62,92" path="m33,5r-9,5l53,53r,-9l24,82r9,l9,44r,4l33,5r-9,l,48r,5l24,92r5,l33,92,62,53r,-5l62,44,33,,29,,24,r,5l33,5xe" fillcolor="black" stroked="f">
                <v:path arrowok="t"/>
              </v:shape>
              <v:shape id="_x0000_s14984" style="position:absolute;left:4696;top:3258;width:53;height:86" coordsize="53,86" path="m24,l53,43,24,86,,43,24,xe" fillcolor="black" stroked="f">
                <v:path arrowok="t"/>
              </v:shape>
              <v:shape id="_x0000_s14985" style="position:absolute;left:4691;top:3253;width:63;height:96" coordsize="63,96" path="m34,5l24,10,53,53r,-10l24,87r10,4l10,48,34,5,24,5,,48,24,91r,5l29,96r5,l63,53r,-5l63,43,34,,29,,24,r,5l34,5xe" fillcolor="black" stroked="f">
                <v:path arrowok="t"/>
              </v:shape>
              <v:shape id="_x0000_s14986" style="position:absolute;left:4586;top:3147;width:57;height:87" coordsize="57,87" path="m28,l57,44,28,87,,44,28,xe" fillcolor="black" stroked="f">
                <v:path arrowok="t"/>
              </v:shape>
              <v:shape id="_x0000_s14987" style="position:absolute;left:4581;top:3142;width:67;height:97" coordsize="67,97" path="m38,10r-9,l57,53r,-9l29,87r9,l9,44r,9l38,10,29,,,44r,5l,53,29,97r4,l38,97,67,53r,-4l67,44,38,,33,,29,r9,10xe" fillcolor="black" stroked="f">
                <v:path arrowok="t"/>
              </v:shape>
              <v:shape id="_x0000_s14988" style="position:absolute;left:4485;top:3037;width:53;height:81" coordsize="53,81" path="m24,l53,43,24,81,,43,24,xe" fillcolor="black" stroked="f">
                <v:path arrowok="t"/>
              </v:shape>
              <v:shape id="_x0000_s14989" style="position:absolute;left:4480;top:3032;width:63;height:91" coordsize="63,91" path="m34,5l24,10,53,53r,-10l24,82r10,l10,43r,5l34,5,24,5,,48r,5l24,91r5,l34,91,63,53r,-5l63,43,34,,29,,24,r,5l34,5xe" fillcolor="black" stroked="f">
                <v:path arrowok="t"/>
              </v:shape>
              <v:shape id="_x0000_s14990" style="position:absolute;left:4394;top:2921;width:53;height:87" coordsize="53,87" path="m29,l53,39,29,87,,39,29,xe" fillcolor="black" stroked="f">
                <v:path arrowok="t"/>
              </v:shape>
              <v:shape id="_x0000_s14991" style="position:absolute;left:4389;top:2917;width:62;height:96" coordsize="62,96" path="m38,9r-9,l53,48r,-5l29,91r9,-5l10,38r,10l38,9,29,,,38r,5l,48,29,96r5,l38,96r,-5l62,43r,-5l38,,34,,29,r9,9xe" fillcolor="black" stroked="f">
                <v:path arrowok="t"/>
              </v:shape>
              <v:shape id="_x0000_s14992" style="position:absolute;left:4298;top:2806;width:57;height:87" coordsize="57,87" path="m29,l57,43,29,87,,43,29,xe" fillcolor="black" stroked="f">
                <v:path arrowok="t"/>
              </v:shape>
              <v:shape id="_x0000_s14993" style="position:absolute;left:4293;top:2801;width:67;height:96" coordsize="67,96" path="m38,10r-9,l58,53r,-9l29,87r9,l10,44r,9l38,10,29,,,44r,4l,53,29,96r5,l38,96,67,53r,-5l67,44,38,,34,,29,r9,10xe" fillcolor="black" stroked="f">
                <v:path arrowok="t"/>
              </v:shape>
              <v:shape id="_x0000_s14994" style="position:absolute;left:4207;top:2691;width:53;height:81" coordsize="53,81" path="m24,l53,43,24,81,,43,24,xe" fillcolor="black" stroked="f">
                <v:path arrowok="t"/>
              </v:shape>
              <v:shape id="_x0000_s14995" style="position:absolute;left:4202;top:2686;width:62;height:91" coordsize="62,91" path="m34,5l24,10,53,53r,-10l24,82r10,l10,43r,5l34,5,24,5,,48r,5l24,91r5,l34,91,62,53r,-5l62,43,34,,29,,24,r,5l34,5xe" fillcolor="black" stroked="f">
                <v:path arrowok="t"/>
              </v:shape>
              <v:shape id="_x0000_s14996" style="position:absolute;left:4116;top:2585;width:52;height:82" coordsize="52,82" path="m24,l52,39,24,82,,39,24,xe" fillcolor="black" stroked="f">
                <v:path arrowok="t"/>
              </v:shape>
              <v:shape id="_x0000_s14997" style="position:absolute;left:4111;top:2580;width:62;height:92" coordsize="62,92" path="m33,10r-9,l53,48r,-9l24,82r9,5l9,44r,4l33,10,24,,,39r,5l24,87r,5l29,92r4,l62,48r,-4l62,39,33,,29,,24,r9,10xe" fillcolor="black" stroked="f">
                <v:path arrowok="t"/>
              </v:shape>
              <v:shape id="_x0000_s14998" style="position:absolute;left:4020;top:2465;width:57;height:86" coordsize="57,86" path="m28,l57,48,28,86,,48,28,xe" fillcolor="black" stroked="f">
                <v:path arrowok="t"/>
              </v:shape>
              <v:shape id="_x0000_s14999" style="position:absolute;left:4015;top:2460;width:67;height:96" coordsize="67,96" path="m38,10r-9,l57,58r,-10l29,87r9,l9,48r,10l38,10,29,,,48r,5l,58,29,96r4,l38,96,67,58r,-5l67,48,38,,33,,29,r9,10xe" fillcolor="black" stroked="f">
                <v:path arrowok="t"/>
              </v:shape>
              <v:shape id="_x0000_s15000" style="position:absolute;left:3929;top:2350;width:52;height:86" coordsize="52,86" path="m24,l52,48,24,86,,48,24,xe" fillcolor="black" stroked="f">
                <v:path arrowok="t"/>
              </v:shape>
              <v:shape id="_x0000_s15001" style="position:absolute;left:3924;top:2345;width:62;height:96" coordsize="62,96" path="m33,5l24,9,53,57r,-9l24,86r9,l9,48r,5l33,5r-9,l,53r,4l24,96r5,l33,96,62,57r,-4l62,48,33,,29,,24,r,5l33,5xe" fillcolor="black" stroked="f">
                <v:path arrowok="t"/>
              </v:shape>
              <v:shape id="_x0000_s15002" style="position:absolute;left:3833;top:2239;width:57;height:87" coordsize="57,87" path="m28,l57,39,28,87,,39,28,xe" fillcolor="black" stroked="f">
                <v:path arrowok="t"/>
              </v:shape>
              <v:shape id="_x0000_s15003" style="position:absolute;left:3828;top:2234;width:67;height:96" coordsize="67,96" path="m38,10r-9,l57,48r,-9l29,87r9,l9,39r,9l38,10,29,,,39r,5l,48,29,96r4,l38,96,67,48r,-4l67,39,38,,33,,29,r9,10xe" fillcolor="black" stroked="f">
                <v:path arrowok="t"/>
              </v:shape>
              <v:shape id="_x0000_s15004" style="position:absolute;left:3741;top:2124;width:53;height:86" coordsize="53,86" path="m24,l53,43,24,86,,43,24,xe" fillcolor="black" stroked="f">
                <v:path arrowok="t"/>
              </v:shape>
              <v:shape id="_x0000_s15005" style="position:absolute;left:3737;top:2119;width:62;height:96" coordsize="62,96" path="m33,5r-9,5l52,53r,-10l24,86r9,5l9,48,33,5r-9,l,48,24,91r,5l28,96r5,l62,53r,-5l62,43,33,,28,,24,r,5l33,5xe" fillcolor="black" stroked="f">
                <v:path arrowok="t"/>
              </v:shape>
              <v:shape id="_x0000_s15006" style="position:absolute;left:3650;top:2013;width:53;height:87" coordsize="53,87" path="m24,l53,43,24,87,,43,24,xe" fillcolor="black" stroked="f">
                <v:path arrowok="t"/>
              </v:shape>
              <v:shape id="_x0000_s15007" style="position:absolute;left:3646;top:2008;width:62;height:97" coordsize="62,97" path="m33,5r-9,5l52,53r,-9l24,87r9,5l9,48,33,5r-9,l,48,24,92r,5l28,97r5,l62,53r,-5l62,44,33,,28,,24,r,5l33,5xe" fillcolor="black" stroked="f">
                <v:path arrowok="t"/>
              </v:shape>
              <v:shape id="_x0000_s15008" style="position:absolute;left:3554;top:1903;width:58;height:86" coordsize="58,86" path="m29,l58,38,29,86,,38,29,xe" fillcolor="black" stroked="f">
                <v:path arrowok="t"/>
              </v:shape>
              <v:shape id="_x0000_s15009" style="position:absolute;left:3550;top:1898;width:67;height:96" coordsize="67,96" path="m38,9l28,9,57,48r,-10l28,86r10,l9,38r,10l38,9,28,,,38r,5l,48,28,96r5,l38,96,67,48r,-5l67,38,38,,33,,28,,38,9xe" fillcolor="black" stroked="f">
                <v:path arrowok="t"/>
              </v:shape>
              <v:shape id="_x0000_s15010" style="position:absolute;left:3458;top:1783;width:58;height:86" coordsize="58,86" path="m29,l58,43,29,86,,43,29,xe" fillcolor="black" stroked="f">
                <v:path arrowok="t"/>
              </v:shape>
              <v:shape id="_x0000_s15011" style="position:absolute;left:3454;top:1778;width:67;height:96" coordsize="67,96" path="m38,9l28,9,57,53r,-10l28,86r10,l9,43r,10l38,9,28,,,43r,5l,53,28,96r5,l38,96,67,53r,-5l67,43,38,,33,,28,,38,9xe" fillcolor="black" stroked="f">
                <v:path arrowok="t"/>
              </v:shape>
              <v:shape id="_x0000_s15012" style="position:absolute;left:3367;top:1672;width:53;height:82" coordsize="53,82" path="m24,l53,43,24,82,,43,24,xe" fillcolor="black" stroked="f">
                <v:path arrowok="t"/>
              </v:shape>
              <v:shape id="_x0000_s15013" style="position:absolute;left:3363;top:1667;width:62;height:92" coordsize="62,92" path="m33,5r-9,5l52,53r,-10l24,82r9,l9,43r,5l33,5r-9,l,48r,5l24,92r4,l33,92,62,53r,-5l62,43,33,,28,,24,r,5l33,5xe" fillcolor="black" stroked="f">
                <v:path arrowok="t"/>
              </v:shape>
              <v:shape id="_x0000_s15014" style="position:absolute;left:3271;top:1557;width:53;height:86" coordsize="53,86" path="m29,l53,43,29,86,,43,29,xe" fillcolor="black" stroked="f">
                <v:path arrowok="t"/>
              </v:shape>
              <v:shape id="_x0000_s15015" style="position:absolute;left:3267;top:1552;width:62;height:96" coordsize="62,96" path="m38,10l28,5,52,48,28,91,38,86,9,43r,10l38,10,28,,,43r,5l,53,28,96r5,l38,96r,-5l62,48,38,5,38,,33,,28,,38,10xe" fillcolor="black" stroked="f">
                <v:path arrowok="t"/>
              </v:shape>
              <v:shape id="_x0000_s15016" style="position:absolute;left:3171;top:1446;width:57;height:87" coordsize="57,87" path="m28,l57,43,28,87,,43,28,xe" fillcolor="black" stroked="f">
                <v:path arrowok="t"/>
              </v:shape>
              <v:shape id="_x0000_s15017" style="position:absolute;left:3166;top:1441;width:67;height:96" coordsize="67,96" path="m38,10r-9,l57,53r,-9l29,87r9,l9,44r,9l38,10,29,,,44r,4l,53,29,96r4,l38,96,67,53r,-5l67,44,38,,33,,29,r9,10xe" fillcolor="black" stroked="f">
                <v:path arrowok="t"/>
              </v:shape>
              <v:shape id="_x0000_s15018" style="position:absolute;left:3070;top:1331;width:57;height:86" coordsize="57,86" path="m29,l57,43,29,86,,43,29,xe" fillcolor="black" stroked="f">
                <v:path arrowok="t"/>
              </v:shape>
              <v:shape id="_x0000_s15019" style="position:absolute;left:3065;top:1326;width:67;height:96" coordsize="67,96" path="m38,10r-9,l58,53r,-10l29,87r9,l10,43r,10l38,10,29,,,43r,5l,53,29,96r5,l38,96,67,53r,-5l67,43,38,,34,,29,r9,10xe" fillcolor="black" stroked="f">
                <v:path arrowok="t"/>
              </v:shape>
              <v:shape id="_x0000_s15020" style="position:absolute;left:2964;top:1220;width:58;height:82" coordsize="58,82" path="m29,l58,39,29,82,,39,29,xe" fillcolor="black" stroked="f">
                <v:path arrowok="t"/>
              </v:shape>
              <v:shape id="_x0000_s15021" style="position:absolute;left:2960;top:1216;width:67;height:91" coordsize="67,91" path="m38,9l28,9,57,48r,-10l28,81r10,l9,38r,10l38,9,28,,,38r,5l,48,28,91r5,l38,91,67,48r,-5l67,38,38,,33,,28,,38,9xe" fillcolor="black" stroked="f">
                <v:path arrowok="t"/>
              </v:shape>
              <v:shape id="_x0000_s15022" style="position:absolute;left:2854;top:1105;width:53;height:82" coordsize="53,82" path="m24,l53,43,24,82,,43,24,xe" fillcolor="black" stroked="f">
                <v:path arrowok="t"/>
              </v:shape>
              <v:shape id="_x0000_s15023" style="position:absolute;left:2849;top:1100;width:63;height:91" coordsize="63,91" path="m34,5l24,10,53,53r,-10l24,82r10,l10,43r,5l34,5,24,5,,48r,5l24,91r5,l34,91,63,53r,-5l63,43,34,,29,,24,r,5l34,5xe" fillcolor="black" stroked="f">
                <v:path arrowok="t"/>
              </v:shape>
              <v:shape id="_x0000_s15024" style="position:absolute;left:2729;top:990;width:58;height:86" coordsize="58,86" path="m29,l58,43,29,86,,43,29,xe" fillcolor="black" stroked="f">
                <v:path arrowok="t"/>
              </v:shape>
              <v:shape id="_x0000_s15025" style="position:absolute;left:2725;top:985;width:67;height:96" coordsize="67,96" path="m38,9l28,9,57,53r,-10l28,86r10,l9,43r,10l38,9,28,,,43r,5l,53,28,96r5,l38,96,67,53r,-5l67,43,38,,33,,28,,38,9xe" fillcolor="black" stroked="f">
                <v:path arrowok="t"/>
              </v:shape>
              <v:shape id="_x0000_s15026" style="position:absolute;left:2595;top:879;width:58;height:87" coordsize="58,87" path="m29,l58,43,29,87,,43,29,xe" fillcolor="black" stroked="f">
                <v:path arrowok="t"/>
              </v:shape>
              <v:shape id="_x0000_s15027" style="position:absolute;left:2590;top:874;width:67;height:96" coordsize="67,96" path="m39,10r-10,l58,53r,-9l29,87r10,l10,44r,9l39,10,29,,,44r,4l,53,29,96r5,l39,96,67,53r,-5l67,44,39,,34,,29,,39,10xe" fillcolor="black" stroked="f">
                <v:path arrowok="t"/>
              </v:shape>
              <v:shape id="_x0000_s15028" style="position:absolute;left:2446;top:764;width:58;height:86" coordsize="58,86" path="m29,l58,43,29,86,,43,29,xe" fillcolor="black" stroked="f">
                <v:path arrowok="t"/>
              </v:shape>
              <v:shape id="_x0000_s15029" style="position:absolute;left:2442;top:759;width:67;height:96" coordsize="67,96" path="m38,10r-10,l57,53r,-10l28,87r10,l9,43r,10l38,10,28,,,43r,5l,53,28,96r5,l38,96,67,53r,-5l67,43,38,,33,,28,,38,10xe" fillcolor="black" stroked="f">
                <v:path arrowok="t"/>
              </v:shape>
              <v:shape id="_x0000_s15030" style="position:absolute;left:2274;top:653;width:57;height:82" coordsize="57,82" path="m28,l57,39,28,82,,39,28,xe" fillcolor="black" stroked="f">
                <v:path arrowok="t"/>
              </v:shape>
              <v:shape id="_x0000_s15031" style="position:absolute;left:2269;top:648;width:67;height:92" coordsize="67,92" path="m38,10r-9,l57,49r,-10l29,82r9,l9,39r,10l38,10,29,,,39r,5l,49,29,92r4,l38,92,67,49r,-5l67,39,38,,33,,29,r9,10xe" fillcolor="black" stroked="f">
                <v:path arrowok="t"/>
              </v:shape>
              <v:shape id="_x0000_s15032" style="position:absolute;left:2072;top:538;width:53;height:86" coordsize="53,86" path="m29,l53,43,29,86,,43,29,xe" fillcolor="black" stroked="f">
                <v:path arrowok="t"/>
              </v:shape>
              <v:shape id="_x0000_s15033" style="position:absolute;left:2067;top:533;width:63;height:96" coordsize="63,96" path="m39,10l29,5,53,48,29,91,39,87,10,43r,10l39,10,29,,,43r,5l,53,29,96r5,l39,96r,-5l63,48,39,5,39,,34,,29,,39,10xe" fillcolor="black" stroked="f">
                <v:path arrowok="t"/>
              </v:shape>
              <v:shape id="_x0000_s15034" style="position:absolute;left:1837;top:423;width:53;height:81" coordsize="53,81" path="m24,l53,43,24,81,,43,24,xe" fillcolor="black" stroked="f">
                <v:path arrowok="t"/>
              </v:shape>
              <v:shape id="_x0000_s15035" style="position:absolute;left:1832;top:418;width:63;height:91" coordsize="63,91" path="m34,5l24,9,53,53r,-10l24,82r10,l10,43r,5l34,5,24,5,,48r,5l24,91r5,l34,91,63,53r,-5l63,43,34,,29,,24,r,5l34,5xe" fillcolor="black" stroked="f">
                <v:path arrowok="t"/>
              </v:shape>
              <v:shape id="_x0000_s15036" style="position:absolute;left:1559;top:312;width:58;height:87" coordsize="58,87" path="m29,l58,43,29,87,,43,29,xe" fillcolor="black" stroked="f">
                <v:path arrowok="t"/>
              </v:shape>
              <v:shape id="_x0000_s15037" style="position:absolute;left:1554;top:307;width:67;height:96" coordsize="67,96" path="m39,10r-10,l58,53r,-9l29,87r10,l10,44r,9l39,10,29,,,44r,4l,53,29,96r5,l39,96,67,53r,-5l67,44,39,,34,,29,,39,10xe" fillcolor="black" stroked="f">
                <v:path arrowok="t"/>
              </v:shape>
              <v:shape id="_x0000_s15038" style="position:absolute;left:1238;top:197;width:57;height:81" coordsize="57,81" path="m28,l57,43,28,81,,43,28,xe" fillcolor="black" stroked="f">
                <v:path arrowok="t"/>
              </v:shape>
              <v:shape id="_x0000_s15039" style="position:absolute;left:1233;top:192;width:67;height:91" coordsize="67,91" path="m38,10r-9,l57,53r,-10l29,82r9,l9,43r,10l38,10,29,,,43r,5l,53,29,91r4,l38,91,67,53r,-5l67,43,38,,33,,29,r9,10xe" fillcolor="black" stroked="f">
                <v:path arrowok="t"/>
              </v:shape>
              <v:shape id="_x0000_s15040" style="position:absolute;left:907;top:187;width:57;height:82" coordsize="57,82" path="m28,l57,43,28,82,,43,28,xe" fillcolor="black" stroked="f">
                <v:path arrowok="t"/>
              </v:shape>
              <v:shape id="_x0000_s15041" style="position:absolute;left:902;top:182;width:67;height:92" coordsize="67,92" path="m38,10r-9,l57,53r,-9l29,82r9,l9,44r,9l38,10,29,,,44r,4l,53,29,92r4,l38,92,67,53r,-5l67,44,38,,33,,29,r9,10xe" fillcolor="black" stroked="f">
                <v:path arrowok="t"/>
              </v:shape>
              <v:shape id="_x0000_s15042" style="position:absolute;left:907;top:173;width:57;height:86" coordsize="57,86" path="m28,l57,38,28,86,,38,28,xe" fillcolor="black" stroked="f">
                <v:path arrowok="t"/>
              </v:shape>
              <v:shape id="_x0000_s15043" style="position:absolute;left:902;top:168;width:67;height:96" coordsize="67,96" path="m38,10r-9,l57,48r,-10l29,86r9,l9,38r,10l38,10,29,,,38r,5l,48,29,96r4,l38,96,67,48,33,,29,r9,10xe" fillcolor="black" stroked="f">
                <v:path arrowok="t"/>
              </v:shape>
              <v:shape id="_x0000_s15044" style="position:absolute;left:907;top:163;width:57;height:87" coordsize="57,87" path="m28,l57,43,28,87,,43,28,xe" fillcolor="black" stroked="f">
                <v:path arrowok="t"/>
              </v:shape>
              <v:shape id="_x0000_s15045" style="position:absolute;left:902;top:158;width:67;height:96" coordsize="67,96" path="m38,10r-9,l57,53r,-9l29,87r9,l9,44r,9l38,10,29,,,44r,4l,53,29,96r4,l38,96,67,53r,-5l67,44,38,,33,,29,r9,10xe" fillcolor="black" stroked="f">
                <v:path arrowok="t"/>
              </v:shape>
              <v:shape id="_x0000_s15046" style="position:absolute;left:907;top:149;width:57;height:86" coordsize="57,86" path="m28,l57,48,28,86,,48,28,xe" fillcolor="black" stroked="f">
                <v:path arrowok="t"/>
              </v:shape>
              <v:shape id="_x0000_s15047" style="position:absolute;left:902;top:144;width:67;height:96" coordsize="67,96" path="m38,10r-9,l57,58r,-10l29,86r9,l9,48r,10l38,10,29,,,48r,5l,58,29,96r4,l38,96,67,58,33,,29,r9,10xe" fillcolor="black" stroked="f">
                <v:path arrowok="t"/>
              </v:shape>
              <v:shape id="_x0000_s15048" style="position:absolute;left:907;top:130;width:57;height:81" coordsize="57,81" path="m28,l57,43,28,81,,43,28,xe" fillcolor="black" stroked="f">
                <v:path arrowok="t"/>
              </v:shape>
              <v:shape id="_x0000_s15049" style="position:absolute;left:902;top:125;width:67;height:91" coordsize="67,91" path="m38,9r-9,l57,53r,-10l29,81r9,l9,43r,10l38,9,29,,,43r,5l,53,29,91r4,l38,91,67,53r,-5l67,43,38,,33,,29,r9,9xe" fillcolor="black" stroked="f">
                <v:path arrowok="t"/>
              </v:shape>
              <v:shape id="_x0000_s15050" style="position:absolute;left:907;top:120;width:57;height:82" coordsize="57,82" path="m28,l57,43,28,82,,43,28,xe" fillcolor="black" stroked="f">
                <v:path arrowok="t"/>
              </v:shape>
              <v:shape id="_x0000_s15051" style="position:absolute;left:902;top:115;width:67;height:91" coordsize="67,91" path="m38,10r-9,l57,53r,-10l29,82r9,l9,43r,10l38,10,29,,,43r,5l,53,29,91r4,l38,91,67,53,33,,29,r9,10xe" fillcolor="black" stroked="f">
                <v:path arrowok="t"/>
              </v:shape>
              <v:shape id="_x0000_s15052" style="position:absolute;left:907;top:105;width:57;height:87" coordsize="57,87" path="m28,l57,44,28,87,,44,28,xe" fillcolor="black" stroked="f">
                <v:path arrowok="t"/>
              </v:shape>
              <v:shape id="_x0000_s15053" style="position:absolute;left:902;top:101;width:67;height:96" coordsize="67,96" path="m38,9r-9,l57,53r,-10l29,86r9,l9,43r,10l38,9,29,,,43r,5l,53,29,96r4,l38,96,67,53r,-5l67,43,38,,33,,29,r9,9xe" fillcolor="black" stroked="f">
                <v:path arrowok="t"/>
              </v:shape>
              <v:shape id="_x0000_s15054" style="position:absolute;left:926;top:139;width:6116;height:5670" coordsize="6116,5670" path="m6101,5666r,4l6111,5670r,-4l6116,5666r,-10l6111,5656,6005,5541,5900,5430,5794,5315,5694,5204,5377,4858,5166,4637,5060,4522r5,l4964,4407r-4,l4849,4291,4744,4186r5,l4643,4065r-5,l4533,3955,4427,3840r5,l4331,3724r-5,l4221,3619r5,l4120,3498r-5,l4010,3388,3799,3157,3588,2936r5,l3506,2816r-96,-110l3314,2590,3132,2369r-96,-115l2854,2023r-96,-110l2667,1797r-96,-110l2475,1571r-91,-115l2379,1456,2278,1346r5,l2182,1230r-5,l2072,1115,1837,889r,-5l1703,774,1554,663,1381,543,1180,433,940,317,667,207,345,91r-5,l9,82r10,9l19,5r-5,l14,,5,r,5l,5r,5l,91r,5l5,96r,5l9,101r331,10l336,111,657,226,930,336r240,116l1372,562r172,120l1693,793r134,111l1827,899r235,226l2168,1240r-5,l2264,1355r5,l2369,1466r-4,l2456,1581r96,115l2648,1807r91,115l2835,2033r182,230l3113,2379r182,221l3391,2715r96,111l3573,2946r5,l3789,3167r211,231l4106,3508r-5,l4207,3628r4,l4317,3734r-5,l4413,3849r5,l4523,3965r106,110l4624,4075r105,120l4734,4195r106,106l4950,4416r-5,l5046,4532r5,l5156,4647r211,221l5684,5214r101,110l5890,5440r106,110l6101,5666xe" fillcolor="black" stroked="f">
                <v:path arrowok="t"/>
              </v:shape>
              <v:rect id="_x0000_s15055" style="position:absolute;left:691;top:5925;width:91;height:286;mso-wrap-style:none" filled="f" stroked="f">
                <v:textbox style="mso-fit-shape-to-text:t" inset="0,0,0,0">
                  <w:txbxContent>
                    <w:p w:rsidR="00222625" w:rsidRDefault="00222625" w:rsidP="00222625">
                      <w:r>
                        <w:rPr>
                          <w:rFonts w:cs="Times New Roman"/>
                          <w:color w:val="000000"/>
                          <w:sz w:val="18"/>
                          <w:szCs w:val="18"/>
                        </w:rPr>
                        <w:t>1</w:t>
                      </w:r>
                    </w:p>
                  </w:txbxContent>
                </v:textbox>
              </v:rect>
              <v:rect id="_x0000_s15056" style="position:absolute;left:1621;top:592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57" style="position:absolute;left:1799;top:5891;width:141;height:249;mso-wrap-style:none" filled="f" stroked="f">
                <v:textbox style="mso-fit-shape-to-text:t" inset="0,0,0,0">
                  <w:txbxContent>
                    <w:p w:rsidR="00222625" w:rsidRDefault="00222625" w:rsidP="00222625">
                      <w:r>
                        <w:rPr>
                          <w:rFonts w:cs="Times New Roman"/>
                          <w:color w:val="000000"/>
                          <w:sz w:val="14"/>
                          <w:szCs w:val="14"/>
                        </w:rPr>
                        <w:t>–1</w:t>
                      </w:r>
                    </w:p>
                  </w:txbxContent>
                </v:textbox>
              </v:rect>
              <v:rect id="_x0000_s15058" style="position:absolute;left:446;top:5694;width:181;height:286;mso-wrap-style:none" filled="f" stroked="f">
                <v:textbox style="mso-fit-shape-to-text:t" inset="0,0,0,0">
                  <w:txbxContent>
                    <w:p w:rsidR="00222625" w:rsidRDefault="00222625" w:rsidP="00222625">
                      <w:r>
                        <w:rPr>
                          <w:rFonts w:cs="Times New Roman"/>
                          <w:color w:val="000000"/>
                          <w:sz w:val="18"/>
                          <w:szCs w:val="18"/>
                        </w:rPr>
                        <w:t>50</w:t>
                      </w:r>
                    </w:p>
                  </w:txbxContent>
                </v:textbox>
              </v:rect>
              <v:rect id="_x0000_s15059" style="position:absolute;left:446;top:5122;width:181;height:286;mso-wrap-style:none" filled="f" stroked="f">
                <v:textbox style="mso-fit-shape-to-text:t" inset="0,0,0,0">
                  <w:txbxContent>
                    <w:p w:rsidR="00222625" w:rsidRDefault="00222625" w:rsidP="00222625">
                      <w:r>
                        <w:rPr>
                          <w:rFonts w:cs="Times New Roman"/>
                          <w:color w:val="000000"/>
                          <w:sz w:val="18"/>
                          <w:szCs w:val="18"/>
                        </w:rPr>
                        <w:t>45</w:t>
                      </w:r>
                    </w:p>
                  </w:txbxContent>
                </v:textbox>
              </v:rect>
              <v:rect id="_x0000_s15060" style="position:absolute;left:446;top:4550;width:181;height:286;mso-wrap-style:none" filled="f" stroked="f">
                <v:textbox style="mso-fit-shape-to-text:t" inset="0,0,0,0">
                  <w:txbxContent>
                    <w:p w:rsidR="00222625" w:rsidRDefault="00222625" w:rsidP="00222625">
                      <w:r>
                        <w:rPr>
                          <w:rFonts w:cs="Times New Roman"/>
                          <w:color w:val="000000"/>
                          <w:sz w:val="18"/>
                          <w:szCs w:val="18"/>
                        </w:rPr>
                        <w:t>40</w:t>
                      </w:r>
                    </w:p>
                  </w:txbxContent>
                </v:textbox>
              </v:rect>
              <v:rect id="_x0000_s15061" style="position:absolute;left:446;top:3983;width:181;height:286;mso-wrap-style:none" filled="f" stroked="f">
                <v:textbox style="mso-fit-shape-to-text:t" inset="0,0,0,0">
                  <w:txbxContent>
                    <w:p w:rsidR="00222625" w:rsidRDefault="00222625" w:rsidP="00222625">
                      <w:r>
                        <w:rPr>
                          <w:rFonts w:cs="Times New Roman"/>
                          <w:color w:val="000000"/>
                          <w:sz w:val="18"/>
                          <w:szCs w:val="18"/>
                        </w:rPr>
                        <w:t>35</w:t>
                      </w:r>
                    </w:p>
                  </w:txbxContent>
                </v:textbox>
              </v:rect>
              <v:rect id="_x0000_s15062" style="position:absolute;left:446;top:3421;width:181;height:286;mso-wrap-style:none" filled="f" stroked="f">
                <v:textbox style="mso-fit-shape-to-text:t" inset="0,0,0,0">
                  <w:txbxContent>
                    <w:p w:rsidR="00222625" w:rsidRDefault="00222625" w:rsidP="00222625">
                      <w:r>
                        <w:rPr>
                          <w:rFonts w:cs="Times New Roman"/>
                          <w:color w:val="000000"/>
                          <w:sz w:val="18"/>
                          <w:szCs w:val="18"/>
                        </w:rPr>
                        <w:t>30</w:t>
                      </w:r>
                    </w:p>
                  </w:txbxContent>
                </v:textbox>
              </v:rect>
              <v:rect id="_x0000_s15063" style="position:absolute;left:446;top:2854;width:181;height:286;mso-wrap-style:none" filled="f" stroked="f">
                <v:textbox style="mso-fit-shape-to-text:t" inset="0,0,0,0">
                  <w:txbxContent>
                    <w:p w:rsidR="00222625" w:rsidRDefault="00222625" w:rsidP="00222625">
                      <w:r>
                        <w:rPr>
                          <w:rFonts w:cs="Times New Roman"/>
                          <w:color w:val="000000"/>
                          <w:sz w:val="18"/>
                          <w:szCs w:val="18"/>
                        </w:rPr>
                        <w:t>25</w:t>
                      </w:r>
                    </w:p>
                  </w:txbxContent>
                </v:textbox>
              </v:rect>
              <v:rect id="_x0000_s15064" style="position:absolute;left:446;top:2282;width:181;height:286;mso-wrap-style:none" filled="f" stroked="f">
                <v:textbox style="mso-fit-shape-to-text:t" inset="0,0,0,0">
                  <w:txbxContent>
                    <w:p w:rsidR="00222625" w:rsidRDefault="00222625" w:rsidP="00222625">
                      <w:r>
                        <w:rPr>
                          <w:rFonts w:cs="Times New Roman"/>
                          <w:color w:val="000000"/>
                          <w:sz w:val="18"/>
                          <w:szCs w:val="18"/>
                        </w:rPr>
                        <w:t>20</w:t>
                      </w:r>
                    </w:p>
                  </w:txbxContent>
                </v:textbox>
              </v:rect>
              <v:rect id="_x0000_s15065" style="position:absolute;left:446;top:1725;width:181;height:286;mso-wrap-style:none" filled="f" stroked="f">
                <v:textbox style="mso-fit-shape-to-text:t" inset="0,0,0,0">
                  <w:txbxContent>
                    <w:p w:rsidR="00222625" w:rsidRDefault="00222625" w:rsidP="00222625">
                      <w:r>
                        <w:rPr>
                          <w:rFonts w:cs="Times New Roman"/>
                          <w:color w:val="000000"/>
                          <w:sz w:val="18"/>
                          <w:szCs w:val="18"/>
                        </w:rPr>
                        <w:t>15</w:t>
                      </w:r>
                    </w:p>
                  </w:txbxContent>
                </v:textbox>
              </v:rect>
              <v:rect id="_x0000_s15066" style="position:absolute;left:446;top:1163;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67" style="position:absolute;left:532;top:596;width:91;height:286;mso-wrap-style:none" filled="f" stroked="f">
                <v:textbox style="mso-fit-shape-to-text:t" inset="0,0,0,0">
                  <w:txbxContent>
                    <w:p w:rsidR="00222625" w:rsidRDefault="00222625" w:rsidP="00222625">
                      <w:r>
                        <w:rPr>
                          <w:rFonts w:cs="Times New Roman"/>
                          <w:color w:val="000000"/>
                          <w:sz w:val="18"/>
                          <w:szCs w:val="18"/>
                        </w:rPr>
                        <w:t>5</w:t>
                      </w:r>
                    </w:p>
                  </w:txbxContent>
                </v:textbox>
              </v:rect>
            </v:group>
            <v:rect id="_x0000_s15068" style="position:absolute;left:532;top:33;width:91;height:286;mso-wrap-style:none" filled="f" stroked="f">
              <v:textbox style="mso-fit-shape-to-text:t" inset="0,0,0,0">
                <w:txbxContent>
                  <w:p w:rsidR="00222625" w:rsidRDefault="00222625" w:rsidP="00222625">
                    <w:r>
                      <w:rPr>
                        <w:rFonts w:cs="Times New Roman"/>
                        <w:color w:val="000000"/>
                        <w:sz w:val="18"/>
                        <w:szCs w:val="18"/>
                      </w:rPr>
                      <w:t>0</w:t>
                    </w:r>
                  </w:p>
                </w:txbxContent>
              </v:textbox>
            </v:rect>
            <v:rect id="_x0000_s15069" style="position:absolute;left:2672;top:592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70" style="position:absolute;left:2849;top:5891;width:141;height:249;mso-wrap-style:none" filled="f" stroked="f">
              <v:textbox style="mso-fit-shape-to-text:t" inset="0,0,0,0">
                <w:txbxContent>
                  <w:p w:rsidR="00222625" w:rsidRDefault="00222625" w:rsidP="00222625">
                    <w:r>
                      <w:rPr>
                        <w:rFonts w:cs="Times New Roman"/>
                        <w:color w:val="000000"/>
                        <w:sz w:val="14"/>
                        <w:szCs w:val="14"/>
                      </w:rPr>
                      <w:t>–2</w:t>
                    </w:r>
                  </w:p>
                </w:txbxContent>
              </v:textbox>
            </v:rect>
            <v:rect id="_x0000_s15071" style="position:absolute;left:3717;top:592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72" style="position:absolute;left:3900;top:5891;width:141;height:249;mso-wrap-style:none" filled="f" stroked="f">
              <v:textbox style="mso-fit-shape-to-text:t" inset="0,0,0,0">
                <w:txbxContent>
                  <w:p w:rsidR="00222625" w:rsidRDefault="00222625" w:rsidP="00222625">
                    <w:r>
                      <w:rPr>
                        <w:rFonts w:cs="Times New Roman"/>
                        <w:color w:val="000000"/>
                        <w:sz w:val="14"/>
                        <w:szCs w:val="14"/>
                      </w:rPr>
                      <w:t>–3</w:t>
                    </w:r>
                  </w:p>
                </w:txbxContent>
              </v:textbox>
            </v:rect>
            <v:rect id="_x0000_s15073" style="position:absolute;left:4768;top:592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74" style="position:absolute;left:4945;top:5891;width:141;height:249;mso-wrap-style:none" filled="f" stroked="f">
              <v:textbox style="mso-fit-shape-to-text:t" inset="0,0,0,0">
                <w:txbxContent>
                  <w:p w:rsidR="00222625" w:rsidRDefault="00222625" w:rsidP="00222625">
                    <w:r>
                      <w:rPr>
                        <w:rFonts w:cs="Times New Roman"/>
                        <w:color w:val="000000"/>
                        <w:sz w:val="14"/>
                        <w:szCs w:val="14"/>
                      </w:rPr>
                      <w:t>–4</w:t>
                    </w:r>
                  </w:p>
                </w:txbxContent>
              </v:textbox>
            </v:rect>
            <v:rect id="_x0000_s15075" style="position:absolute;left:5828;top:592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76" style="position:absolute;left:6006;top:5891;width:141;height:249;mso-wrap-style:none" filled="f" stroked="f">
              <v:textbox style="mso-fit-shape-to-text:t" inset="0,0,0,0">
                <w:txbxContent>
                  <w:p w:rsidR="00222625" w:rsidRDefault="00222625" w:rsidP="00222625">
                    <w:r>
                      <w:rPr>
                        <w:rFonts w:cs="Times New Roman"/>
                        <w:color w:val="000000"/>
                        <w:sz w:val="14"/>
                        <w:szCs w:val="14"/>
                      </w:rPr>
                      <w:t>–5</w:t>
                    </w:r>
                  </w:p>
                </w:txbxContent>
              </v:textbox>
            </v:rect>
            <v:rect id="_x0000_s15077" style="position:absolute;left:6869;top:592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78" style="position:absolute;left:7051;top:5891;width:141;height:249;mso-wrap-style:none" filled="f" stroked="f">
              <v:textbox style="mso-fit-shape-to-text:t" inset="0,0,0,0">
                <w:txbxContent>
                  <w:p w:rsidR="00222625" w:rsidRDefault="00222625" w:rsidP="00222625">
                    <w:r>
                      <w:rPr>
                        <w:rFonts w:cs="Times New Roman"/>
                        <w:color w:val="000000"/>
                        <w:sz w:val="14"/>
                        <w:szCs w:val="14"/>
                      </w:rPr>
                      <w:t>–6</w:t>
                    </w:r>
                  </w:p>
                </w:txbxContent>
              </v:textbox>
            </v:rect>
            <v:rect id="_x0000_s15079" style="position:absolute;left:7919;top:592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5080" style="position:absolute;left:8102;top:5891;width:141;height:249;mso-wrap-style:none" filled="f" stroked="f">
              <v:textbox style="mso-fit-shape-to-text:t" inset="0,0,0,0">
                <w:txbxContent>
                  <w:p w:rsidR="00222625" w:rsidRDefault="00222625" w:rsidP="00222625">
                    <w:r>
                      <w:rPr>
                        <w:rFonts w:cs="Times New Roman"/>
                        <w:color w:val="000000"/>
                        <w:sz w:val="14"/>
                        <w:szCs w:val="14"/>
                      </w:rPr>
                      <w:t>–7</w:t>
                    </w:r>
                  </w:p>
                </w:txbxContent>
              </v:textbox>
            </v:rect>
            <w10:wrap type="none"/>
            <w10:anchorlock/>
          </v:group>
        </w:pict>
      </w:r>
    </w:p>
    <w:p w:rsidR="003245C5" w:rsidRDefault="003245C5" w:rsidP="003245C5">
      <w:pPr>
        <w:rPr>
          <w:rtl/>
          <w:lang w:val="fr-FR" w:bidi="ar-SY"/>
        </w:rPr>
      </w:pPr>
    </w:p>
    <w:p w:rsidR="003245C5" w:rsidRDefault="003245C5" w:rsidP="003245C5">
      <w:pPr>
        <w:rPr>
          <w:rtl/>
          <w:lang w:val="fr-FR" w:bidi="ar-SY"/>
        </w:rPr>
      </w:pPr>
    </w:p>
    <w:p w:rsidR="00222625" w:rsidRDefault="00222625" w:rsidP="00222625">
      <w:pPr>
        <w:pStyle w:val="Heading1"/>
        <w:rPr>
          <w:rtl/>
          <w:lang w:val="fr-FR" w:bidi="ar-SY"/>
        </w:rPr>
      </w:pPr>
      <w:r>
        <w:rPr>
          <w:lang w:val="fr-FR" w:bidi="ar-SY"/>
        </w:rPr>
        <w:t>6</w:t>
      </w:r>
      <w:r>
        <w:rPr>
          <w:rFonts w:hint="cs"/>
          <w:rtl/>
          <w:lang w:val="fr-FR" w:bidi="ar-SY"/>
        </w:rPr>
        <w:tab/>
        <w:t xml:space="preserve">قيم العامل </w:t>
      </w:r>
      <w:r w:rsidRPr="00F349E6">
        <w:rPr>
          <w:i/>
          <w:iCs/>
          <w:lang w:val="fr-FR" w:bidi="ar-SY"/>
        </w:rPr>
        <w:t>B</w:t>
      </w:r>
    </w:p>
    <w:p w:rsidR="00222625" w:rsidRDefault="00222625" w:rsidP="00222625">
      <w:pPr>
        <w:rPr>
          <w:rtl/>
          <w:lang w:val="fr-FR" w:bidi="ar-SY"/>
        </w:rPr>
      </w:pPr>
      <w:r>
        <w:rPr>
          <w:rFonts w:hint="cs"/>
          <w:rtl/>
          <w:lang w:val="fr-FR" w:bidi="ar-SY"/>
        </w:rPr>
        <w:t xml:space="preserve">يقدم الشكل </w:t>
      </w:r>
      <w:r>
        <w:rPr>
          <w:lang w:val="fr-FR"/>
        </w:rPr>
        <w:t>5</w:t>
      </w:r>
      <w:r>
        <w:rPr>
          <w:rFonts w:hint="cs"/>
          <w:rtl/>
          <w:lang w:val="fr-FR" w:bidi="ar-SY"/>
        </w:rPr>
        <w:t xml:space="preserve"> قيم العامل </w:t>
      </w:r>
      <w:r w:rsidRPr="00F349E6">
        <w:rPr>
          <w:i/>
          <w:iCs/>
          <w:lang w:val="fr-FR"/>
        </w:rPr>
        <w:t>B</w:t>
      </w:r>
      <w:r>
        <w:rPr>
          <w:rFonts w:hint="cs"/>
          <w:rtl/>
          <w:lang w:val="fr-FR" w:bidi="ar-SY"/>
        </w:rPr>
        <w:t xml:space="preserve"> في </w:t>
      </w:r>
      <w:proofErr w:type="spellStart"/>
      <w:r>
        <w:rPr>
          <w:rFonts w:hint="cs"/>
          <w:rtl/>
          <w:lang w:val="fr-FR" w:bidi="ar-SY"/>
        </w:rPr>
        <w:t>تخالفات</w:t>
      </w:r>
      <w:proofErr w:type="spellEnd"/>
      <w:r>
        <w:rPr>
          <w:rFonts w:hint="cs"/>
          <w:rtl/>
          <w:lang w:val="fr-FR" w:bidi="ar-SY"/>
        </w:rPr>
        <w:t xml:space="preserve"> تردد مختلفة بواسطة </w:t>
      </w:r>
      <w:proofErr w:type="spellStart"/>
      <w:r>
        <w:rPr>
          <w:rFonts w:hint="cs"/>
          <w:rtl/>
          <w:lang w:val="fr-FR" w:bidi="ar-SY"/>
        </w:rPr>
        <w:t>تلافيف</w:t>
      </w:r>
      <w:proofErr w:type="spellEnd"/>
      <w:r>
        <w:rPr>
          <w:rFonts w:hint="cs"/>
          <w:rtl/>
          <w:lang w:val="fr-FR" w:bidi="ar-SY"/>
        </w:rPr>
        <w:t xml:space="preserve"> طيف القدرة في النظام </w:t>
      </w:r>
      <w:proofErr w:type="spellStart"/>
      <w:r>
        <w:rPr>
          <w:lang w:val="fr-FR"/>
        </w:rPr>
        <w:t>FDM</w:t>
      </w:r>
      <w:proofErr w:type="spellEnd"/>
      <w:r>
        <w:rPr>
          <w:lang w:val="fr-FR"/>
        </w:rPr>
        <w:t>-FM</w:t>
      </w:r>
      <w:r>
        <w:rPr>
          <w:rFonts w:hint="cs"/>
          <w:rtl/>
          <w:lang w:val="fr-FR" w:bidi="ar-SY"/>
        </w:rPr>
        <w:t xml:space="preserve"> </w:t>
      </w:r>
      <w:proofErr w:type="spellStart"/>
      <w:r>
        <w:rPr>
          <w:rFonts w:hint="cs"/>
          <w:rtl/>
          <w:lang w:val="fr-FR" w:bidi="ar-SY"/>
        </w:rPr>
        <w:t>بـ</w:t>
      </w:r>
      <w:proofErr w:type="spellEnd"/>
      <w:r>
        <w:rPr>
          <w:lang w:val="fr-FR"/>
        </w:rPr>
        <w:t>960</w:t>
      </w:r>
      <w:r>
        <w:rPr>
          <w:rFonts w:hint="cs"/>
          <w:rtl/>
          <w:lang w:val="fr-FR" w:bidi="ar-SY"/>
        </w:rPr>
        <w:t xml:space="preserve"> قناة مع</w:t>
      </w:r>
      <w:r>
        <w:rPr>
          <w:rFonts w:hint="eastAsia"/>
          <w:rtl/>
          <w:lang w:val="fr-FR" w:bidi="ar-SY"/>
        </w:rPr>
        <w:t> </w:t>
      </w:r>
      <w:r>
        <w:rPr>
          <w:rFonts w:hint="cs"/>
          <w:rtl/>
          <w:lang w:val="fr-FR" w:bidi="ar-SY"/>
        </w:rPr>
        <w:t xml:space="preserve">موجة حاملة </w:t>
      </w:r>
      <w:proofErr w:type="spellStart"/>
      <w:r>
        <w:rPr>
          <w:lang w:val="fr-FR"/>
        </w:rPr>
        <w:t>QPSK</w:t>
      </w:r>
      <w:proofErr w:type="spellEnd"/>
      <w:r>
        <w:rPr>
          <w:lang w:val="fr-FR"/>
        </w:rPr>
        <w:t>/</w:t>
      </w:r>
      <w:proofErr w:type="spellStart"/>
      <w:r>
        <w:rPr>
          <w:lang w:val="fr-FR"/>
        </w:rPr>
        <w:t>FDMA</w:t>
      </w:r>
      <w:proofErr w:type="spellEnd"/>
      <w:r>
        <w:rPr>
          <w:rFonts w:hint="cs"/>
          <w:rtl/>
          <w:lang w:val="fr-FR" w:bidi="ar-SY"/>
        </w:rPr>
        <w:t xml:space="preserve"> بتردد </w:t>
      </w:r>
      <w:r>
        <w:rPr>
          <w:lang w:val="fr-FR"/>
        </w:rPr>
        <w:t>kHz 25</w:t>
      </w:r>
      <w:r>
        <w:rPr>
          <w:rFonts w:hint="cs"/>
          <w:rtl/>
          <w:lang w:val="fr-FR" w:bidi="ar-SY"/>
        </w:rPr>
        <w:t>.</w:t>
      </w:r>
    </w:p>
    <w:p w:rsidR="00222625" w:rsidRDefault="00222625" w:rsidP="00222625">
      <w:pPr>
        <w:pStyle w:val="Heading1"/>
        <w:rPr>
          <w:rtl/>
          <w:lang w:val="fr-FR" w:bidi="ar-SY"/>
        </w:rPr>
      </w:pPr>
      <w:r>
        <w:rPr>
          <w:lang w:val="fr-FR"/>
        </w:rPr>
        <w:t>7</w:t>
      </w:r>
      <w:r>
        <w:rPr>
          <w:rFonts w:hint="cs"/>
          <w:rtl/>
          <w:lang w:val="fr-FR" w:bidi="ar-SY"/>
        </w:rPr>
        <w:tab/>
        <w:t>نتائج المحاكاة</w:t>
      </w:r>
    </w:p>
    <w:p w:rsidR="00222625" w:rsidRDefault="00222625" w:rsidP="00222625">
      <w:pPr>
        <w:spacing w:line="187" w:lineRule="auto"/>
        <w:rPr>
          <w:rtl/>
          <w:lang w:val="fr-FR" w:bidi="ar-SY"/>
        </w:rPr>
      </w:pPr>
      <w:r>
        <w:rPr>
          <w:rFonts w:hint="cs"/>
          <w:rtl/>
          <w:lang w:val="fr-FR" w:bidi="ar-SY"/>
        </w:rPr>
        <w:t>تتم المحاكاة في زاوية السمت الأكثر سوءاً وبفواصل زمنية قدر كل منها</w:t>
      </w:r>
      <w:r>
        <w:rPr>
          <w:rFonts w:hint="cs"/>
          <w:rtl/>
          <w:lang w:val="fr-FR" w:bidi="ar-EG"/>
        </w:rPr>
        <w:t xml:space="preserve"> </w:t>
      </w:r>
      <w:r>
        <w:rPr>
          <w:lang w:val="fr-FR"/>
        </w:rPr>
        <w:t>50</w:t>
      </w:r>
      <w:r>
        <w:rPr>
          <w:rFonts w:hint="cs"/>
          <w:rtl/>
          <w:lang w:val="fr-FR" w:bidi="ar-SY"/>
        </w:rPr>
        <w:t xml:space="preserve"> </w:t>
      </w:r>
      <w:r>
        <w:rPr>
          <w:rFonts w:hint="cs"/>
          <w:rtl/>
          <w:lang w:val="fr-FR" w:bidi="ar-EG"/>
        </w:rPr>
        <w:t xml:space="preserve">ثانية </w:t>
      </w:r>
      <w:r>
        <w:rPr>
          <w:rFonts w:hint="cs"/>
          <w:rtl/>
          <w:lang w:val="fr-FR" w:bidi="ar-SY"/>
        </w:rPr>
        <w:t xml:space="preserve">ولمدة </w:t>
      </w:r>
      <w:r>
        <w:rPr>
          <w:lang w:val="fr-FR"/>
        </w:rPr>
        <w:t>50</w:t>
      </w:r>
      <w:r>
        <w:rPr>
          <w:rFonts w:hint="cs"/>
          <w:rtl/>
          <w:lang w:val="fr-FR" w:bidi="ar-SY"/>
        </w:rPr>
        <w:t xml:space="preserve"> يوماً. ويقدم الشكل </w:t>
      </w:r>
      <w:r>
        <w:rPr>
          <w:lang w:val="fr-FR"/>
        </w:rPr>
        <w:t>6</w:t>
      </w:r>
      <w:r>
        <w:rPr>
          <w:rFonts w:hint="cs"/>
          <w:rtl/>
          <w:lang w:val="fr-FR" w:bidi="ar-SY"/>
        </w:rPr>
        <w:t xml:space="preserve"> رسماً بيانياً لتوزيع التداخل وقدرة الضوضاء الحرارية خلال نسب مئوية زمنية مختلفة.</w:t>
      </w:r>
    </w:p>
    <w:p w:rsidR="00222625" w:rsidRDefault="00222625" w:rsidP="00222625">
      <w:pPr>
        <w:rPr>
          <w:rtl/>
          <w:lang w:val="fr-FR" w:bidi="ar-SY"/>
        </w:rPr>
      </w:pPr>
      <w:r>
        <w:rPr>
          <w:rFonts w:hint="cs"/>
          <w:rtl/>
          <w:lang w:val="fr-FR" w:bidi="ar-SY"/>
        </w:rPr>
        <w:t xml:space="preserve">وتقارن قيم ضوضاء التداخل في الأسلوب </w:t>
      </w:r>
      <w:proofErr w:type="spellStart"/>
      <w:r>
        <w:rPr>
          <w:lang w:val="fr-FR"/>
        </w:rPr>
        <w:t>FDM</w:t>
      </w:r>
      <w:proofErr w:type="spellEnd"/>
      <w:r>
        <w:rPr>
          <w:lang w:val="fr-FR"/>
        </w:rPr>
        <w:t>-FM</w:t>
      </w:r>
      <w:r>
        <w:rPr>
          <w:rFonts w:hint="cs"/>
          <w:rtl/>
          <w:lang w:val="fr-FR" w:bidi="ar-SY"/>
        </w:rPr>
        <w:t xml:space="preserve"> مع الأهداف التي تنصب عليها التوصية </w:t>
      </w:r>
      <w:r>
        <w:rPr>
          <w:lang w:val="fr-FR"/>
        </w:rPr>
        <w:t>ITU-R F.393</w:t>
      </w:r>
      <w:r>
        <w:rPr>
          <w:rFonts w:hint="cs"/>
          <w:rtl/>
          <w:lang w:val="fr-FR" w:bidi="ar-SY"/>
        </w:rPr>
        <w:t xml:space="preserve"> التي كانت قد</w:t>
      </w:r>
      <w:r>
        <w:rPr>
          <w:rFonts w:hint="eastAsia"/>
          <w:rtl/>
          <w:lang w:val="fr-FR" w:bidi="ar-SY"/>
        </w:rPr>
        <w:t> </w:t>
      </w:r>
      <w:r>
        <w:rPr>
          <w:rFonts w:hint="cs"/>
          <w:rtl/>
          <w:lang w:val="fr-FR" w:bidi="ar-SY"/>
        </w:rPr>
        <w:t>وزعت تناسبياً في هذا المثال. ونلاحظ أن أهداف نوعية الأهداف قد تحققت بشكل واضح على الأمدين الطويل والقصير. وينبغي إجراء مزيد من الدراسات فيما يخص فرضية التوزيع التناسبي.</w:t>
      </w:r>
    </w:p>
    <w:p w:rsidR="00222625" w:rsidRDefault="00222625" w:rsidP="00222625">
      <w:pPr>
        <w:pStyle w:val="FigureNo"/>
        <w:keepNext/>
        <w:keepLines/>
        <w:rPr>
          <w:rtl/>
        </w:rPr>
      </w:pPr>
      <w:r>
        <w:rPr>
          <w:rFonts w:hint="cs"/>
          <w:rtl/>
        </w:rPr>
        <w:lastRenderedPageBreak/>
        <w:t>الش</w:t>
      </w:r>
      <w:r w:rsidR="003245C5">
        <w:rPr>
          <w:rFonts w:hint="cs"/>
          <w:rtl/>
        </w:rPr>
        <w:t>ـ</w:t>
      </w:r>
      <w:r>
        <w:rPr>
          <w:rFonts w:hint="cs"/>
          <w:rtl/>
        </w:rPr>
        <w:t xml:space="preserve">كل </w:t>
      </w:r>
      <w:r>
        <w:t>5</w:t>
      </w:r>
    </w:p>
    <w:p w:rsidR="00222625" w:rsidRDefault="00222625" w:rsidP="00222625">
      <w:pPr>
        <w:pStyle w:val="FigureTitle"/>
        <w:keepNext/>
        <w:keepLines/>
        <w:rPr>
          <w:rtl/>
        </w:rPr>
      </w:pPr>
      <w:r>
        <w:rPr>
          <w:rFonts w:hint="cs"/>
          <w:rtl/>
        </w:rPr>
        <w:t xml:space="preserve">قيم العامل </w:t>
      </w:r>
      <w:r>
        <w:rPr>
          <w:i/>
          <w:iCs/>
        </w:rPr>
        <w:t>B</w:t>
      </w:r>
      <w:r>
        <w:rPr>
          <w:rFonts w:hint="cs"/>
          <w:rtl/>
        </w:rPr>
        <w:t xml:space="preserve"> بدلالة فصل الترددات في النظام </w:t>
      </w:r>
      <w:proofErr w:type="spellStart"/>
      <w:r>
        <w:t>FDM</w:t>
      </w:r>
      <w:proofErr w:type="spellEnd"/>
      <w:r>
        <w:t>-FM</w:t>
      </w:r>
    </w:p>
    <w:p w:rsidR="00222625" w:rsidRDefault="00222625" w:rsidP="00222625">
      <w:pPr>
        <w:keepNext/>
        <w:keepLines/>
        <w:spacing w:line="187" w:lineRule="auto"/>
        <w:jc w:val="center"/>
        <w:rPr>
          <w:sz w:val="18"/>
          <w:szCs w:val="24"/>
          <w:rtl/>
          <w:lang w:val="fr-FR" w:bidi="ar-SY"/>
        </w:rPr>
      </w:pPr>
      <w:r>
        <w:rPr>
          <w:rFonts w:hint="cs"/>
          <w:sz w:val="18"/>
          <w:szCs w:val="24"/>
          <w:rtl/>
          <w:lang w:val="fr-FR" w:bidi="ar-SY"/>
        </w:rPr>
        <w:t xml:space="preserve">تغير عامل تخفيف التداخل في نظام </w:t>
      </w:r>
      <w:proofErr w:type="spellStart"/>
      <w:r>
        <w:rPr>
          <w:rFonts w:hint="cs"/>
          <w:sz w:val="18"/>
          <w:szCs w:val="24"/>
          <w:rtl/>
          <w:lang w:val="fr-FR" w:bidi="ar-SY"/>
        </w:rPr>
        <w:t>بـ</w:t>
      </w:r>
      <w:proofErr w:type="spellEnd"/>
      <w:r>
        <w:rPr>
          <w:sz w:val="18"/>
          <w:szCs w:val="24"/>
          <w:lang w:val="fr-FR"/>
        </w:rPr>
        <w:t>960</w:t>
      </w:r>
      <w:r>
        <w:rPr>
          <w:sz w:val="18"/>
          <w:szCs w:val="24"/>
        </w:rPr>
        <w:t xml:space="preserve"> </w:t>
      </w:r>
      <w:r>
        <w:rPr>
          <w:rFonts w:hint="cs"/>
          <w:sz w:val="18"/>
          <w:szCs w:val="24"/>
          <w:rtl/>
          <w:lang w:val="fr-FR" w:bidi="ar-SY"/>
        </w:rPr>
        <w:t xml:space="preserve"> قناة في الخدمة الثابتة</w:t>
      </w:r>
    </w:p>
    <w:p w:rsidR="00222625" w:rsidRDefault="001C03F1" w:rsidP="00222625">
      <w:pPr>
        <w:spacing w:after="200"/>
        <w:jc w:val="center"/>
        <w:rPr>
          <w:rtl/>
          <w:lang w:val="fr-FR" w:bidi="ar-SY"/>
        </w:rPr>
      </w:pPr>
      <w:r>
        <w:rPr>
          <w:noProof/>
          <w:rtl/>
          <w:lang w:eastAsia="zh-CN"/>
        </w:rPr>
        <w:pict>
          <v:shape id="_x0000_s15463" type="#_x0000_t202" style="position:absolute;left:0;text-align:left;margin-left:39.7pt;margin-top:49.15pt;width:25.95pt;height:109.3pt;z-index:251664896" filled="f" stroked="f">
            <v:textbox style="layout-flow:vertical;mso-layout-flow-alt:bottom-to-top;mso-next-textbox:#_x0000_s15463" inset="0,0,0,0">
              <w:txbxContent>
                <w:p w:rsidR="00222625" w:rsidRDefault="00222625" w:rsidP="00222625">
                  <w:pPr>
                    <w:jc w:val="center"/>
                    <w:rPr>
                      <w:sz w:val="18"/>
                      <w:szCs w:val="24"/>
                      <w:lang w:val="fr-FR"/>
                    </w:rPr>
                  </w:pPr>
                  <w:r>
                    <w:rPr>
                      <w:rFonts w:hint="cs"/>
                      <w:sz w:val="18"/>
                      <w:szCs w:val="24"/>
                      <w:rtl/>
                      <w:lang w:bidi="ar-SY"/>
                    </w:rPr>
                    <w:t xml:space="preserve">قيم العامل </w:t>
                  </w:r>
                  <w:r>
                    <w:rPr>
                      <w:sz w:val="18"/>
                      <w:szCs w:val="24"/>
                      <w:lang w:val="fr-FR"/>
                    </w:rPr>
                    <w:t>(dB) </w:t>
                  </w:r>
                  <w:r>
                    <w:rPr>
                      <w:i/>
                      <w:iCs/>
                      <w:sz w:val="18"/>
                      <w:szCs w:val="24"/>
                      <w:lang w:val="fr-FR"/>
                    </w:rPr>
                    <w:t>B</w:t>
                  </w:r>
                </w:p>
              </w:txbxContent>
            </v:textbox>
          </v:shape>
        </w:pict>
      </w:r>
      <w:r>
        <w:rPr>
          <w:noProof/>
          <w:rtl/>
          <w:lang w:eastAsia="zh-CN"/>
        </w:rPr>
        <w:pict>
          <v:shape id="_x0000_s15464" type="#_x0000_t202" style="position:absolute;left:0;text-align:left;margin-left:190.5pt;margin-top:199.9pt;width:83.4pt;height:26.7pt;z-index:251665920" filled="f" stroked="f">
            <v:textbox style="mso-next-textbox:#_x0000_s15464" inset="0,0,0,0">
              <w:txbxContent>
                <w:p w:rsidR="00222625" w:rsidRDefault="00222625" w:rsidP="00222625">
                  <w:pPr>
                    <w:jc w:val="center"/>
                    <w:rPr>
                      <w:sz w:val="18"/>
                      <w:szCs w:val="24"/>
                      <w:lang w:val="fr-FR"/>
                    </w:rPr>
                  </w:pPr>
                  <w:r>
                    <w:rPr>
                      <w:rFonts w:hint="cs"/>
                      <w:sz w:val="18"/>
                      <w:szCs w:val="24"/>
                      <w:rtl/>
                      <w:lang w:bidi="ar-SY"/>
                    </w:rPr>
                    <w:t xml:space="preserve">تخالف التردد </w:t>
                  </w:r>
                  <w:r>
                    <w:rPr>
                      <w:sz w:val="18"/>
                      <w:szCs w:val="24"/>
                      <w:lang w:val="fr-FR"/>
                    </w:rPr>
                    <w:t>(kHz)</w:t>
                  </w:r>
                </w:p>
              </w:txbxContent>
            </v:textbox>
          </v:shape>
        </w:pict>
      </w:r>
      <w:r w:rsidRPr="001C03F1">
        <w:rPr>
          <w:rtl/>
          <w:lang w:val="fr-FR" w:bidi="ar-SY"/>
        </w:rPr>
      </w:r>
      <w:r>
        <w:rPr>
          <w:lang w:val="fr-FR" w:bidi="ar-SY"/>
        </w:rPr>
        <w:pict>
          <v:group id="_x0000_s4063" editas="canvas" style="width:390.3pt;height:227.15pt;mso-position-horizontal-relative:char;mso-position-vertical-relative:line" coordorigin="-3,29" coordsize="7806,4543">
            <o:lock v:ext="edit" aspectratio="t"/>
            <v:shape id="_x0000_s4064" type="#_x0000_t75" style="position:absolute;left:-3;top:29;width:7806;height:4543" o:preferrelative="f">
              <v:fill o:detectmouseclick="t"/>
              <v:path o:extrusionok="t" o:connecttype="none"/>
              <o:lock v:ext="edit" text="t"/>
            </v:shape>
            <v:group id="_x0000_s4065" style="position:absolute;left:589;top:140;width:7131;height:4256" coordorigin="589,140" coordsize="7131,4256">
              <v:line id="_x0000_s4066" style="position:absolute" from="628,3427" to="7516,3428" strokeweight="0"/>
              <v:line id="_x0000_s4067" style="position:absolute" from="628,3312" to="7516,3313" strokeweight="0"/>
              <v:line id="_x0000_s4068" style="position:absolute" from="628,3201" to="7516,3202" strokeweight="0"/>
              <v:line id="_x0000_s4069" style="position:absolute" from="628,3086" to="7516,3087" strokeweight="0"/>
              <v:rect id="_x0000_s4070" style="position:absolute;left:628;top:2966;width:6888;height:10" fillcolor="black" stroked="f"/>
              <v:line id="_x0000_s4071" style="position:absolute" from="628,2861" to="7516,2862" strokeweight="0"/>
              <v:line id="_x0000_s4072" style="position:absolute" from="628,2745" to="7516,2746" strokeweight="0"/>
              <v:line id="_x0000_s4073" style="position:absolute" from="628,2635" to="7516,2636" strokeweight="0"/>
              <v:line id="_x0000_s4074" style="position:absolute" from="628,2520" to="7516,2521" strokeweight="0"/>
              <v:rect id="_x0000_s4075" style="position:absolute;left:628;top:2405;width:6888;height:9" fillcolor="black" stroked="f"/>
              <v:line id="_x0000_s4076" style="position:absolute" from="628,2294" to="7516,2295" strokeweight="0"/>
              <v:line id="_x0000_s4077" style="position:absolute" from="628,2179" to="7516,2180" strokeweight="0"/>
              <v:line id="_x0000_s4078" style="position:absolute" from="628,2069" to="7516,2070" strokeweight="0"/>
              <v:line id="_x0000_s4079" style="position:absolute" from="628,1954" to="7516,1955" strokeweight="0"/>
              <v:rect id="_x0000_s4080" style="position:absolute;left:628;top:1838;width:6888;height:10" fillcolor="black" stroked="f"/>
              <v:line id="_x0000_s4081" style="position:absolute" from="628,1728" to="7516,1729" strokeweight="0"/>
              <v:line id="_x0000_s4082" style="position:absolute" from="628,1618" to="7516,1619" strokeweight="0"/>
              <v:line id="_x0000_s4083" style="position:absolute" from="628,1503" to="7516,1504" strokeweight="0"/>
              <v:line id="_x0000_s4084" style="position:absolute" from="628,1392" to="7516,1393" strokeweight="0"/>
              <v:rect id="_x0000_s4085" style="position:absolute;left:628;top:1272;width:6888;height:10" fillcolor="black" stroked="f"/>
              <v:line id="_x0000_s4086" style="position:absolute" from="628,1162" to="7516,1163" strokeweight="0"/>
              <v:line id="_x0000_s4087" style="position:absolute" from="628,1051" to="7516,1052" strokeweight="0"/>
              <v:line id="_x0000_s4088" style="position:absolute" from="628,936" to="7516,937" strokeweight="0"/>
              <v:line id="_x0000_s4089" style="position:absolute" from="628,826" to="7516,827" strokeweight="0"/>
              <v:rect id="_x0000_s4090" style="position:absolute;left:628;top:706;width:6888;height:10" fillcolor="black" stroked="f"/>
              <v:line id="_x0000_s4091" style="position:absolute" from="628,600" to="7516,601" strokeweight="0"/>
              <v:line id="_x0000_s4092" style="position:absolute" from="628,485" to="7516,486" strokeweight="0"/>
              <v:line id="_x0000_s4093" style="position:absolute" from="628,375" to="7516,376" strokeweight="0"/>
              <v:line id="_x0000_s4094" style="position:absolute" from="628,260" to="7516,261" strokeweight="0"/>
              <v:shape id="_x0000_s4095" style="position:absolute;left:618;top:140;width:6908;height:3407" coordsize="6908,3407" path="m6908,3407l6908,,,,,3407r6908,l6903,3397,5,3397r5,5l10,4,5,9r6898,l6898,4r,3398l6903,3397r5,10xe" fillcolor="black" stroked="f">
                <v:path arrowok="t"/>
              </v:shape>
              <v:line id="_x0000_s14336" style="position:absolute" from="851,149" to="852,3537" strokeweight="0"/>
              <v:line id="_x0000_s14337" style="position:absolute" from="1085,149" to="1086,3537" strokeweight="0"/>
              <v:line id="_x0000_s14338" style="position:absolute" from="1313,149" to="1314,3537" strokeweight="0"/>
              <v:line id="_x0000_s14339" style="position:absolute" from="1542,149" to="1543,3537" strokeweight="0"/>
              <v:rect id="_x0000_s14340" style="position:absolute;left:1766;top:149;width:10;height:3388" fillcolor="black" stroked="f"/>
              <v:line id="_x0000_s14341" style="position:absolute" from="2004,149" to="2005,3537" strokeweight="0"/>
              <v:line id="_x0000_s14342" style="position:absolute" from="2233,149" to="2234,3537" strokeweight="0"/>
              <v:line id="_x0000_s14343" style="position:absolute" from="2462,149" to="2463,3537" strokeweight="0"/>
              <v:line id="_x0000_s14344" style="position:absolute" from="2690,149" to="2691,3537" strokeweight="0"/>
              <v:rect id="_x0000_s14345" style="position:absolute;left:2919;top:149;width:10;height:3388" fillcolor="black" stroked="f"/>
              <v:line id="_x0000_s14346" style="position:absolute" from="3152,149" to="3153,3537" strokeweight="0"/>
              <v:line id="_x0000_s14347" style="position:absolute" from="3381,149" to="3382,3537" strokeweight="0"/>
              <v:line id="_x0000_s14348" style="position:absolute" from="3610,149" to="3611,3537" strokeweight="0"/>
              <v:line id="_x0000_s14349" style="position:absolute" from="3843,149" to="3844,3537" strokeweight="0"/>
              <v:rect id="_x0000_s14350" style="position:absolute;left:4067;top:149;width:10;height:3388" fillcolor="black" stroked="f"/>
              <v:line id="_x0000_s14351" style="position:absolute" from="4300,149" to="4301,3537" strokeweight="0"/>
              <v:line id="_x0000_s14352" style="position:absolute" from="4529,149" to="4530,3537" strokeweight="0"/>
              <v:line id="_x0000_s14353" style="position:absolute" from="4763,149" to="4764,3537" strokeweight="0"/>
              <v:line id="_x0000_s14354" style="position:absolute" from="4991,149" to="4992,3537" strokeweight="0"/>
              <v:rect id="_x0000_s14355" style="position:absolute;left:5215;top:149;width:10;height:3388" fillcolor="black" stroked="f"/>
              <v:line id="_x0000_s14356" style="position:absolute" from="5448,149" to="5449,3537" strokeweight="0"/>
              <v:line id="_x0000_s14357" style="position:absolute" from="5682,149" to="5683,3537" strokeweight="0"/>
              <v:line id="_x0000_s14358" style="position:absolute" from="5911,149" to="5912,3537" strokeweight="0"/>
              <v:line id="_x0000_s14359" style="position:absolute" from="6139,149" to="6140,3537" strokeweight="0"/>
              <v:rect id="_x0000_s14360" style="position:absolute;left:6363;top:149;width:10;height:3388" fillcolor="black" stroked="f"/>
              <v:line id="_x0000_s14361" style="position:absolute" from="6601,149" to="6602,3537" strokeweight="0"/>
              <v:line id="_x0000_s14362" style="position:absolute" from="6830,149" to="6831,3537" strokeweight="0"/>
              <v:line id="_x0000_s14363" style="position:absolute" from="7059,149" to="7060,3537" strokeweight="0"/>
              <v:line id="_x0000_s14364" style="position:absolute" from="7287,149" to="7288,3537" strokeweight="0"/>
              <v:rect id="_x0000_s14365" style="position:absolute;left:7107;top:4185;width:613;height:211" fillcolor="#e5e5e5" stroked="f"/>
              <v:rect id="_x0000_s14366" style="position:absolute;left:7107;top:4185;width:574;height:187;mso-wrap-style:none" filled="f" stroked="f">
                <v:textbox style="mso-fit-shape-to-text:t" inset="0,0,0,0">
                  <w:txbxContent>
                    <w:p w:rsidR="00222625" w:rsidRPr="003245C5" w:rsidRDefault="003245C5" w:rsidP="003245C5">
                      <w:pPr>
                        <w:spacing w:before="40"/>
                        <w:rPr>
                          <w:sz w:val="20"/>
                          <w:szCs w:val="28"/>
                          <w:rtl/>
                          <w:lang w:bidi="ar-EG"/>
                        </w:rPr>
                      </w:pPr>
                      <w:r>
                        <w:rPr>
                          <w:rFonts w:cs="Times New Roman" w:hint="cs"/>
                          <w:color w:val="000000"/>
                          <w:sz w:val="16"/>
                          <w:szCs w:val="16"/>
                          <w:rtl/>
                        </w:rPr>
                        <w:t xml:space="preserve"> </w:t>
                      </w:r>
                      <w:r w:rsidR="00222625" w:rsidRPr="003245C5">
                        <w:rPr>
                          <w:rFonts w:cs="Times New Roman"/>
                          <w:color w:val="000000"/>
                          <w:sz w:val="16"/>
                          <w:szCs w:val="16"/>
                        </w:rPr>
                        <w:t>1472-05</w:t>
                      </w:r>
                    </w:p>
                  </w:txbxContent>
                </v:textbox>
              </v:rect>
              <v:rect id="_x0000_s14367" style="position:absolute;left:5244;top:3197;width:24;height:9" fillcolor="black" stroked="f"/>
              <v:line id="_x0000_s14368" style="position:absolute" from="589,711" to="662,712" strokeweight="0"/>
              <v:shape id="_x0000_s14369" style="position:absolute;left:613;top:605;width:6888;height:2855" coordsize="6888,2855" path="m10,91r-5,l,96r,10l5,111r5,l39,106r58,l126,101r30,l185,96r29,l238,91r34,l297,87r29,l355,82r29,l413,77r54,l501,72r29,l555,67r58,-9l700,58r30,-5l754,48r34,l817,43r25,l900,34r29,l958,29r59,l1046,24r24,l1104,19r54,l1216,29r29,l1275,34r-5,l1299,43r5,l1333,48r-5,l1357,58r29,l1382,58r34,9l1420,67r30,5l1474,77r-5,l1503,87r5,l1532,91r88,15l1615,106r29,9l1649,115r29,5l1703,125r34,5l1761,135r29,4l1824,144r25,5l1965,168r25,5l2024,178r24,5l2223,211r-5,l2247,221r5,l2281,226r25,5l2301,231r34,9l2335,235r24,24l2359,264r59,48l2534,389r30,24l2593,427r24,19l2651,461r25,19l2821,552r30,10l2880,576r24,14l2933,600r34,14l2992,624r29,14l3108,667r30,15l3196,701r24,9l3254,720r30,10l3308,739r88,29l3425,782r29,10l3483,806r-5,-4l3507,840r25,43l3590,960r5,l3624,989r-5,l3648,1022r5,l3712,1080r,5l3741,1109r,-5l3770,1133r,4l3799,1157r,-5l3824,1176r,5l3970,1301r-5,-5l3994,1339r29,58l4028,1397r,4l4057,1425r,-4l4086,1449r-5,l4111,1502r24,63l4193,1689r59,106l4281,1838r58,67l4364,1972r34,87l4427,2155r,-5l4451,2251r,5l4485,2347r25,33l4510,2376r29,134l4568,2831r,5l4573,2841r9,l4587,2836r30,-33l4617,2798r29,-254l4626,2544r29,235l4655,2783r30,68l4690,2855r9,l4704,2851r,-5l4733,2539r29,-163l4762,2380r25,-28l4821,2265r,-5l4845,2160r,4l4874,2064r30,-87l4933,1905r-5,l4957,1876r5,l5020,1800r59,-106l5103,1632r58,-125l5191,1454r-5,l5215,1425r,5l5244,1406r5,-5l5302,1296r-4,5l5332,1281r,-4l5337,1277r24,-29l5356,1253r88,-72l5473,1161r58,-48l5531,1109r29,-29l5560,1085r29,-24l5594,1056r25,-34l5614,1027r34,-29l5653,994r24,-34l5706,926r34,-38l5765,845r29,-43l5789,806r29,-14l5847,782r30,-14l5964,739r24,-9l6018,720r34,-10l6076,701r58,-19l6164,667r58,-19l6251,634r29,-10l6305,614r29,-14l6363,590r58,-28l6451,552r29,-19l6509,523r58,-29l6596,475r25,-14l6650,446r29,-24l6708,408r88,-58l6820,331r29,-24l6883,283r5,-5l6888,269r-5,-5l6874,264r-34,24l6811,312r-25,19l6699,389r-30,14l6640,427r-29,15l6587,456r-29,19l6499,504r-29,10l6441,533r-29,9l6353,571r-29,10l6295,595r-24,10l6241,614r-29,15l6154,648r-29,14l6066,682r-24,9l6008,701r-29,9l5954,720r-87,29l5838,763r-30,10l5779,787r-5,5l5745,835r-24,43l5687,917r-29,33l5633,984r5,-5l5604,1008r-5,5l5575,1046r5,-5l5551,1065r,5l5521,1099r,-5l5463,1142r-29,19l5346,1233r-5,5l5317,1267r5,-5l5288,1281r,5l5283,1286r-54,106l5234,1387r-29,24l5205,1416r-29,29l5171,1445r-29,52l5084,1622r-25,63l5001,1790r-59,77l4947,1867r-29,29l4913,1896r-29,72l4855,2054r-29,101l4826,2160r-25,100l4801,2256r-34,86l4743,2371r,5l4714,2539r-29,307l4704,2841r-29,-67l4675,2779r-29,-235l4646,2539r-5,-5l4636,2534r-5,l4626,2539r,5l4597,2798r,-5l4568,2827r19,4l4558,2510r-29,-134l4529,2371r-24,-34l4471,2246r,5l4446,2150r,-5l4417,2049r-34,-86l4359,1896r-59,-68l4271,1785r-58,-105l4154,1555r-24,-62l4101,1440r-5,l4067,1411r,-5l4038,1382r5,5l4013,1329r-29,-43l3979,1281,3833,1161r,5l3809,1142r,-5l3780,1118r,5l3751,1094r,-5l3721,1065r,5l3663,1013r5,l3639,979r-5,l3605,950r5,l3551,874r-24,-44l3498,792r-5,l3493,787r-29,-14l3434,763r-29,-14l3318,720r-25,-10l3264,701r-34,-10l3206,682r-59,-20l3118,648r-87,-29l3001,605r-24,-10l2943,581r-29,-10l2890,557r-30,-15l2831,533,2685,461r-24,-19l2627,427r-24,-19l2573,394r-29,-24l2427,293r-58,-48l2369,250r-24,-24l2345,221r-34,-10l2306,211r-25,-4l2252,202r5,l2228,192r-5,l2048,163r-24,-4l1990,154r-25,-5l1849,130r-25,-5l1790,120r-29,-5l1737,111r-34,-5l1678,101r-29,-5l1654,96r-29,-9l1620,87,1532,72r-24,-5l1513,67r-34,-9l1474,58r-24,-5l1420,48r5,l1391,39r-5,l1362,39r5,l1338,29r-5,l1304,24r5,l1279,15r-4,l1245,10r-29,l1158,r-54,l1070,5r-24,l1017,10r-59,l929,15r-29,l842,24r-25,l788,29r-34,l730,34r-30,5l613,39r-58,9l530,53r-29,l467,58r-54,l384,63r-29,l326,67r-29,l272,72r-34,l214,77r-29,l156,82r-30,l97,87r-58,l10,91xe" fillcolor="black" stroked="f">
                <v:path arrowok="t"/>
              </v:shape>
              <v:shape id="_x0000_s14370" style="position:absolute;left:598;top:682;width:54;height:48" coordsize="54,48" path="m25,l54,24,25,48,,24,25,xe" fillcolor="black" stroked="f">
                <v:path arrowok="t"/>
              </v:shape>
              <v:shape id="_x0000_s14371" style="position:absolute;left:589;top:672;width:73;height:68" coordsize="73,68" path="m39,15l29,20,58,44r,-20l29,48r10,5l14,29r,10l39,15,29,5,4,29,,29r,5l,39r4,l29,63r,5l34,68r5,l68,44r5,-5l73,34r,-5l68,24,39,,34,,29,r,5l39,15xe" fillcolor="black" stroked="f">
                <v:path arrowok="t"/>
              </v:shape>
              <v:shape id="_x0000_s14372" style="position:absolute;left:623;top:677;width:58;height:48" coordsize="58,48" path="m29,l58,24,29,48,,24,29,xe" fillcolor="black" stroked="f">
                <v:path arrowok="t"/>
              </v:shape>
              <v:shape id="_x0000_s14373" style="position:absolute;left:613;top:668;width:78;height:67" coordsize="78,67" path="m44,19r-10,l63,43r,-19l34,48r10,l15,24r,19l44,19,34,,5,24,,28r,5l,38r5,5l34,67r5,l44,67,73,43r5,-5l78,33r,-5l73,24,44,,39,,34,,44,19xe" fillcolor="black" stroked="f">
                <v:path arrowok="t"/>
              </v:shape>
              <v:shape id="_x0000_s14374" style="position:absolute;left:657;top:677;width:53;height:48" coordsize="53,48" path="m24,l53,24,24,48,,24,24,xe" fillcolor="black" stroked="f">
                <v:path arrowok="t"/>
              </v:shape>
              <v:shape id="_x0000_s14375" style="position:absolute;left:647;top:668;width:73;height:67" coordsize="73,67" path="m39,14l29,19,58,43r,-19l29,48r10,4l15,28r,10l39,14,29,4,5,28,,28r,5l,38r5,l29,62r,5l34,67r5,l68,43r5,-5l73,33r,-5l68,24,39,,34,,29,r,4l39,14xe" fillcolor="black" stroked="f">
                <v:path arrowok="t"/>
              </v:shape>
              <v:shape id="_x0000_s14376" style="position:absolute;left:681;top:677;width:58;height:48" coordsize="58,48" path="m29,l58,24,29,48,,24,29,xe" fillcolor="black" stroked="f">
                <v:path arrowok="t"/>
              </v:shape>
              <v:shape id="_x0000_s14377" style="position:absolute;left:671;top:668;width:78;height:67" coordsize="78,67" path="m44,19r-10,l64,43r,-19l34,48r10,l15,24r,19l44,19,34,,5,24,,28r,5l,38r5,5l34,67,78,38r,-5l78,28,73,24,44,,39,,34,,44,19xe" fillcolor="black" stroked="f">
                <v:path arrowok="t"/>
              </v:shape>
              <v:shape id="_x0000_s14378" style="position:absolute;left:710;top:672;width:59;height:48" coordsize="59,48" path="m29,l59,24,29,48,,24,29,xe" fillcolor="black" stroked="f">
                <v:path arrowok="t"/>
              </v:shape>
              <v:shape id="_x0000_s14379" style="position:absolute;left:701;top:663;width:77;height:67" coordsize="77,67" path="m43,19r-9,l63,43r,-19l34,48r9,l14,24r,19l43,19,34,,4,24,,29r,4l,38r4,5l34,67r4,l43,67,72,43r5,-5l77,33r,-4l72,24,43,,38,,34,r9,19xe" fillcolor="black" stroked="f">
                <v:path arrowok="t"/>
              </v:shape>
              <v:shape id="_x0000_s14380" style="position:absolute;left:739;top:672;width:54;height:48" coordsize="54,48" path="m30,l54,24,30,48,,24,30,xe" fillcolor="black" stroked="f">
                <v:path arrowok="t"/>
              </v:shape>
              <v:shape id="_x0000_s14381" style="position:absolute;left:730;top:663;width:73;height:67" coordsize="73,67" path="m43,19l34,14,58,38r,-9l34,53r9,-5l14,24r,19l43,19,34,,5,24,,29r,4l,38r5,5l34,67r5,l43,67r,-5l68,38r5,l73,33r,-4l68,29,43,5,43,,39,,34,r9,19xe" fillcolor="black" stroked="f">
                <v:path arrowok="t"/>
              </v:shape>
              <v:shape id="_x0000_s14382" style="position:absolute;left:769;top:668;width:58;height:48" coordsize="58,48" path="m29,l58,24,29,48,,24,29,xe" fillcolor="black" stroked="f">
                <v:path arrowok="t"/>
              </v:shape>
              <v:shape id="_x0000_s14383" style="position:absolute;left:759;top:658;width:78;height:67" coordsize="78,67" path="m44,19r-10,l63,43r,-19l34,48r10,l14,24r,19l44,19,34,,5,24,,29r,5l,38r5,5l34,67r5,l44,67,73,43r5,-5l78,34r,-5l73,24,44,,39,,34,,44,19xe" fillcolor="black" stroked="f">
                <v:path arrowok="t"/>
              </v:shape>
              <v:shape id="_x0000_s14384" style="position:absolute;left:798;top:668;width:53;height:48" coordsize="53,48" path="m29,l53,24,29,48,,24,29,xe" fillcolor="black" stroked="f">
                <v:path arrowok="t"/>
              </v:shape>
              <v:shape id="_x0000_s14385" style="position:absolute;left:788;top:658;width:73;height:67" coordsize="73,67" path="m44,19l34,14,58,38r,-9l34,53,44,48,15,24r,19l44,19,34,,5,24,,29r,5l,38r5,5l34,67r5,l44,67r,-5l68,38r5,l73,34r,-5l68,29,44,5,44,,39,,34,,44,19xe" fillcolor="black" stroked="f">
                <v:path arrowok="t"/>
              </v:shape>
              <v:shape id="_x0000_s14386" style="position:absolute;left:827;top:663;width:54;height:48" coordsize="54,48" path="m24,l54,24,24,48,,24,24,xe" fillcolor="black" stroked="f">
                <v:path arrowok="t"/>
              </v:shape>
              <v:shape id="_x0000_s14387" style="position:absolute;left:817;top:653;width:73;height:67" coordsize="73,67" path="m39,15l29,19,59,43r,-19l29,48r10,5l15,29r,10l39,15,29,5,5,29,,29r,5l,39r5,l29,63r,4l34,67r5,l68,43r5,-4l73,34r,-5l68,24,39,,34,,29,r,5l39,15xe" fillcolor="black" stroked="f">
                <v:path arrowok="t"/>
              </v:shape>
              <v:shape id="_x0000_s14388" style="position:absolute;left:856;top:663;width:54;height:48" coordsize="54,48" path="m29,l54,24,29,48,,24,29,xe" fillcolor="black" stroked="f">
                <v:path arrowok="t"/>
              </v:shape>
              <v:shape id="_x0000_s14389" style="position:absolute;left:846;top:653;width:73;height:67" coordsize="73,67" path="m44,19l35,15,59,39r,-10l35,53r9,-5l15,24r,19l44,19,35,,5,24,,29r,5l,39r5,4l35,67r4,l44,67r,-4l69,39r4,l73,34r,-5l69,29,44,5,44,,39,,35,r9,19xe" fillcolor="black" stroked="f">
                <v:path arrowok="t"/>
              </v:shape>
              <v:shape id="_x0000_s14390" style="position:absolute;left:885;top:658;width:54;height:48" coordsize="54,48" path="m25,l54,24,25,48,,24,25,xe" fillcolor="black" stroked="f">
                <v:path arrowok="t"/>
              </v:shape>
              <v:shape id="_x0000_s14391" style="position:absolute;left:876;top:648;width:73;height:68" coordsize="73,68" path="m39,15l29,20,58,44r,-20l29,48r10,5l14,29r,10l39,15,29,5,5,29,,29r,5l,39r5,l29,63r,5l34,68r5,l68,44r5,-5l73,34r,-5l68,24,39,,34,,29,r,5l39,15xe" fillcolor="black" stroked="f">
                <v:path arrowok="t"/>
              </v:shape>
              <v:shape id="_x0000_s14392" style="position:absolute;left:910;top:653;width:58;height:53" coordsize="58,53" path="m29,l58,29,29,53,,29,29,xe" fillcolor="black" stroked="f">
                <v:path arrowok="t"/>
              </v:shape>
              <v:shape id="_x0000_s14393" style="position:absolute;left:900;top:644;width:78;height:72" coordsize="78,72" path="m44,14r-10,l63,43r,-15l34,52r10,l15,28r,15l44,14,34,4,5,33,,33r,5l,43r5,5l34,72r5,l44,72,73,48r,-5l78,43r,-5l78,33r-5,l44,4,44,,39,,34,r,4l44,14xe" fillcolor="black" stroked="f">
                <v:path arrowok="t"/>
              </v:shape>
              <v:shape id="_x0000_s14394" style="position:absolute;left:939;top:653;width:58;height:48" coordsize="58,48" path="m29,l58,24,29,48,,24,29,xe" fillcolor="black" stroked="f">
                <v:path arrowok="t"/>
              </v:shape>
              <v:shape id="_x0000_s14395" style="position:absolute;left:929;top:644;width:78;height:67" coordsize="78,67" path="m44,19r-10,l63,43r,-19l34,48r10,l15,24r,19l44,19,34,,5,24,,28r,5l,38r5,5l34,67r5,l44,67,73,43,78,33r,-5l73,24,44,,39,,34,,44,19xe" fillcolor="black" stroked="f">
                <v:path arrowok="t"/>
              </v:shape>
              <v:shape id="_x0000_s14396" style="position:absolute;left:968;top:653;width:58;height:48" coordsize="58,48" path="m29,l58,24,29,48,,24,29,xe" fillcolor="black" stroked="f">
                <v:path arrowok="t"/>
              </v:shape>
              <v:shape id="_x0000_s14397" style="position:absolute;left:958;top:644;width:78;height:67" coordsize="78,67" path="m44,19r-10,l64,43r,-19l34,48r10,l15,24r,19l44,19,34,,5,24,,28r,5l,38r5,5l34,67r5,l44,67,73,43r5,-5l78,33r,-5l73,24,44,,39,,34,,44,19xe" fillcolor="black" stroked="f">
                <v:path arrowok="t"/>
              </v:shape>
              <v:shape id="_x0000_s14398" style="position:absolute;left:997;top:648;width:59;height:48" coordsize="59,48" path="m29,l59,24,29,48,,24,29,xe" fillcolor="black" stroked="f">
                <v:path arrowok="t"/>
              </v:shape>
              <v:shape id="_x0000_s14399" style="position:absolute;left:988;top:639;width:77;height:67" coordsize="77,67" path="m43,19r-9,l63,43r,-19l34,48r9,l14,24r,19l43,19,34,,4,24,,29r,4l,38r4,5l34,67r4,l43,67,73,43r4,-5l77,33r,-4l73,24,43,,38,,34,r9,19xe" fillcolor="black" stroked="f">
                <v:path arrowok="t"/>
              </v:shape>
              <v:shape id="_x0000_s14400" style="position:absolute;left:1026;top:648;width:54;height:48" coordsize="54,48" path="m30,l54,24,30,48,,24,30,xe" fillcolor="black" stroked="f">
                <v:path arrowok="t"/>
              </v:shape>
              <v:shape id="_x0000_s14401" style="position:absolute;left:1017;top:639;width:73;height:67" coordsize="73,67" path="m44,19l34,14,58,38r,-9l34,53,44,48,14,24r,19l44,19,34,,5,24,,29r,4l,38r5,5l34,67r5,l44,67r,-5l68,38r5,l73,33r,-4l68,29,44,5,44,,39,,34,,44,19xe" fillcolor="black" stroked="f">
                <v:path arrowok="t"/>
              </v:shape>
              <v:shape id="_x0000_s14402" style="position:absolute;left:1056;top:648;width:53;height:48" coordsize="53,48" path="m24,l53,24,24,48,,24,24,xe" fillcolor="black" stroked="f">
                <v:path arrowok="t"/>
              </v:shape>
              <v:shape id="_x0000_s14403" style="position:absolute;left:1046;top:639;width:73;height:67" coordsize="73,67" path="m39,14l29,19,58,43r,-19l29,48r10,5l15,29r,9l39,14,29,5,5,29,,29r,4l,38r5,l29,62r,5l73,38r,-5l73,29,68,24,39,,34,,29,r,5l39,14xe" fillcolor="black" stroked="f">
                <v:path arrowok="t"/>
              </v:shape>
              <v:shape id="_x0000_s14404" style="position:absolute;left:1085;top:644;width:58;height:48" coordsize="58,48" path="m29,l58,24,29,48,,24,29,xe" fillcolor="black" stroked="f">
                <v:path arrowok="t"/>
              </v:shape>
              <v:shape id="_x0000_s14405" style="position:absolute;left:1075;top:634;width:78;height:67" coordsize="78,67" path="m44,19r-10,l63,43r,-19l34,48r10,l15,24r,19l44,19,34,,5,24,,29r,5l,38r5,5l34,67r5,l44,67,73,43r5,-5l78,34r,-5l73,24,44,,39,,34,,44,19xe" fillcolor="black" stroked="f">
                <v:path arrowok="t"/>
              </v:shape>
              <v:shape id="_x0000_s14406" style="position:absolute;left:1114;top:644;width:54;height:48" coordsize="54,48" path="m29,l54,24,29,48,,24,29,xe" fillcolor="black" stroked="f">
                <v:path arrowok="t"/>
              </v:shape>
              <v:shape id="_x0000_s14407" style="position:absolute;left:1104;top:634;width:73;height:67" coordsize="73,67" path="m44,19l34,14,59,38r,-9l34,53,44,48,15,24r,19l44,19,34,,5,24,,29r,5l,38r5,5l34,67r5,l44,67r,-5l68,38r5,l73,34r,-5l68,29,44,5,44,,39,,34,,44,19xe" fillcolor="black" stroked="f">
                <v:path arrowok="t"/>
              </v:shape>
              <v:shape id="_x0000_s14408" style="position:absolute;left:1143;top:639;width:54;height:48" coordsize="54,48" path="m25,l54,24,25,48,,24,25,xe" fillcolor="black" stroked="f">
                <v:path arrowok="t"/>
              </v:shape>
              <v:shape id="_x0000_s14409" style="position:absolute;left:1133;top:629;width:73;height:67" coordsize="73,67" path="m39,15r-9,4l59,43r,-19l30,48r9,5l15,29r,10l39,15,30,5,5,29,,29r,5l,39r5,l30,63r,4l35,67r4,l69,43r4,-4l73,34r,-5l69,24,39,,35,,30,r,5l39,15xe" fillcolor="black" stroked="f">
                <v:path arrowok="t"/>
              </v:shape>
              <v:shape id="_x0000_s14410" style="position:absolute;left:1172;top:634;width:54;height:48" coordsize="54,48" path="m25,l54,24,25,48,,24,25,xe" fillcolor="black" stroked="f">
                <v:path arrowok="t"/>
              </v:shape>
              <v:shape id="_x0000_s14411" style="position:absolute;left:1163;top:624;width:73;height:68" coordsize="73,68" path="m39,15l29,20,58,44r,-20l29,48r10,5l14,29r,10l39,15,29,5,5,29,,29r,5l,39r5,l29,63r,5l34,68r5,l68,44r5,-5l73,34r,-5l68,24,39,,34,,29,r,5l39,15xe" fillcolor="black" stroked="f">
                <v:path arrowok="t"/>
              </v:shape>
              <v:shape id="_x0000_s14412" style="position:absolute;left:1197;top:629;width:58;height:53" coordsize="58,53" path="m29,l58,24,29,53,,24,29,xe" fillcolor="black" stroked="f">
                <v:path arrowok="t"/>
              </v:shape>
              <v:shape id="_x0000_s14413" style="position:absolute;left:1187;top:620;width:78;height:72" coordsize="78,72" path="m44,19r-10,l63,43r,-15l34,57r10,l15,28r,15l44,19,34,,5,24r,4l,28r,5l,38r5,l34,67r,5l73,38r5,l78,33r,-5l73,24,44,,39,,34,,44,19xe" fillcolor="black" stroked="f">
                <v:path arrowok="t"/>
              </v:shape>
              <v:shape id="_x0000_s14414" style="position:absolute;left:1226;top:629;width:58;height:53" coordsize="58,53" path="m29,l58,24,29,53,,24,29,xe" fillcolor="black" stroked="f">
                <v:path arrowok="t"/>
              </v:shape>
              <v:shape id="_x0000_s14415" style="position:absolute;left:1216;top:620;width:78;height:72" coordsize="78,72" path="m44,19r-10,l63,43r,-15l34,57r10,l15,28r,15l44,19,34,,5,24r,4l,28r,5l,38r5,l34,67r,5l39,72r5,l44,67,73,38r5,l78,33r,-5l73,24,44,,39,,34,,44,19xe" fillcolor="black" stroked="f">
                <v:path arrowok="t"/>
              </v:shape>
              <v:shape id="_x0000_s14416" style="position:absolute;left:1255;top:629;width:58;height:48" coordsize="58,48" path="m29,l58,24,29,48,,24,29,xe" fillcolor="black" stroked="f">
                <v:path arrowok="t"/>
              </v:shape>
              <v:shape id="_x0000_s14417" style="position:absolute;left:1245;top:620;width:78;height:67" coordsize="78,67" path="m44,19r-10,l64,43r,-19l34,48r10,l15,24r,19l44,19,34,,5,24,,28r,5l,38,34,67r5,l44,67,73,43r5,-5l78,33r,-5l73,24,44,,39,,34,,44,19xe" fillcolor="black" stroked="f">
                <v:path arrowok="t"/>
              </v:shape>
              <v:shape id="_x0000_s14418" style="position:absolute;left:1284;top:624;width:59;height:53" coordsize="59,53" path="m29,l59,29,29,53,,29,29,xe" fillcolor="black" stroked="f">
                <v:path arrowok="t"/>
              </v:shape>
              <v:shape id="_x0000_s14419" style="position:absolute;left:1275;top:615;width:77;height:72" coordsize="77,72" path="m43,14r-9,l63,43r,-14l34,53r9,l14,29r,14l43,14,34,5,4,33,,33r,5l,43r4,5l34,72r4,l43,72,73,48r,-5l77,43r,-5l77,33r-4,l43,5,43,,38,,34,r,5l43,14xe" fillcolor="black" stroked="f">
                <v:path arrowok="t"/>
              </v:shape>
              <v:shape id="_x0000_s14420" style="position:absolute;left:1313;top:624;width:54;height:48" coordsize="54,48" path="m30,l54,24,30,48,,24,30,xe" fillcolor="black" stroked="f">
                <v:path arrowok="t"/>
              </v:shape>
              <v:shape id="_x0000_s14421" style="position:absolute;left:1304;top:615;width:73;height:67" coordsize="73,67" path="m44,19l34,14,58,38r,-9l34,53,44,48,14,24r,19l44,19,34,,5,24,,29r,4l,38r5,5l34,67r5,l44,67r,-5l68,38r5,l73,33r,-4l68,29,44,5,44,,39,,34,,44,19xe" fillcolor="black" stroked="f">
                <v:path arrowok="t"/>
              </v:shape>
              <v:shape id="_x0000_s14422" style="position:absolute;left:1343;top:620;width:53;height:48" coordsize="53,48" path="m24,l53,24,24,48,,24,24,xe" fillcolor="black" stroked="f">
                <v:path arrowok="t"/>
              </v:shape>
              <v:shape id="_x0000_s14423" style="position:absolute;left:1333;top:610;width:73;height:67" coordsize="73,67" path="m39,14l29,19,58,43r,-19l29,48r10,5l15,29r,9l39,14,29,5,5,29,,29r,5l,38r5,l29,62r,5l34,67r5,l68,43r5,-5l73,34r,-5l68,24,39,,34,,29,r,5l39,14xe" fillcolor="black" stroked="f">
                <v:path arrowok="t"/>
              </v:shape>
              <v:shape id="_x0000_s14424" style="position:absolute;left:1372;top:620;width:58;height:48" coordsize="58,48" path="m29,l58,24,29,48,,24,29,xe" fillcolor="black" stroked="f">
                <v:path arrowok="t"/>
              </v:shape>
              <v:shape id="_x0000_s14425" style="position:absolute;left:1362;top:610;width:78;height:67" coordsize="78,67" path="m44,19r-10,l63,43r,-19l34,48r10,l15,24r,19l44,19,34,,5,24,,29r,5l,38r5,5l34,67,78,38r,-4l78,29,73,24,44,,39,,34,,44,19xe" fillcolor="black" stroked="f">
                <v:path arrowok="t"/>
              </v:shape>
              <v:shape id="_x0000_s14426" style="position:absolute;left:1401;top:615;width:54;height:48" coordsize="54,48" path="m29,l54,24,29,48,,24,29,xe" fillcolor="black" stroked="f">
                <v:path arrowok="t"/>
              </v:shape>
              <v:shape id="_x0000_s14427" style="position:absolute;left:1391;top:605;width:73;height:67" coordsize="73,67" path="m44,19l34,15,59,39r,-10l34,53,44,48,15,24r,19l44,19,34,,5,24,,29r,5l,39r5,4l34,67r5,l44,67r,-4l68,39r5,l73,34r,-5l68,29,44,5,44,,39,,34,,44,19xe" fillcolor="black" stroked="f">
                <v:path arrowok="t"/>
              </v:shape>
              <v:shape id="_x0000_s14428" style="position:absolute;left:1430;top:615;width:54;height:48" coordsize="54,48" path="m25,l54,24,25,48,,24,25,xe" fillcolor="black" stroked="f">
                <v:path arrowok="t"/>
              </v:shape>
              <v:shape id="_x0000_s14429" style="position:absolute;left:1420;top:605;width:73;height:67" coordsize="73,67" path="m39,15r-9,4l59,43r,-19l30,48r9,5l15,29r,10l39,15,30,5,5,29,,29r,5l,39r5,l30,63r,4l73,39r,-5l73,29,69,24,39,,35,,30,r,5l39,15xe" fillcolor="black" stroked="f">
                <v:path arrowok="t"/>
              </v:shape>
              <v:shape id="_x0000_s14430" style="position:absolute;left:1455;top:610;width:58;height:48" coordsize="58,48" path="m29,l58,24,29,48,,24,29,xe" fillcolor="black" stroked="f">
                <v:path arrowok="t"/>
              </v:shape>
              <v:shape id="_x0000_s14431" style="position:absolute;left:1445;top:600;width:78;height:68" coordsize="78,68" path="m44,20r-10,l63,44r,-20l34,48r10,l14,24r,20l44,20,34,,5,24,,29r,5l,39r5,5l34,68r5,l44,68,73,44r5,-5l78,34r,-5l73,24,44,,39,,34,,44,20xe" fillcolor="black" stroked="f">
                <v:path arrowok="t"/>
              </v:shape>
              <v:shape id="_x0000_s14432" style="position:absolute;left:1489;top:610;width:53;height:43" coordsize="53,43" path="m24,l53,19,24,43,,19,24,xe" fillcolor="black" stroked="f">
                <v:path arrowok="t"/>
              </v:shape>
              <v:shape id="_x0000_s14433" style="position:absolute;left:1479;top:600;width:73;height:63" coordsize="73,63" path="m39,20r-10,l58,39r,-19l29,44r10,4l14,24r,15l39,20,29,,5,20r,4l,24r,5l,34r5,l29,58r,5l34,63r5,l68,39r5,-5l73,29r,-5l68,20,39,,34,,29,,39,20xe" fillcolor="black" stroked="f">
                <v:path arrowok="t"/>
              </v:shape>
              <v:shape id="_x0000_s14434" style="position:absolute;left:1513;top:605;width:58;height:48" coordsize="58,48" path="m29,l58,24,29,48,,24,29,xe" fillcolor="black" stroked="f">
                <v:path arrowok="t"/>
              </v:shape>
              <v:shape id="_x0000_s14435" style="position:absolute;left:1503;top:596;width:78;height:67" coordsize="78,67" path="m44,19r-10,l63,43r,-19l34,48r10,l15,24r,19l44,19,34,,5,24,,28r,5l,38r5,5l34,67,78,38r,-5l78,28,73,24,44,,39,,34,,44,19xe" fillcolor="black" stroked="f">
                <v:path arrowok="t"/>
              </v:shape>
              <v:shape id="_x0000_s14436" style="position:absolute;left:1542;top:600;width:58;height:53" coordsize="58,53" path="m29,l58,24,29,53,,24,29,xe" fillcolor="black" stroked="f">
                <v:path arrowok="t"/>
              </v:shape>
              <v:shape id="_x0000_s14437" style="position:absolute;left:1532;top:591;width:78;height:72" coordsize="78,72" path="m44,19r-10,l64,43r,-14l34,57r10,l15,29r,14l44,19,34,,5,24r,5l,29r,4l,38r5,l34,67r,5l39,72r5,l44,67,73,38r5,l78,33r,-4l73,24,44,,39,,34,,44,19xe" fillcolor="black" stroked="f">
                <v:path arrowok="t"/>
              </v:shape>
              <v:shape id="_x0000_s14438" style="position:absolute;left:1571;top:600;width:54;height:48" coordsize="54,48" path="m29,l54,24,29,48,,24,29,xe" fillcolor="black" stroked="f">
                <v:path arrowok="t"/>
              </v:shape>
              <v:shape id="_x0000_s14439" style="position:absolute;left:1562;top:591;width:73;height:67" coordsize="73,67" path="m43,19l34,14,58,38r,-9l34,53r9,-5l14,24r,19l43,19,34,,4,24,,29r,4l,38r4,5l34,67r4,l43,67r,-5l68,38r5,l73,33r,-4l68,29,43,5,43,,38,,34,r9,19xe" fillcolor="black" stroked="f">
                <v:path arrowok="t"/>
              </v:shape>
              <v:shape id="_x0000_s14440" style="position:absolute;left:1600;top:596;width:59;height:52" coordsize="59,52" path="m30,l59,28,30,52,,28,30,xe" fillcolor="black" stroked="f">
                <v:path arrowok="t"/>
              </v:shape>
              <v:shape id="_x0000_s14441" style="position:absolute;left:1591;top:586;width:78;height:72" coordsize="78,72" path="m44,14r-10,l63,43r,-14l34,53r10,l14,29r,14l44,14,34,5,5,34,,34r,4l,43r5,5l34,72,73,43r5,l78,38r,-4l73,34,44,5,39,,34,r,5l44,14xe" fillcolor="black" stroked="f">
                <v:path arrowok="t"/>
              </v:shape>
              <v:shape id="_x0000_s14442" style="position:absolute;left:1630;top:596;width:53;height:48" coordsize="53,48" path="m29,l53,24,29,48,,24,29,xe" fillcolor="black" stroked="f">
                <v:path arrowok="t"/>
              </v:shape>
              <v:shape id="_x0000_s14443" style="position:absolute;left:1620;top:586;width:73;height:67" coordsize="73,67" path="m44,19l34,14,58,38r,-9l34,53,44,48,15,24r,19l44,19,34,,5,24,,29r,9l5,43,34,67r5,l44,67r,-5l68,38r5,l73,34r,-5l68,29,44,5,44,,39,,34,,44,19xe" fillcolor="black" stroked="f">
                <v:path arrowok="t"/>
              </v:shape>
              <v:shape id="_x0000_s14444" style="position:absolute;left:1659;top:596;width:53;height:48" coordsize="53,48" path="m24,l53,24,24,48,,24,24,xe" fillcolor="black" stroked="f">
                <v:path arrowok="t"/>
              </v:shape>
              <v:shape id="_x0000_s14445" style="position:absolute;left:1649;top:586;width:73;height:67" coordsize="73,67" path="m39,14l29,19,59,43r,-19l29,48r10,5l15,29r,9l39,14,29,5,5,29,,29r,5l,38r5,l29,62r,5l73,38r,-4l73,29,68,24,39,,34,,29,r,5l39,14xe" fillcolor="black" stroked="f">
                <v:path arrowok="t"/>
              </v:shape>
              <v:shape id="_x0000_s14446" style="position:absolute;left:1688;top:591;width:58;height:48" coordsize="58,48" path="m29,l58,24,29,48,,24,29,xe" fillcolor="black" stroked="f">
                <v:path arrowok="t"/>
              </v:shape>
              <v:shape id="_x0000_s14447" style="position:absolute;left:1678;top:581;width:78;height:67" coordsize="78,67" path="m44,19r-10,l64,43r,-19l34,48r10,l15,24r,19l44,19,34,,5,24,,29r,5l5,43,34,67r5,l44,67,73,43r5,-4l78,34r,-5l73,24,44,,39,,34,,44,19xe" fillcolor="black" stroked="f">
                <v:path arrowok="t"/>
              </v:shape>
              <v:shape id="_x0000_s14448" style="position:absolute;left:1717;top:591;width:54;height:48" coordsize="54,48" path="m29,l54,24,29,48,,24,29,xe" fillcolor="black" stroked="f">
                <v:path arrowok="t"/>
              </v:shape>
              <v:shape id="_x0000_s14449" style="position:absolute;left:1708;top:581;width:72;height:67" coordsize="72,67" path="m43,19l34,15,58,39r,-10l34,53r9,-5l14,24r,19l43,19,34,,4,24,,29r,5l,39r4,4l34,67r4,l43,67r,-4l68,39r4,l72,34r,-5l68,29,43,5,43,,38,,34,r9,19xe" fillcolor="black" stroked="f">
                <v:path arrowok="t"/>
              </v:shape>
              <v:shape id="_x0000_s14450" style="position:absolute;left:1746;top:591;width:54;height:48" coordsize="54,48" path="m25,l54,24,25,48,,24,25,xe" fillcolor="black" stroked="f">
                <v:path arrowok="t"/>
              </v:shape>
              <v:shape id="_x0000_s14451" style="position:absolute;left:1737;top:581;width:73;height:67" coordsize="73,67" path="m39,15l29,19,58,43r,-19l29,48r10,5l14,29r,10l39,15,29,5,5,29,,29r,5l,39r5,l29,63r,4l73,39r,-5l73,29,68,24,39,,34,,29,r,5l39,15xe" fillcolor="black" stroked="f">
                <v:path arrowok="t"/>
              </v:shape>
              <v:shape id="_x0000_s14452" style="position:absolute;left:1771;top:596;width:58;height:48" coordsize="58,48" path="m29,l58,24,29,48,,24,29,xe" fillcolor="black" stroked="f">
                <v:path arrowok="t"/>
              </v:shape>
              <v:shape id="_x0000_s14453" style="position:absolute;left:1761;top:586;width:78;height:67" coordsize="78,67" path="m44,19r-10,l63,43r,-19l34,48r10,l15,24r,19l44,19,34,,5,24,,29r,5l,38r5,5l34,67r5,l44,67,73,43r5,-5l78,34r,-5l73,24,44,,39,,34,,44,19xe" fillcolor="black" stroked="f">
                <v:path arrowok="t"/>
              </v:shape>
              <v:shape id="_x0000_s14454" style="position:absolute;left:1805;top:596;width:53;height:52" coordsize="53,52" path="m24,l53,28,24,52,,28,24,xe" fillcolor="black" stroked="f">
                <v:path arrowok="t"/>
              </v:shape>
              <v:shape id="_x0000_s14455" style="position:absolute;left:1795;top:586;width:73;height:72" coordsize="73,72" path="m44,14r-15,l58,43r,-14l29,53r10,5l15,34r5,9l44,14,24,5,,34r,4l,43r5,l29,67r,5l34,72r5,l68,48r,-5l73,43r,-5l73,34r-5,l39,5,39,,34,,29,,24,5r20,9xe" fillcolor="black" stroked="f">
                <v:path arrowok="t"/>
              </v:shape>
              <v:shape id="_x0000_s14456" style="position:absolute;left:1829;top:600;width:59;height:53" coordsize="59,53" path="m29,l59,24,29,53,,24,29,xe" fillcolor="black" stroked="f">
                <v:path arrowok="t"/>
              </v:shape>
              <v:shape id="_x0000_s14457" style="position:absolute;left:1819;top:591;width:78;height:72" coordsize="78,72" path="m44,19r-10,l64,43r,-14l34,57r10,l15,29r,14l44,19,34,,5,24r,5l,29r,4l,38r5,l34,67r5,5l44,72r,-5l73,38r5,-5l78,29,73,24,44,,39,,34,,44,19xe" fillcolor="black" stroked="f">
                <v:path arrowok="t"/>
              </v:shape>
              <v:shape id="_x0000_s14458" style="position:absolute;left:1858;top:610;width:59;height:43" coordsize="59,43" path="m30,l59,19,30,43,,19,30,xe" fillcolor="black" stroked="f">
                <v:path arrowok="t"/>
              </v:shape>
              <v:shape id="_x0000_s14459" style="position:absolute;left:1849;top:600;width:77;height:63" coordsize="77,63" path="m43,20r-9,l63,39r,-19l34,44r9,l14,20r,19l43,20,34,,4,20,,24r,5l,34r4,5l34,63r5,l43,63,73,39r4,-5l77,29r,-5l73,20,43,,39,,34,r9,20xe" fillcolor="black" stroked="f">
                <v:path arrowok="t"/>
              </v:shape>
              <v:shape id="_x0000_s14460" style="position:absolute;left:1888;top:615;width:58;height:48" coordsize="58,48" path="m29,l58,24,29,48,,24,29,xe" fillcolor="black" stroked="f">
                <v:path arrowok="t"/>
              </v:shape>
              <v:shape id="_x0000_s14461" style="position:absolute;left:1878;top:605;width:78;height:67" coordsize="78,67" path="m44,19r-10,l63,43r,-19l34,48r10,l14,24r,19l44,19,34,,5,24,,29r,5l,39r5,4l34,67r5,l44,67,73,43r5,-4l78,34r,-5l73,24,44,,39,,34,,44,19xe" fillcolor="black" stroked="f">
                <v:path arrowok="t"/>
              </v:shape>
              <v:shape id="_x0000_s14462" style="position:absolute;left:1917;top:620;width:58;height:48" coordsize="58,48" path="m29,l58,24,29,48,,24,29,xe" fillcolor="black" stroked="f">
                <v:path arrowok="t"/>
              </v:shape>
              <v:shape id="_x0000_s14463" style="position:absolute;left:1907;top:610;width:78;height:67" coordsize="78,67" path="m44,19r-10,l63,43r,-19l34,48r10,l15,24r,19l44,19,34,,5,24,,29r,5l,38r5,5l34,67r5,l44,67,73,43r5,-5l78,34r,-5l73,24,44,,39,,34,,44,19xe" fillcolor="black" stroked="f">
                <v:path arrowok="t"/>
              </v:shape>
              <v:shape id="_x0000_s14464" style="position:absolute;left:1946;top:624;width:53;height:53" coordsize="53,53" path="m29,l53,29,29,53,,29,29,xe" fillcolor="black" stroked="f">
                <v:path arrowok="t"/>
              </v:shape>
              <v:shape id="_x0000_s14465" style="position:absolute;left:1936;top:615;width:73;height:72" coordsize="73,72" path="m44,14r-15,l54,43,59,33,34,57,44,53,15,29r,14l44,14,34,5,5,33,,33r,5l,43r5,5l34,72r5,l44,72r,-5l68,43r5,l73,38r,-5l49,5r-5,l44,,39,,34,r,5l44,14xe" fillcolor="black" stroked="f">
                <v:path arrowok="t"/>
              </v:shape>
              <v:shape id="_x0000_s14466" style="position:absolute;left:1975;top:629;width:54;height:53" coordsize="54,53" path="m24,l54,24,24,53,,24,24,xe" fillcolor="black" stroked="f">
                <v:path arrowok="t"/>
              </v:shape>
              <v:shape id="_x0000_s14467" style="position:absolute;left:1965;top:620;width:73;height:72" coordsize="73,72" path="m39,14r-9,5l59,43r,-15l30,57r14,l20,28,15,38,39,14,30,4,5,28,,28r,5l,38,25,67r9,5l39,72r,-5l68,38,73,28,68,24,39,,34,,30,r,4l39,14xe" fillcolor="black" stroked="f">
                <v:path arrowok="t"/>
              </v:shape>
              <v:shape id="_x0000_s14468" style="position:absolute;left:2004;top:639;width:59;height:48" coordsize="59,48" path="m29,l59,24,29,48,,24,29,xe" fillcolor="black" stroked="f">
                <v:path arrowok="t"/>
              </v:shape>
              <v:shape id="_x0000_s14469" style="position:absolute;left:1995;top:629;width:77;height:67" coordsize="77,67" path="m43,19r-9,l63,43r,-19l34,48r9,l14,24r,19l43,19,34,,4,24,,29r,5l,39r4,4l34,67r4,l43,67,72,43r5,-4l77,34r,-5l72,24,43,,38,,34,r9,19xe" fillcolor="black" stroked="f">
                <v:path arrowok="t"/>
              </v:shape>
              <v:shape id="_x0000_s14470" style="position:absolute;left:2033;top:644;width:54;height:48" coordsize="54,48" path="m30,l54,24,30,48,,24,30,xe" fillcolor="black" stroked="f">
                <v:path arrowok="t"/>
              </v:shape>
              <v:shape id="_x0000_s14471" style="position:absolute;left:2024;top:634;width:73;height:67" coordsize="73,67" path="m43,19l34,14,58,38r,-9l34,53r9,-5l14,24r,19l43,19,34,,5,24,,29r,5l,38r5,5l34,67r5,l43,67r,-5l68,38r5,l73,34r,-5l68,29,43,5,43,,39,,34,r9,19xe" fillcolor="black" stroked="f">
                <v:path arrowok="t"/>
              </v:shape>
              <v:shape id="_x0000_s14472" style="position:absolute;left:2063;top:648;width:53;height:48" coordsize="53,48" path="m24,l53,24,24,48,,24,24,xe" fillcolor="black" stroked="f">
                <v:path arrowok="t"/>
              </v:shape>
              <v:shape id="_x0000_s14473" style="position:absolute;left:2053;top:639;width:73;height:67" coordsize="73,67" path="m39,14l29,19,58,43r,-19l29,48r10,5l14,29r,9l39,14,29,5,5,29,,29r,4l,38r5,l29,62r,5l34,67r5,l68,43r5,-5l73,33,68,24,39,,34,,29,r,5l39,14xe" fillcolor="black" stroked="f">
                <v:path arrowok="t"/>
              </v:shape>
              <v:shape id="_x0000_s14474" style="position:absolute;left:2092;top:653;width:53;height:53" coordsize="53,53" path="m29,l53,29,29,53,,29,29,xe" fillcolor="black" stroked="f">
                <v:path arrowok="t"/>
              </v:shape>
              <v:shape id="_x0000_s14475" style="position:absolute;left:2082;top:644;width:73;height:72" coordsize="73,72" path="m44,14r-15,l54,43,58,33,34,57,44,52,15,28r,15l44,14,34,4,5,33,,33r,5l,43r5,5l34,72r5,l44,72r,-5l68,43r5,l73,38r,-5l49,4r-5,l39,,34,r,4l44,14xe" fillcolor="black" stroked="f">
                <v:path arrowok="t"/>
              </v:shape>
              <v:shape id="_x0000_s14476" style="position:absolute;left:2121;top:663;width:54;height:48" coordsize="54,48" path="m24,l54,24,24,48,,24,24,xe" fillcolor="black" stroked="f">
                <v:path arrowok="t"/>
              </v:shape>
              <v:shape id="_x0000_s14477" style="position:absolute;left:2111;top:653;width:73;height:67" coordsize="73,67" path="m39,15l29,19,59,43r,-19l29,48r10,5l15,29r,10l39,15,29,5,5,29,,29r,5l,39r5,l29,63r,4l34,67r5,l68,43r5,-4l73,34,68,24,39,,34,,29,r,5l39,15xe" fillcolor="black" stroked="f">
                <v:path arrowok="t"/>
              </v:shape>
              <v:shape id="_x0000_s14478" style="position:absolute;left:2145;top:668;width:59;height:48" coordsize="59,48" path="m30,l59,24,30,48,,24,30,xe" fillcolor="black" stroked="f">
                <v:path arrowok="t"/>
              </v:shape>
              <v:shape id="_x0000_s14479" style="position:absolute;left:2136;top:658;width:77;height:67" coordsize="77,67" path="m43,19r-9,l63,43r,-19l34,48r9,l14,24r,19l43,19,34,,4,24,,29r,5l,38r4,5l34,67r5,l43,67,73,43r4,-5l77,34r,-5l73,24,43,,39,,34,r9,19xe" fillcolor="black" stroked="f">
                <v:path arrowok="t"/>
              </v:shape>
              <v:shape id="_x0000_s14480" style="position:absolute;left:2175;top:672;width:58;height:48" coordsize="58,48" path="m29,l58,24,29,48,,24,29,xe" fillcolor="black" stroked="f">
                <v:path arrowok="t"/>
              </v:shape>
              <v:shape id="_x0000_s14481" style="position:absolute;left:2165;top:663;width:78;height:67" coordsize="78,67" path="m44,19r-10,l63,43r,-19l34,48r10,l14,24r,19l44,19,34,,5,24,,29r,4l,38r5,5l34,67r5,l44,67,73,43r5,-5l78,33r,-4l73,24,44,,39,,34,,44,19xe" fillcolor="black" stroked="f">
                <v:path arrowok="t"/>
              </v:shape>
              <v:shape id="_x0000_s14482" style="position:absolute;left:2204;top:677;width:58;height:48" coordsize="58,48" path="m29,l58,24,29,48,,24,29,xe" fillcolor="black" stroked="f">
                <v:path arrowok="t"/>
              </v:shape>
              <v:shape id="_x0000_s14483" style="position:absolute;left:2194;top:668;width:78;height:67" coordsize="78,67" path="m44,19r-10,l63,43r,-19l34,48r10,l15,24r,19l44,19,34,,5,24,,28r,5l,38r5,5l34,67r5,l44,67,73,43r5,-5l78,33r,-5l73,24,44,,39,,34,,44,19xe" fillcolor="black" stroked="f">
                <v:path arrowok="t"/>
              </v:shape>
              <v:shape id="_x0000_s14484" style="position:absolute;left:2233;top:687;width:58;height:48" coordsize="58,48" path="m29,l58,24,29,48,,24,29,xe" fillcolor="black" stroked="f">
                <v:path arrowok="t"/>
              </v:shape>
              <v:shape id="_x0000_s14485" style="position:absolute;left:2223;top:677;width:78;height:67" coordsize="78,67" path="m44,19r-10,l63,43r,-19l34,48r10,l15,24r,19l44,19,34,,5,24,,29r,5l,39r5,4l34,67r5,l44,67,73,43r5,-4l78,34r,-5l73,24,44,,39,,34,,44,19xe" fillcolor="black" stroked="f">
                <v:path arrowok="t"/>
              </v:shape>
              <v:shape id="_x0000_s14486" style="position:absolute;left:2262;top:692;width:54;height:48" coordsize="54,48" path="m29,l54,24,29,48,,24,29,xe" fillcolor="black" stroked="f">
                <v:path arrowok="t"/>
              </v:shape>
              <v:shape id="_x0000_s14487" style="position:absolute;left:2252;top:682;width:73;height:67" coordsize="73,67" path="m44,19l34,14,59,38r,-9l34,53,44,48,15,24r,19l44,19,34,,5,24,,29r,5l,38r5,5l34,67r5,l44,67r,-5l68,38r5,l73,34r,-5l68,29,44,5,44,,39,,34,,44,19xe" fillcolor="black" stroked="f">
                <v:path arrowok="t"/>
              </v:shape>
              <v:shape id="_x0000_s14488" style="position:absolute;left:2291;top:696;width:54;height:48" coordsize="54,48" path="m25,l54,24,25,48,,24,25,xe" fillcolor="black" stroked="f">
                <v:path arrowok="t"/>
              </v:shape>
              <v:shape id="_x0000_s14489" style="position:absolute;left:2282;top:687;width:73;height:67" coordsize="73,67" path="m38,14r-9,5l58,43r,-19l29,48r9,5l14,29r,9l38,14,29,5,4,29,,29r,4l,38r4,l29,62r,5l34,67r4,l68,43r5,-5l73,33,68,24,38,,34,,29,r,5l38,14xe" fillcolor="black" stroked="f">
                <v:path arrowok="t"/>
              </v:shape>
              <v:shape id="_x0000_s14490" style="position:absolute;left:2320;top:701;width:54;height:48" coordsize="54,48" path="m30,l54,24,30,48,,24,30,xe" fillcolor="black" stroked="f">
                <v:path arrowok="t"/>
              </v:shape>
              <v:shape id="_x0000_s14491" style="position:absolute;left:2311;top:692;width:73;height:67" coordsize="73,67" path="m44,19l34,14,58,38r,-10l34,52,44,48,14,24r,19l44,19,34,,5,24,,28r,5l,38r5,5l34,67r5,l44,67r,-5l68,38r5,l73,33r,-5l68,28,44,4,44,,39,,34,,44,19xe" fillcolor="black" stroked="f">
                <v:path arrowok="t"/>
              </v:shape>
              <v:shape id="_x0000_s14492" style="position:absolute;left:2350;top:706;width:53;height:48" coordsize="53,48" path="m24,l53,24,24,48,,24,24,xe" fillcolor="black" stroked="f">
                <v:path arrowok="t"/>
              </v:shape>
              <v:shape id="_x0000_s14493" style="position:absolute;left:2340;top:696;width:73;height:68" coordsize="73,68" path="m39,15l29,20,58,44r,-20l29,48r10,5l15,29r,10l39,15,29,5,5,29,,29r,5l,39r5,l29,63r,5l34,68r5,l68,44r5,-5l73,34,68,24,39,,34,,29,r,5l39,15xe" fillcolor="black" stroked="f">
                <v:path arrowok="t"/>
              </v:shape>
              <v:shape id="_x0000_s14494" style="position:absolute;left:2374;top:711;width:58;height:48" coordsize="58,48" path="m29,l58,24,29,48,,24,29,xe" fillcolor="black" stroked="f">
                <v:path arrowok="t"/>
              </v:shape>
              <v:shape id="_x0000_s14495" style="position:absolute;left:2364;top:701;width:78;height:67" coordsize="78,67" path="m44,19r-10,l63,43r,-19l34,48r10,l15,24r,19l44,19,34,,5,24,,29r,5l,39r5,4l34,67r5,l44,67,73,43r5,-4l78,34r,-5l73,24,44,,39,,34,,44,19xe" fillcolor="black" stroked="f">
                <v:path arrowok="t"/>
              </v:shape>
              <v:shape id="_x0000_s14496" style="position:absolute;left:2408;top:716;width:54;height:48" coordsize="54,48" path="m29,l54,24,29,48,,24,29,xe" fillcolor="black" stroked="f">
                <v:path arrowok="t"/>
              </v:shape>
              <v:shape id="_x0000_s14497" style="position:absolute;left:2398;top:706;width:73;height:67" coordsize="73,67" path="m44,19l34,14,59,38r,-9l34,53,44,48,15,24r,19l44,19,34,,5,24,,29r,5l,38r5,5l34,67r5,l44,67r,-5l73,38r,-4l73,29r-5,l44,5,39,,34,,44,19xe" fillcolor="black" stroked="f">
                <v:path arrowok="t"/>
              </v:shape>
              <v:shape id="_x0000_s14498" style="position:absolute;left:2437;top:720;width:54;height:48" coordsize="54,48" path="m25,l54,24,25,48,,24,25,xe" fillcolor="black" stroked="f">
                <v:path arrowok="t"/>
              </v:shape>
              <v:shape id="_x0000_s14499" style="position:absolute;left:2427;top:711;width:73;height:67" coordsize="73,67" path="m39,14r-9,5l59,43r,-19l30,48r9,5l15,29r,9l39,14,30,5,5,29,,29r,4l,38r5,l30,62r,5l35,67r4,l69,43r4,-5l73,33r,-4l69,24,39,,35,,30,r,5l39,14xe" fillcolor="black" stroked="f">
                <v:path arrowok="t"/>
              </v:shape>
              <v:shape id="_x0000_s14500" style="position:absolute;left:2462;top:725;width:58;height:48" coordsize="58,48" path="m29,l58,24,29,48,,24,29,xe" fillcolor="black" stroked="f">
                <v:path arrowok="t"/>
              </v:shape>
              <v:shape id="_x0000_s14501" style="position:absolute;left:2452;top:716;width:78;height:67" coordsize="78,67" path="m44,19r-10,l63,43r,-19l34,48r10,l14,24r,19l44,19,34,,5,24,,28r,5l,38r5,5l34,67r5,l44,67,73,43r5,-5l78,33r,-5l73,24,44,,39,,34,,44,19xe" fillcolor="black" stroked="f">
                <v:path arrowok="t"/>
              </v:shape>
              <v:shape id="_x0000_s14502" style="position:absolute;left:2491;top:730;width:58;height:48" coordsize="58,48" path="m29,l58,24,29,48,,24,29,xe" fillcolor="black" stroked="f">
                <v:path arrowok="t"/>
              </v:shape>
              <v:shape id="_x0000_s14503" style="position:absolute;left:2481;top:720;width:78;height:68" coordsize="78,68" path="m44,20r-10,l63,44r,-20l34,48r10,l15,24r,20l44,20,34,,5,24,,29r,5l,39r5,5l34,68r5,l44,68,73,44r5,-5l78,34r,-5l73,24,44,,39,,34,,44,20xe" fillcolor="black" stroked="f">
                <v:path arrowok="t"/>
              </v:shape>
              <v:shape id="_x0000_s14504" style="position:absolute;left:2520;top:735;width:58;height:48" coordsize="58,48" path="m29,l58,24,29,48,,24,29,xe" fillcolor="black" stroked="f">
                <v:path arrowok="t"/>
              </v:shape>
              <v:shape id="_x0000_s14505" style="position:absolute;left:2510;top:725;width:78;height:67" coordsize="78,67" path="m44,19r-10,l63,43r,-19l34,48r10,l15,24r,19l44,19,34,,5,24,,29r,5l,39r5,4l34,67r5,l44,67,73,43r5,-4l78,34r,-5l73,24,44,,39,,34,,44,19xe" fillcolor="black" stroked="f">
                <v:path arrowok="t"/>
              </v:shape>
            </v:group>
            <v:group id="_x0000_s14506" style="position:absolute;left:2539;top:730;width:2919;height:2754" coordorigin="2539,730" coordsize="2919,2754">
              <v:shape id="_x0000_s14507" style="position:absolute;left:2549;top:740;width:54;height:48" coordsize="54,48" path="m29,l54,24,29,48,,24,29,xe" fillcolor="black" stroked="f">
                <v:path arrowok="t"/>
              </v:shape>
              <v:shape id="_x0000_s14508" style="position:absolute;left:2539;top:730;width:73;height:67" coordsize="73,67" path="m44,19l34,14,59,38r,-9l34,53,44,48,15,24r,19l44,19,34,,5,24,,29r,5l,38r5,5l34,67r5,l44,67r,-5l68,38r5,l73,34r,-5l68,29,44,5,44,,39,,34,,44,19xe" fillcolor="black" stroked="f">
                <v:path arrowok="t"/>
              </v:shape>
              <v:shape id="_x0000_s14509" style="position:absolute;left:2578;top:744;width:54;height:48" coordsize="54,48" path="m25,l54,24,25,48,,24,25,xe" fillcolor="black" stroked="f">
                <v:path arrowok="t"/>
              </v:shape>
              <v:shape id="_x0000_s14510" style="position:absolute;left:2569;top:735;width:73;height:67" coordsize="73,67" path="m38,14r-9,5l58,43r,-19l29,48r9,5l14,29r,9l38,14,29,5,4,29,,29r,4l,38r4,l29,62r,5l34,67r4,l68,43r5,-5l73,33,68,24,38,,34,,29,r,5l38,14xe" fillcolor="black" stroked="f">
                <v:path arrowok="t"/>
              </v:shape>
              <v:shape id="_x0000_s14511" style="position:absolute;left:2607;top:749;width:59;height:48" coordsize="59,48" path="m30,l59,24,30,48,,24,30,xe" fillcolor="black" stroked="f">
                <v:path arrowok="t"/>
              </v:shape>
              <v:shape id="_x0000_s14512" style="position:absolute;left:2598;top:740;width:78;height:67" coordsize="78,67" path="m44,19r-10,l63,43r,-19l34,48r10,l14,24r,19l44,19,34,,5,24,,28r,5l,38r5,5l34,67r5,l44,67,73,43r5,-5l78,33r,-5l73,24,44,,39,,34,,44,19xe" fillcolor="black" stroked="f">
                <v:path arrowok="t"/>
              </v:shape>
              <v:shape id="_x0000_s14513" style="position:absolute;left:2637;top:754;width:53;height:48" coordsize="53,48" path="m29,l53,24,29,48,,24,29,xe" fillcolor="black" stroked="f">
                <v:path arrowok="t"/>
              </v:shape>
              <v:shape id="_x0000_s14514" style="position:absolute;left:2627;top:744;width:73;height:68" coordsize="73,68" path="m44,20l34,15,58,39r,-10l34,53,44,48,15,24r,20l44,20,34,,5,24,,29r,5l,39r5,5l34,68r5,l44,68r,-5l68,39r5,l73,34r,-5l68,29,44,5,44,,39,,34,,44,20xe" fillcolor="black" stroked="f">
                <v:path arrowok="t"/>
              </v:shape>
              <v:shape id="_x0000_s14515" style="position:absolute;left:2666;top:759;width:53;height:48" coordsize="53,48" path="m24,l53,24,24,48,,24,24,xe" fillcolor="black" stroked="f">
                <v:path arrowok="t"/>
              </v:shape>
              <v:shape id="_x0000_s14516" style="position:absolute;left:2656;top:749;width:73;height:67" coordsize="73,67" path="m39,15l29,19,58,43r,-19l29,48r10,5l15,29r,10l39,15,29,5,5,29,,29r,5l,39r5,l29,63r,4l34,67r5,l68,43r5,-4l73,34,68,24,39,,34,,29,r,5l39,15xe" fillcolor="black" stroked="f">
                <v:path arrowok="t"/>
              </v:shape>
              <v:shape id="_x0000_s14517" style="position:absolute;left:2690;top:764;width:59;height:48" coordsize="59,48" path="m29,l59,24,29,48,,24,29,xe" fillcolor="black" stroked="f">
                <v:path arrowok="t"/>
              </v:shape>
              <v:shape id="_x0000_s14518" style="position:absolute;left:2680;top:754;width:78;height:67" coordsize="78,67" path="m44,19r-10,l64,43r,-19l34,48r10,l15,24r,19l44,19,34,,5,24,,29r,5l,38r5,5l34,67r5,l44,67,73,43r5,-5l78,34r,-5l73,24,44,,39,,34,,44,19xe" fillcolor="black" stroked="f">
                <v:path arrowok="t"/>
              </v:shape>
              <v:shape id="_x0000_s14519" style="position:absolute;left:2724;top:768;width:54;height:48" coordsize="54,48" path="m25,l54,24,25,48,,24,25,xe" fillcolor="black" stroked="f">
                <v:path arrowok="t"/>
              </v:shape>
              <v:shape id="_x0000_s14520" style="position:absolute;left:2714;top:759;width:73;height:67" coordsize="73,67" path="m39,14r-9,5l59,43r,-19l30,48r9,5l15,29r,9l39,14,30,5,5,29,,29r,4l,38r5,l30,62r,5l35,67r4,l69,43r4,-5l73,33r,-4l69,24,39,,35,,30,r,5l39,14xe" fillcolor="black" stroked="f">
                <v:path arrowok="t"/>
              </v:shape>
              <v:shape id="_x0000_s14521" style="position:absolute;left:2749;top:773;width:58;height:48" coordsize="58,48" path="m29,l58,24,29,48,,24,29,xe" fillcolor="black" stroked="f">
                <v:path arrowok="t"/>
              </v:shape>
              <v:shape id="_x0000_s14522" style="position:absolute;left:2739;top:764;width:78;height:67" coordsize="78,67" path="m44,19r-10,l63,43r,-19l34,48r10,l14,24r,19l44,19,34,,5,24,,28r,5l,38r5,5l34,67r5,l44,67,73,43r5,-5l78,33r,-5l73,24,44,,39,,34,,44,19xe" fillcolor="black" stroked="f">
                <v:path arrowok="t"/>
              </v:shape>
              <v:shape id="_x0000_s14523" style="position:absolute;left:2778;top:778;width:58;height:48" coordsize="58,48" path="m29,l58,24,29,48,,24,29,xe" fillcolor="black" stroked="f">
                <v:path arrowok="t"/>
              </v:shape>
              <v:shape id="_x0000_s14524" style="position:absolute;left:2768;top:768;width:78;height:68" coordsize="78,68" path="m44,20r-10,l63,44r,-20l34,48r10,l15,24r,20l44,20,34,,5,24,,29r,5l,39r5,5l34,68r5,l44,68,73,44r5,-5l78,34r,-5l73,24,44,,39,,34,,44,20xe" fillcolor="black" stroked="f">
                <v:path arrowok="t"/>
              </v:shape>
              <v:shape id="_x0000_s14525" style="position:absolute;left:2807;top:783;width:53;height:48" coordsize="53,48" path="m29,l53,24,29,48,,24,29,xe" fillcolor="black" stroked="f">
                <v:path arrowok="t"/>
              </v:shape>
              <v:shape id="_x0000_s14526" style="position:absolute;left:2797;top:773;width:73;height:67" coordsize="73,67" path="m44,19l34,15,59,39r,-10l34,53,44,48,15,24r,19l44,19,34,,5,24,,29r,5l,39r5,4l34,67r5,l44,67r,-4l68,39r5,l73,34r,-5l68,29,44,5,44,,39,,34,,44,19xe" fillcolor="black" stroked="f">
                <v:path arrowok="t"/>
              </v:shape>
              <v:shape id="_x0000_s14527" style="position:absolute;left:2836;top:792;width:58;height:48" coordsize="58,48" path="m29,l58,24,29,48,,24,29,xe" fillcolor="black" stroked="f">
                <v:path arrowok="t"/>
              </v:shape>
              <v:shape id="_x0000_s14528" style="position:absolute;left:2826;top:783;width:78;height:67" coordsize="78,67" path="m44,19r-10,l64,43r,-19l34,48r10,l15,24r,19l44,19,34,,5,24,,29r,4l,38r5,5l34,67r5,l44,67,73,43r5,-5l78,33r,-4l73,24,44,,39,,34,,44,19xe" fillcolor="black" stroked="f">
                <v:path arrowok="t"/>
              </v:shape>
              <v:shape id="_x0000_s14529" style="position:absolute;left:2865;top:797;width:54;height:48" coordsize="54,48" path="m29,l54,24,29,48,,24,29,xe" fillcolor="black" stroked="f">
                <v:path arrowok="t"/>
              </v:shape>
              <v:shape id="_x0000_s14530" style="position:absolute;left:2856;top:788;width:73;height:67" coordsize="73,67" path="m43,19l34,14,58,38r,-10l34,52r9,-4l14,24r,19l43,19,34,,4,24,,28r,5l,38r4,5l34,67r4,l43,67r,-5l68,38r5,l73,33r,-5l68,28,43,4,43,,38,,34,r9,19xe" fillcolor="black" stroked="f">
                <v:path arrowok="t"/>
              </v:shape>
              <v:shape id="_x0000_s14531" style="position:absolute;left:2894;top:802;width:54;height:48" coordsize="54,48" path="m25,l54,24,25,48,,24,25,xe" fillcolor="black" stroked="f">
                <v:path arrowok="t"/>
              </v:shape>
              <v:shape id="_x0000_s14532" style="position:absolute;left:2885;top:792;width:73;height:67" coordsize="73,67" path="m39,15l29,20,58,44r,-20l29,48r10,5l14,29r,10l39,15,29,5,5,29,,29r,5l,39r5,l29,63r,4l34,67r5,l68,44r5,-5l73,34,68,24,39,,34,,29,r,5l39,15xe" fillcolor="black" stroked="f">
                <v:path arrowok="t"/>
              </v:shape>
              <v:shape id="_x0000_s14533" style="position:absolute;left:2924;top:812;width:53;height:47" coordsize="53,47" path="m29,l53,24,29,47,,24,29,xe" fillcolor="black" stroked="f">
                <v:path arrowok="t"/>
              </v:shape>
              <v:shape id="_x0000_s14534" style="position:absolute;left:2914;top:802;width:73;height:67" coordsize="73,67" path="m44,19l34,14,58,38r,-9l34,53,44,48,15,24r,19l44,19,34,,5,24,,29r,5l,38r5,5l34,67r5,l44,67r,-5l68,38r5,l73,34r,-5l68,29,44,5,44,,39,,34,,44,19xe" fillcolor="black" stroked="f">
                <v:path arrowok="t"/>
              </v:shape>
              <v:shape id="_x0000_s14535" style="position:absolute;left:2953;top:836;width:53;height:47" coordsize="53,47" path="m24,l53,23,24,47,,23,24,xe" fillcolor="black" stroked="f">
                <v:path arrowok="t"/>
              </v:shape>
              <v:shape id="_x0000_s14536" style="position:absolute;left:2943;top:826;width:73;height:67" coordsize="73,67" path="m39,14l29,19,59,43r,-19l29,48r10,5l15,29r,9l39,14,29,5,5,29,,29r,4l,38r5,l29,62r,5l34,67r5,l68,43r5,-5l73,33r,-4l68,24,39,,34,,29,r,5l39,14xe" fillcolor="black" stroked="f">
                <v:path arrowok="t"/>
              </v:shape>
              <v:shape id="_x0000_s14537" style="position:absolute;left:2977;top:859;width:59;height:48" coordsize="59,48" path="m29,l59,24,29,48,,24,29,xe" fillcolor="black" stroked="f">
                <v:path arrowok="t"/>
              </v:shape>
              <v:shape id="_x0000_s14538" style="position:absolute;left:2967;top:850;width:78;height:67" coordsize="78,67" path="m44,19r-9,l64,43r,-19l35,48r9,l15,24r,19l44,19,35,,5,24,,29r,4l,38r5,5l35,67r4,l44,67,73,43r5,-5l78,33r,-4l73,24,44,,39,,35,r9,19xe" fillcolor="black" stroked="f">
                <v:path arrowok="t"/>
              </v:shape>
              <v:shape id="_x0000_s14539" style="position:absolute;left:3006;top:883;width:59;height:48" coordsize="59,48" path="m30,l59,24,30,48,,24,30,xe" fillcolor="black" stroked="f">
                <v:path arrowok="t"/>
              </v:shape>
              <v:shape id="_x0000_s14540" style="position:absolute;left:2997;top:874;width:77;height:67" coordsize="77,67" path="m43,19r-9,l63,43r,-19l34,48r9,l14,24r,19l43,19,34,,5,24,,29r,4l,38r5,5l34,67r9,l73,43,77,33r,-4l73,24,43,,39,,34,r9,19xe" fillcolor="black" stroked="f">
                <v:path arrowok="t"/>
              </v:shape>
              <v:shape id="_x0000_s14541" style="position:absolute;left:3036;top:903;width:58;height:52" coordsize="58,52" path="m29,l58,24,29,52,,24,29,xe" fillcolor="black" stroked="f">
                <v:path arrowok="t"/>
              </v:shape>
              <v:shape id="_x0000_s14542" style="position:absolute;left:3026;top:893;width:78;height:72" coordsize="78,72" path="m44,19r-10,l63,43r,-14l34,58r10,l14,29r,14l44,19,34,,5,24r,5l,29r,5l,38r5,l34,67r,5l39,72r5,l44,67,73,38r5,l78,34r,-5l73,24,44,,39,,34,,44,19xe" fillcolor="black" stroked="f">
                <v:path arrowok="t"/>
              </v:shape>
              <v:shape id="_x0000_s14543" style="position:absolute;left:3065;top:927;width:58;height:43" coordsize="58,43" path="m29,l58,19,29,43,,19,29,xe" fillcolor="black" stroked="f">
                <v:path arrowok="t"/>
              </v:shape>
              <v:shape id="_x0000_s14544" style="position:absolute;left:3055;top:917;width:78;height:62" coordsize="78,62" path="m44,19r-10,l63,38r,-19l34,43r10,l15,19r,19l44,19,34,,5,19,,24r,5l,34r5,4l34,62r5,l44,62,73,38r5,-4l78,29r,-5l73,19,44,,39,,34,,44,19xe" fillcolor="black" stroked="f">
                <v:path arrowok="t"/>
              </v:shape>
              <v:shape id="_x0000_s14545" style="position:absolute;left:3094;top:941;width:53;height:48" coordsize="53,48" path="m29,l53,24,29,48,,24,29,xe" fillcolor="black" stroked="f">
                <v:path arrowok="t"/>
              </v:shape>
              <v:shape id="_x0000_s14546" style="position:absolute;left:3084;top:931;width:73;height:68" coordsize="73,68" path="m44,20l34,15,59,39r,-10l34,53,44,48,15,24r,20l44,20,34,,5,24,,29r,5l,39r5,5l34,68r5,l44,68r,-5l68,39r5,l73,34r,-5l68,29,44,5,44,,39,,34,,44,20xe" fillcolor="black" stroked="f">
                <v:path arrowok="t"/>
              </v:shape>
              <v:shape id="_x0000_s14547" style="position:absolute;left:3123;top:960;width:59;height:53" coordsize="59,53" path="m29,l59,24,29,53,,24,29,xe" fillcolor="black" stroked="f">
                <v:path arrowok="t"/>
              </v:shape>
              <v:shape id="_x0000_s14548" style="position:absolute;left:3113;top:951;width:78;height:72" coordsize="78,72" path="m44,19r-10,l64,43r,-15l34,57r10,l15,28r,15l44,19,34,,5,24r,4l,28r,5l,38r5,l34,67r,5l44,72r,-5l73,38r5,l78,33r,-5l73,24,44,,39,,34,,44,19xe" fillcolor="black" stroked="f">
                <v:path arrowok="t"/>
              </v:shape>
              <v:shape id="_x0000_s14549" style="position:absolute;left:3152;top:984;width:59;height:48" coordsize="59,48" path="m30,l59,24,30,48,,24,30,xe" fillcolor="black" stroked="f">
                <v:path arrowok="t"/>
              </v:shape>
              <v:shape id="_x0000_s14550" style="position:absolute;left:3143;top:975;width:77;height:67" coordsize="77,67" path="m43,19r-9,l63,43r,-19l34,48r9,l14,24r,19l43,19,34,,4,24,,28r,5l,38r4,5l34,67r5,l43,67,73,43r4,-5l77,33r,-5l73,24,43,,39,,34,r9,19xe" fillcolor="black" stroked="f">
                <v:path arrowok="t"/>
              </v:shape>
              <v:shape id="_x0000_s14551" style="position:absolute;left:3182;top:999;width:53;height:48" coordsize="53,48" path="m29,l53,24,29,48,,24,29,xe" fillcolor="black" stroked="f">
                <v:path arrowok="t"/>
              </v:shape>
              <v:shape id="_x0000_s14552" style="position:absolute;left:3172;top:989;width:73;height:67" coordsize="73,67" path="m44,19l34,14,58,38r,-9l34,53,44,48,14,24r,19l44,19,34,,5,24,,29r,5l,38r5,5l34,67r5,l44,67r,-5l68,38r5,l73,34r,-5l68,29,44,5,44,,39,,34,,44,19xe" fillcolor="black" stroked="f">
                <v:path arrowok="t"/>
              </v:shape>
              <v:shape id="_x0000_s14553" style="position:absolute;left:3211;top:1018;width:53;height:48" coordsize="53,48" path="m24,l53,24,24,48,,24,24,xe" fillcolor="black" stroked="f">
                <v:path arrowok="t"/>
              </v:shape>
              <v:shape id="_x0000_s14554" style="position:absolute;left:3201;top:1008;width:73;height:67" coordsize="73,67" path="m39,15l29,19,58,43r,-19l29,48r10,5l15,29r,10l39,15,29,5,5,29,,29r,5l,39r5,l29,63r,4l34,67r5,l68,43r5,-4l73,34r,-5l68,24,39,,34,,29,r,5l39,15xe" fillcolor="black" stroked="f">
                <v:path arrowok="t"/>
              </v:shape>
              <v:shape id="_x0000_s14555" style="position:absolute;left:3240;top:1032;width:53;height:48" coordsize="53,48" path="m29,l53,24,29,48,,24,29,xe" fillcolor="black" stroked="f">
                <v:path arrowok="t"/>
              </v:shape>
              <v:shape id="_x0000_s14556" style="position:absolute;left:3230;top:1023;width:73;height:67" coordsize="73,67" path="m44,19l34,14,59,38r,-10l34,52,44,48,15,24r,19l44,19,34,,5,24,,28r,5l,38r5,5l34,67r5,l44,67r,-5l68,38r5,l73,33r,-5l68,28,44,4,44,,39,,34,,44,19xe" fillcolor="black" stroked="f">
                <v:path arrowok="t"/>
              </v:shape>
              <v:shape id="_x0000_s14557" style="position:absolute;left:3269;top:1047;width:54;height:52" coordsize="54,52" path="m24,l54,28,24,52,,28,24,xe" fillcolor="black" stroked="f">
                <v:path arrowok="t"/>
              </v:shape>
              <v:shape id="_x0000_s14558" style="position:absolute;left:3259;top:1037;width:73;height:72" coordsize="73,72" path="m44,14r-14,l59,43r,-14l30,53r9,5l15,34r5,9l44,14,25,5,,34r,4l,43r5,l30,67r,5l34,72r5,l68,48r,-5l73,43r,-5l73,34r-5,l39,5,39,,34,,30,,25,5r19,9xe" fillcolor="black" stroked="f">
                <v:path arrowok="t"/>
              </v:shape>
              <v:shape id="_x0000_s14559" style="position:absolute;left:3293;top:1066;width:59;height:48" coordsize="59,48" path="m30,l59,24,30,48,,24,30,xe" fillcolor="black" stroked="f">
                <v:path arrowok="t"/>
              </v:shape>
              <v:shape id="_x0000_s14560" style="position:absolute;left:3284;top:1056;width:78;height:67" coordsize="78,67" path="m43,19r-9,l63,43r,-19l34,48r9,l14,24r,19l43,19,34,,5,24,,29r,5l,39r5,4l34,67r5,l43,67,73,43r5,-4l78,34r,-5l73,24,43,,39,,34,r9,19xe" fillcolor="black" stroked="f">
                <v:path arrowok="t"/>
              </v:shape>
              <v:shape id="_x0000_s14561" style="position:absolute;left:3327;top:1080;width:54;height:48" coordsize="54,48" path="m25,l54,24,25,48,,24,25,xe" fillcolor="black" stroked="f">
                <v:path arrowok="t"/>
              </v:shape>
              <v:shape id="_x0000_s14562" style="position:absolute;left:3318;top:1071;width:73;height:67" coordsize="73,67" path="m39,14l29,19,58,43r,-19l29,48r10,4l14,28r,10l39,14,29,4,5,28,,28r,5l,38r5,l29,62r,5l34,67r5,l68,43r5,-5l73,33r,-5l68,24,39,,34,,29,r,4l39,14xe" fillcolor="black" stroked="f">
                <v:path arrowok="t"/>
              </v:shape>
              <v:shape id="_x0000_s14563" style="position:absolute;left:3352;top:1095;width:58;height:48" coordsize="58,48" path="m29,l58,24,29,48,,24,29,xe" fillcolor="black" stroked="f">
                <v:path arrowok="t"/>
              </v:shape>
              <v:shape id="_x0000_s14564" style="position:absolute;left:3342;top:1085;width:78;height:67" coordsize="78,67" path="m44,19r-10,l63,43r,-19l34,48r10,l15,24r,19l44,19,34,,5,24,,29r,5l,38r5,5l34,67r5,l44,67,73,43r5,-5l78,34r,-5l73,24,44,,39,,34,,44,19xe" fillcolor="black" stroked="f">
                <v:path arrowok="t"/>
              </v:shape>
              <v:shape id="_x0000_s14565" style="position:absolute;left:3381;top:1109;width:58;height:48" coordsize="58,48" path="m29,l58,24,29,48,,24,29,xe" fillcolor="black" stroked="f">
                <v:path arrowok="t"/>
              </v:shape>
              <v:shape id="_x0000_s14566" style="position:absolute;left:3371;top:1099;width:78;height:68" coordsize="78,68" path="m44,20r-10,l63,44r,-20l34,48r10,l15,24r,20l44,20,34,,5,24,,29r,5l,39r5,5l34,68r5,l44,68,73,44r5,-5l78,34r,-5l73,24,44,,39,,34,,44,20xe" fillcolor="black" stroked="f">
                <v:path arrowok="t"/>
              </v:shape>
              <v:shape id="_x0000_s14567" style="position:absolute;left:3410;top:1123;width:54;height:48" coordsize="54,48" path="m29,l54,24,29,48,,24,29,xe" fillcolor="black" stroked="f">
                <v:path arrowok="t"/>
              </v:shape>
              <v:shape id="_x0000_s14568" style="position:absolute;left:3400;top:1114;width:73;height:67" coordsize="73,67" path="m44,19l34,14,59,38r,-9l34,53,44,48,15,24r,19l44,19,34,,5,24,,29r,4l,38r5,5l34,67r5,l44,67r,-5l69,38r4,l73,33r,-4l69,29,44,5,44,,39,,34,,44,19xe" fillcolor="black" stroked="f">
                <v:path arrowok="t"/>
              </v:shape>
              <v:shape id="_x0000_s14569" style="position:absolute;left:3439;top:1133;width:59;height:48" coordsize="59,48" path="m30,l59,24,30,48,,24,30,xe" fillcolor="black" stroked="f">
                <v:path arrowok="t"/>
              </v:shape>
              <v:shape id="_x0000_s14570" style="position:absolute;left:3430;top:1123;width:77;height:68" coordsize="77,68" path="m43,20r-9,l63,44r,-20l34,48r9,l14,24r,20l43,20,34,,4,24,,29r,5l,39r4,5l34,68r5,l43,68,73,44r4,-5l77,34r,-5l73,24,43,,39,,34,r9,20xe" fillcolor="black" stroked="f">
                <v:path arrowok="t"/>
              </v:shape>
              <v:shape id="_x0000_s14571" style="position:absolute;left:3469;top:1147;width:53;height:48" coordsize="53,48" path="m29,l53,24,29,48,,24,29,xe" fillcolor="black" stroked="f">
                <v:path arrowok="t"/>
              </v:shape>
              <v:shape id="_x0000_s14572" style="position:absolute;left:3459;top:1138;width:73;height:67" coordsize="73,67" path="m44,19l34,14,58,38r,-9l34,53,44,48,14,24r,19l44,19,34,,5,24,,29r,4l,38r5,5l34,67r5,l44,67r,-5l68,38r5,l73,33r,-4l68,29,44,5,44,,39,,34,,44,19xe" fillcolor="black" stroked="f">
                <v:path arrowok="t"/>
              </v:shape>
              <v:shape id="_x0000_s14573" style="position:absolute;left:3498;top:1162;width:53;height:48" coordsize="53,48" path="m24,l53,24,24,48,,24,24,xe" fillcolor="black" stroked="f">
                <v:path arrowok="t"/>
              </v:shape>
              <v:shape id="_x0000_s14574" style="position:absolute;left:3488;top:1152;width:73;height:67" coordsize="73,67" path="m39,15l29,19,58,43r,-19l29,48r10,5l15,29r,10l39,15,29,5,5,29,,29r,5l,39r5,l29,63r,4l34,67r5,l68,43r5,-4l73,34r,-5l68,24,39,,34,,29,r,5l39,15xe" fillcolor="black" stroked="f">
                <v:path arrowok="t"/>
              </v:shape>
              <v:shape id="_x0000_s14575" style="position:absolute;left:3522;top:1171;width:58;height:48" coordsize="58,48" path="m29,l58,24,29,48,,24,29,xe" fillcolor="black" stroked="f">
                <v:path arrowok="t"/>
              </v:shape>
              <v:shape id="_x0000_s14576" style="position:absolute;left:3512;top:1162;width:78;height:67" coordsize="78,67" path="m44,19r-10,l64,43r,-19l34,48r10,l15,24r,19l44,19,34,,5,24,,29r,4l,38r5,5l34,67r5,l44,67,73,43r5,-5l78,33r,-4l73,24,44,,39,,34,,44,19xe" fillcolor="black" stroked="f">
                <v:path arrowok="t"/>
              </v:shape>
              <v:shape id="_x0000_s14577" style="position:absolute;left:3556;top:1186;width:54;height:48" coordsize="54,48" path="m29,l54,24,29,48,,24,29,xe" fillcolor="black" stroked="f">
                <v:path arrowok="t"/>
              </v:shape>
              <v:shape id="_x0000_s14578" style="position:absolute;left:3546;top:1176;width:73;height:67" coordsize="73,67" path="m44,19l34,15,59,39r,-10l34,53,44,48,15,24r,19l44,19,34,,5,24,,29r,5l,39r5,4l34,67r5,l44,67r,-4l68,39r5,l73,34r,-5l68,29,44,5,39,,34,,44,19xe" fillcolor="black" stroked="f">
                <v:path arrowok="t"/>
              </v:shape>
              <v:shape id="_x0000_s14579" style="position:absolute;left:3585;top:1195;width:54;height:48" coordsize="54,48" path="m25,l54,24,25,48,,24,25,xe" fillcolor="black" stroked="f">
                <v:path arrowok="t"/>
              </v:shape>
              <v:shape id="_x0000_s14580" style="position:absolute;left:3576;top:1186;width:73;height:67" coordsize="73,67" path="m38,14r-9,5l58,43r,-19l29,48r9,5l14,29r,9l38,14,29,5,4,29,,29r,4l,38r4,l29,62r,5l34,67r4,l68,43r5,-5l73,33r,-4l38,,34,,29,r,5l38,14xe" fillcolor="black" stroked="f">
                <v:path arrowok="t"/>
              </v:shape>
              <v:shape id="_x0000_s14581" style="position:absolute;left:3610;top:1210;width:58;height:48" coordsize="58,48" path="m29,l58,24,29,48,,24,29,xe" fillcolor="black" stroked="f">
                <v:path arrowok="t"/>
              </v:shape>
              <v:shape id="_x0000_s14582" style="position:absolute;left:3600;top:1200;width:78;height:67" coordsize="78,67" path="m44,19r-10,l63,43r,-19l34,48r10,l14,24r,19l44,19,34,,5,24,,29r,5l,39r5,4l34,67r5,l44,67,73,43r5,-4l78,34r,-5l73,24,44,,39,,34,,44,19xe" fillcolor="black" stroked="f">
                <v:path arrowok="t"/>
              </v:shape>
              <v:shape id="_x0000_s14583" style="position:absolute;left:3644;top:1219;width:53;height:48" coordsize="53,48" path="m24,l53,24,24,48,,24,24,xe" fillcolor="black" stroked="f">
                <v:path arrowok="t"/>
              </v:shape>
              <v:shape id="_x0000_s14584" style="position:absolute;left:3634;top:1210;width:73;height:67" coordsize="73,67" path="m39,14l29,19,58,43r,-19l29,48r10,5l15,29r,9l39,14,29,5,5,29,,29r,4l,38r5,l29,62r,5l34,67r5,l68,43r5,-5l73,33r,-4l68,24,39,,34,,29,r,5l39,14xe" fillcolor="black" stroked="f">
                <v:path arrowok="t"/>
              </v:shape>
              <v:shape id="_x0000_s14585" style="position:absolute;left:3668;top:1229;width:58;height:48" coordsize="58,48" path="m29,l58,24,29,48,,24,29,xe" fillcolor="black" stroked="f">
                <v:path arrowok="t"/>
              </v:shape>
              <v:shape id="_x0000_s14586" style="position:absolute;left:3658;top:1219;width:78;height:68" coordsize="78,68" path="m44,20r-10,l63,44r,-20l34,48r10,l15,24r,20l44,20,34,,5,24,,29r,5l,39r5,5l34,68r5,l44,68,73,44r5,-5l78,34r,-5l73,24,44,,39,,34,,44,20xe" fillcolor="black" stroked="f">
                <v:path arrowok="t"/>
              </v:shape>
              <v:shape id="_x0000_s14587" style="position:absolute;left:3697;top:1239;width:59;height:48" coordsize="59,48" path="m29,l59,24,29,48,,24,29,xe" fillcolor="black" stroked="f">
                <v:path arrowok="t"/>
              </v:shape>
              <v:shape id="_x0000_s14588" style="position:absolute;left:3687;top:1229;width:78;height:67" coordsize="78,67" path="m44,19r-10,l64,43r,-19l34,48r10,l15,24r,19l44,19,34,,5,24,,29r,5l,38r5,5l34,67r5,l44,67,73,43r5,-5l78,34r,-5l73,24,44,,39,,34,,44,19xe" fillcolor="black" stroked="f">
                <v:path arrowok="t"/>
              </v:shape>
              <v:shape id="_x0000_s14589" style="position:absolute;left:3726;top:1253;width:54;height:48" coordsize="54,48" path="m30,l54,24,30,48,,24,30,xe" fillcolor="black" stroked="f">
                <v:path arrowok="t"/>
              </v:shape>
              <v:shape id="_x0000_s14590" style="position:absolute;left:3717;top:1243;width:73;height:68" coordsize="73,68" path="m43,20l34,15,58,39r,-10l34,53r9,-5l14,24r,20l43,20,34,,4,24,,29r,5l,39r4,5l34,68r5,l43,68r,-5l68,39r5,l73,34r,-5l68,29,43,5,43,,39,,34,r9,20xe" fillcolor="black" stroked="f">
                <v:path arrowok="t"/>
              </v:shape>
              <v:shape id="_x0000_s14591" style="position:absolute;left:3756;top:1263;width:58;height:48" coordsize="58,48" path="m29,l58,24,29,48,,24,29,xe" fillcolor="black" stroked="f">
                <v:path arrowok="t"/>
              </v:shape>
              <v:shape id="_x0000_s14592" style="position:absolute;left:3746;top:1253;width:78;height:67" coordsize="78,67" path="m44,19r-10,l63,43r,-19l34,48r10,l14,24r,19l44,19,34,,5,24,,29r,5l,38r5,5l34,67r5,l44,67,73,43r5,-5l78,34r,-5l73,24,44,,39,,34,,44,19xe" fillcolor="black" stroked="f">
                <v:path arrowok="t"/>
              </v:shape>
              <v:shape id="_x0000_s14593" style="position:absolute;left:3785;top:1272;width:53;height:48" coordsize="53,48" path="m29,l53,24,29,48,,24,29,xe" fillcolor="black" stroked="f">
                <v:path arrowok="t"/>
              </v:shape>
              <v:shape id="_x0000_s14594" style="position:absolute;left:3775;top:1263;width:73;height:67" coordsize="73,67" path="m44,19l34,14,58,38r,-10l34,52,44,48,15,24r,19l44,19,34,,5,24,,28r,5l,38r5,5l34,67r5,l44,67r,-5l68,38r5,l73,33r,-5l68,28,44,4,44,,39,,34,,44,19xe" fillcolor="black" stroked="f">
                <v:path arrowok="t"/>
              </v:shape>
              <v:shape id="_x0000_s14595" style="position:absolute;left:3814;top:1282;width:53;height:48" coordsize="53,48" path="m24,l53,24,24,48,,24,24,xe" fillcolor="black" stroked="f">
                <v:path arrowok="t"/>
              </v:shape>
              <v:shape id="_x0000_s14596" style="position:absolute;left:3804;top:1272;width:73;height:67" coordsize="73,67" path="m39,15l29,19,59,43r,-19l29,48r10,5l15,29r,10l39,15,29,5,5,29,,29r,5l,39r5,l29,63r,4l34,67r5,l68,43r5,-4l73,34r,-5l68,24,39,,34,,29,r,5l39,15xe" fillcolor="black" stroked="f">
                <v:path arrowok="t"/>
              </v:shape>
              <v:shape id="_x0000_s14597" style="position:absolute;left:3843;top:1291;width:58;height:48" coordsize="58,48" path="m29,l58,24,29,48,,24,29,xe" fillcolor="black" stroked="f">
                <v:path arrowok="t"/>
              </v:shape>
              <v:shape id="_x0000_s14598" style="position:absolute;left:3833;top:1282;width:78;height:67" coordsize="78,67" path="m44,19r-10,l64,43r,-19l34,48r10,l15,24r,19l44,19,34,,5,24,,29r,4l,38r5,5l34,67r5,l44,67,73,43r5,-5l78,33r,-4l73,24,44,,39,,34,,44,19xe" fillcolor="black" stroked="f">
                <v:path arrowok="t"/>
              </v:shape>
              <v:shape id="_x0000_s14599" style="position:absolute;left:3872;top:1301;width:54;height:48" coordsize="54,48" path="m29,l54,24,29,48,,24,29,xe" fillcolor="black" stroked="f">
                <v:path arrowok="t"/>
              </v:shape>
              <v:shape id="_x0000_s14600" style="position:absolute;left:3863;top:1291;width:73;height:68" coordsize="73,68" path="m43,20l34,15,58,39r,-10l34,53r9,-5l14,24r,20l43,20,34,,4,24,,29r,5l,39r4,5l34,68r4,l43,68r,-5l68,39r5,l73,34r,-5l68,29,43,5,43,,38,,34,r9,20xe" fillcolor="black" stroked="f">
                <v:path arrowok="t"/>
              </v:shape>
              <v:shape id="_x0000_s14601" style="position:absolute;left:3901;top:1311;width:54;height:48" coordsize="54,48" path="m25,l54,24,25,48,,24,25,xe" fillcolor="black" stroked="f">
                <v:path arrowok="t"/>
              </v:shape>
              <v:shape id="_x0000_s14602" style="position:absolute;left:3892;top:1301;width:73;height:67" coordsize="73,67" path="m39,14l29,19,58,43r,-19l29,48r10,5l14,29r,9l39,14,29,5,5,29,,29r,5l,38r5,l29,62r,5l34,67r5,l68,43r5,-5l73,34r,-5l68,24,39,,34,,29,r,5l39,14xe" fillcolor="black" stroked="f">
                <v:path arrowok="t"/>
              </v:shape>
              <v:shape id="_x0000_s14603" style="position:absolute;left:3926;top:1320;width:58;height:48" coordsize="58,48" path="m29,l58,24,29,48,,24,29,xe" fillcolor="black" stroked="f">
                <v:path arrowok="t"/>
              </v:shape>
              <v:shape id="_x0000_s14604" style="position:absolute;left:3916;top:1311;width:78;height:67" coordsize="78,67" path="m44,19r-10,l63,43r,-19l34,48r10,l15,24r,19l44,19,34,,5,24,,28r,5l,38r5,5l34,67r5,l44,67,73,43r5,-5l78,33r,-5l73,24,44,,39,,34,,44,19xe" fillcolor="black" stroked="f">
                <v:path arrowok="t"/>
              </v:shape>
              <v:shape id="_x0000_s14605" style="position:absolute;left:3960;top:1330;width:53;height:48" coordsize="53,48" path="m24,l53,24,24,48,,24,24,xe" fillcolor="black" stroked="f">
                <v:path arrowok="t"/>
              </v:shape>
              <v:shape id="_x0000_s14606" style="position:absolute;left:3950;top:1320;width:73;height:67" coordsize="73,67" path="m39,15l29,19,59,43r,-19l29,48r10,5l15,29r,10l39,15,29,5,5,29,,29r,5l,39r5,l29,63r,4l34,67r5,l68,43r5,-4l73,34r,-5l68,24,39,,34,,29,r,5l39,15xe" fillcolor="black" stroked="f">
                <v:path arrowok="t"/>
              </v:shape>
              <v:shape id="_x0000_s14607" style="position:absolute;left:3984;top:1339;width:59;height:48" coordsize="59,48" path="m29,l59,24,29,48,,24,29,xe" fillcolor="black" stroked="f">
                <v:path arrowok="t"/>
              </v:shape>
              <v:shape id="_x0000_s14608" style="position:absolute;left:3974;top:1330;width:78;height:67" coordsize="78,67" path="m44,19r-9,l64,43r,-19l35,48r9,l15,24r,19l44,19,35,,5,24,,29r,4l,38r5,5l35,67r4,l44,67,73,43r5,-5l78,33r,-4l73,24,44,,39,,35,r9,19xe" fillcolor="black" stroked="f">
                <v:path arrowok="t"/>
              </v:shape>
              <v:shape id="_x0000_s14609" style="position:absolute;left:4013;top:1354;width:59;height:48" coordsize="59,48" path="m30,l59,24,30,48,,24,30,xe" fillcolor="black" stroked="f">
                <v:path arrowok="t"/>
              </v:shape>
              <v:shape id="_x0000_s14610" style="position:absolute;left:4004;top:1344;width:77;height:67" coordsize="77,67" path="m43,19r-9,l63,43r,-19l34,48r9,l14,24r,19l43,19,34,,5,24,,29r,5l,39r5,4l34,67r5,l43,67,73,43r4,-4l77,34r,-5l73,24,43,,39,,34,r9,19xe" fillcolor="black" stroked="f">
                <v:path arrowok="t"/>
              </v:shape>
              <v:shape id="_x0000_s14611" style="position:absolute;left:4043;top:1363;width:58;height:48" coordsize="58,48" path="m29,l58,24,29,48,,24,29,xe" fillcolor="black" stroked="f">
                <v:path arrowok="t"/>
              </v:shape>
              <v:shape id="_x0000_s14612" style="position:absolute;left:4033;top:1354;width:78;height:67" coordsize="78,67" path="m44,19r-10,l63,43r,-19l34,48r10,l14,24r,19l44,19,34,,5,24,,29r,4l,38r5,5l34,67r5,l44,67,73,43r5,-5l78,33r,-4l73,24,44,,39,,34,,44,19xe" fillcolor="black" stroked="f">
                <v:path arrowok="t"/>
              </v:shape>
              <v:shape id="_x0000_s14613" style="position:absolute;left:4072;top:1378;width:58;height:48" coordsize="58,48" path="m29,l58,24,29,48,,24,29,xe" fillcolor="black" stroked="f">
                <v:path arrowok="t"/>
              </v:shape>
              <v:shape id="_x0000_s14614" style="position:absolute;left:4062;top:1368;width:78;height:67" coordsize="78,67" path="m44,19r-10,l63,43r,-19l34,48r10,l15,24r,19l44,19,34,,5,24,,29r,5l,39r5,4l34,67r5,l44,67,73,43r5,-4l78,34r,-5l73,24,44,,39,,34,,44,19xe" fillcolor="black" stroked="f">
                <v:path arrowok="t"/>
              </v:shape>
              <v:shape id="_x0000_s14615" style="position:absolute;left:4101;top:1416;width:53;height:48" coordsize="53,48" path="m29,l53,24,29,48,,24,29,xe" fillcolor="black" stroked="f">
                <v:path arrowok="t"/>
              </v:shape>
              <v:shape id="_x0000_s14616" style="position:absolute;left:4091;top:1407;width:73;height:67" coordsize="73,67" path="m44,19l34,14,59,38r,-10l34,52,44,48,15,24r,19l44,19,34,,5,24,,28r,5l,38r5,5l34,67r5,l44,67r,-5l68,38r5,l73,33r,-5l68,28,44,4,44,,39,,34,,44,19xe" fillcolor="black" stroked="f">
                <v:path arrowok="t"/>
              </v:shape>
              <v:shape id="_x0000_s14617" style="position:absolute;left:4130;top:1459;width:54;height:48" coordsize="54,48" path="m24,l54,24,24,48,,24,24,xe" fillcolor="black" stroked="f">
                <v:path arrowok="t"/>
              </v:shape>
              <v:shape id="_x0000_s14618" style="position:absolute;left:4120;top:1450;width:73;height:67" coordsize="73,67" path="m39,14r-9,5l59,43r,-19l30,48r9,5l15,29r,9l39,14,30,5,5,29,,29r,4l,38r5,l30,62r,5l34,67r5,l69,43r4,-5l73,33r,-4l69,24,39,,34,,30,r,5l39,14xe" fillcolor="black" stroked="f">
                <v:path arrowok="t"/>
              </v:shape>
              <v:shape id="_x0000_s14619" style="position:absolute;left:4159;top:1498;width:54;height:48" coordsize="54,48" path="m25,l54,24,25,48,,24,25,xe" fillcolor="black" stroked="f">
                <v:path arrowok="t"/>
              </v:shape>
              <v:shape id="_x0000_s14620" style="position:absolute;left:4150;top:1488;width:73;height:67" coordsize="73,67" path="m39,15l29,19,58,43r,-19l29,48r10,5l14,29r,10l39,15,29,5,4,29,,29r,5l,39r4,l29,63r,4l34,67r5,l68,43r5,-4l73,34r,-5l68,24,39,,34,,29,r,5l39,15xe" fillcolor="black" stroked="f">
                <v:path arrowok="t"/>
              </v:shape>
              <v:shape id="_x0000_s14621" style="position:absolute;left:4184;top:1536;width:58;height:48" coordsize="58,48" path="m29,l58,24,29,48,,24,29,xe" fillcolor="black" stroked="f">
                <v:path arrowok="t"/>
              </v:shape>
              <v:shape id="_x0000_s14622" style="position:absolute;left:4174;top:1527;width:78;height:67" coordsize="78,67" path="m44,19r-10,l63,43r,-19l34,48r10,l15,24r,19l44,19,34,,5,24,,28r,5l,38r5,5l34,67r5,l44,67,73,43r5,-5l78,33r,-5l73,24,44,,39,,34,,44,19xe" fillcolor="black" stroked="f">
                <v:path arrowok="t"/>
              </v:shape>
              <v:shape id="_x0000_s14623" style="position:absolute;left:4213;top:1565;width:58;height:48" coordsize="58,48" path="m29,l58,24,29,48,,24,29,xe" fillcolor="black" stroked="f">
                <v:path arrowok="t"/>
              </v:shape>
              <v:shape id="_x0000_s14624" style="position:absolute;left:4203;top:1555;width:78;height:68" coordsize="78,68" path="m44,20r-10,l63,44r,-20l34,48r10,l15,24r,20l44,20,34,,5,24,,29r,5l,39r5,5l34,68r5,l44,68,73,44r5,-5l78,34r,-5l73,24,44,,39,,34,,44,20xe" fillcolor="black" stroked="f">
                <v:path arrowok="t"/>
              </v:shape>
              <v:shape id="_x0000_s14625" style="position:absolute;left:4242;top:1599;width:58;height:47" coordsize="58,47" path="m29,l58,24,29,47,,24,29,xe" fillcolor="black" stroked="f">
                <v:path arrowok="t"/>
              </v:shape>
              <v:shape id="_x0000_s14626" style="position:absolute;left:4232;top:1589;width:78;height:67" coordsize="78,67" path="m44,19r-10,l64,43r,-19l34,48r10,l15,24r,19l44,19,34,,5,24,,29r,5l,38r5,5l34,67r5,l44,67,73,43r5,-5l78,34r,-5l73,24,44,,39,,34,,44,19xe" fillcolor="black" stroked="f">
                <v:path arrowok="t"/>
              </v:shape>
              <v:shape id="_x0000_s14627" style="position:absolute;left:4271;top:1627;width:59;height:48" coordsize="59,48" path="m29,l59,24,29,48,,24,29,xe" fillcolor="black" stroked="f">
                <v:path arrowok="t"/>
              </v:shape>
              <v:shape id="_x0000_s14628" style="position:absolute;left:4261;top:1618;width:78;height:67" coordsize="78,67" path="m44,19r-9,l64,43r,-19l35,48r9,l15,24r,19l44,19,35,,5,24,,28r,5l,38r5,5l35,67r4,l44,67,73,43r5,-5l78,33r,-5l73,24,44,,39,,35,r9,19xe" fillcolor="black" stroked="f">
                <v:path arrowok="t"/>
              </v:shape>
              <v:shape id="_x0000_s14629" style="position:absolute;left:4300;top:1656;width:59;height:48" coordsize="59,48" path="m30,l59,24,30,48,,24,30,xe" fillcolor="black" stroked="f">
                <v:path arrowok="t"/>
              </v:shape>
              <v:shape id="_x0000_s14630" style="position:absolute;left:4291;top:1646;width:77;height:68" coordsize="77,68" path="m43,20r-9,l63,44r,-20l34,48r9,l14,24r,20l43,20,34,,5,24,,29r,5l,39r5,5l34,68r5,l43,68,73,44r4,-5l77,34r,-5l73,24,43,,39,,34,r9,20xe" fillcolor="black" stroked="f">
                <v:path arrowok="t"/>
              </v:shape>
              <v:shape id="_x0000_s14631" style="position:absolute;left:4330;top:1680;width:53;height:48" coordsize="53,48" path="m29,l53,24,29,48,,24,29,xe" fillcolor="black" stroked="f">
                <v:path arrowok="t"/>
              </v:shape>
              <v:shape id="_x0000_s14632" style="position:absolute;left:4320;top:1670;width:73;height:68" coordsize="73,68" path="m44,20l34,15,58,39r,-10l34,53,44,48,14,24r,20l44,20,34,,5,24,,29r,5l,39r5,5l34,68r5,l44,68r,-5l68,39r5,l73,34r,-5l68,29,44,5,44,,39,,34,,44,20xe" fillcolor="black" stroked="f">
                <v:path arrowok="t"/>
              </v:shape>
              <v:shape id="_x0000_s14633" style="position:absolute;left:4359;top:1709;width:58;height:48" coordsize="58,48" path="m29,l58,24,29,48,,24,29,xe" fillcolor="black" stroked="f">
                <v:path arrowok="t"/>
              </v:shape>
              <v:shape id="_x0000_s14634" style="position:absolute;left:4349;top:1699;width:78;height:67" coordsize="78,67" path="m44,19r-10,l63,43r,-19l34,48r10,l15,24r,19l44,19,34,,5,24,,29r,5l,39r5,4l34,67r5,l44,67,73,43r5,-4l78,34r,-5l73,24,44,,39,,34,,44,19xe" fillcolor="black" stroked="f">
                <v:path arrowok="t"/>
              </v:shape>
              <v:shape id="_x0000_s14635" style="position:absolute;left:4388;top:1728;width:53;height:48" coordsize="53,48" path="m29,l53,24,29,48,,24,29,xe" fillcolor="black" stroked="f">
                <v:path arrowok="t"/>
              </v:shape>
              <v:shape id="_x0000_s14636" style="position:absolute;left:4378;top:1718;width:73;height:68" coordsize="73,68" path="m44,20l34,15,59,39r,-10l34,53,44,48,15,24r,20l44,20,34,,5,24,,29r,5l,39r5,5l34,68r5,l44,68r,-5l68,39r5,l73,34r,-5l68,29,44,5,44,,39,,34,,44,20xe" fillcolor="black" stroked="f">
                <v:path arrowok="t"/>
              </v:shape>
              <v:shape id="_x0000_s14637" style="position:absolute;left:4417;top:1752;width:54;height:48" coordsize="54,48" path="m24,l54,24,24,48,,24,24,xe" fillcolor="black" stroked="f">
                <v:path arrowok="t"/>
              </v:shape>
              <v:shape id="_x0000_s14638" style="position:absolute;left:4407;top:1742;width:73;height:68" coordsize="73,68" path="m39,15r-9,5l59,44r,-20l30,48r9,5l15,29r,10l39,15,30,5,5,29,,29r,5l,39r5,l30,63r,5l34,68r5,l69,44r4,-5l73,34r,-5l69,24,39,,34,,30,r,5l39,15xe" fillcolor="black" stroked="f">
                <v:path arrowok="t"/>
              </v:shape>
              <v:shape id="_x0000_s14639" style="position:absolute;left:4441;top:1776;width:59;height:48" coordsize="59,48" path="m30,l59,24,30,48,,24,30,xe" fillcolor="black" stroked="f">
                <v:path arrowok="t"/>
              </v:shape>
              <v:shape id="_x0000_s14640" style="position:absolute;left:4432;top:1766;width:78;height:68" coordsize="78,68" path="m44,20r-10,l63,44r,-20l34,48r10,l14,24r,20l44,20,34,,5,24,,29r,5l,39r5,5l34,68r5,l44,68,73,44r5,-5l78,34r,-5l73,24,44,,39,,34,,44,20xe" fillcolor="black" stroked="f">
                <v:path arrowok="t"/>
              </v:shape>
              <v:shape id="_x0000_s14641" style="position:absolute;left:4476;top:1795;width:53;height:53" coordsize="53,53" path="m24,l53,29,24,53,,29,24,xe" fillcolor="black" stroked="f">
                <v:path arrowok="t"/>
              </v:shape>
              <v:shape id="_x0000_s14642" style="position:absolute;left:4466;top:1786;width:73;height:72" coordsize="73,72" path="m44,14r-15,l58,43r,-15l29,52r10,5l14,33r5,10l44,14,24,4,,33r,5l,43r5,l29,67r,5l34,72r5,l68,48r,-5l73,43r,-5l73,33r-5,l39,4,39,,34,,24,4,44,14xe" fillcolor="black" stroked="f">
                <v:path arrowok="t"/>
              </v:shape>
              <v:shape id="_x0000_s14643" style="position:absolute;left:4500;top:1824;width:58;height:48" coordsize="58,48" path="m29,l58,24,29,48,,24,29,xe" fillcolor="black" stroked="f">
                <v:path arrowok="t"/>
              </v:shape>
              <v:shape id="_x0000_s14644" style="position:absolute;left:4490;top:1814;width:78;height:68" coordsize="78,68" path="m44,20r-10,l63,44r,-20l34,48r10,l15,24r,20l44,20,34,,5,24,,29r,5l,39r5,5l39,68r5,l73,44r5,-5l78,34r,-5l73,24,44,,39,,34,,44,20xe" fillcolor="black" stroked="f">
                <v:path arrowok="t"/>
              </v:shape>
              <v:shape id="_x0000_s14645" style="position:absolute;left:4529;top:1848;width:58;height:48" coordsize="58,48" path="m29,l58,24,29,48,,24,29,xe" fillcolor="black" stroked="f">
                <v:path arrowok="t"/>
              </v:shape>
              <v:shape id="_x0000_s14646" style="position:absolute;left:4519;top:1838;width:78;height:68" coordsize="78,68" path="m44,20r-10,l64,44r,-20l34,48r10,l15,24r,20l44,20,34,,5,24,,29r,5l,39r5,5l34,68r5,l44,68,73,44,78,34r,-5l73,24,44,,39,,34,,44,20xe" fillcolor="black" stroked="f">
                <v:path arrowok="t"/>
              </v:shape>
              <v:shape id="_x0000_s14647" style="position:absolute;left:4563;top:1872;width:54;height:48" coordsize="54,48" path="m24,l54,24,24,48,,24,24,xe" fillcolor="black" stroked="f">
                <v:path arrowok="t"/>
              </v:shape>
              <v:shape id="_x0000_s14648" style="position:absolute;left:4553;top:1862;width:73;height:68" coordsize="73,68" path="m39,15r-9,5l59,44r,-20l30,48r9,5l15,29r,10l39,15,30,5,5,29,,29r,5l,39r5,l30,63r,5l34,68r5,l68,44r5,-5l73,34r,-5l68,24,39,,34,,30,r,5l39,15xe" fillcolor="black" stroked="f">
                <v:path arrowok="t"/>
              </v:shape>
              <v:shape id="_x0000_s14649" style="position:absolute;left:4587;top:1915;width:59;height:48" coordsize="59,48" path="m30,l59,24,30,48,,24,30,xe" fillcolor="black" stroked="f">
                <v:path arrowok="t"/>
              </v:shape>
              <v:shape id="_x0000_s14650" style="position:absolute;left:4578;top:1906;width:78;height:67" coordsize="78,67" path="m43,19r-9,l63,43r,-19l34,48r9,l14,24r,19l43,19,34,,5,24,,28r,5l,38r5,5l34,67r5,l43,67,73,43r5,-5l78,33r,-5l73,24,43,,39,,34,r9,19xe" fillcolor="black" stroked="f">
                <v:path arrowok="t"/>
              </v:shape>
              <v:shape id="_x0000_s14651" style="position:absolute;left:4617;top:1973;width:58;height:48" coordsize="58,48" path="m29,l58,24,29,48,,24,29,xe" fillcolor="black" stroked="f">
                <v:path arrowok="t"/>
              </v:shape>
              <v:shape id="_x0000_s14652" style="position:absolute;left:4607;top:1963;width:78;height:67" coordsize="78,67" path="m44,19r-10,l63,43r,-19l34,48r10,l14,24r,19l44,19,34,,5,24,,29r,5l,39r5,4l34,67r5,l44,67,73,43r5,-4l78,34r,-5l73,24,44,,39,,34,,44,19xe" fillcolor="black" stroked="f">
                <v:path arrowok="t"/>
              </v:shape>
              <v:shape id="_x0000_s14653" style="position:absolute;left:4646;top:1997;width:53;height:48" coordsize="53,48" path="m29,l53,24,29,48,,24,29,xe" fillcolor="black" stroked="f">
                <v:path arrowok="t"/>
              </v:shape>
              <v:shape id="_x0000_s14654" style="position:absolute;left:4636;top:1987;width:73;height:67" coordsize="73,67" path="m44,19l34,15,58,39r,-10l34,53,44,48,15,24r,19l44,19,34,,5,24,,29r,5l,39r5,4l34,67r5,l44,67r,-4l68,39r5,l73,34r,-5l68,29,44,5,44,,39,,34,,44,19xe" fillcolor="black" stroked="f">
                <v:path arrowok="t"/>
              </v:shape>
              <v:shape id="_x0000_s14655" style="position:absolute;left:4675;top:2026;width:58;height:48" coordsize="58,48" path="m29,l58,24,29,48,,24,29,xe" fillcolor="black" stroked="f">
                <v:path arrowok="t"/>
              </v:shape>
              <v:shape id="_x0000_s14656" style="position:absolute;left:4665;top:2016;width:78;height:67" coordsize="78,67" path="m44,19r-10,l63,43r,-19l34,48r10,l15,24r,19l44,19,34,,5,24,,29r,5l,38r5,5l34,67r5,l44,67,73,43r5,-5l78,34r,-5l73,24,44,,39,,34,,44,19xe" fillcolor="black" stroked="f">
                <v:path arrowok="t"/>
              </v:shape>
              <v:shape id="_x0000_s14657" style="position:absolute;left:4704;top:2078;width:54;height:48" coordsize="54,48" path="m29,l54,24,29,48,,24,29,xe" fillcolor="black" stroked="f">
                <v:path arrowok="t"/>
              </v:shape>
              <v:shape id="_x0000_s14658" style="position:absolute;left:4694;top:2069;width:73;height:67" coordsize="73,67" path="m44,19l34,14,59,38r,-9l34,53,44,48,15,24r,19l44,19,34,,5,24,,29r,4l,38r5,5l34,67r5,l44,67r,-5l69,38r4,l73,33r,-4l69,29,44,5,44,,39,,34,,44,19xe" fillcolor="black" stroked="f">
                <v:path arrowok="t"/>
              </v:shape>
              <v:shape id="_x0000_s14659" style="position:absolute;left:4733;top:2141;width:54;height:48" coordsize="54,48" path="m25,l54,24,25,48,,24,25,xe" fillcolor="black" stroked="f">
                <v:path arrowok="t"/>
              </v:shape>
              <v:shape id="_x0000_s14660" style="position:absolute;left:4724;top:2131;width:73;height:67" coordsize="73,67" path="m39,15l29,19,58,43r,-19l29,48r10,5l14,29r,10l39,15,29,5,4,29,,29r,5l,39r4,l29,63r,4l34,67r5,l68,43r5,-4l73,34r,-5l68,24,39,,34,,29,r,5l39,15xe" fillcolor="black" stroked="f">
                <v:path arrowok="t"/>
              </v:shape>
              <v:shape id="_x0000_s14661" style="position:absolute;left:4758;top:2203;width:58;height:48" coordsize="58,48" path="m29,l58,24,29,48,,24,29,xe" fillcolor="black" stroked="f">
                <v:path arrowok="t"/>
              </v:shape>
              <v:shape id="_x0000_s14662" style="position:absolute;left:4748;top:2194;width:78;height:67" coordsize="78,67" path="m44,19r-10,l63,43r,-19l34,48r10,l15,24r,19l44,19,34,,5,24,,28r,5l,38r5,5l34,67r5,l44,67,73,43r5,-5l78,33r,-5l73,24,44,,39,,34,,44,19xe" fillcolor="black" stroked="f">
                <v:path arrowok="t"/>
              </v:shape>
              <v:shape id="_x0000_s14663" style="position:absolute;left:4792;top:2266;width:53;height:48" coordsize="53,48" path="m24,l53,24,24,48,,24,24,xe" fillcolor="black" stroked="f">
                <v:path arrowok="t"/>
              </v:shape>
              <v:shape id="_x0000_s14664" style="position:absolute;left:4782;top:2256;width:73;height:67" coordsize="73,67" path="m39,14l29,19,58,43r,-19l29,48r10,5l15,29r,9l39,14,29,5,5,29,,29r,5l,38r5,l29,62r,5l34,67r5,l68,43r5,-5l73,34r,-5l68,24,39,,34,,29,r,5l39,14xe" fillcolor="black" stroked="f">
                <v:path arrowok="t"/>
              </v:shape>
              <v:shape id="_x0000_s14665" style="position:absolute;left:4816;top:2318;width:58;height:48" coordsize="58,48" path="m29,l58,24,29,48,,24,29,xe" fillcolor="black" stroked="f">
                <v:path arrowok="t"/>
              </v:shape>
              <v:shape id="_x0000_s14666" style="position:absolute;left:4806;top:2309;width:78;height:67" coordsize="78,67" path="m44,19r-10,l64,43r,-19l34,48r10,l15,24r,19l44,19,34,,5,24,,29r,4l,38r5,5l34,67r5,l44,67,73,43r5,-5l78,33r,-4l73,24,44,,39,,34,,44,19xe" fillcolor="black" stroked="f">
                <v:path arrowok="t"/>
              </v:shape>
              <v:shape id="_x0000_s14667" style="position:absolute;left:4845;top:2371;width:59;height:48" coordsize="59,48" path="m29,l59,24,29,48,,24,29,xe" fillcolor="black" stroked="f">
                <v:path arrowok="t"/>
              </v:shape>
              <v:shape id="_x0000_s14668" style="position:absolute;left:4836;top:2362;width:77;height:67" coordsize="77,67" path="m43,19r-9,l63,43r,-19l34,48r9,l14,24r,19l43,19,34,,4,24,,28r,5l,38r4,5l34,67r4,l43,67,72,43r5,-5l77,33r,-5l72,24,43,,38,,34,r9,19xe" fillcolor="black" stroked="f">
                <v:path arrowok="t"/>
              </v:shape>
              <v:shape id="_x0000_s14669" style="position:absolute;left:4879;top:2414;width:54;height:48" coordsize="54,48" path="m25,l54,24,25,48,,24,25,xe" fillcolor="black" stroked="f">
                <v:path arrowok="t"/>
              </v:shape>
              <v:shape id="_x0000_s14670" style="position:absolute;left:4870;top:2405;width:73;height:67" coordsize="73,67" path="m38,14r-9,5l58,43r,-19l29,48r9,4l14,28r,10l38,14,29,5,4,28,,28r,5l,38r4,l29,62r,5l34,67r4,l68,43r5,-5l73,33r,-5l68,24,38,,34,,29,r,5l38,14xe" fillcolor="black" stroked="f">
                <v:path arrowok="t"/>
              </v:shape>
              <v:shape id="_x0000_s14671" style="position:absolute;left:4904;top:2448;width:58;height:48" coordsize="58,48" path="m29,l58,24,29,48,,24,29,xe" fillcolor="black" stroked="f">
                <v:path arrowok="t"/>
              </v:shape>
              <v:shape id="_x0000_s14672" style="position:absolute;left:4894;top:2438;width:78;height:67" coordsize="78,67" path="m44,19r-10,l63,43r,-19l34,48r10,l14,24r,19l44,19,34,,5,24,,29r,5l,39r5,4l34,67r5,l44,67,73,43r5,-4l78,34r,-5l73,24,44,,39,,34,,44,19xe" fillcolor="black" stroked="f">
                <v:path arrowok="t"/>
              </v:shape>
              <v:shape id="_x0000_s14673" style="position:absolute;left:4933;top:2481;width:53;height:48" coordsize="53,48" path="m29,l53,24,29,48,,24,29,xe" fillcolor="black" stroked="f">
                <v:path arrowok="t"/>
              </v:shape>
              <v:shape id="_x0000_s14674" style="position:absolute;left:4923;top:2472;width:73;height:67" coordsize="73,67" path="m44,19l34,14,58,38r,-9l34,53,44,48,15,24r,19l44,19,34,,5,24,,29r,4l,38r5,5l34,67r5,l44,67r,-5l68,38r5,l73,33r,-4l68,29,44,5,44,,39,,34,,44,19xe" fillcolor="black" stroked="f">
                <v:path arrowok="t"/>
              </v:shape>
              <v:shape id="_x0000_s14675" style="position:absolute;left:4962;top:2549;width:54;height:48" coordsize="54,48" path="m24,l54,24,24,48,,24,24,xe" fillcolor="black" stroked="f">
                <v:path arrowok="t"/>
              </v:shape>
              <v:shape id="_x0000_s14676" style="position:absolute;left:4952;top:2539;width:73;height:67" coordsize="73,67" path="m39,14l29,19,59,43r,-19l29,48r10,5l15,29r,9l39,14,29,5,5,29,,29r,5l,38r5,l29,62r,5l34,67r5,l68,43r5,-5l73,34r,-5l68,24,39,,34,,29,r,5l39,14xe" fillcolor="black" stroked="f">
                <v:path arrowok="t"/>
              </v:shape>
              <v:shape id="_x0000_s14677" style="position:absolute;left:4991;top:2635;width:59;height:48" coordsize="59,48" path="m29,l59,24,29,48,,24,29,xe" fillcolor="black" stroked="f">
                <v:path arrowok="t"/>
              </v:shape>
              <v:shape id="_x0000_s14678" style="position:absolute;left:4981;top:2625;width:78;height:68" coordsize="78,68" path="m44,20r-9,l64,44r,-20l35,48r9,l15,24r,20l44,20,35,,5,24,,29r,5l,39r5,5l35,68r4,l44,68,73,44r5,-5l78,34r,-5l73,24,44,,39,,35,r9,20xe" fillcolor="black" stroked="f">
                <v:path arrowok="t"/>
              </v:shape>
              <v:shape id="_x0000_s14679" style="position:absolute;left:5020;top:2731;width:54;height:48" coordsize="54,48" path="m30,l54,24,30,48,,24,30,xe" fillcolor="black" stroked="f">
                <v:path arrowok="t"/>
              </v:shape>
              <v:shape id="_x0000_s14680" style="position:absolute;left:5011;top:2721;width:73;height:68" coordsize="73,68" path="m43,20l34,15,58,39r,-10l34,53r9,-5l14,24r,20l43,20,34,,5,24,,29r,5l,39r5,5l34,68r5,l43,68r,-5l68,39r5,l73,34r,-5l68,29,43,5,43,,39,,34,r9,20xe" fillcolor="black" stroked="f">
                <v:path arrowok="t"/>
              </v:shape>
              <v:shape id="_x0000_s14681" style="position:absolute;left:5050;top:2832;width:53;height:48" coordsize="53,48" path="m24,l53,24,24,48,,24,24,xe" fillcolor="black" stroked="f">
                <v:path arrowok="t"/>
              </v:shape>
              <v:shape id="_x0000_s14682" style="position:absolute;left:5040;top:2822;width:73;height:67" coordsize="73,67" path="m39,15l29,19,58,43r,-19l29,48r10,5l14,29r,10l39,15,29,5,5,29,,29r,5l,39r5,l29,63r,4l34,67r5,l68,43r5,-4l73,34r,-5l68,24,39,,34,,29,r,5l39,15xe" fillcolor="black" stroked="f">
                <v:path arrowok="t"/>
              </v:shape>
              <v:shape id="_x0000_s14683" style="position:absolute;left:5079;top:2923;width:53;height:48" coordsize="53,48" path="m29,l53,24,29,48,,24,29,xe" fillcolor="black" stroked="f">
                <v:path arrowok="t"/>
              </v:shape>
              <v:shape id="_x0000_s14684" style="position:absolute;left:5069;top:2913;width:73;height:68" coordsize="73,68" path="m44,20l34,15,58,39r,-10l34,53,44,48,15,24r,20l44,20,34,,5,24,,29r,5l,39r5,5l34,68r5,l44,68r,-5l68,39r5,l73,34r,-5l68,29,44,5,44,,39,,34,,44,20xe" fillcolor="black" stroked="f">
                <v:path arrowok="t"/>
              </v:shape>
              <v:shape id="_x0000_s14685" style="position:absolute;left:5108;top:2957;width:53;height:48" coordsize="53,48" path="m24,l53,24,24,48,,24,24,xe" fillcolor="black" stroked="f">
                <v:path arrowok="t"/>
              </v:shape>
              <v:shape id="_x0000_s14686" style="position:absolute;left:5098;top:2947;width:73;height:67" coordsize="73,67" path="m39,14l29,19,59,43r,-19l29,48r10,5l15,29r,9l39,14,29,5,5,29,,29r,5l,38r5,l29,62r,5l34,67r5,l68,43r5,-5l73,34r,-5l68,24,39,,34,,29,r,5l39,14xe" fillcolor="black" stroked="f">
                <v:path arrowok="t"/>
              </v:shape>
              <v:shape id="_x0000_s14687" style="position:absolute;left:5132;top:3091;width:59;height:53" coordsize="59,53" path="m29,l59,24,29,53,,24,29,xe" fillcolor="black" stroked="f">
                <v:path arrowok="t"/>
              </v:shape>
              <v:shape id="_x0000_s14688" style="position:absolute;left:5123;top:3081;width:77;height:72" coordsize="77,72" path="m43,20r-9,l63,44r,-15l34,58r9,l14,29r,15l43,20,34,,4,24r,5l,29r,5l,39r4,l34,68r,4l38,72r5,l43,68,72,39r5,l77,34r,-5l72,24,43,,38,,34,r9,20xe" fillcolor="black" stroked="f">
                <v:path arrowok="t"/>
              </v:shape>
              <v:shape id="_x0000_s14689" style="position:absolute;left:5161;top:3412;width:59;height:48" coordsize="59,48" path="m30,l59,24,30,48,,24,30,xe" fillcolor="black" stroked="f">
                <v:path arrowok="t"/>
              </v:shape>
              <v:shape id="_x0000_s14690" style="position:absolute;left:5152;top:3403;width:78;height:67" coordsize="78,67" path="m43,19r-9,l63,43r,-19l34,48r9,l14,24r,19l43,19,34,,5,24,,29r,4l,38r5,5l34,67r5,l43,67,73,43r5,-5l78,33r,-4l73,24,43,,39,,34,r9,19xe" fillcolor="black" stroked="f">
                <v:path arrowok="t"/>
              </v:shape>
              <v:shape id="_x0000_s14691" style="position:absolute;left:5195;top:3384;width:54;height:43" coordsize="54,43" path="m25,l54,19,25,43,,19,25,xe" fillcolor="black" stroked="f">
                <v:path arrowok="t"/>
              </v:shape>
              <v:shape id="_x0000_s14692" style="position:absolute;left:5186;top:3374;width:73;height:62" coordsize="73,62" path="m39,19r-10,l58,38r,-19l29,43r10,5l14,24r,14l39,19,29,,5,19r,5l,24r,5l,34r5,l29,58r,4l34,62r5,l68,38r5,-4l73,29r,-5l68,19,39,,34,,29,,39,19xe" fillcolor="black" stroked="f">
                <v:path arrowok="t"/>
              </v:shape>
              <v:shape id="_x0000_s14693" style="position:absolute;left:5220;top:3125;width:58;height:48" coordsize="58,48" path="m29,l58,24,29,48,,24,29,xe" fillcolor="black" stroked="f">
                <v:path arrowok="t"/>
              </v:shape>
              <v:shape id="_x0000_s14694" style="position:absolute;left:5210;top:3115;width:78;height:67" coordsize="78,67" path="m44,19r-10,l63,43r,-19l34,48r10,l15,24r,19l44,19,34,,5,24,,29r,5l,38r5,5l34,67r5,l44,67,73,43r5,-5l78,34r,-5l73,24,44,,39,,34,,44,19xe" fillcolor="black" stroked="f">
                <v:path arrowok="t"/>
              </v:shape>
              <v:shape id="_x0000_s14695" style="position:absolute;left:5249;top:3360;width:54;height:52" coordsize="54,52" path="m29,l54,24,29,52,,24,29,xe" fillcolor="black" stroked="f">
                <v:path arrowok="t"/>
              </v:shape>
              <v:shape id="_x0000_s14696" style="position:absolute;left:5239;top:3350;width:73;height:72" coordsize="73,72" path="m44,19l34,14,59,38,54,29,29,58r15,l15,29r,14l44,19,34,,5,24r,5l,29r,5l,38r5,l34,67r,5l39,72r5,l49,67,73,38r,-4l73,29r-5,l44,5,44,,39,,34,,44,19xe" fillcolor="black" stroked="f">
                <v:path arrowok="t"/>
              </v:shape>
              <v:shape id="_x0000_s14697" style="position:absolute;left:5278;top:3427;width:59;height:48" coordsize="59,48" path="m29,l59,24,29,48,,24,29,xe" fillcolor="black" stroked="f">
                <v:path arrowok="t"/>
              </v:shape>
              <v:shape id="_x0000_s14698" style="position:absolute;left:5268;top:3417;width:78;height:67" coordsize="78,67" path="m44,19r-9,l64,43r,-19l35,48r9,l15,24r,19l44,19,35,,5,24,,29r,5l,39r5,4l35,67r4,l44,67,73,43r5,-4l78,34r,-5l73,24,44,,39,,35,r9,19xe" fillcolor="black" stroked="f">
                <v:path arrowok="t"/>
              </v:shape>
              <v:shape id="_x0000_s14699" style="position:absolute;left:5307;top:3115;width:59;height:53" coordsize="59,53" path="m30,l59,29,30,53,,29,30,xe" fillcolor="black" stroked="f">
                <v:path arrowok="t"/>
              </v:shape>
              <v:shape id="_x0000_s14700" style="position:absolute;left:5298;top:3105;width:77;height:72" coordsize="77,72" path="m43,15r-9,l63,44r,-15l34,53r9,l14,29r,15l43,15,34,5,5,34,,34r,5l,44r5,4l34,72r5,l43,72,73,48r,-4l77,44r,-5l77,34r-4,l43,5,43,,39,,34,r,5l43,15xe" fillcolor="black" stroked="f">
                <v:path arrowok="t"/>
              </v:shape>
              <v:shape id="_x0000_s14701" style="position:absolute;left:5337;top:2957;width:53;height:48" coordsize="53,48" path="m29,l53,24,29,48,,24,29,xe" fillcolor="black" stroked="f">
                <v:path arrowok="t"/>
              </v:shape>
              <v:shape id="_x0000_s14702" style="position:absolute;left:5327;top:2947;width:73;height:67" coordsize="73,67" path="m44,19l34,14,58,38r,-9l34,53,44,48,14,24r,19l44,19,34,,5,24,,29r,5l,38r5,5l34,67r5,l44,67r,-5l68,38r5,l73,34r,-5l68,29,44,5,44,,39,,34,,44,19xe" fillcolor="black" stroked="f">
                <v:path arrowok="t"/>
              </v:shape>
              <v:shape id="_x0000_s14703" style="position:absolute;left:5366;top:2928;width:53;height:48" coordsize="53,48" path="m24,l53,24,24,48,,24,24,xe" fillcolor="black" stroked="f">
                <v:path arrowok="t"/>
              </v:shape>
              <v:shape id="_x0000_s14704" style="position:absolute;left:5356;top:2918;width:73;height:67" coordsize="73,67" path="m39,15l29,19,58,43r,-19l29,48r10,5l15,29r,10l39,15,29,5,5,29,,29r,5l,39r5,l29,63r,4l34,67r5,l68,43r5,-4l73,34r,-5l68,24,39,,34,,29,r,5l39,15xe" fillcolor="black" stroked="f">
                <v:path arrowok="t"/>
              </v:shape>
              <v:shape id="_x0000_s14705" style="position:absolute;left:5395;top:2841;width:53;height:48" coordsize="53,48" path="m29,l53,24,29,48,,24,29,xe" fillcolor="black" stroked="f">
                <v:path arrowok="t"/>
              </v:shape>
              <v:shape id="_x0000_s14706" style="position:absolute;left:5385;top:2832;width:73;height:67" coordsize="73,67" path="m44,19l34,14,59,38r,-9l34,53,44,48,15,24r,19l44,19,34,,5,24,,29r,4l,38r5,5l34,67r5,l44,67r,-5l68,38r5,l73,33r,-4l68,29,44,5,44,,39,,34,,44,19xe" fillcolor="black" stroked="f">
                <v:path arrowok="t"/>
              </v:shape>
            </v:group>
            <v:shape id="_x0000_s14707" style="position:absolute;left:5424;top:2741;width:54;height:48" coordsize="54,48" path="m24,l54,24,24,48,,24,24,xe" fillcolor="black" stroked="f">
              <v:path arrowok="t"/>
            </v:shape>
            <v:shape id="_x0000_s14708" style="position:absolute;left:5414;top:2731;width:73;height:67" coordsize="73,67" path="m39,14r-9,5l59,43r,-19l30,48r9,5l15,29r,9l39,14,30,5,5,29,,29r,5l,38r5,l30,62r,5l34,67r5,l69,43r4,-5l73,34r,-5l69,24,39,,34,,30,r,5l39,14xe" fillcolor="black" stroked="f">
              <v:path arrowok="t"/>
            </v:shape>
            <v:shape id="_x0000_s14709" style="position:absolute;left:5448;top:2640;width:59;height:48" coordsize="59,48" path="m30,l59,24,30,48,,24,30,xe" fillcolor="black" stroked="f">
              <v:path arrowok="t"/>
            </v:shape>
            <v:shape id="_x0000_s14710" style="position:absolute;left:5439;top:2630;width:78;height:67" coordsize="78,67" path="m44,19r-10,l63,43r,-19l34,48r10,l14,24r,19l44,19,34,,5,24,,29r,5l,39r5,4l34,67r5,l44,67,73,43r5,-4l78,34r,-5l73,24,44,,39,,34,,44,19xe" fillcolor="black" stroked="f">
              <v:path arrowok="t"/>
            </v:shape>
            <v:shape id="_x0000_s14711" style="position:absolute;left:5478;top:2553;width:58;height:53" coordsize="58,53" path="m29,l58,24,29,53,,24,29,xe" fillcolor="black" stroked="f">
              <v:path arrowok="t"/>
            </v:shape>
            <v:shape id="_x0000_s14712" style="position:absolute;left:5468;top:2544;width:78;height:72" coordsize="78,72" path="m44,19r-10,l63,43r,-14l34,57r10,l15,29r,14l44,19,34,,5,24r,5l,29r,4l,38r5,l34,67r,5l39,72r5,l44,67,73,38r5,l78,33r,-4l73,24,44,,39,,34,,44,19xe" fillcolor="black" stroked="f">
              <v:path arrowok="t"/>
            </v:shape>
            <v:shape id="_x0000_s14713" style="position:absolute;left:5507;top:2481;width:58;height:48" coordsize="58,48" path="m29,l58,24,29,48,,24,29,xe" fillcolor="black" stroked="f">
              <v:path arrowok="t"/>
            </v:shape>
            <v:shape id="_x0000_s14714" style="position:absolute;left:5497;top:2472;width:78;height:67" coordsize="78,67" path="m44,19r-10,l63,43r,-19l34,48r10,l15,24r,19l44,19,34,,5,24,,29r,4l,38r5,5l34,67r5,l44,67,73,43r5,-5l78,33r,-4l73,24,44,,39,,34,,44,19xe" fillcolor="black" stroked="f">
              <v:path arrowok="t"/>
            </v:shape>
            <v:shape id="_x0000_s14715" style="position:absolute;left:5536;top:2453;width:58;height:48" coordsize="58,48" path="m29,l58,24,29,48,,24,29,xe" fillcolor="black" stroked="f">
              <v:path arrowok="t"/>
            </v:shape>
            <v:shape id="_x0000_s14716" style="position:absolute;left:5526;top:2443;width:78;height:67" coordsize="78,67" path="m44,19r-10,l64,43r,-19l34,48r10,l15,24r,19l44,19,34,,5,24,,29r,5l,38r5,5l34,67r5,l44,67,73,43r5,-5l78,34r,-5l73,24,44,,39,,34,,44,19xe" fillcolor="black" stroked="f">
              <v:path arrowok="t"/>
            </v:shape>
            <v:shape id="_x0000_s14717" style="position:absolute;left:5565;top:2414;width:54;height:48" coordsize="54,48" path="m29,l54,24,29,48,,24,29,xe" fillcolor="black" stroked="f">
              <v:path arrowok="t"/>
            </v:shape>
            <v:shape id="_x0000_s14718" style="position:absolute;left:5555;top:2405;width:73;height:67" coordsize="73,67" path="m44,19l35,14,59,38r,-10l35,52r9,-4l15,24r,19l44,19,35,,5,24,,28r,5l,38r5,5l35,67r4,l44,67r,-5l69,38r4,l73,33r,-5l69,28,44,5,44,,39,,35,r9,19xe" fillcolor="black" stroked="f">
              <v:path arrowok="t"/>
            </v:shape>
            <v:shape id="_x0000_s14719" style="position:absolute;left:5594;top:2376;width:59;height:48" coordsize="59,48" path="m30,l59,24,30,48,,24,30,xe" fillcolor="black" stroked="f">
              <v:path arrowok="t"/>
            </v:shape>
            <v:shape id="_x0000_s14720" style="position:absolute;left:5585;top:2366;width:78;height:67" coordsize="78,67" path="m43,20r-9,l63,44r,-20l34,48r9,l14,24r,20l43,20,34,,5,24,,29r,5l,39r5,5l34,67r5,l43,67,73,44r5,-5l78,34r,-5l73,24,43,,39,,34,r9,20xe" fillcolor="black" stroked="f">
              <v:path arrowok="t"/>
            </v:shape>
            <v:shape id="_x0000_s14721" style="position:absolute;left:5624;top:2323;width:58;height:48" coordsize="58,48" path="m29,l58,24,29,48,,24,29,xe" fillcolor="black" stroked="f">
              <v:path arrowok="t"/>
            </v:shape>
            <v:shape id="_x0000_s14722" style="position:absolute;left:5614;top:2314;width:78;height:67" coordsize="78,67" path="m44,19r-10,l63,43r,-19l34,48r10,l14,24r,19l44,19,34,,5,24,,28r,5l,38r5,5l34,67r5,l44,67,73,43r5,-5l78,33r,-5l73,24,44,,39,,34,,44,19xe" fillcolor="black" stroked="f">
              <v:path arrowok="t"/>
            </v:shape>
            <v:shape id="_x0000_s14723" style="position:absolute;left:5653;top:2270;width:53;height:48" coordsize="53,48" path="m29,l53,24,29,48,,24,29,xe" fillcolor="black" stroked="f">
              <v:path arrowok="t"/>
            </v:shape>
            <v:shape id="_x0000_s14724" style="position:absolute;left:5643;top:2261;width:73;height:67" coordsize="73,67" path="m44,19l34,14,58,38r,-9l34,53,44,48,15,24r,19l44,19,34,,5,24,,29r,4l,38r5,5l34,67r5,l44,67r,-5l68,38r5,l73,33r,-4l68,29,44,5,44,,39,,34,,44,19xe" fillcolor="black" stroked="f">
              <v:path arrowok="t"/>
            </v:shape>
            <v:shape id="_x0000_s14725" style="position:absolute;left:5682;top:2208;width:53;height:48" coordsize="53,48" path="m24,l53,24,24,48,,24,24,xe" fillcolor="black" stroked="f">
              <v:path arrowok="t"/>
            </v:shape>
            <v:shape id="_x0000_s14726" style="position:absolute;left:5672;top:2198;width:73;height:68" coordsize="73,68" path="m39,15l29,20,59,44r,-20l29,48r10,5l15,29r,10l39,15,29,5,5,29,,29r,5l,39r5,l29,63r,5l34,68r5,l68,44r5,-5l73,34r,-5l68,24,39,,34,,29,r,5l39,15xe" fillcolor="black" stroked="f">
              <v:path arrowok="t"/>
            </v:shape>
            <v:shape id="_x0000_s14727" style="position:absolute;left:5711;top:2146;width:54;height:48" coordsize="54,48" path="m24,l54,24,24,48,,24,24,xe" fillcolor="black" stroked="f">
              <v:path arrowok="t"/>
            </v:shape>
            <v:shape id="_x0000_s14728" style="position:absolute;left:5701;top:2136;width:73;height:67" coordsize="73,67" path="m39,14r-9,5l59,43r,-19l30,48r9,5l15,29r,9l39,14,30,5,5,29,,29r,5l,38r5,l30,62r,5l34,67r5,l69,43r4,-5l73,34r,-5l69,24,39,,34,,30,r,5l39,14xe" fillcolor="black" stroked="f">
              <v:path arrowok="t"/>
            </v:shape>
            <v:shape id="_x0000_s14729" style="position:absolute;left:5735;top:2083;width:59;height:48" coordsize="59,48" path="m30,l59,24,30,48,,24,30,xe" fillcolor="black" stroked="f">
              <v:path arrowok="t"/>
            </v:shape>
            <v:shape id="_x0000_s14730" style="position:absolute;left:5726;top:2074;width:78;height:67" coordsize="78,67" path="m44,19r-10,l63,43r,-19l34,48r10,l14,24r,19l44,19,34,,5,24,,28r,5l,38r5,5l34,67r5,l44,67,73,43r5,-5l78,33r,-5l73,24,44,,39,,34,,44,19xe" fillcolor="black" stroked="f">
              <v:path arrowok="t"/>
            </v:shape>
            <v:shape id="_x0000_s14731" style="position:absolute;left:5765;top:2030;width:58;height:48" coordsize="58,48" path="m29,l58,24,29,48,,24,29,xe" fillcolor="black" stroked="f">
              <v:path arrowok="t"/>
            </v:shape>
            <v:shape id="_x0000_s14732" style="position:absolute;left:5755;top:2021;width:78;height:67" coordsize="78,67" path="m44,19r-10,l63,43r,-19l34,48r10,l15,24r,19l44,19,34,,5,24,,29r,4l,38r5,5l34,67r5,l44,67,73,43r5,-5l78,33r,-4l73,24,44,,39,,34,,44,19xe" fillcolor="black" stroked="f">
              <v:path arrowok="t"/>
            </v:shape>
            <v:shape id="_x0000_s14733" style="position:absolute;left:5794;top:2002;width:58;height:48" coordsize="58,48" path="m29,l58,24,29,48,,24,29,xe" fillcolor="black" stroked="f">
              <v:path arrowok="t"/>
            </v:shape>
            <v:shape id="_x0000_s14734" style="position:absolute;left:5784;top:1992;width:78;height:67" coordsize="78,67" path="m44,19r-10,l63,43r,-19l34,48r10,l15,24r,19l44,19,34,,5,24,,29r,5l,38r5,5l34,67r5,l44,67,73,43r5,-5l78,34r,-5l73,24,44,,39,,34,,44,19xe" fillcolor="black" stroked="f">
              <v:path arrowok="t"/>
            </v:shape>
            <v:shape id="_x0000_s14735" style="position:absolute;left:5823;top:1978;width:58;height:48" coordsize="58,48" path="m29,l58,24,29,48,,24,29,xe" fillcolor="black" stroked="f">
              <v:path arrowok="t"/>
            </v:shape>
            <v:shape id="_x0000_s14736" style="position:absolute;left:5813;top:1968;width:78;height:67" coordsize="78,67" path="m44,19r-10,l64,43r,-19l34,48r10,l15,24r,19l44,19,34,,5,24,,29r,5l,38r5,5l34,67r5,l44,67,73,43r5,-5l78,34r,-5l73,24,44,,39,,34,,44,19xe" fillcolor="black" stroked="f">
              <v:path arrowok="t"/>
            </v:shape>
            <v:shape id="_x0000_s14737" style="position:absolute;left:5852;top:1920;width:54;height:48" coordsize="54,48" path="m29,l54,24,29,48,,24,29,xe" fillcolor="black" stroked="f">
              <v:path arrowok="t"/>
            </v:shape>
            <v:shape id="_x0000_s14738" style="position:absolute;left:5842;top:1910;width:73;height:68" coordsize="73,68" path="m44,20l35,15,59,39r,-10l35,53r9,-5l15,24r,20l44,20,35,,5,24,,29r,5l,39r5,5l35,68r4,l44,68r,-5l69,39r4,l73,34r,-5l69,29,44,5,44,,39,,35,r9,20xe" fillcolor="black" stroked="f">
              <v:path arrowok="t"/>
            </v:shape>
            <v:shape id="_x0000_s14739" style="position:absolute;left:5881;top:1872;width:54;height:48" coordsize="54,48" path="m25,l54,24,25,48,,24,25,xe" fillcolor="black" stroked="f">
              <v:path arrowok="t"/>
            </v:shape>
            <v:shape id="_x0000_s14740" style="position:absolute;left:5872;top:1862;width:73;height:68" coordsize="73,68" path="m39,15l29,20,58,44r,-20l29,48r10,5l14,29r,10l39,15,29,5,5,29,,29r,5l,39r5,l29,63r,5l34,68r5,l68,44r5,-5l73,34r,-5l68,24,39,,34,,29,r,5l39,15xe" fillcolor="black" stroked="f">
              <v:path arrowok="t"/>
            </v:shape>
            <v:shape id="_x0000_s14741" style="position:absolute;left:5911;top:1853;width:53;height:48" coordsize="53,48" path="m29,l53,24,29,48,,24,29,xe" fillcolor="black" stroked="f">
              <v:path arrowok="t"/>
            </v:shape>
            <v:shape id="_x0000_s14742" style="position:absolute;left:5901;top:1843;width:73;height:67" coordsize="73,67" path="m44,19l34,15,58,39r,-10l34,53,44,48,14,24r,19l44,19,34,,5,24,,29r,5l,39r5,4l34,67r5,l44,67r,-4l68,39r5,l73,34r,-5l68,29,44,5,44,,39,,34,,44,19xe" fillcolor="black" stroked="f">
              <v:path arrowok="t"/>
            </v:shape>
            <v:shape id="_x0000_s14743" style="position:absolute;left:5940;top:1824;width:53;height:48" coordsize="53,48" path="m24,l53,24,24,48,,24,24,xe" fillcolor="black" stroked="f">
              <v:path arrowok="t"/>
            </v:shape>
            <v:shape id="_x0000_s14744" style="position:absolute;left:5930;top:1814;width:73;height:68" coordsize="73,68" path="m39,15l29,20,58,44r,-20l29,48r10,5l15,29r,10l39,15,29,5,5,29,,29r,5l,39r5,l29,63r,5l34,68r5,l68,44r5,-5l73,34r,-5l68,24,39,,34,,29,r,5l39,15xe" fillcolor="black" stroked="f">
              <v:path arrowok="t"/>
            </v:shape>
            <v:shape id="_x0000_s14745" style="position:absolute;left:5964;top:1795;width:58;height:53" coordsize="58,53" path="m29,l58,29,29,53,,29,29,xe" fillcolor="black" stroked="f">
              <v:path arrowok="t"/>
            </v:shape>
            <v:shape id="_x0000_s14746" style="position:absolute;left:5954;top:1786;width:78;height:72" coordsize="78,72" path="m44,14r-10,l64,43r,-15l34,52r10,l15,28r,15l44,14,34,4,5,33,,33r,5l,43r5,5l34,72r5,l44,72,73,48r,-5l78,43r,-5l78,33r-5,l44,4,44,,39,,34,r,4l44,14xe" fillcolor="black" stroked="f">
              <v:path arrowok="t"/>
            </v:shape>
            <v:shape id="_x0000_s14747" style="position:absolute;left:5993;top:1776;width:59;height:48" coordsize="59,48" path="m29,l59,24,29,48,,24,29,xe" fillcolor="black" stroked="f">
              <v:path arrowok="t"/>
            </v:shape>
            <v:shape id="_x0000_s14748" style="position:absolute;left:5984;top:1766;width:77;height:68" coordsize="77,68" path="m43,20r-9,l63,44r,-20l34,48r9,l14,24r,20l43,20,34,,4,24,,29r,5l,39r4,5l34,68r4,l43,68,73,44r4,-5l77,34r,-5l73,24,43,,38,,34,r9,20xe" fillcolor="black" stroked="f">
              <v:path arrowok="t"/>
            </v:shape>
            <v:shape id="_x0000_s14749" style="position:absolute;left:6027;top:1752;width:54;height:48" coordsize="54,48" path="m25,l54,24,25,48,,24,25,xe" fillcolor="black" stroked="f">
              <v:path arrowok="t"/>
            </v:shape>
            <v:shape id="_x0000_s14750" style="position:absolute;left:6018;top:1742;width:73;height:68" coordsize="73,68" path="m39,15l29,20,58,44r,-20l29,48r10,5l14,29r,10l39,15,29,5,4,29,,29r,5l,39r4,l29,63r,5l34,68r5,l68,44r5,-5l73,34r,-5l68,24,39,,34,,29,r,5l39,15xe" fillcolor="black" stroked="f">
              <v:path arrowok="t"/>
            </v:shape>
            <v:shape id="_x0000_s14751" style="position:absolute;left:6052;top:1733;width:58;height:48" coordsize="58,48" path="m29,l58,24,29,48,,24,29,xe" fillcolor="black" stroked="f">
              <v:path arrowok="t"/>
            </v:shape>
            <v:shape id="_x0000_s14752" style="position:absolute;left:6042;top:1723;width:78;height:67" coordsize="78,67" path="m44,19r-10,l63,43r,-19l34,48r10,l15,24r,19l44,19,34,,5,24,,29r,5l,39r5,4l34,67r5,l44,67,73,43r5,-4l78,34r,-5l73,24,44,,39,,34,,44,19xe" fillcolor="black" stroked="f">
              <v:path arrowok="t"/>
            </v:shape>
            <v:shape id="_x0000_s14753" style="position:absolute;left:6081;top:1709;width:53;height:48" coordsize="53,48" path="m29,l53,24,29,48,,24,29,xe" fillcolor="black" stroked="f">
              <v:path arrowok="t"/>
            </v:shape>
            <v:shape id="_x0000_s14754" style="position:absolute;left:6071;top:1699;width:73;height:67" coordsize="73,67" path="m44,19l34,15,59,39r,-10l34,53,44,48,15,24r,19l44,19,34,,5,24,,29r,5l,39r5,4l34,67r5,l44,67r,-4l68,39r5,l73,34r,-5l68,29,44,5,44,,39,,34,,44,19xe" fillcolor="black" stroked="f">
              <v:path arrowok="t"/>
            </v:shape>
            <v:shape id="_x0000_s14755" style="position:absolute;left:6110;top:1685;width:58;height:48" coordsize="58,48" path="m29,l58,24,29,48,,24,29,xe" fillcolor="black" stroked="f">
              <v:path arrowok="t"/>
            </v:shape>
            <v:shape id="_x0000_s14756" style="position:absolute;left:6100;top:1675;width:78;height:67" coordsize="78,67" path="m44,19r-10,l64,43r,-19l34,48r10,l15,24r,19l44,19,34,,5,24,,29r,5l,39r5,4l34,67r5,l44,67,73,43r5,-4l78,34r,-5l73,24,44,,39,,34,,44,19xe" fillcolor="black" stroked="f">
              <v:path arrowok="t"/>
            </v:shape>
            <v:shape id="_x0000_s14757" style="position:absolute;left:6139;top:1656;width:59;height:48" coordsize="59,48" path="m29,l59,24,29,48,,24,29,xe" fillcolor="black" stroked="f">
              <v:path arrowok="t"/>
            </v:shape>
            <v:shape id="_x0000_s14758" style="position:absolute;left:6130;top:1646;width:77;height:68" coordsize="77,68" path="m43,20r-9,l63,44r,-20l34,48r9,l14,24r,20l43,20,34,,4,24,,29r,5l,39r4,5l34,68r4,l43,68,72,44r5,-5l77,34r,-5l72,24,43,,38,,34,r9,20xe" fillcolor="black" stroked="f">
              <v:path arrowok="t"/>
            </v:shape>
            <v:shape id="_x0000_s14759" style="position:absolute;left:6168;top:1632;width:54;height:48" coordsize="54,48" path="m30,l54,24,30,48,,24,30,xe" fillcolor="black" stroked="f">
              <v:path arrowok="t"/>
            </v:shape>
            <v:shape id="_x0000_s14760" style="position:absolute;left:6159;top:1623;width:73;height:67" coordsize="73,67" path="m43,19l34,14,58,38r,-10l34,52r9,-5l14,23r,20l43,19,34,,5,23,,28r,5l,38r5,5l34,67r5,l43,67r,-5l68,38r5,l73,33r,-5l68,28,43,4,43,,39,,34,r9,19xe" fillcolor="black" stroked="f">
              <v:path arrowok="t"/>
            </v:shape>
            <v:shape id="_x0000_s14761" style="position:absolute;left:6198;top:1599;width:53;height:47" coordsize="53,47" path="m24,l53,24,24,47,,24,24,xe" fillcolor="black" stroked="f">
              <v:path arrowok="t"/>
            </v:shape>
            <v:shape id="_x0000_s14762" style="position:absolute;left:6188;top:1589;width:73;height:67" coordsize="73,67" path="m39,14l29,19,58,43r,-19l29,48r10,5l14,29r,9l39,14,29,5,5,29,,29r,5l,38r5,l29,62r,5l34,67r5,l68,43r5,-5l73,34r,-5l68,24,39,,34,,29,r,5l39,14xe" fillcolor="black" stroked="f">
              <v:path arrowok="t"/>
            </v:shape>
            <v:shape id="_x0000_s14763" style="position:absolute;left:6227;top:1570;width:53;height:48" coordsize="53,48" path="m29,l53,24,29,48,,24,29,xe" fillcolor="black" stroked="f">
              <v:path arrowok="t"/>
            </v:shape>
            <v:shape id="_x0000_s14764" style="position:absolute;left:6217;top:1560;width:73;height:67" coordsize="73,67" path="m44,19l34,15,58,39r,-10l34,53,44,48,15,24r,19l44,19,34,,5,24,,29r,5l,39r5,4l34,67r10,l44,63,68,39r5,l73,34r,-5l68,29,44,5,44,,39,,34,,44,19xe" fillcolor="black" stroked="f">
              <v:path arrowok="t"/>
            </v:shape>
            <v:shape id="_x0000_s14765" style="position:absolute;left:6256;top:1536;width:54;height:48" coordsize="54,48" path="m24,l54,24,24,48,,24,24,xe" fillcolor="black" stroked="f">
              <v:path arrowok="t"/>
            </v:shape>
            <v:shape id="_x0000_s14766" style="position:absolute;left:6246;top:1527;width:73;height:67" coordsize="73,67" path="m39,14l29,19,59,43r,-19l29,48r10,4l15,28r,10l39,14,29,4,5,28,,28r,5l,38r5,l29,62r,5l34,67r5,l68,43r5,-5l73,33r,-5l68,24,39,,34,,29,r,4l39,14xe" fillcolor="black" stroked="f">
              <v:path arrowok="t"/>
            </v:shape>
            <v:shape id="_x0000_s14767" style="position:absolute;left:6280;top:1503;width:59;height:48" coordsize="59,48" path="m30,l59,24,30,48,,24,30,xe" fillcolor="black" stroked="f">
              <v:path arrowok="t"/>
            </v:shape>
            <v:shape id="_x0000_s14768" style="position:absolute;left:6271;top:1493;width:77;height:67" coordsize="77,67" path="m43,19r-9,l63,43r,-19l34,48r9,l14,24r,19l43,19,34,,4,24,,29r,5l,38r4,5l34,67r5,l43,67,73,43r4,-5l77,34r,-5l73,24,43,,39,,34,r9,19xe" fillcolor="black" stroked="f">
              <v:path arrowok="t"/>
            </v:shape>
            <v:shape id="_x0000_s14769" style="position:absolute;left:6314;top:1464;width:54;height:48" coordsize="54,48" path="m30,l54,24,30,48,,24,30,xe" fillcolor="black" stroked="f">
              <v:path arrowok="t"/>
            </v:shape>
            <v:shape id="_x0000_s14770" style="position:absolute;left:6305;top:1455;width:73;height:67" coordsize="73,67" path="m43,19l34,14,58,38r,-10l34,52r9,-4l14,24r,19l43,19,34,,5,24,,28r,5l,38r5,5l34,67r5,l43,67r,-5l68,38r5,l73,33r,-5l68,28,43,4,39,,34,r9,19xe" fillcolor="black" stroked="f">
              <v:path arrowok="t"/>
            </v:shape>
            <v:shape id="_x0000_s14771" style="position:absolute;left:6344;top:1421;width:53;height:48" coordsize="53,48" path="m24,l53,24,24,48,,24,24,xe" fillcolor="black" stroked="f">
              <v:path arrowok="t"/>
            </v:shape>
            <v:shape id="_x0000_s14772" style="position:absolute;left:6334;top:1411;width:73;height:68" coordsize="73,68" path="m39,15l29,20,58,44r,-20l29,48r10,5l14,29r,10l39,15,29,5,5,29,,29r,5l,39r5,l29,63r,5l34,68r5,l68,44r5,-5l73,34r,-5l68,24,39,,34,,29,r,5l39,15xe" fillcolor="black" stroked="f">
              <v:path arrowok="t"/>
            </v:shape>
            <v:shape id="_x0000_s14773" style="position:absolute;left:6368;top:1378;width:58;height:48" coordsize="58,48" path="m29,l58,24,29,48,,24,29,xe" fillcolor="black" stroked="f">
              <v:path arrowok="t"/>
            </v:shape>
            <v:shape id="_x0000_s14774" style="position:absolute;left:6358;top:1368;width:78;height:67" coordsize="78,67" path="m44,19r-10,l63,43r,-19l34,48r10,l15,24r,19l44,19,34,,5,24,,29r,5l,39r5,4l34,67r5,l44,67,73,43r5,-4l78,34r,-5l73,24,44,,39,,34,,44,19xe" fillcolor="black" stroked="f">
              <v:path arrowok="t"/>
            </v:shape>
            <v:shape id="_x0000_s14775" style="position:absolute;left:6397;top:1363;width:54;height:48" coordsize="54,48" path="m29,l54,24,29,48,,24,29,xe" fillcolor="black" stroked="f">
              <v:path arrowok="t"/>
            </v:shape>
            <v:shape id="_x0000_s14776" style="position:absolute;left:6387;top:1354;width:73;height:67" coordsize="73,67" path="m44,19l34,14,59,38r,-9l34,53,44,48,15,24r,19l44,19,34,,5,24,,29r,4l,38r5,5l34,67r5,l44,67r,-5l68,38r5,l73,33,68,29,44,5,44,,39,,34,,44,19xe" fillcolor="black" stroked="f">
              <v:path arrowok="t"/>
            </v:shape>
            <v:shape id="_x0000_s14777" style="position:absolute;left:6426;top:1349;width:59;height:53" coordsize="59,53" path="m29,l59,29,29,53,,29,29,xe" fillcolor="black" stroked="f">
              <v:path arrowok="t"/>
            </v:shape>
            <v:shape id="_x0000_s14778" style="position:absolute;left:6417;top:1339;width:77;height:72" coordsize="77,72" path="m43,15r-9,l63,44r,-15l34,53r9,l14,29r,15l43,15,34,5,4,34,,34r,5l,44r4,4l34,72r4,l43,72,73,48r,-4l77,44r,-5l77,34r-4,l43,5,38,,34,r,5l43,15xe" fillcolor="black" stroked="f">
              <v:path arrowok="t"/>
            </v:shape>
            <v:shape id="_x0000_s14779" style="position:absolute;left:6455;top:1339;width:59;height:48" coordsize="59,48" path="m30,l59,24,30,48,,24,30,xe" fillcolor="black" stroked="f">
              <v:path arrowok="t"/>
            </v:shape>
            <v:shape id="_x0000_s14780" style="position:absolute;left:6446;top:1330;width:78;height:67" coordsize="78,67" path="m44,19r-10,l63,43r,-19l34,48r10,l14,24r,19l44,19,34,,5,24,,29r,4l,38r5,5l34,67r5,l44,67,73,43r5,-5l78,33r,-4l73,24,44,,39,,34,,44,19xe" fillcolor="black" stroked="f">
              <v:path arrowok="t"/>
            </v:shape>
            <v:shape id="_x0000_s14781" style="position:absolute;left:6485;top:1330;width:53;height:48" coordsize="53,48" path="m29,l53,24,29,48,,24,29,xe" fillcolor="black" stroked="f">
              <v:path arrowok="t"/>
            </v:shape>
            <v:shape id="_x0000_s14782" style="position:absolute;left:6475;top:1320;width:73;height:67" coordsize="73,67" path="m44,19l34,15,58,39r,-10l34,53,44,48,15,24r,19l44,19,34,,5,24,,29r,5l,39r5,4l34,67r5,l44,67r,-4l68,39r5,l73,34r,-5l68,29,44,5,44,,39,,34,,44,19xe" fillcolor="black" stroked="f">
              <v:path arrowok="t"/>
            </v:shape>
            <v:shape id="_x0000_s14783" style="position:absolute;left:6514;top:1320;width:58;height:48" coordsize="58,48" path="m29,l58,24,29,48,,24,29,xe" fillcolor="black" stroked="f">
              <v:path arrowok="t"/>
            </v:shape>
            <v:shape id="_x0000_s14784" style="position:absolute;left:6504;top:1311;width:78;height:67" coordsize="78,67" path="m44,19r-10,l63,43r,-19l34,48r10,l15,24r,19l44,19,34,,5,24,,28r,5l,38r5,5l34,67r5,l44,67,73,43r5,-5l78,33r,-5l73,24,44,,39,,34,,44,19xe" fillcolor="black" stroked="f">
              <v:path arrowok="t"/>
            </v:shape>
            <v:shape id="_x0000_s14785" style="position:absolute;left:6543;top:1311;width:54;height:48" coordsize="54,48" path="m29,l54,24,29,48,,24,29,xe" fillcolor="black" stroked="f">
              <v:path arrowok="t"/>
            </v:shape>
            <v:shape id="_x0000_s14786" style="position:absolute;left:6533;top:1301;width:73;height:67" coordsize="73,67" path="m44,19l34,14,59,38r,-9l34,53,44,48,15,24r,19l44,19,34,,5,24,,29r,5l,38r5,5l34,67r5,l44,67r,-5l68,38r5,l73,34r,-5l68,29,44,5,44,,39,,34,,44,19xe" fillcolor="black" stroked="f">
              <v:path arrowok="t"/>
            </v:shape>
            <v:shape id="_x0000_s14787" style="position:absolute;left:6572;top:1301;width:54;height:48" coordsize="54,48" path="m25,l54,24,25,48,,24,25,xe" fillcolor="black" stroked="f">
              <v:path arrowok="t"/>
            </v:shape>
            <v:shape id="_x0000_s14788" style="position:absolute;left:6562;top:1291;width:73;height:68" coordsize="73,68" path="m39,15r-9,5l59,44r,-20l30,48r9,5l15,29r,10l39,15,30,5,5,29,,29r,5l,39r5,l30,63r,5l35,68r4,l69,44r4,-5l73,34r,-5l69,24,39,,35,,30,r,5l39,15xe" fillcolor="black" stroked="f">
              <v:path arrowok="t"/>
            </v:shape>
            <v:shape id="_x0000_s14789" style="position:absolute;left:6597;top:1291;width:58;height:48" coordsize="58,48" path="m29,l58,24,29,48,,24,29,xe" fillcolor="black" stroked="f">
              <v:path arrowok="t"/>
            </v:shape>
            <v:shape id="_x0000_s14790" style="position:absolute;left:6587;top:1282;width:78;height:67" coordsize="78,67" path="m44,19r-10,l63,43r,-19l34,48r10,l14,24r,19l44,19,34,,5,24,,29r,4l,38r5,5l34,67r5,l44,67,73,43r5,-5l78,33r,-4l73,24,44,,39,,34,,44,19xe" fillcolor="black" stroked="f">
              <v:path arrowok="t"/>
            </v:shape>
            <v:shape id="_x0000_s14791" style="position:absolute;left:6631;top:1282;width:53;height:48" coordsize="53,48" path="m29,l53,24,29,48,,24,29,xe" fillcolor="black" stroked="f">
              <v:path arrowok="t"/>
            </v:shape>
            <v:shape id="_x0000_s14792" style="position:absolute;left:6621;top:1272;width:73;height:67" coordsize="73,67" path="m44,19l34,15,58,39r,-10l34,53,44,48,14,24r,19l44,19,34,,5,24,,29r,5l,39r5,4l34,67r5,l44,67r,-4l68,39r5,l73,34r,-5l68,29,44,5,39,,34,,44,19xe" fillcolor="black" stroked="f">
              <v:path arrowok="t"/>
            </v:shape>
            <v:shape id="_x0000_s14793" style="position:absolute;left:6660;top:1272;width:53;height:48" coordsize="53,48" path="m24,l53,24,24,48,,24,24,xe" fillcolor="black" stroked="f">
              <v:path arrowok="t"/>
            </v:shape>
            <v:shape id="_x0000_s14794" style="position:absolute;left:6650;top:1263;width:73;height:67" coordsize="73,67" path="m39,14l29,19,58,43r,-19l29,48r10,4l15,28r,10l39,14,29,4,5,28,,28r,5l,38r5,l29,62r,5l34,67r5,l68,43r5,-5l73,33r,-5l68,24,39,,34,,29,r,4l39,14xe" fillcolor="black" stroked="f">
              <v:path arrowok="t"/>
            </v:shape>
            <v:shape id="_x0000_s14795" style="position:absolute;left:6684;top:1263;width:58;height:48" coordsize="58,48" path="m29,l58,24,29,48,,24,29,xe" fillcolor="black" stroked="f">
              <v:path arrowok="t"/>
            </v:shape>
            <v:shape id="_x0000_s14796" style="position:absolute;left:6674;top:1253;width:78;height:67" coordsize="78,67" path="m44,19r-10,l64,43r,-19l34,48r10,l15,24r,19l44,19,34,,5,24,,29r,5l,38r5,5l34,67r5,l44,67,73,43r5,-5l78,34r,-5l73,24,44,,39,,34,,44,19xe" fillcolor="black" stroked="f">
              <v:path arrowok="t"/>
            </v:shape>
            <v:shape id="_x0000_s14797" style="position:absolute;left:6713;top:1253;width:54;height:48" coordsize="54,48" path="m29,l54,24,29,48,,24,29,xe" fillcolor="black" stroked="f">
              <v:path arrowok="t"/>
            </v:shape>
            <v:shape id="_x0000_s14798" style="position:absolute;left:6704;top:1243;width:73;height:68" coordsize="73,68" path="m43,20l34,15,58,39r,-10l34,53r9,-5l14,24r,20l43,20,34,,4,24,,29r,5l,39r4,5l34,68r4,l43,68r,-5l68,39r5,l73,34r,-5l68,29,43,5,43,,38,,34,r9,20xe" fillcolor="black" stroked="f">
              <v:path arrowok="t"/>
            </v:shape>
            <v:shape id="_x0000_s14799" style="position:absolute;left:6742;top:1239;width:59;height:48" coordsize="59,48" path="m30,l59,24,30,48,,24,30,xe" fillcolor="black" stroked="f">
              <v:path arrowok="t"/>
            </v:shape>
            <v:shape id="_x0000_s14800" style="position:absolute;left:6733;top:1229;width:78;height:67" coordsize="78,67" path="m44,19r-10,l63,43r,-19l34,48r10,l14,24r,19l44,19,34,,5,24,,29r,5l,38r5,5l34,67r5,l44,67,73,43r5,-5l78,34r,-5l73,24,44,,39,,34,,44,19xe" fillcolor="black" stroked="f">
              <v:path arrowok="t"/>
            </v:shape>
            <v:shape id="_x0000_s14801" style="position:absolute;left:6772;top:1229;width:58;height:48" coordsize="58,48" path="m29,l58,24,29,48,,24,29,xe" fillcolor="black" stroked="f">
              <v:path arrowok="t"/>
            </v:shape>
            <v:shape id="_x0000_s14802" style="position:absolute;left:6762;top:1219;width:78;height:68" coordsize="78,68" path="m44,20r-10,l63,44r,-20l34,48r10,l15,24r,20l44,20,34,,5,24,,29r,5l,39r5,5l34,68r5,l44,68,73,44r5,-5l78,34r,-5l73,24,44,,39,,34,,44,20xe" fillcolor="black" stroked="f">
              <v:path arrowok="t"/>
            </v:shape>
            <v:shape id="_x0000_s14803" style="position:absolute;left:6801;top:1219;width:53;height:48" coordsize="53,48" path="m29,l53,24,29,48,,24,29,xe" fillcolor="black" stroked="f">
              <v:path arrowok="t"/>
            </v:shape>
            <v:shape id="_x0000_s14804" style="position:absolute;left:6791;top:1210;width:73;height:67" coordsize="73,67" path="m44,19l34,14,58,38r,-9l34,53,44,48,15,24r,19l44,19,34,,5,24,,29r,4l,38r5,5l34,67r5,l44,67r,-5l68,38r5,l73,33r,-4l68,29,44,5,44,,39,,34,,44,19xe" fillcolor="black" stroked="f">
              <v:path arrowok="t"/>
            </v:shape>
            <v:shape id="_x0000_s14805" style="position:absolute;left:6830;top:1205;width:58;height:48" coordsize="58,48" path="m29,l58,24,29,48,,24,29,xe" fillcolor="black" stroked="f">
              <v:path arrowok="t"/>
            </v:shape>
            <v:shape id="_x0000_s14806" style="position:absolute;left:6820;top:1195;width:78;height:68" coordsize="78,68" path="m44,20r-10,l64,44r,-20l34,48r10,l15,24r,20l44,20,34,,5,24,,29r,5l,39r5,5l34,68r5,l44,68,73,44r5,-5l78,34r,-5l73,24,44,,39,,34,,44,20xe" fillcolor="black" stroked="f">
              <v:path arrowok="t"/>
            </v:shape>
            <v:shape id="_x0000_s14807" style="position:absolute;left:6859;top:1195;width:54;height:48" coordsize="54,48" path="m29,l54,24,29,48,,24,29,xe" fillcolor="black" stroked="f">
              <v:path arrowok="t"/>
            </v:shape>
            <v:shape id="_x0000_s14808" style="position:absolute;left:6849;top:1186;width:73;height:67" coordsize="73,67" path="m44,19l35,14,59,38r,-9l35,53r9,-5l15,24r,19l44,19,35,,5,24,,29r,4l,38r5,5l35,67r4,l44,67r,-5l69,38r4,l73,33r,-4l69,29,44,5,44,,39,,35,r9,19xe" fillcolor="black" stroked="f">
              <v:path arrowok="t"/>
            </v:shape>
            <v:shape id="_x0000_s14809" style="position:absolute;left:6888;top:1186;width:54;height:48" coordsize="54,48" path="m25,l54,24,25,48,,24,25,xe" fillcolor="black" stroked="f">
              <v:path arrowok="t"/>
            </v:shape>
            <v:shape id="_x0000_s14810" style="position:absolute;left:6879;top:1176;width:73;height:67" coordsize="73,67" path="m39,15l29,19,58,43r,-19l29,48r10,5l14,29r,10l39,15,29,5,5,29,,29r,5l,39r5,l29,63r,4l34,67r5,l68,43r5,-4l73,34r,-5l68,24,39,,34,,29,r,5l39,15xe" fillcolor="black" stroked="f">
              <v:path arrowok="t"/>
            </v:shape>
            <v:shape id="_x0000_s14811" style="position:absolute;left:6913;top:1171;width:58;height:48" coordsize="58,48" path="m29,l58,24,29,48,,24,29,xe" fillcolor="black" stroked="f">
              <v:path arrowok="t"/>
            </v:shape>
            <v:shape id="_x0000_s14812" style="position:absolute;left:6903;top:1162;width:78;height:67" coordsize="78,67" path="m44,19r-10,l63,43r,-19l34,48r10,l15,24r,19l44,19,34,,5,24,,29r,4l,38r5,5l34,67r5,l44,67,73,43r5,-5l78,33r,-4l73,24,44,,39,,34,,44,19xe" fillcolor="black" stroked="f">
              <v:path arrowok="t"/>
            </v:shape>
            <v:shape id="_x0000_s14813" style="position:absolute;left:6947;top:1162;width:53;height:48" coordsize="53,48" path="m24,l53,24,24,48,,24,24,xe" fillcolor="black" stroked="f">
              <v:path arrowok="t"/>
            </v:shape>
            <v:shape id="_x0000_s14814" style="position:absolute;left:6937;top:1152;width:73;height:67" coordsize="73,67" path="m39,15l29,19,58,43r,-19l29,48r10,5l15,29r,10l39,15,29,5,5,29,,29r,5l,39r5,l29,63r,4l34,67r5,l68,43r5,-4l73,34r,-5l68,24,39,,34,,29,r,5l39,15xe" fillcolor="black" stroked="f">
              <v:path arrowok="t"/>
            </v:shape>
            <v:shape id="_x0000_s14815" style="position:absolute;left:6971;top:1147;width:58;height:48" coordsize="58,48" path="m29,l58,24,29,48,,24,29,xe" fillcolor="black" stroked="f">
              <v:path arrowok="t"/>
            </v:shape>
            <v:shape id="_x0000_s14816" style="position:absolute;left:6961;top:1138;width:78;height:67" coordsize="78,67" path="m44,19r-10,l64,43r,-19l34,48r10,l15,24r,19l44,19,34,,5,24,,29r,4l,38r5,5l34,67r5,l44,67,73,43r5,-5l78,33r,-4l73,24,44,,39,,34,,44,19xe" fillcolor="black" stroked="f">
              <v:path arrowok="t"/>
            </v:shape>
            <v:shape id="_x0000_s14817" style="position:absolute;left:7000;top:1133;width:59;height:48" coordsize="59,48" path="m29,l59,24,29,48,,24,29,xe" fillcolor="black" stroked="f">
              <v:path arrowok="t"/>
            </v:shape>
            <v:shape id="_x0000_s14818" style="position:absolute;left:6991;top:1123;width:77;height:68" coordsize="77,68" path="m43,20r-9,l63,44r,-20l34,48r9,l14,24r,20l43,20,34,,4,24,,29r,5l,39r4,5l34,68r4,l43,68,73,44r4,-5l77,34r,-5l73,24,43,,38,,34,r9,20xe" fillcolor="black" stroked="f">
              <v:path arrowok="t"/>
            </v:shape>
            <v:shape id="_x0000_s14819" style="position:absolute;left:7029;top:1123;width:59;height:48" coordsize="59,48" path="m30,l59,24,30,48,,24,30,xe" fillcolor="black" stroked="f">
              <v:path arrowok="t"/>
            </v:shape>
            <v:shape id="_x0000_s14820" style="position:absolute;left:7020;top:1114;width:78;height:67" coordsize="78,67" path="m44,19r-10,l63,43r,-19l34,48r10,l14,24r,19l44,19,34,,5,24,,29r,4l,38r5,5l34,67r5,l44,67,73,43r5,-5l78,33r,-4l73,24,44,,39,,34,,44,19xe" fillcolor="black" stroked="f">
              <v:path arrowok="t"/>
            </v:shape>
            <v:shape id="_x0000_s14821" style="position:absolute;left:7059;top:1104;width:58;height:48" coordsize="58,48" path="m29,l58,24,29,48,,24,29,xe" fillcolor="black" stroked="f">
              <v:path arrowok="t"/>
            </v:shape>
            <v:shape id="_x0000_s14822" style="position:absolute;left:7049;top:1095;width:78;height:67" coordsize="78,67" path="m44,19r-10,l63,43r,-19l34,48r10,l15,24r,19l44,19,34,,5,24,,28r,5l,38r5,5l34,67r5,l44,67,73,43r5,-5l78,33r,-5l73,24,44,,39,,34,,44,19xe" fillcolor="black" stroked="f">
              <v:path arrowok="t"/>
            </v:shape>
            <v:shape id="_x0000_s14823" style="position:absolute;left:7088;top:1095;width:58;height:48" coordsize="58,48" path="m29,l58,24,29,48,,24,29,xe" fillcolor="black" stroked="f">
              <v:path arrowok="t"/>
            </v:shape>
            <v:shape id="_x0000_s14824" style="position:absolute;left:7078;top:1085;width:78;height:67" coordsize="78,67" path="m44,19r-10,l63,43r,-19l34,48r10,l15,24r,19l44,19,34,,5,24,,29r,5l,38r5,5l34,67r5,l44,67,73,43r5,-5l78,34r,-5l73,24,44,,39,,34,,44,19xe" fillcolor="black" stroked="f">
              <v:path arrowok="t"/>
            </v:shape>
            <v:shape id="_x0000_s14825" style="position:absolute;left:7117;top:1080;width:54;height:48" coordsize="54,48" path="m29,l54,24,29,48,,24,29,xe" fillcolor="black" stroked="f">
              <v:path arrowok="t"/>
            </v:shape>
            <v:shape id="_x0000_s14826" style="position:absolute;left:7107;top:1071;width:73;height:67" coordsize="73,67" path="m44,19l34,14,59,38r,-10l34,52,44,48,15,24r,19l44,19,34,,5,24,,28r,5l,38r5,5l34,67r5,l44,67r,-5l68,38r5,l73,33,68,28,44,4,44,,39,,34,,44,19xe" fillcolor="black" stroked="f">
              <v:path arrowok="t"/>
            </v:shape>
            <v:shape id="_x0000_s14827" style="position:absolute;left:7146;top:1066;width:59;height:48" coordsize="59,48" path="m29,l59,24,29,48,,24,29,xe" fillcolor="black" stroked="f">
              <v:path arrowok="t"/>
            </v:shape>
            <v:shape id="_x0000_s14828" style="position:absolute;left:7137;top:1056;width:77;height:67" coordsize="77,67" path="m43,19r-9,l63,43r,-19l34,48r9,l14,24r,19l43,19,34,,4,24,,29r,5l,39r4,4l34,67r4,l43,67,72,43r5,-4l77,34r,-5l72,24,43,,38,,34,r9,19xe" fillcolor="black" stroked="f">
              <v:path arrowok="t"/>
            </v:shape>
            <v:shape id="_x0000_s14829" style="position:absolute;left:7175;top:1047;width:54;height:48" coordsize="54,48" path="m30,l54,24,30,48,,24,30,xe" fillcolor="black" stroked="f">
              <v:path arrowok="t"/>
            </v:shape>
            <v:shape id="_x0000_s14830" style="position:absolute;left:7166;top:1037;width:73;height:67" coordsize="73,67" path="m43,19l34,14,58,38r,-9l34,53r9,-5l14,24r,19l43,19,34,,5,24,,29r,5l,38r5,5l34,67r5,l43,67r,-5l68,38r5,l73,34r,-5l68,29,43,5,43,,39,,34,r9,19xe" fillcolor="black" stroked="f">
              <v:path arrowok="t"/>
            </v:shape>
            <v:shape id="_x0000_s14831" style="position:absolute;left:7205;top:1032;width:53;height:48" coordsize="53,48" path="m24,l53,24,24,48,,24,24,xe" fillcolor="black" stroked="f">
              <v:path arrowok="t"/>
            </v:shape>
            <v:shape id="_x0000_s14832" style="position:absolute;left:7195;top:1023;width:73;height:67" coordsize="73,67" path="m39,14l29,19,58,43r,-19l29,48r10,4l14,28r,10l39,14,29,4,5,28,,28r,5l,38r5,l29,62r,5l34,67r5,l68,43r5,-5l73,33r,-5l68,24,39,,34,,29,r,4l39,14xe" fillcolor="black" stroked="f">
              <v:path arrowok="t"/>
            </v:shape>
            <v:shape id="_x0000_s14833" style="position:absolute;left:7229;top:1018;width:58;height:48" coordsize="58,48" path="m29,l58,24,29,48,,24,29,xe" fillcolor="black" stroked="f">
              <v:path arrowok="t"/>
            </v:shape>
            <v:shape id="_x0000_s14834" style="position:absolute;left:7219;top:1008;width:78;height:67" coordsize="78,67" path="m44,19r-10,l63,43r,-19l34,48r10,l15,24r,19l44,19,34,,5,24,,29r,5l,39r5,4l34,67r5,l44,67,73,43r5,-4l78,34r,-5l73,24,44,,39,,34,,44,19xe" fillcolor="black" stroked="f">
              <v:path arrowok="t"/>
            </v:shape>
            <v:shape id="_x0000_s14835" style="position:absolute;left:7258;top:994;width:59;height:53" coordsize="59,53" path="m29,l59,24,29,53,,24,29,xe" fillcolor="black" stroked="f">
              <v:path arrowok="t"/>
            </v:shape>
            <v:shape id="_x0000_s14836" style="position:absolute;left:7248;top:984;width:78;height:72" coordsize="78,72" path="m44,19r-10,l64,43r,-14l34,58r10,l15,29r,14l44,19,34,,5,24r,5l,29r,5l,39r5,l34,67r,5l39,72r5,l44,67,73,39r5,l78,34r,-5l73,24,44,,39,,34,,44,19xe" fillcolor="black" stroked="f">
              <v:path arrowok="t"/>
            </v:shape>
            <v:shape id="_x0000_s14837" style="position:absolute;left:7287;top:979;width:59;height:48" coordsize="59,48" path="m30,l59,24,30,48,,24,30,xe" fillcolor="black" stroked="f">
              <v:path arrowok="t"/>
            </v:shape>
            <v:shape id="_x0000_s14838" style="position:absolute;left:7278;top:970;width:77;height:67" coordsize="77,67" path="m43,19r-9,l63,43r,-19l34,48r9,l14,24r,19l43,19,34,,4,24,,29r,4l,38r4,5l34,67r5,l43,67,73,43r4,-5l77,33r,-4l73,24,43,,39,,34,r9,19xe" fillcolor="black" stroked="f">
              <v:path arrowok="t"/>
            </v:shape>
            <v:shape id="_x0000_s14839" style="position:absolute;left:7317;top:960;width:58;height:48" coordsize="58,48" path="m29,l58,24,29,48,,24,29,xe" fillcolor="black" stroked="f">
              <v:path arrowok="t"/>
            </v:shape>
            <v:shape id="_x0000_s14840" style="position:absolute;left:7307;top:951;width:78;height:67" coordsize="78,67" path="m44,19r-10,l63,43r,-19l34,48r10,l14,24r,19l44,19,34,,5,24,,28r,5l,38r5,5l34,67r5,l44,67,73,43r5,-5l78,33r,-5l73,24,44,,39,,34,,44,19xe" fillcolor="black" stroked="f">
              <v:path arrowok="t"/>
            </v:shape>
            <v:shape id="_x0000_s14841" style="position:absolute;left:7346;top:941;width:58;height:48" coordsize="58,48" path="m29,l58,24,29,48,,24,29,xe" fillcolor="black" stroked="f">
              <v:path arrowok="t"/>
            </v:shape>
            <v:shape id="_x0000_s14842" style="position:absolute;left:7336;top:931;width:78;height:68" coordsize="78,68" path="m44,20r-10,l63,44r,-20l34,48r10,l15,24r,20l44,20,34,,5,24,,29r,5l,39r5,5l34,68r5,l44,68,73,44r5,-5l78,34r,-5l73,24,44,,39,,34,,44,20xe" fillcolor="black" stroked="f">
              <v:path arrowok="t"/>
            </v:shape>
            <v:shape id="_x0000_s14843" style="position:absolute;left:7375;top:927;width:53;height:43" coordsize="53,43" path="m29,l53,19,29,43,,19,29,xe" fillcolor="black" stroked="f">
              <v:path arrowok="t"/>
            </v:shape>
            <v:shape id="_x0000_s14844" style="position:absolute;left:7365;top:917;width:73;height:62" coordsize="73,62" path="m44,19r-10,l59,38r,-14l34,48,44,43,15,19r,19l44,19,34,,5,19,,24r,5l,34r5,4l34,62r5,l44,62r,-4l68,34r5,l73,24,68,19,44,,39,,34,,44,19xe" fillcolor="black" stroked="f">
              <v:path arrowok="t"/>
            </v:shape>
            <v:shape id="_x0000_s14845" style="position:absolute;left:7404;top:903;width:54;height:48" coordsize="54,48" path="m24,l54,24,24,48,,24,24,xe" fillcolor="black" stroked="f">
              <v:path arrowok="t"/>
            </v:shape>
            <v:shape id="_x0000_s14846" style="position:absolute;left:7394;top:893;width:73;height:67" coordsize="73,67" path="m39,14r-9,5l59,43r,-19l30,48r9,5l15,29r,9l39,14,30,5,5,29,,29r,5l,38r5,l30,62r,5l34,67r5,l68,43r5,-5l73,34r,-5l68,24,39,,34,,30,r,5l39,14xe" fillcolor="black" stroked="f">
              <v:path arrowok="t"/>
            </v:shape>
            <v:shape id="_x0000_s14847" style="position:absolute;left:7428;top:879;width:59;height:48" coordsize="59,48" path="m30,l59,24,30,48,,24,30,xe" fillcolor="black" stroked="f">
              <v:path arrowok="t"/>
            </v:shape>
            <v:shape id="_x0000_s14848" style="position:absolute;left:7419;top:869;width:77;height:67" coordsize="77,67" path="m43,19r-9,l63,43r,-19l34,48r9,l14,24r,19l43,19,34,,5,24,,29r,5l,38r5,5l34,67r5,l43,67,73,43r4,-9l77,29,73,24,43,,39,,34,r9,19xe" fillcolor="black" stroked="f">
              <v:path arrowok="t"/>
            </v:shape>
            <v:shape id="_x0000_s14849" style="position:absolute;left:7462;top:855;width:54;height:48" coordsize="54,48" path="m30,l54,24,30,48,,24,30,xe" fillcolor="black" stroked="f">
              <v:path arrowok="t"/>
            </v:shape>
            <v:shape id="_x0000_s14850" style="position:absolute;left:7453;top:845;width:73;height:67" coordsize="73,67" path="m43,19l34,14,58,38r,-9l34,53r9,-5l14,24r,19l43,19,34,,5,24,,29r,5l,38r5,5l34,67r5,l43,67r,-5l68,38r5,l73,34r,-5l68,29,43,5,39,,34,r9,19xe" fillcolor="black" stroked="f">
              <v:path arrowok="t"/>
            </v:shape>
            <v:rect id="_x0000_s14851" style="position:absolute;left:584;top:3672;width:91;height:286;mso-wrap-style:none" filled="f" stroked="f">
              <v:textbox style="mso-fit-shape-to-text:t" inset="0,0,0,0">
                <w:txbxContent>
                  <w:p w:rsidR="00222625" w:rsidRDefault="00222625" w:rsidP="00222625">
                    <w:r>
                      <w:rPr>
                        <w:rFonts w:cs="Times New Roman"/>
                        <w:color w:val="000000"/>
                        <w:sz w:val="18"/>
                        <w:szCs w:val="18"/>
                      </w:rPr>
                      <w:t>0</w:t>
                    </w:r>
                  </w:p>
                </w:txbxContent>
              </v:textbox>
            </v:rect>
            <v:rect id="_x0000_s14852" style="position:absolute;left:1566;top:3672;width:406;height:286;mso-wrap-style:none" filled="f" stroked="f">
              <v:textbox style="mso-fit-shape-to-text:t" inset="0,0,0,0">
                <w:txbxContent>
                  <w:p w:rsidR="00222625" w:rsidRDefault="00222625" w:rsidP="00222625">
                    <w:r>
                      <w:rPr>
                        <w:rFonts w:cs="Times New Roman"/>
                        <w:color w:val="000000"/>
                        <w:sz w:val="18"/>
                        <w:szCs w:val="18"/>
                      </w:rPr>
                      <w:t>1 000</w:t>
                    </w:r>
                  </w:p>
                </w:txbxContent>
              </v:textbox>
            </v:rect>
            <v:rect id="_x0000_s14853" style="position:absolute;left:423;top:3436;width:91;height:286;mso-wrap-style:none" filled="f" stroked="f">
              <v:textbox style="mso-fit-shape-to-text:t" inset="0,0,0,0">
                <w:txbxContent>
                  <w:p w:rsidR="00222625" w:rsidRDefault="00222625" w:rsidP="00222625">
                    <w:r>
                      <w:rPr>
                        <w:rFonts w:cs="Times New Roman"/>
                        <w:color w:val="000000"/>
                        <w:sz w:val="18"/>
                        <w:szCs w:val="18"/>
                      </w:rPr>
                      <w:t>0</w:t>
                    </w:r>
                  </w:p>
                </w:txbxContent>
              </v:textbox>
            </v:rect>
            <v:rect id="_x0000_s14854" style="position:absolute;left:423;top:2865;width:91;height:286;mso-wrap-style:none" filled="f" stroked="f">
              <v:textbox style="mso-fit-shape-to-text:t" inset="0,0,0,0">
                <w:txbxContent>
                  <w:p w:rsidR="00222625" w:rsidRDefault="00222625" w:rsidP="00222625">
                    <w:r>
                      <w:rPr>
                        <w:rFonts w:cs="Times New Roman"/>
                        <w:color w:val="000000"/>
                        <w:sz w:val="18"/>
                        <w:szCs w:val="18"/>
                      </w:rPr>
                      <w:t>5</w:t>
                    </w:r>
                  </w:p>
                </w:txbxContent>
              </v:textbox>
            </v:rect>
            <v:rect id="_x0000_s14855" style="position:absolute;left:331;top:2294;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14856" style="position:absolute;left:331;top:1728;width:181;height:286;mso-wrap-style:none" filled="f" stroked="f">
              <v:textbox style="mso-fit-shape-to-text:t" inset="0,0,0,0">
                <w:txbxContent>
                  <w:p w:rsidR="00222625" w:rsidRDefault="00222625" w:rsidP="00222625">
                    <w:r>
                      <w:rPr>
                        <w:rFonts w:cs="Times New Roman"/>
                        <w:color w:val="000000"/>
                        <w:sz w:val="18"/>
                        <w:szCs w:val="18"/>
                      </w:rPr>
                      <w:t>15</w:t>
                    </w:r>
                  </w:p>
                </w:txbxContent>
              </v:textbox>
            </v:rect>
            <v:rect id="_x0000_s14857" style="position:absolute;left:331;top:1167;width:181;height:286;mso-wrap-style:none" filled="f" stroked="f">
              <v:textbox style="mso-fit-shape-to-text:t" inset="0,0,0,0">
                <w:txbxContent>
                  <w:p w:rsidR="00222625" w:rsidRDefault="00222625" w:rsidP="00222625">
                    <w:r>
                      <w:rPr>
                        <w:rFonts w:cs="Times New Roman"/>
                        <w:color w:val="000000"/>
                        <w:sz w:val="18"/>
                        <w:szCs w:val="18"/>
                      </w:rPr>
                      <w:t>20</w:t>
                    </w:r>
                  </w:p>
                </w:txbxContent>
              </v:textbox>
            </v:rect>
            <v:rect id="_x0000_s14858" style="position:absolute;left:331;top:600;width:181;height:286;mso-wrap-style:none" filled="f" stroked="f">
              <v:textbox style="mso-fit-shape-to-text:t" inset="0,0,0,0">
                <w:txbxContent>
                  <w:p w:rsidR="00222625" w:rsidRDefault="00222625" w:rsidP="00222625">
                    <w:r>
                      <w:rPr>
                        <w:rFonts w:cs="Times New Roman"/>
                        <w:color w:val="000000"/>
                        <w:sz w:val="18"/>
                        <w:szCs w:val="18"/>
                      </w:rPr>
                      <w:t>25</w:t>
                    </w:r>
                  </w:p>
                </w:txbxContent>
              </v:textbox>
            </v:rect>
            <v:rect id="_x0000_s14859" style="position:absolute;left:331;top:29;width:181;height:286;mso-wrap-style:none" filled="f" stroked="f">
              <v:textbox style="mso-fit-shape-to-text:t" inset="0,0,0,0">
                <w:txbxContent>
                  <w:p w:rsidR="00222625" w:rsidRDefault="00222625" w:rsidP="00222625">
                    <w:r>
                      <w:rPr>
                        <w:rFonts w:cs="Times New Roman"/>
                        <w:color w:val="000000"/>
                        <w:sz w:val="18"/>
                        <w:szCs w:val="18"/>
                      </w:rPr>
                      <w:t>30</w:t>
                    </w:r>
                  </w:p>
                </w:txbxContent>
              </v:textbox>
            </v:rect>
            <v:rect id="_x0000_s14860" style="position:absolute;left:2710;top:3672;width:406;height:286;mso-wrap-style:none" filled="f" stroked="f">
              <v:textbox style="mso-fit-shape-to-text:t" inset="0,0,0,0">
                <w:txbxContent>
                  <w:p w:rsidR="00222625" w:rsidRDefault="00222625" w:rsidP="00222625">
                    <w:r>
                      <w:rPr>
                        <w:rFonts w:cs="Times New Roman"/>
                        <w:color w:val="000000"/>
                        <w:sz w:val="18"/>
                        <w:szCs w:val="18"/>
                      </w:rPr>
                      <w:t>2 000</w:t>
                    </w:r>
                  </w:p>
                </w:txbxContent>
              </v:textbox>
            </v:rect>
            <v:rect id="_x0000_s14861" style="position:absolute;left:3863;top:3672;width:406;height:286;mso-wrap-style:none" filled="f" stroked="f">
              <v:textbox style="mso-fit-shape-to-text:t" inset="0,0,0,0">
                <w:txbxContent>
                  <w:p w:rsidR="00222625" w:rsidRDefault="00222625" w:rsidP="00222625">
                    <w:r>
                      <w:rPr>
                        <w:rFonts w:cs="Times New Roman"/>
                        <w:color w:val="000000"/>
                        <w:sz w:val="18"/>
                        <w:szCs w:val="18"/>
                      </w:rPr>
                      <w:t>3 000</w:t>
                    </w:r>
                  </w:p>
                </w:txbxContent>
              </v:textbox>
            </v:rect>
            <v:rect id="_x0000_s14862" style="position:absolute;left:5016;top:3672;width:406;height:286;mso-wrap-style:none" filled="f" stroked="f">
              <v:textbox style="mso-fit-shape-to-text:t" inset="0,0,0,0">
                <w:txbxContent>
                  <w:p w:rsidR="00222625" w:rsidRDefault="00222625" w:rsidP="00222625">
                    <w:r>
                      <w:rPr>
                        <w:rFonts w:cs="Times New Roman"/>
                        <w:color w:val="000000"/>
                        <w:sz w:val="18"/>
                        <w:szCs w:val="18"/>
                      </w:rPr>
                      <w:t>4 000</w:t>
                    </w:r>
                  </w:p>
                </w:txbxContent>
              </v:textbox>
            </v:rect>
            <v:rect id="_x0000_s14863" style="position:absolute;left:6164;top:3672;width:406;height:286;mso-wrap-style:none" filled="f" stroked="f">
              <v:textbox style="mso-fit-shape-to-text:t" inset="0,0,0,0">
                <w:txbxContent>
                  <w:p w:rsidR="00222625" w:rsidRDefault="00222625" w:rsidP="00222625">
                    <w:r>
                      <w:rPr>
                        <w:rFonts w:cs="Times New Roman"/>
                        <w:color w:val="000000"/>
                        <w:sz w:val="18"/>
                        <w:szCs w:val="18"/>
                      </w:rPr>
                      <w:t>5 000</w:t>
                    </w:r>
                  </w:p>
                </w:txbxContent>
              </v:textbox>
            </v:rect>
            <v:rect id="_x0000_s14864" style="position:absolute;left:7312;top:3672;width:406;height:286;mso-wrap-style:none" filled="f" stroked="f">
              <v:textbox style="mso-fit-shape-to-text:t" inset="0,0,0,0">
                <w:txbxContent>
                  <w:p w:rsidR="00222625" w:rsidRDefault="00222625" w:rsidP="00222625">
                    <w:r>
                      <w:rPr>
                        <w:rFonts w:cs="Times New Roman"/>
                        <w:color w:val="000000"/>
                        <w:sz w:val="18"/>
                        <w:szCs w:val="18"/>
                      </w:rPr>
                      <w:t>6 000</w:t>
                    </w:r>
                  </w:p>
                </w:txbxContent>
              </v:textbox>
            </v:rect>
            <w10:wrap type="none"/>
            <w10:anchorlock/>
          </v:group>
        </w:pict>
      </w:r>
    </w:p>
    <w:p w:rsidR="00222625" w:rsidRDefault="00222625" w:rsidP="00222625">
      <w:pPr>
        <w:pStyle w:val="FigureNo"/>
        <w:rPr>
          <w:rtl/>
        </w:rPr>
      </w:pPr>
    </w:p>
    <w:p w:rsidR="00222625" w:rsidRDefault="00222625" w:rsidP="00222625">
      <w:pPr>
        <w:pStyle w:val="FigureNo"/>
        <w:rPr>
          <w:rtl/>
        </w:rPr>
      </w:pPr>
      <w:r>
        <w:rPr>
          <w:rFonts w:hint="cs"/>
          <w:rtl/>
        </w:rPr>
        <w:t>الش</w:t>
      </w:r>
      <w:r w:rsidR="001D71DE">
        <w:rPr>
          <w:rFonts w:hint="cs"/>
          <w:rtl/>
        </w:rPr>
        <w:t>ـ</w:t>
      </w:r>
      <w:r>
        <w:rPr>
          <w:rFonts w:hint="cs"/>
          <w:rtl/>
        </w:rPr>
        <w:t xml:space="preserve">كل </w:t>
      </w:r>
      <w:r>
        <w:t>6</w:t>
      </w:r>
    </w:p>
    <w:p w:rsidR="00222625" w:rsidRDefault="00222625" w:rsidP="00222625">
      <w:pPr>
        <w:pStyle w:val="FigureTitle"/>
      </w:pPr>
      <w:r>
        <w:rPr>
          <w:rFonts w:hint="cs"/>
          <w:rtl/>
        </w:rPr>
        <w:t xml:space="preserve">توزيع التداخل في النطاق الأساسي والضوضاء الحرارية في نظام </w:t>
      </w:r>
      <w:proofErr w:type="spellStart"/>
      <w:r>
        <w:t>FDM</w:t>
      </w:r>
      <w:proofErr w:type="spellEnd"/>
      <w:r>
        <w:t>-FM</w:t>
      </w:r>
    </w:p>
    <w:p w:rsidR="00222625" w:rsidRDefault="00222625" w:rsidP="00222625">
      <w:pPr>
        <w:spacing w:line="187" w:lineRule="auto"/>
        <w:jc w:val="center"/>
        <w:rPr>
          <w:sz w:val="18"/>
          <w:szCs w:val="24"/>
          <w:rtl/>
          <w:lang w:val="fr-FR" w:bidi="ar-SY"/>
        </w:rPr>
      </w:pPr>
      <w:r>
        <w:rPr>
          <w:rFonts w:hint="cs"/>
          <w:sz w:val="18"/>
          <w:szCs w:val="24"/>
          <w:rtl/>
          <w:lang w:val="fr-FR" w:bidi="ar-SY"/>
        </w:rPr>
        <w:t xml:space="preserve">التداخل في النطاق الأساسي والضوضاء الحرارية في نظام القفزات </w:t>
      </w:r>
      <w:proofErr w:type="gramStart"/>
      <w:r>
        <w:rPr>
          <w:rFonts w:hint="cs"/>
          <w:sz w:val="18"/>
          <w:szCs w:val="24"/>
          <w:rtl/>
          <w:lang w:val="fr-FR" w:bidi="ar-SY"/>
        </w:rPr>
        <w:t>الأربع</w:t>
      </w:r>
      <w:proofErr w:type="gramEnd"/>
      <w:r>
        <w:rPr>
          <w:rFonts w:hint="cs"/>
          <w:sz w:val="18"/>
          <w:szCs w:val="24"/>
          <w:rtl/>
          <w:lang w:val="fr-FR" w:bidi="ar-SY"/>
        </w:rPr>
        <w:t xml:space="preserve"> و</w:t>
      </w:r>
      <w:r>
        <w:rPr>
          <w:sz w:val="18"/>
          <w:szCs w:val="24"/>
          <w:lang w:val="fr-FR"/>
        </w:rPr>
        <w:t>960</w:t>
      </w:r>
      <w:r>
        <w:rPr>
          <w:rFonts w:hint="cs"/>
          <w:sz w:val="18"/>
          <w:szCs w:val="24"/>
          <w:rtl/>
          <w:lang w:val="fr-FR" w:bidi="ar-SY"/>
        </w:rPr>
        <w:t xml:space="preserve"> قناة في الخدمة الثابتة</w:t>
      </w:r>
    </w:p>
    <w:p w:rsidR="00222625" w:rsidRDefault="001C03F1" w:rsidP="00222625">
      <w:pPr>
        <w:spacing w:after="200"/>
        <w:jc w:val="center"/>
        <w:rPr>
          <w:rtl/>
          <w:lang w:val="fr-FR"/>
        </w:rPr>
      </w:pPr>
      <w:r>
        <w:rPr>
          <w:noProof/>
          <w:rtl/>
          <w:lang w:eastAsia="zh-CN"/>
        </w:rPr>
        <w:pict>
          <v:group id="_x0000_s15461" style="position:absolute;left:0;text-align:left;margin-left:39.9pt;margin-top:60.95pt;width:25.95pt;height:81.9pt;z-index:251663872" coordorigin="1932,10282" coordsize="519,1638">
            <v:shape id="_x0000_s15462" type="#_x0000_t202" style="position:absolute;left:1932;top:10282;width:519;height:1638" filled="f" stroked="f">
              <v:textbox style="layout-flow:vertical;mso-layout-flow-alt:bottom-to-top;mso-next-textbox:#_x0000_s15462" inset="0,0,0,0">
                <w:txbxContent>
                  <w:p w:rsidR="00222625" w:rsidRDefault="00222625" w:rsidP="00222625">
                    <w:pPr>
                      <w:jc w:val="center"/>
                      <w:rPr>
                        <w:sz w:val="18"/>
                        <w:szCs w:val="24"/>
                        <w:rtl/>
                        <w:lang w:val="fr-FR"/>
                      </w:rPr>
                    </w:pPr>
                    <w:proofErr w:type="gramStart"/>
                    <w:r>
                      <w:rPr>
                        <w:rFonts w:hint="cs"/>
                        <w:sz w:val="18"/>
                        <w:szCs w:val="24"/>
                        <w:rtl/>
                        <w:lang w:bidi="ar-SY"/>
                      </w:rPr>
                      <w:t>الاحتمالية</w:t>
                    </w:r>
                    <w:proofErr w:type="gramEnd"/>
                    <w:r>
                      <w:rPr>
                        <w:rFonts w:hint="cs"/>
                        <w:sz w:val="18"/>
                        <w:szCs w:val="24"/>
                        <w:rtl/>
                        <w:lang w:bidi="ar-SY"/>
                      </w:rPr>
                      <w:t xml:space="preserve"> </w:t>
                    </w:r>
                    <w:r>
                      <w:rPr>
                        <w:sz w:val="18"/>
                        <w:szCs w:val="24"/>
                        <w:lang w:val="fr-FR"/>
                      </w:rPr>
                      <w:t>&lt; </w:t>
                    </w:r>
                    <w:r>
                      <w:rPr>
                        <w:i/>
                        <w:iCs/>
                        <w:sz w:val="18"/>
                        <w:szCs w:val="24"/>
                        <w:lang w:val="fr-FR"/>
                      </w:rPr>
                      <w:t>i</w:t>
                    </w:r>
                    <w:r>
                      <w:rPr>
                        <w:sz w:val="18"/>
                        <w:szCs w:val="24"/>
                        <w:lang w:val="fr-FR"/>
                      </w:rPr>
                      <w:t> &gt;</w:t>
                    </w:r>
                    <w:r>
                      <w:rPr>
                        <w:rFonts w:hint="cs"/>
                        <w:sz w:val="18"/>
                        <w:szCs w:val="24"/>
                        <w:rtl/>
                        <w:lang w:val="fr-FR" w:bidi="ar-SY"/>
                      </w:rPr>
                      <w:t xml:space="preserve"> </w:t>
                    </w:r>
                    <w:r>
                      <w:rPr>
                        <w:i/>
                        <w:iCs/>
                        <w:sz w:val="18"/>
                        <w:szCs w:val="24"/>
                        <w:lang w:val="fr-FR"/>
                      </w:rPr>
                      <w:t>I</w:t>
                    </w:r>
                    <w:r>
                      <w:rPr>
                        <w:sz w:val="18"/>
                        <w:szCs w:val="24"/>
                        <w:lang w:val="fr-FR"/>
                      </w:rPr>
                      <w:t> </w:t>
                    </w:r>
                    <w:r>
                      <w:rPr>
                        <w:sz w:val="18"/>
                        <w:szCs w:val="24"/>
                        <w:lang w:val="fr-FR" w:bidi="ar-SY"/>
                      </w:rPr>
                      <w:sym w:font="Symbol" w:char="F0B3"/>
                    </w:r>
                  </w:p>
                </w:txbxContent>
              </v:textbox>
            </v:shape>
          </v:group>
        </w:pict>
      </w:r>
      <w:r>
        <w:rPr>
          <w:rtl/>
          <w:lang w:bidi="ar-SY"/>
        </w:rPr>
      </w:r>
      <w:r w:rsidRPr="001C03F1">
        <w:rPr>
          <w:lang w:bidi="ar-SY"/>
        </w:rPr>
        <w:pict>
          <v:group id="_x0000_s3888" editas="canvas" style="width:404.5pt;height:264pt;mso-position-horizontal-relative:char;mso-position-vertical-relative:line" coordorigin="-244" coordsize="8090,5280">
            <o:lock v:ext="edit" aspectratio="t"/>
            <v:shape id="_x0000_s3889" type="#_x0000_t75" style="position:absolute;left:-244;width:8090;height:5280" o:preferrelative="f">
              <v:fill o:detectmouseclick="t"/>
              <v:path o:extrusionok="t" o:connecttype="none"/>
              <o:lock v:ext="edit" text="t"/>
            </v:shape>
            <v:line id="_x0000_s3890" style="position:absolute" from="1912,114" to="1913,3504" strokeweight="0"/>
            <v:line id="_x0000_s3891" style="position:absolute" from="3031,114" to="3032,3504" strokeweight="0"/>
            <v:line id="_x0000_s3892" style="position:absolute" from="4163,114" to="4164,3504" strokeweight="0"/>
            <v:line id="_x0000_s3893" style="position:absolute" from="5296,114" to="5297,3504" strokeweight="0"/>
            <v:line id="_x0000_s3894" style="position:absolute" from="6429,114" to="6430,3504" strokeweight="0"/>
            <v:line id="_x0000_s3895" style="position:absolute;flip:x" from="779,3306" to="7548,3307" strokeweight="0"/>
            <v:line id="_x0000_s3896" style="position:absolute;flip:x" from="779,3192" to="7548,3193" strokeweight="0"/>
            <v:line id="_x0000_s3897" style="position:absolute;flip:x" from="779,3107" to="7548,3108" strokeweight="0"/>
            <v:line id="_x0000_s3898" style="position:absolute;flip:x" from="779,3036" to="7548,3037" strokeweight="0"/>
            <v:line id="_x0000_s3899" style="position:absolute;flip:x" from="779,2979" to="7548,2980" strokeweight="0"/>
            <v:line id="_x0000_s3900" style="position:absolute;flip:x" from="779,2937" to="7548,2938" strokeweight="0"/>
            <v:line id="_x0000_s3901" style="position:absolute;flip:x" from="779,2894" to="7548,2895" strokeweight="0"/>
            <v:line id="_x0000_s3902" style="position:absolute;flip:x" from="779,2866" to="7548,2867" strokeweight="0"/>
            <v:line id="_x0000_s3903" style="position:absolute;flip:x" from="779,2838" to="7548,2839" strokeweight="0"/>
            <v:line id="_x0000_s3904" style="position:absolute;flip:x" from="779,2625" to="7548,2626" strokeweight="0"/>
            <v:line id="_x0000_s3905" style="position:absolute;flip:x" from="779,2511" to="7548,2512" strokeweight="0"/>
            <v:line id="_x0000_s3906" style="position:absolute;flip:x" from="779,2426" to="7548,2427" strokeweight="0"/>
            <v:line id="_x0000_s3907" style="position:absolute;flip:x" from="779,2355" to="7548,2356" strokeweight="0"/>
            <v:line id="_x0000_s3908" style="position:absolute;flip:x" from="779,2298" to="7548,2299" strokeweight="0"/>
            <v:line id="_x0000_s3909" style="position:absolute;flip:x" from="779,2256" to="7548,2257" strokeweight="0"/>
            <v:line id="_x0000_s3910" style="position:absolute;flip:x" from="779,2213" to="7548,2214" strokeweight="0"/>
            <v:line id="_x0000_s3911" style="position:absolute;flip:x" from="779,2185" to="7548,2186" strokeweight="0"/>
            <v:line id="_x0000_s3912" style="position:absolute;flip:x" from="779,2157" to="7548,2158" strokeweight="0"/>
            <v:line id="_x0000_s3913" style="position:absolute;flip:x" from="779,1944" to="7548,1945" strokeweight="0"/>
            <v:line id="_x0000_s3914" style="position:absolute;flip:x" from="779,1830" to="7548,1831" strokeweight="0"/>
            <v:line id="_x0000_s3915" style="position:absolute;flip:x" from="779,1745" to="7548,1746" strokeweight="0"/>
            <v:line id="_x0000_s3916" style="position:absolute;flip:x" from="779,1674" to="7548,1675" strokeweight="0"/>
            <v:line id="_x0000_s3917" style="position:absolute;flip:x" from="779,1632" to="7548,1633" strokeweight="0"/>
            <v:line id="_x0000_s3918" style="position:absolute;flip:x" from="779,1575" to="7548,1576" strokeweight="0"/>
            <v:line id="_x0000_s3919" style="position:absolute;flip:x" from="779,1546" to="7548,1547" strokeweight="0"/>
            <v:line id="_x0000_s3920" style="position:absolute;flip:x" from="779,1504" to="7548,1505" strokeweight="0"/>
            <v:line id="_x0000_s3921" style="position:absolute;flip:x" from="779,1476" to="7548,1477" strokeweight="0"/>
            <v:line id="_x0000_s3922" style="position:absolute;flip:x" from="779,1263" to="7548,1264" strokeweight="0"/>
            <v:line id="_x0000_s3923" style="position:absolute;flip:x" from="779,1149" to="7548,1150" strokeweight="0"/>
            <v:line id="_x0000_s3924" style="position:absolute;flip:x" from="779,1064" to="7548,1065" strokeweight="0"/>
            <v:line id="_x0000_s3925" style="position:absolute;flip:x" from="779,993" to="7548,994" strokeweight="0"/>
            <v:line id="_x0000_s3926" style="position:absolute;flip:x" from="779,951" to="7548,952" strokeweight="0"/>
            <v:line id="_x0000_s3927" style="position:absolute;flip:x" from="779,908" to="7548,909" strokeweight="0"/>
            <v:line id="_x0000_s3928" style="position:absolute;flip:x" from="779,865" to="7548,866" strokeweight="0"/>
            <v:line id="_x0000_s3929" style="position:absolute;flip:x" from="779,823" to="7548,824" strokeweight="0"/>
            <v:line id="_x0000_s3930" style="position:absolute;flip:x" from="779,795" to="7548,796" strokeweight="0"/>
            <v:line id="_x0000_s3931" style="position:absolute;flip:x" from="779,596" to="7548,597" strokeweight="0"/>
            <v:line id="_x0000_s3932" style="position:absolute;flip:x" from="779,468" to="7548,469" strokeweight="0"/>
            <v:line id="_x0000_s3933" style="position:absolute;flip:x" from="779,383" to="7548,384" strokeweight="0"/>
            <v:line id="_x0000_s3934" style="position:absolute;flip:x" from="779,326" to="7548,327" strokeweight="0"/>
            <v:line id="_x0000_s3935" style="position:absolute;flip:x" from="779,270" to="7548,271" strokeweight="0"/>
            <v:line id="_x0000_s3936" style="position:absolute;flip:x" from="779,227" to="7548,228" strokeweight="0"/>
            <v:line id="_x0000_s3937" style="position:absolute;flip:x" from="779,184" to="7548,185" strokeweight="0"/>
            <v:line id="_x0000_s3938" style="position:absolute;flip:x" from="779,142" to="7548,143" strokeweight="0"/>
            <v:shape id="_x0000_s3939" style="position:absolute;left:765;top:114;width:6797;height:3405" coordsize="6797,3405" path="m,3405r6797,l6797,,,,,3405r14,l14,r,l6783,r,l6783,3405r,-15l14,3390r,15l,3405xe" fillcolor="black" stroked="f">
              <v:path arrowok="t"/>
            </v:shape>
            <v:rect id="_x0000_s3940" style="position:absolute;left:7095;top:5040;width:581;height:181" fillcolor="#e5e5e5" stroked="f"/>
            <v:rect id="_x0000_s3941" style="position:absolute;left:7110;top:5024;width:574;height:187;mso-wrap-style:none" filled="f" stroked="f">
              <v:textbox style="mso-fit-shape-to-text:t" inset="0,0,0,0">
                <w:txbxContent>
                  <w:p w:rsidR="00222625" w:rsidRPr="003245C5" w:rsidRDefault="003245C5" w:rsidP="003245C5">
                    <w:pPr>
                      <w:spacing w:before="40"/>
                      <w:jc w:val="center"/>
                      <w:rPr>
                        <w:sz w:val="20"/>
                        <w:szCs w:val="28"/>
                      </w:rPr>
                    </w:pPr>
                    <w:r>
                      <w:rPr>
                        <w:rFonts w:cs="Times New Roman" w:hint="cs"/>
                        <w:color w:val="000000"/>
                        <w:sz w:val="16"/>
                        <w:szCs w:val="16"/>
                        <w:rtl/>
                        <w:lang w:bidi="ar-EG"/>
                      </w:rPr>
                      <w:t xml:space="preserve"> </w:t>
                    </w:r>
                    <w:r w:rsidR="00222625" w:rsidRPr="003245C5">
                      <w:rPr>
                        <w:rFonts w:cs="Times New Roman"/>
                        <w:color w:val="000000"/>
                        <w:sz w:val="16"/>
                        <w:szCs w:val="16"/>
                      </w:rPr>
                      <w:t>1472-06</w:t>
                    </w:r>
                  </w:p>
                </w:txbxContent>
              </v:textbox>
            </v:rect>
            <v:shape id="_x0000_s3942" style="position:absolute;left:666;top:4682;width:594;height:14" coordsize="594,14" path="m14,r,l14,,,,,14r14,l14,14r566,l580,14r14,l594,,580,r,l580,,14,xe" fillcolor="black" stroked="f">
              <v:path arrowok="t"/>
            </v:shape>
            <v:shape id="_x0000_s3943" style="position:absolute;left:935;top:4668;width:28;height:42" coordsize="28,42" path="m14,l28,28,14,42,,28,14,xe" fillcolor="black" stroked="f">
              <v:path arrowok="t"/>
            </v:shape>
            <v:shape id="_x0000_s3944" style="position:absolute;left:920;top:4654;width:57;height:71" coordsize="57,71" path="m43,14r-28,l29,42r,-14l15,56r28,l29,28r,14l43,14r-28,l,28,,42r,l15,56,29,71r,l29,71,43,56,57,42r,l57,28,43,14r-14,l29,r,l29,r,14l15,14r28,xe" fillcolor="black" stroked="f">
              <v:path arrowok="t"/>
            </v:shape>
            <v:rect id="_x0000_s3945" style="position:absolute;left:935;top:4952;width:42;height:56" fillcolor="black" stroked="f"/>
            <v:shape id="_x0000_s3946" style="position:absolute;left:935;top:4952;width:42;height:42" coordsize="42,42" path="m,l,42r42,l42,,,,,14r28,l28,r,42l28,28,,28,14,42,14,,,14,,xe" fillcolor="black" stroked="f">
              <v:path arrowok="t"/>
            </v:shape>
            <v:line id="_x0000_s3947" style="position:absolute" from="736,114" to="807,115" strokeweight="0"/>
            <v:shape id="_x0000_s3948" style="position:absolute;left:751;top:99;width:56;height:43" coordsize="56,43" path="m28,l56,15,28,43,,15,28,xe" fillcolor="black" stroked="f">
              <v:path arrowok="t"/>
            </v:shape>
            <v:shape id="_x0000_s3949" style="position:absolute;left:736;top:85;width:71;height:71" coordsize="71,71" path="m43,14r-14,l57,43r,-14l29,43r14,l15,29r,14l43,14,29,,,29r,l,29,,43r,l29,71r14,l43,71,71,43r,l71,29r,l71,29,43,r,l29,,43,14xe" fillcolor="black" stroked="f">
              <v:path arrowok="t"/>
            </v:shape>
            <v:shape id="_x0000_s3950" style="position:absolute;left:864;top:99;width:56;height:43" coordsize="56,43" path="m28,l56,15,28,43,,15,28,xe" fillcolor="black" stroked="f">
              <v:path arrowok="t"/>
            </v:shape>
            <v:shape id="_x0000_s3951" style="position:absolute;left:850;top:85;width:70;height:71" coordsize="70,71" path="m42,14r-14,l56,43r,-14l28,43r14,l14,29r,14l42,14,28,,,29r,l,29,,43r,l28,71,70,43r,-14l70,29r,l42,r,l28,,42,14xe" fillcolor="black" stroked="f">
              <v:path arrowok="t"/>
            </v:shape>
            <v:shape id="_x0000_s3952" style="position:absolute;left:963;top:99;width:71;height:43" coordsize="71,43" path="m28,l71,15,28,43,,15,28,xe" fillcolor="black" stroked="f">
              <v:path arrowok="t"/>
            </v:shape>
            <v:shape id="_x0000_s3953" style="position:absolute;left:963;top:85;width:71;height:71" coordsize="71,71" path="m42,14r-14,l57,43r,-14l28,43r14,l14,29r,14l42,14,28,,,29r,l,29,,43r,l28,71r,l42,71,71,43r,l71,29r,l71,29,42,,28,r,l42,14xe" fillcolor="black" stroked="f">
              <v:path arrowok="t"/>
            </v:shape>
            <v:shape id="_x0000_s3954" style="position:absolute;left:1090;top:99;width:57;height:43" coordsize="57,43" path="m29,l57,15,29,43,,15,29,xe" fillcolor="black" stroked="f">
              <v:path arrowok="t"/>
            </v:shape>
            <v:shape id="_x0000_s3955" style="position:absolute;left:1076;top:85;width:71;height:71" coordsize="71,71" path="m43,14r-14,l57,43r,-14l29,43r14,l14,29r,14l43,14,29,,,29r,l,29,,43r,l29,71,71,43r,-14l71,29r,l43,r,l29,,43,14xe" fillcolor="black" stroked="f">
              <v:path arrowok="t"/>
            </v:shape>
            <v:shape id="_x0000_s3956" style="position:absolute;left:1190;top:99;width:70;height:43" coordsize="70,43" path="m42,l70,15,42,43,,15,42,xe" fillcolor="black" stroked="f">
              <v:path arrowok="t"/>
            </v:shape>
            <v:shape id="_x0000_s3957" style="position:absolute;left:1190;top:85;width:70;height:71" coordsize="70,71" path="m42,14r-14,l56,43r,-14l28,43r14,l14,29r,14l42,14,28,,,29r,l,29,,43r,l28,71r14,l42,71,70,43r,l70,29r,l70,29,42,r,l28,,42,14xe" fillcolor="black" stroked="f">
              <v:path arrowok="t"/>
            </v:shape>
            <v:shape id="_x0000_s3958" style="position:absolute;left:1303;top:99;width:57;height:43" coordsize="57,43" path="m28,l57,15,28,43,,15,28,xe" fillcolor="black" stroked="f">
              <v:path arrowok="t"/>
            </v:shape>
            <v:shape id="_x0000_s3959" style="position:absolute;left:1303;top:85;width:71;height:71" coordsize="71,71" path="m42,14r-14,l57,43r,-14l28,43r14,l14,29r,14l42,14,28,,,29r,l,29,,43r,l28,71,71,43r,-14l71,29r,l42,,28,r,l42,14xe" fillcolor="black" stroked="f">
              <v:path arrowok="t"/>
            </v:shape>
            <v:shape id="_x0000_s3960" style="position:absolute;left:1416;top:99;width:71;height:43" coordsize="71,43" path="m43,l71,15,43,43,,15,43,xe" fillcolor="black" stroked="f">
              <v:path arrowok="t"/>
            </v:shape>
            <v:shape id="_x0000_s3961" style="position:absolute;left:1416;top:85;width:71;height:71" coordsize="71,71" path="m43,14r-15,l57,43r,-14l28,43r15,l14,29r,14l43,14,28,,,29r,l,29,,43r,l28,71r15,l43,71,71,43r,l71,29r,l71,29,43,r,l28,,43,14xe" fillcolor="black" stroked="f">
              <v:path arrowok="t"/>
            </v:shape>
            <v:shape id="_x0000_s3962" style="position:absolute;left:1529;top:99;width:71;height:43" coordsize="71,43" path="m43,l71,15,43,43,,15,43,xe" fillcolor="black" stroked="f">
              <v:path arrowok="t"/>
            </v:shape>
            <v:shape id="_x0000_s3963" style="position:absolute;left:1529;top:85;width:71;height:71" coordsize="71,71" path="m43,14r-14,l57,43r,-14l29,43r14,l15,29r,14l43,14,29,,,29r,l,29,,43r,l29,71,71,43r,-14l71,29r,l43,r,l29,,43,14xe" fillcolor="black" stroked="f">
              <v:path arrowok="t"/>
            </v:shape>
            <v:shape id="_x0000_s3964" style="position:absolute;left:1643;top:99;width:56;height:43" coordsize="56,43" path="m28,l56,15,28,43,,15,28,xe" fillcolor="black" stroked="f">
              <v:path arrowok="t"/>
            </v:shape>
            <v:shape id="_x0000_s3965" style="position:absolute;left:1643;top:85;width:71;height:71" coordsize="71,71" path="m42,14r-14,l56,43r,-14l28,43r14,l14,29r,14l42,14,28,,,29r,l,29,,43r,l28,71r,l42,71,71,43r,l71,29r,l71,29,42,,28,r,l42,14xe" fillcolor="black" stroked="f">
              <v:path arrowok="t"/>
            </v:shape>
            <v:shape id="_x0000_s3966" style="position:absolute;left:1756;top:99;width:71;height:43" coordsize="71,43" path="m28,l71,15,28,43,,15,28,xe" fillcolor="black" stroked="f">
              <v:path arrowok="t"/>
            </v:shape>
            <v:shape id="_x0000_s3967" style="position:absolute;left:1742;top:85;width:85;height:71" coordsize="85,71" path="m57,14r-15,l71,43r,-14l42,43r15,l14,29r,14l57,14,42,,14,29,,29r,l,43r14,l42,71,85,43r,-14l85,29r,l57,,42,r,l57,14xe" fillcolor="black" stroked="f">
              <v:path arrowok="t"/>
            </v:shape>
            <v:shape id="_x0000_s3968" style="position:absolute;left:1869;top:99;width:71;height:43" coordsize="71,43" path="m29,l71,15,29,43,,15,29,xe" fillcolor="black" stroked="f">
              <v:path arrowok="t"/>
            </v:shape>
            <v:shape id="_x0000_s3969" style="position:absolute;left:1869;top:85;width:71;height:71" coordsize="71,71" path="m43,14r-14,l57,43r,-14l29,43r14,l14,29r,14l43,14,29,,,29r,l,29,,43r,l29,71r,l43,71,71,43r,l71,29r,l71,29,43,,29,r,l43,14xe" fillcolor="black" stroked="f">
              <v:path arrowok="t"/>
            </v:shape>
            <v:shape id="_x0000_s3970" style="position:absolute;left:1983;top:99;width:56;height:43" coordsize="56,43" path="m28,l56,15,28,43,,15,28,xe" fillcolor="black" stroked="f">
              <v:path arrowok="t"/>
            </v:shape>
            <v:shape id="_x0000_s3971" style="position:absolute;left:1983;top:85;width:70;height:71" coordsize="70,71" path="m42,14r-14,l56,43r,-14l28,43r14,l14,29r,14l42,14,28,,,29r,l,29,,43r,l28,71,70,43r,-14l70,29r,l42,,28,r,l42,14xe" fillcolor="black" stroked="f">
              <v:path arrowok="t"/>
            </v:shape>
            <v:shape id="_x0000_s3972" style="position:absolute;left:2096;top:99;width:57;height:43" coordsize="57,43" path="m28,l57,15,28,43,,15,28,xe" fillcolor="black" stroked="f">
              <v:path arrowok="t"/>
            </v:shape>
            <v:shape id="_x0000_s3973" style="position:absolute;left:2082;top:85;width:85;height:71" coordsize="85,71" path="m56,14r-14,l71,43r,-14l42,43r14,l14,29r,14l56,14,42,,14,29,,29r,l,43r14,l42,71r,l56,71,85,43r,l85,29r,l85,29,56,,42,r,l56,14xe" fillcolor="black" stroked="f">
              <v:path arrowok="t"/>
            </v:shape>
            <v:shape id="_x0000_s3974" style="position:absolute;left:2209;top:99;width:57;height:43" coordsize="57,43" path="m29,l57,15,29,43,,15,29,xe" fillcolor="black" stroked="f">
              <v:path arrowok="t"/>
            </v:shape>
            <v:shape id="_x0000_s3975" style="position:absolute;left:2209;top:85;width:71;height:71" coordsize="71,71" path="m43,14r-14,l57,43r,-14l29,43r14,l14,29r,14l43,14,29,,,29r,l,29,,43r,l29,71,71,43r,-14l71,29r,l43,,29,r,l43,14xe" fillcolor="black" stroked="f">
              <v:path arrowok="t"/>
            </v:shape>
            <v:shape id="_x0000_s3976" style="position:absolute;left:2322;top:99;width:57;height:43" coordsize="57,43" path="m29,l57,15,29,43,,15,29,xe" fillcolor="black" stroked="f">
              <v:path arrowok="t"/>
            </v:shape>
            <v:shape id="_x0000_s3977" style="position:absolute;left:2322;top:85;width:71;height:71" coordsize="71,71" path="m43,14r-14,l57,43r,-14l29,43r14,l15,29r,14l43,14,29,,,29r,l,29,,43r,l29,71r,l43,71,71,43r,l71,29r,l71,29,43,,29,r,l43,14xe" fillcolor="black" stroked="f">
              <v:path arrowok="t"/>
            </v:shape>
            <v:shape id="_x0000_s3978" style="position:absolute;left:2436;top:99;width:56;height:43" coordsize="56,43" path="m28,l56,15,28,43,,15,28,xe" fillcolor="black" stroked="f">
              <v:path arrowok="t"/>
            </v:shape>
            <v:shape id="_x0000_s3979" style="position:absolute;left:2436;top:85;width:71;height:71" coordsize="71,71" path="m42,14r-14,l56,43r,-14l28,43r14,l14,29r,14l42,14,28,,,29r,l,29,,43r,l28,71,71,43r,-14l71,29r,l42,,28,r,l42,14xe" fillcolor="black" stroked="f">
              <v:path arrowok="t"/>
            </v:shape>
            <v:shape id="_x0000_s3980" style="position:absolute;left:2549;top:99;width:71;height:43" coordsize="71,43" path="m43,l71,15,43,43,,15,43,xe" fillcolor="black" stroked="f">
              <v:path arrowok="t"/>
            </v:shape>
            <v:shape id="_x0000_s3981" style="position:absolute;left:2549;top:85;width:71;height:71" coordsize="71,71" path="m43,14r-15,l57,43r,-14l28,43r15,l14,29r,14l43,14,28,,,29r,l,29,,43r,l28,71r15,l43,71,71,43r,l71,29r,l71,29,43,r,l28,,43,14xe" fillcolor="black" stroked="f">
              <v:path arrowok="t"/>
            </v:shape>
            <v:shape id="_x0000_s3982" style="position:absolute;left:2662;top:99;width:57;height:43" coordsize="57,43" path="m29,l57,15,29,43,,15,29,xe" fillcolor="black" stroked="f">
              <v:path arrowok="t"/>
            </v:shape>
            <v:shape id="_x0000_s3983" style="position:absolute;left:2662;top:85;width:71;height:71" coordsize="71,71" path="m43,14r-14,l57,43r,-14l29,43r14,l15,29r,14l43,14,29,,,29r,l,29,,43r,l29,71,71,43r,-14l71,29r,l43,,29,r,l43,14xe" fillcolor="black" stroked="f">
              <v:path arrowok="t"/>
            </v:shape>
            <v:shape id="_x0000_s3984" style="position:absolute;left:2776;top:99;width:56;height:43" coordsize="56,43" path="m28,l56,15,28,43,,15,28,xe" fillcolor="black" stroked="f">
              <v:path arrowok="t"/>
            </v:shape>
            <v:shape id="_x0000_s3985" style="position:absolute;left:2776;top:85;width:70;height:71" coordsize="70,71" path="m42,14r-14,l56,43r,-14l28,43r14,l14,29r,14l42,14,28,,,29r,l,29,,43r,l28,71r,l42,71,70,43r,l70,29r,l70,29,42,,28,r,l42,14xe" fillcolor="black" stroked="f">
              <v:path arrowok="t"/>
            </v:shape>
            <v:shape id="_x0000_s3986" style="position:absolute;left:2889;top:99;width:71;height:43" coordsize="71,43" path="m28,l71,15,28,43,,15,28,xe" fillcolor="black" stroked="f">
              <v:path arrowok="t"/>
            </v:shape>
            <v:shape id="_x0000_s3987" style="position:absolute;left:2875;top:85;width:85;height:71" coordsize="85,71" path="m56,14r-14,l71,43r,-14l42,43r14,l28,29r,14l56,14,42,,14,29,,29r,l,43r14,l42,71,85,43r,-14l85,29r,l56,,42,r,l56,14xe" fillcolor="black" stroked="f">
              <v:path arrowok="t"/>
            </v:shape>
            <v:shape id="_x0000_s3988" style="position:absolute;left:3002;top:199;width:57;height:42" coordsize="57,42" path="m29,l57,14,29,42,,14,29,xe" fillcolor="black" stroked="f">
              <v:path arrowok="t"/>
            </v:shape>
            <v:shape id="_x0000_s3989" style="position:absolute;left:3002;top:184;width:71;height:71" coordsize="71,71" path="m43,15r-14,l57,43r,-14l29,43r14,l14,29r,14l43,15,29,,,29r,l,29,,43r,l29,71r,l43,71,71,43r,l71,29r,l71,29,43,,29,r,l43,15xe" fillcolor="black" stroked="f">
              <v:path arrowok="t"/>
            </v:shape>
            <v:shape id="_x0000_s3990" style="position:absolute;left:3116;top:1163;width:56;height:43" coordsize="56,43" path="m28,l56,15,28,43,,15,28,xe" fillcolor="black" stroked="f">
              <v:path arrowok="t"/>
            </v:shape>
            <v:shape id="_x0000_s3991" style="position:absolute;left:3101;top:1149;width:85;height:71" coordsize="85,71" path="m57,14r-14,l71,43r,-14l43,43r14,l15,29r,14l57,14,43,,15,29,,29r,l,43r15,l43,71r,l57,71,85,43r,l85,29r,l85,29,57,,43,r,l57,14xe" fillcolor="black" stroked="f">
              <v:path arrowok="t"/>
            </v:shape>
            <v:shape id="_x0000_s3992" style="position:absolute;left:3229;top:1405;width:56;height:42" coordsize="56,42" path="m28,l56,28,28,42,,28,28,xe" fillcolor="black" stroked="f">
              <v:path arrowok="t"/>
            </v:shape>
            <v:shape id="_x0000_s3993" style="position:absolute;left:3215;top:1390;width:85;height:71" coordsize="85,71" path="m56,29r-14,l70,43r,-14l42,57r14,l14,29r,14l56,29,42,,14,29,,29,,43r,l14,43,42,71r,l56,71,85,43r,l85,43r,-14l85,29,56,,42,r,l56,29xe" fillcolor="black" stroked="f">
              <v:path arrowok="t"/>
            </v:shape>
            <v:shape id="_x0000_s3994" style="position:absolute;left:3342;top:1589;width:57;height:43" coordsize="57,43" path="m28,l57,14,28,43,,14,28,xe" fillcolor="black" stroked="f">
              <v:path arrowok="t"/>
            </v:shape>
            <v:shape id="_x0000_s3995" style="position:absolute;left:3342;top:1575;width:71;height:71" coordsize="71,71" path="m43,14r-15,l57,42r,-14l28,42r15,l14,28r,14l43,14,28,,,28r,l,28,,42r,l28,71r,l43,71,71,42r,l71,28r,l71,28,43,,28,r,l43,14xe" fillcolor="black" stroked="f">
              <v:path arrowok="t"/>
            </v:shape>
            <v:shape id="_x0000_s3996" style="position:absolute;left:3455;top:1674;width:57;height:57" coordsize="57,57" path="m29,l57,29,29,57,,29,29,xe" fillcolor="black" stroked="f">
              <v:path arrowok="t"/>
            </v:shape>
            <v:shape id="_x0000_s3997" style="position:absolute;left:3441;top:1674;width:85;height:71" coordsize="85,71" path="m43,14r,l71,43r,-29l43,43r,l14,14r,29l43,14,43,,14,14,,29r,l,29,14,43,43,71r,l43,71,85,43r,-14l85,29r,l85,14,43,r,l43,r,14xe" fillcolor="black" stroked="f">
              <v:path arrowok="t"/>
            </v:shape>
            <v:shape id="_x0000_s3998" style="position:absolute;left:3569;top:1788;width:56;height:42" coordsize="56,42" path="m28,l56,14,28,42,,14,28,xe" fillcolor="black" stroked="f">
              <v:path arrowok="t"/>
            </v:shape>
            <v:shape id="_x0000_s3999" style="position:absolute;left:3555;top:1774;width:84;height:70" coordsize="84,70" path="m42,14r,l70,42r,-14l42,42r,l14,28r,14l42,14,42,,14,28,,28r,l,42r14,l42,70r,l42,70,84,42r,l84,28r,l84,28,42,r,l42,r,14xe" fillcolor="black" stroked="f">
              <v:path arrowok="t"/>
            </v:shape>
            <v:shape id="_x0000_s4000" style="position:absolute;left:3682;top:1944;width:57;height:42" coordsize="57,42" path="m28,l57,14,28,42,,14,28,xe" fillcolor="black" stroked="f">
              <v:path arrowok="t"/>
            </v:shape>
            <v:shape id="_x0000_s4001" style="position:absolute;left:3682;top:1930;width:71;height:71" coordsize="71,71" path="m42,14r-14,l57,42r,-14l28,42r14,l14,28r,14l42,14,28,,,28r,l,28,,42r,l28,71r,l42,71,71,42r,l71,28r,l71,28,42,,28,r,l42,14xe" fillcolor="black" stroked="f">
              <v:path arrowok="t"/>
            </v:shape>
            <v:shape id="_x0000_s4002" style="position:absolute;left:3795;top:2043;width:57;height:43" coordsize="57,43" path="m29,l57,28,29,43,,28,29,xe" fillcolor="black" stroked="f">
              <v:path arrowok="t"/>
            </v:shape>
            <v:shape id="_x0000_s4003" style="position:absolute;left:3781;top:2029;width:85;height:71" coordsize="85,71" path="m43,28r,l71,42r,-14l43,57r,l14,28r,14l43,28,43,,14,28,,28,,42r,l14,42,43,71r,l43,71,85,42r,l85,42r,-14l85,28,43,r,l43,r,28xe" fillcolor="black" stroked="f">
              <v:path arrowok="t"/>
            </v:shape>
            <v:shape id="_x0000_s4004" style="position:absolute;left:3909;top:2128;width:56;height:43" coordsize="56,43" path="m28,l56,29,28,43,,29,28,xe" fillcolor="black" stroked="f">
              <v:path arrowok="t"/>
            </v:shape>
            <v:shape id="_x0000_s4005" style="position:absolute;left:3894;top:2114;width:85;height:71" coordsize="85,71" path="m43,28r,l71,43r,-15l43,57r,l15,28r,15l43,28,43,,15,28,,28,,43r,l15,43,43,71r,l43,71,85,43r,l85,43r,-15l85,28,43,r,l43,r,28xe" fillcolor="black" stroked="f">
              <v:path arrowok="t"/>
            </v:shape>
            <v:shape id="_x0000_s4006" style="position:absolute;left:4022;top:2228;width:57;height:42" coordsize="57,42" path="m28,l57,14,28,42,,14,28,xe" fillcolor="black" stroked="f">
              <v:path arrowok="t"/>
            </v:shape>
            <v:shape id="_x0000_s4007" style="position:absolute;left:4008;top:2213;width:85;height:71" coordsize="85,71" path="m56,15r-14,l71,43r,-14l42,43r14,l14,29r,14l56,15,42,,14,29,,29r,l,43r14,l42,71r,l56,71,85,43r,l85,29r,l85,29,56,,42,r,l56,15xe" fillcolor="black" stroked="f">
              <v:path arrowok="t"/>
            </v:shape>
            <v:shape id="_x0000_s4008" style="position:absolute;left:4135;top:2298;width:57;height:57" coordsize="57,57" path="m28,l57,29,28,57,,29,28,xe" fillcolor="black" stroked="f">
              <v:path arrowok="t"/>
            </v:shape>
            <v:shape id="_x0000_s4009" style="position:absolute;left:4121;top:2298;width:85;height:71" coordsize="85,71" path="m42,15r,l71,43r,-14l42,57r,l14,29r,14l42,15,42,,14,29,,29r,l,43r14,l42,71r,l42,71,71,43r,l85,43r,-14l85,29r-14,l42,r,l42,r,l42,r,15xe" fillcolor="black" stroked="f">
              <v:path arrowok="t"/>
            </v:shape>
            <v:shape id="_x0000_s4010" style="position:absolute;left:4248;top:2355;width:57;height:57" coordsize="57,57" path="m29,l57,29,29,57,,29,29,xe" fillcolor="black" stroked="f">
              <v:path arrowok="t"/>
            </v:shape>
            <v:shape id="_x0000_s4011" style="position:absolute;left:4234;top:2355;width:85;height:57" coordsize="85,57" path="m43,14r,l71,43r,-29l43,43r,l14,14r,29l43,14,43,,14,14,,29r,l,29,14,43,43,57r,l43,57,71,43,85,29r,l85,29,71,14,43,r,l43,r,14xe" fillcolor="black" stroked="f">
              <v:path arrowok="t"/>
            </v:shape>
            <v:shape id="_x0000_s4012" style="position:absolute;left:4362;top:2412;width:56;height:57" coordsize="56,57" path="m28,l56,28,28,57,,28,28,xe" fillcolor="black" stroked="f">
              <v:path arrowok="t"/>
            </v:shape>
            <v:shape id="_x0000_s4013" style="position:absolute;left:4348;top:2412;width:85;height:57" coordsize="85,57" path="m42,14r,l70,43r,-29l42,43r,l14,14r,29l42,14,42,,14,14,,28r,l,28,14,43,42,57r,l42,57,85,43r,-15l85,28r,l85,14,42,r,l42,r,14xe" fillcolor="black" stroked="f">
              <v:path arrowok="t"/>
            </v:shape>
            <v:shape id="_x0000_s4014" style="position:absolute;left:4475;top:2469;width:57;height:42" coordsize="57,42" path="m28,l57,28,28,42,,28,28,xe" fillcolor="black" stroked="f">
              <v:path arrowok="t"/>
            </v:shape>
            <v:shape id="_x0000_s4015" style="position:absolute;left:4461;top:2455;width:85;height:70" coordsize="85,70" path="m42,28r,l71,42r,-14l42,56r,l14,28r,14l42,28,42,,14,28,,28,,42r,l14,42,42,70r,l42,70,71,42r14,l85,42r,-14l71,28,42,r,l42,r,28xe" fillcolor="black" stroked="f">
              <v:path arrowok="t"/>
            </v:shape>
            <v:shape id="_x0000_s4016" style="position:absolute;left:4588;top:2511;width:57;height:43" coordsize="57,43" path="m29,l57,14,29,43,,14,29,xe" fillcolor="black" stroked="f">
              <v:path arrowok="t"/>
            </v:shape>
            <v:shape id="_x0000_s4017" style="position:absolute;left:4574;top:2497;width:85;height:71" coordsize="85,71" path="m43,14r,l71,43r,-15l43,43r,l14,28r,15l43,14,43,,,28r,l,28,,43r,l43,71r,l43,71,71,43r14,l85,28r,l71,28,43,r,l43,r,14xe" fillcolor="black" stroked="f">
              <v:path arrowok="t"/>
            </v:shape>
            <v:shape id="_x0000_s4018" style="position:absolute;left:4702;top:2596;width:56;height:43" coordsize="56,43" path="m28,l56,15,28,43,,15,28,xe" fillcolor="black" stroked="f">
              <v:path arrowok="t"/>
            </v:shape>
            <v:shape id="_x0000_s4019" style="position:absolute;left:4687;top:2582;width:85;height:71" coordsize="85,71" path="m43,14r,l71,43r,-14l43,43r,l15,29r,14l43,14,43,,15,29,,29r,l,43r15,l43,71r,l43,71,71,43r14,l85,29r,l71,29,43,r,l43,r,14xe" fillcolor="black" stroked="f">
              <v:path arrowok="t"/>
            </v:shape>
            <v:shape id="_x0000_s4020" style="position:absolute;left:4815;top:2696;width:57;height:56" coordsize="57,56" path="m28,l57,28,28,56,,28,28,xe" fillcolor="black" stroked="f">
              <v:path arrowok="t"/>
            </v:shape>
            <v:shape id="_x0000_s4021" style="position:absolute;left:4801;top:2696;width:85;height:56" coordsize="85,56" path="m42,14r,l71,42r,-28l42,42r,l14,14r,28l42,14,42,,14,14,,28r,l,28,14,42,42,56r,l42,56,71,42,85,28r,l85,28,71,14,42,r,l42,r,14xe" fillcolor="black" stroked="f">
              <v:path arrowok="t"/>
            </v:shape>
            <v:shape id="_x0000_s4022" style="position:absolute;left:4928;top:2809;width:57;height:57" coordsize="57,57" path="m29,l57,29,29,57,,29,29,xe" fillcolor="black" stroked="f">
              <v:path arrowok="t"/>
            </v:shape>
            <v:shape id="_x0000_s4023" style="position:absolute;left:4914;top:2809;width:85;height:57" coordsize="85,57" path="m43,14r-15,l71,43r,-29l28,43r15,l14,14r,29l43,14,28,,,14,,29r,l,29,,43,28,57r15,l43,57,71,43,85,29r,l85,29,71,14,43,r,l28,,43,14xe" fillcolor="black" stroked="f">
              <v:path arrowok="t"/>
            </v:shape>
            <v:shape id="_x0000_s4024" style="position:absolute;left:5041;top:2951;width:57;height:57" coordsize="57,57" path="m29,l57,28,29,57,,28,29,xe" fillcolor="black" stroked="f">
              <v:path arrowok="t"/>
            </v:shape>
            <v:shape id="_x0000_s4025" style="position:absolute;left:5027;top:2937;width:85;height:71" coordsize="85,71" path="m43,28r,l71,57r,-29l43,57r,l14,28r,29l43,28,43,,,28,,42r,l,42,,57,43,71r,l43,71,71,57,85,42r,l85,42,71,28,43,r,l43,r,28xe" fillcolor="black" stroked="f">
              <v:path arrowok="t"/>
            </v:shape>
            <v:shape id="_x0000_s4026" style="position:absolute;left:5155;top:3107;width:56;height:43" coordsize="56,43" path="m28,l56,14,28,43,,14,28,xe" fillcolor="black" stroked="f">
              <v:path arrowok="t"/>
            </v:shape>
            <v:shape id="_x0000_s4027" style="position:absolute;left:5141;top:3093;width:85;height:71" coordsize="85,71" path="m42,14r,l70,43r,-15l42,43r,l14,28r,15l42,14,42,,,28r,l,28,,43r,l42,71r,l42,71,70,43r15,l85,28r,l70,28,42,r,l42,r,14xe" fillcolor="black" stroked="f">
              <v:path arrowok="t"/>
            </v:shape>
            <v:shape id="_x0000_s4028" style="position:absolute;left:5268;top:3221;width:57;height:42" coordsize="57,42" path="m28,l57,28,28,42,,28,28,xe" fillcolor="black" stroked="f">
              <v:path arrowok="t"/>
            </v:shape>
            <v:shape id="_x0000_s4029" style="position:absolute;left:5254;top:3206;width:71;height:71" coordsize="71,71" path="m42,29r-14,l57,43r,-14l28,57r14,l14,29r,14l42,29,28,,,29r,l,43r,l,43,28,71r14,l42,71,71,43r,l71,43r,-14l71,29,42,r,l28,,42,29xe" fillcolor="black" stroked="f">
              <v:path arrowok="t"/>
            </v:shape>
            <v:shape id="_x0000_s4030" style="position:absolute;left:5381;top:3433;width:57;height:43" coordsize="57,43" path="m29,l57,15,29,43,,15,29,xe" fillcolor="black" stroked="f">
              <v:path arrowok="t"/>
            </v:shape>
            <v:shape id="_x0000_s4031" style="position:absolute;left:5367;top:3419;width:85;height:71" coordsize="85,71" path="m43,14r-14,l71,43r,-14l29,43r14,l14,29r,14l43,14,29,,,29r,l,29,,43r,l29,71r14,l43,71,71,43r14,l85,29r,l71,29,43,r,l29,,43,14xe" fillcolor="black" stroked="f">
              <v:path arrowok="t"/>
            </v:shape>
            <v:shape id="_x0000_s4032" style="position:absolute;left:765;top:114;width:4659;height:3348" coordsize="4659,3348" path="m4631,3348r,l4631,3348r14,l4645,3348r14,l4659,3334,4531,3121r,l4418,3007r14,l4319,2865,4192,2724r,l4078,2610,3965,2497r,l3852,2411r-114,-42l3625,2312r-113,-57l3398,2199r-99,-71l3172,2028r-113,-85l3059,1943r-100,-99l2959,1844,2846,1688r-14,l2719,1574r-99,-85l2620,1489,2506,1305,2393,1064r,l2280,99r,l2280,99,2166,,,,,,,,,14r,l,14r14,l2152,14r,l2266,113r,-14l2379,1064r,14l2492,1319r113,184l2605,1503r114,100l2832,1702r-14,l2945,1858r,l3059,1957r,l3172,2043r113,99l3398,2227r114,57l3625,2341r113,42l3852,2426r113,85l3965,2511r113,99l4177,2724r,l4291,2865r113,157l4418,3022r99,113l4517,3135r114,213xe" fillcolor="black" stroked="f">
              <v:path arrowok="t"/>
            </v:shape>
            <v:rect id="_x0000_s4033" style="position:absolute;left:4008;top:568;width:42;height:56" fillcolor="black" stroked="f"/>
            <v:shape id="_x0000_s4034" style="position:absolute;left:4008;top:568;width:42;height:42" coordsize="42,42" path="m,l,42r42,l42,,,,,14r28,l28,r,42l28,28,,28,14,42,14,,,14,,xe" fillcolor="black" stroked="f">
              <v:path arrowok="t"/>
            </v:shape>
            <v:rect id="_x0000_s4035" style="position:absolute;left:4957;top:2809;width:56;height:57" fillcolor="black" stroked="f"/>
            <v:shape id="_x0000_s4036" style="position:absolute;left:4957;top:2795;width:42;height:57" coordsize="42,57" path="m,l,57r42,l42,,,,14,14r28,l28,14r,43l42,43r-28,l14,57r,-43l14,14,,xe" fillcolor="black" stroked="f">
              <v:path arrowok="t"/>
            </v:shape>
            <v:rect id="_x0000_s4037" style="position:absolute;left:736;top:3646;width:91;height:286;mso-wrap-style:none" filled="f" stroked="f">
              <v:textbox style="mso-fit-shape-to-text:t" inset="0,0,0,0">
                <w:txbxContent>
                  <w:p w:rsidR="00222625" w:rsidRDefault="00222625" w:rsidP="00222625">
                    <w:r>
                      <w:rPr>
                        <w:rFonts w:cs="Times New Roman"/>
                        <w:color w:val="000000"/>
                        <w:sz w:val="18"/>
                        <w:szCs w:val="18"/>
                      </w:rPr>
                      <w:t>1</w:t>
                    </w:r>
                  </w:p>
                </w:txbxContent>
              </v:textbox>
            </v:rect>
            <v:rect id="_x0000_s4038" style="position:absolute;left:1813;top:3646;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39" style="position:absolute;left:425;width:91;height:286;mso-wrap-style:none" filled="f" stroked="f">
              <v:textbox style="mso-fit-shape-to-text:t" inset="0,0,0,0">
                <w:txbxContent>
                  <w:p w:rsidR="00222625" w:rsidRDefault="00222625" w:rsidP="00222625">
                    <w:r>
                      <w:rPr>
                        <w:rFonts w:cs="Times New Roman"/>
                        <w:color w:val="000000"/>
                        <w:sz w:val="18"/>
                        <w:szCs w:val="18"/>
                      </w:rPr>
                      <w:t>1</w:t>
                    </w:r>
                  </w:p>
                </w:txbxContent>
              </v:textbox>
            </v:rect>
            <v:rect id="_x0000_s4040" style="position:absolute;left:2903;top:3646;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41" style="position:absolute;left:3087;top:3604;width:71;height:249;mso-wrap-style:none" filled="f" stroked="f">
              <v:textbox style="mso-fit-shape-to-text:t" inset="0,0,0,0">
                <w:txbxContent>
                  <w:p w:rsidR="00222625" w:rsidRDefault="00222625" w:rsidP="00222625">
                    <w:r>
                      <w:rPr>
                        <w:rFonts w:cs="Times New Roman"/>
                        <w:color w:val="000000"/>
                        <w:sz w:val="14"/>
                        <w:szCs w:val="14"/>
                      </w:rPr>
                      <w:t>2</w:t>
                    </w:r>
                  </w:p>
                </w:txbxContent>
              </v:textbox>
            </v:rect>
            <v:rect id="_x0000_s4042" style="position:absolute;left:4036;top:3646;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43" style="position:absolute;left:4220;top:3604;width:71;height:249;mso-wrap-style:none" filled="f" stroked="f">
              <v:textbox style="mso-fit-shape-to-text:t" inset="0,0,0,0">
                <w:txbxContent>
                  <w:p w:rsidR="00222625" w:rsidRDefault="00222625" w:rsidP="00222625">
                    <w:r>
                      <w:rPr>
                        <w:rFonts w:cs="Times New Roman"/>
                        <w:color w:val="000000"/>
                        <w:sz w:val="14"/>
                        <w:szCs w:val="14"/>
                      </w:rPr>
                      <w:t>3</w:t>
                    </w:r>
                  </w:p>
                </w:txbxContent>
              </v:textbox>
            </v:rect>
            <v:rect id="_x0000_s4044" style="position:absolute;left:5169;top:3646;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45" style="position:absolute;left:5339;top:3604;width:71;height:249;mso-wrap-style:none" filled="f" stroked="f">
              <v:textbox style="mso-fit-shape-to-text:t" inset="0,0,0,0">
                <w:txbxContent>
                  <w:p w:rsidR="00222625" w:rsidRDefault="00222625" w:rsidP="00222625">
                    <w:r>
                      <w:rPr>
                        <w:rFonts w:cs="Times New Roman"/>
                        <w:color w:val="000000"/>
                        <w:sz w:val="14"/>
                        <w:szCs w:val="14"/>
                      </w:rPr>
                      <w:t>4</w:t>
                    </w:r>
                  </w:p>
                </w:txbxContent>
              </v:textbox>
            </v:rect>
            <v:rect id="_x0000_s4046" style="position:absolute;left:6288;top:3646;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47" style="position:absolute;left:6472;top:3604;width:71;height:249;mso-wrap-style:none" filled="f" stroked="f">
              <v:textbox style="mso-fit-shape-to-text:t" inset="0,0,0,0">
                <w:txbxContent>
                  <w:p w:rsidR="00222625" w:rsidRDefault="00222625" w:rsidP="00222625">
                    <w:r>
                      <w:rPr>
                        <w:rFonts w:cs="Times New Roman"/>
                        <w:color w:val="000000"/>
                        <w:sz w:val="14"/>
                        <w:szCs w:val="14"/>
                      </w:rPr>
                      <w:t>5</w:t>
                    </w:r>
                  </w:p>
                </w:txbxContent>
              </v:textbox>
            </v:rect>
            <v:rect id="_x0000_s4048" style="position:absolute;left:7421;top:3646;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49" style="position:absolute;left:7605;top:3604;width:71;height:249;mso-wrap-style:none" filled="f" stroked="f">
              <v:textbox style="mso-fit-shape-to-text:t" inset="0,0,0,0">
                <w:txbxContent>
                  <w:p w:rsidR="00222625" w:rsidRDefault="00222625" w:rsidP="00222625">
                    <w:r>
                      <w:rPr>
                        <w:rFonts w:cs="Times New Roman"/>
                        <w:color w:val="000000"/>
                        <w:sz w:val="14"/>
                        <w:szCs w:val="14"/>
                      </w:rPr>
                      <w:t>6</w:t>
                    </w:r>
                  </w:p>
                </w:txbxContent>
              </v:textbox>
            </v:rect>
            <v:rect id="_x0000_s4050" style="position:absolute;left:326;top:695;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51" style="position:absolute;left:510;top:667;width:141;height:249;mso-wrap-style:none" filled="f" stroked="f">
              <v:textbox style="mso-fit-shape-to-text:t" inset="0,0,0,0">
                <w:txbxContent>
                  <w:p w:rsidR="00222625" w:rsidRDefault="00222625" w:rsidP="00222625">
                    <w:r>
                      <w:rPr>
                        <w:rFonts w:cs="Times New Roman"/>
                        <w:color w:val="000000"/>
                        <w:sz w:val="14"/>
                        <w:szCs w:val="14"/>
                      </w:rPr>
                      <w:t>–1</w:t>
                    </w:r>
                  </w:p>
                </w:txbxContent>
              </v:textbox>
            </v:rect>
            <v:rect id="_x0000_s4052" style="position:absolute;left:326;top:1376;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53" style="position:absolute;left:510;top:1334;width:141;height:249;mso-wrap-style:none" filled="f" stroked="f">
              <v:textbox style="mso-fit-shape-to-text:t" inset="0,0,0,0">
                <w:txbxContent>
                  <w:p w:rsidR="00222625" w:rsidRDefault="00222625" w:rsidP="00222625">
                    <w:r>
                      <w:rPr>
                        <w:rFonts w:cs="Times New Roman"/>
                        <w:color w:val="000000"/>
                        <w:sz w:val="14"/>
                        <w:szCs w:val="14"/>
                      </w:rPr>
                      <w:t>–2</w:t>
                    </w:r>
                  </w:p>
                </w:txbxContent>
              </v:textbox>
            </v:rect>
            <v:rect id="_x0000_s4054" style="position:absolute;left:326;top:2057;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55" style="position:absolute;left:510;top:2015;width:141;height:249;mso-wrap-style:none" filled="f" stroked="f">
              <v:textbox style="mso-fit-shape-to-text:t" inset="0,0,0,0">
                <w:txbxContent>
                  <w:p w:rsidR="00222625" w:rsidRDefault="00222625" w:rsidP="00222625">
                    <w:r>
                      <w:rPr>
                        <w:rFonts w:cs="Times New Roman"/>
                        <w:color w:val="000000"/>
                        <w:sz w:val="14"/>
                        <w:szCs w:val="14"/>
                      </w:rPr>
                      <w:t>–3</w:t>
                    </w:r>
                  </w:p>
                </w:txbxContent>
              </v:textbox>
            </v:rect>
            <v:rect id="_x0000_s4056" style="position:absolute;left:326;top:2738;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57" style="position:absolute;left:510;top:2696;width:141;height:249;mso-wrap-style:none" filled="f" stroked="f">
              <v:textbox style="mso-fit-shape-to-text:t" inset="0,0,0,0">
                <w:txbxContent>
                  <w:p w:rsidR="00222625" w:rsidRDefault="00222625" w:rsidP="00222625">
                    <w:r>
                      <w:rPr>
                        <w:rFonts w:cs="Times New Roman"/>
                        <w:color w:val="000000"/>
                        <w:sz w:val="14"/>
                        <w:szCs w:val="14"/>
                      </w:rPr>
                      <w:t>–4</w:t>
                    </w:r>
                  </w:p>
                </w:txbxContent>
              </v:textbox>
            </v:rect>
            <v:rect id="_x0000_s4058" style="position:absolute;left:326;top:3419;width:181;height:286;mso-wrap-style:none" filled="f" stroked="f">
              <v:textbox style="mso-fit-shape-to-text:t" inset="0,0,0,0">
                <w:txbxContent>
                  <w:p w:rsidR="00222625" w:rsidRDefault="00222625" w:rsidP="00222625">
                    <w:r>
                      <w:rPr>
                        <w:rFonts w:cs="Times New Roman"/>
                        <w:color w:val="000000"/>
                        <w:sz w:val="18"/>
                        <w:szCs w:val="18"/>
                      </w:rPr>
                      <w:t>10</w:t>
                    </w:r>
                  </w:p>
                </w:txbxContent>
              </v:textbox>
            </v:rect>
            <v:rect id="_x0000_s4059" style="position:absolute;left:510;top:3377;width:141;height:249;mso-wrap-style:none" filled="f" stroked="f">
              <v:textbox style="mso-fit-shape-to-text:t" inset="0,0,0,0">
                <w:txbxContent>
                  <w:p w:rsidR="00222625" w:rsidRDefault="00222625" w:rsidP="00222625">
                    <w:r>
                      <w:rPr>
                        <w:rFonts w:cs="Times New Roman"/>
                        <w:color w:val="000000"/>
                        <w:sz w:val="14"/>
                        <w:szCs w:val="14"/>
                      </w:rPr>
                      <w:t>–5</w:t>
                    </w:r>
                  </w:p>
                </w:txbxContent>
              </v:textbox>
            </v:rect>
            <v:group id="_x0000_s4060" style="position:absolute;left:1324;top:3932;width:4204;height:1253" coordorigin="1324,3932" coordsize="4204,1253">
              <v:shape id="_x0000_s4061" type="#_x0000_t202" style="position:absolute;left:1324;top:4598;width:1555;height:587" filled="f" stroked="f">
                <v:textbox style="mso-next-textbox:#_x0000_s4061" inset="0,0,0,0">
                  <w:txbxContent>
                    <w:p w:rsidR="00222625" w:rsidRDefault="00222625" w:rsidP="00222625">
                      <w:pPr>
                        <w:spacing w:before="40" w:line="132" w:lineRule="auto"/>
                        <w:jc w:val="right"/>
                        <w:rPr>
                          <w:sz w:val="18"/>
                          <w:szCs w:val="24"/>
                          <w:rtl/>
                          <w:lang w:val="fr-FR" w:bidi="ar-SY"/>
                        </w:rPr>
                      </w:pPr>
                      <w:proofErr w:type="gramStart"/>
                      <w:r>
                        <w:rPr>
                          <w:rFonts w:hint="cs"/>
                          <w:sz w:val="18"/>
                          <w:szCs w:val="24"/>
                          <w:rtl/>
                          <w:lang w:bidi="ar-SY"/>
                        </w:rPr>
                        <w:t>السلسلة</w:t>
                      </w:r>
                      <w:proofErr w:type="gramEnd"/>
                      <w:r>
                        <w:rPr>
                          <w:rFonts w:hint="cs"/>
                          <w:sz w:val="18"/>
                          <w:szCs w:val="24"/>
                          <w:rtl/>
                          <w:lang w:bidi="ar-SY"/>
                        </w:rPr>
                        <w:t xml:space="preserve"> </w:t>
                      </w:r>
                      <w:r>
                        <w:rPr>
                          <w:sz w:val="18"/>
                          <w:szCs w:val="24"/>
                          <w:lang w:val="fr-FR" w:bidi="ar-SY"/>
                        </w:rPr>
                        <w:t>1</w:t>
                      </w:r>
                    </w:p>
                    <w:p w:rsidR="00222625" w:rsidRDefault="00222625" w:rsidP="00222625">
                      <w:pPr>
                        <w:spacing w:before="40" w:line="132" w:lineRule="auto"/>
                        <w:jc w:val="right"/>
                        <w:rPr>
                          <w:sz w:val="18"/>
                          <w:szCs w:val="24"/>
                          <w:lang w:val="fr-FR"/>
                        </w:rPr>
                      </w:pPr>
                      <w:proofErr w:type="gramStart"/>
                      <w:r>
                        <w:rPr>
                          <w:rFonts w:hint="cs"/>
                          <w:sz w:val="18"/>
                          <w:szCs w:val="24"/>
                          <w:rtl/>
                          <w:lang w:val="fr-FR" w:bidi="ar-SY"/>
                        </w:rPr>
                        <w:t>التوصية</w:t>
                      </w:r>
                      <w:proofErr w:type="gramEnd"/>
                      <w:r>
                        <w:rPr>
                          <w:rFonts w:hint="cs"/>
                          <w:sz w:val="18"/>
                          <w:szCs w:val="24"/>
                          <w:rtl/>
                          <w:lang w:val="fr-FR" w:bidi="ar-SY"/>
                        </w:rPr>
                        <w:t xml:space="preserve"> </w:t>
                      </w:r>
                      <w:r>
                        <w:rPr>
                          <w:sz w:val="18"/>
                          <w:szCs w:val="24"/>
                          <w:lang w:val="fr-FR"/>
                        </w:rPr>
                        <w:t>ITU-R F.393</w:t>
                      </w:r>
                    </w:p>
                  </w:txbxContent>
                </v:textbox>
              </v:shape>
              <v:shape id="_x0000_s4062" type="#_x0000_t202" style="position:absolute;left:3282;top:3932;width:2246;height:507" filled="f" stroked="f">
                <v:textbox style="mso-next-textbox:#_x0000_s4062" inset="0,0,0,0">
                  <w:txbxContent>
                    <w:p w:rsidR="00222625" w:rsidRDefault="00222625" w:rsidP="00222625">
                      <w:pPr>
                        <w:jc w:val="center"/>
                        <w:rPr>
                          <w:sz w:val="18"/>
                          <w:szCs w:val="24"/>
                          <w:lang w:val="fr-FR"/>
                        </w:rPr>
                      </w:pPr>
                      <w:proofErr w:type="gramStart"/>
                      <w:r>
                        <w:rPr>
                          <w:rFonts w:hint="cs"/>
                          <w:sz w:val="18"/>
                          <w:szCs w:val="24"/>
                          <w:rtl/>
                          <w:lang w:bidi="ar-SY"/>
                        </w:rPr>
                        <w:t>التداخل</w:t>
                      </w:r>
                      <w:proofErr w:type="gramEnd"/>
                      <w:r>
                        <w:rPr>
                          <w:rFonts w:hint="cs"/>
                          <w:sz w:val="18"/>
                          <w:szCs w:val="24"/>
                          <w:rtl/>
                          <w:lang w:bidi="ar-SY"/>
                        </w:rPr>
                        <w:t xml:space="preserve"> </w:t>
                      </w:r>
                      <w:r>
                        <w:rPr>
                          <w:sz w:val="18"/>
                          <w:szCs w:val="24"/>
                          <w:lang w:val="fr-FR"/>
                        </w:rPr>
                        <w:t>&lt; </w:t>
                      </w:r>
                      <w:r>
                        <w:rPr>
                          <w:i/>
                          <w:iCs/>
                          <w:sz w:val="18"/>
                          <w:szCs w:val="24"/>
                          <w:lang w:val="fr-FR"/>
                        </w:rPr>
                        <w:t>i</w:t>
                      </w:r>
                      <w:r>
                        <w:rPr>
                          <w:sz w:val="18"/>
                          <w:szCs w:val="24"/>
                          <w:lang w:val="fr-FR"/>
                        </w:rPr>
                        <w:t> &gt;</w:t>
                      </w:r>
                      <w:r>
                        <w:rPr>
                          <w:rFonts w:hint="cs"/>
                          <w:sz w:val="18"/>
                          <w:szCs w:val="24"/>
                          <w:rtl/>
                          <w:lang w:val="fr-FR" w:bidi="ar-SY"/>
                        </w:rPr>
                        <w:t xml:space="preserve"> </w:t>
                      </w:r>
                      <w:r>
                        <w:rPr>
                          <w:sz w:val="18"/>
                          <w:szCs w:val="24"/>
                          <w:lang w:val="fr-FR"/>
                        </w:rPr>
                        <w:t>(pW0p)</w:t>
                      </w:r>
                    </w:p>
                  </w:txbxContent>
                </v:textbox>
              </v:shape>
            </v:group>
            <w10:wrap type="none"/>
            <w10:anchorlock/>
          </v:group>
        </w:pict>
      </w:r>
    </w:p>
    <w:p w:rsidR="00422D17" w:rsidRPr="003245C5" w:rsidRDefault="00222625" w:rsidP="003245C5">
      <w:pPr>
        <w:spacing w:after="200"/>
        <w:jc w:val="center"/>
        <w:rPr>
          <w:lang w:val="fr-FR" w:bidi="ar-EG"/>
        </w:rPr>
      </w:pPr>
      <w:r>
        <w:rPr>
          <w:rFonts w:hint="cs"/>
          <w:rtl/>
          <w:lang w:val="fr-FR"/>
        </w:rPr>
        <w:t>__________</w:t>
      </w:r>
    </w:p>
    <w:sectPr w:rsidR="00422D17" w:rsidRPr="003245C5" w:rsidSect="000F312E">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86D" w:rsidRDefault="002A486D">
      <w:r>
        <w:separator/>
      </w:r>
    </w:p>
  </w:endnote>
  <w:endnote w:type="continuationSeparator" w:id="0">
    <w:p w:rsidR="002A486D" w:rsidRDefault="002A48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C03F1">
    <w:pPr>
      <w:pStyle w:val="Footer"/>
    </w:pPr>
    <w:fldSimple w:instr=" FILENAME \p \* MERGEFORMAT ">
      <w:r w:rsidR="002A486D">
        <w:t>Document1</w:t>
      </w:r>
    </w:fldSimple>
    <w:r w:rsidR="00197749">
      <w:tab/>
    </w:r>
    <w:r>
      <w:fldChar w:fldCharType="begin"/>
    </w:r>
    <w:r w:rsidR="00197749">
      <w:instrText xml:space="preserve"> savedate \@ dd.MM.yy </w:instrText>
    </w:r>
    <w:r>
      <w:fldChar w:fldCharType="separate"/>
    </w:r>
    <w:r w:rsidR="002A486D">
      <w:t>00.00.00</w:t>
    </w:r>
    <w:r>
      <w:fldChar w:fldCharType="end"/>
    </w:r>
    <w:r w:rsidR="00197749">
      <w:tab/>
    </w:r>
    <w:r>
      <w:fldChar w:fldCharType="begin"/>
    </w:r>
    <w:r w:rsidR="00197749">
      <w:instrText xml:space="preserve"> printdate \@ dd.MM.yy </w:instrText>
    </w:r>
    <w:r>
      <w:fldChar w:fldCharType="separate"/>
    </w:r>
    <w:r w:rsidR="002A486D">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86D" w:rsidRDefault="002A486D" w:rsidP="00E1601B">
      <w:pPr>
        <w:spacing w:line="240" w:lineRule="auto"/>
      </w:pPr>
      <w:r>
        <w:t>____________________</w:t>
      </w:r>
    </w:p>
  </w:footnote>
  <w:footnote w:type="continuationSeparator" w:id="0">
    <w:p w:rsidR="002A486D" w:rsidRDefault="002A486D">
      <w:r>
        <w:continuationSeparator/>
      </w:r>
    </w:p>
  </w:footnote>
  <w:footnote w:id="1">
    <w:p w:rsidR="00222625" w:rsidRPr="00222625" w:rsidRDefault="00222625" w:rsidP="00222625">
      <w:pPr>
        <w:pStyle w:val="FootnoteText"/>
        <w:spacing w:line="185" w:lineRule="auto"/>
        <w:ind w:left="454" w:hanging="454"/>
        <w:rPr>
          <w:rtl/>
        </w:rPr>
      </w:pPr>
      <w:r w:rsidRPr="00222625">
        <w:rPr>
          <w:rStyle w:val="FootnoteReference"/>
        </w:rPr>
        <w:t>*</w:t>
      </w:r>
      <w:r w:rsidRPr="001A6FDB">
        <w:rPr>
          <w:rFonts w:hint="cs"/>
          <w:sz w:val="18"/>
          <w:szCs w:val="24"/>
          <w:rtl/>
        </w:rPr>
        <w:tab/>
      </w:r>
      <w:r w:rsidRPr="00222625">
        <w:rPr>
          <w:rFonts w:hint="cs"/>
          <w:rtl/>
        </w:rPr>
        <w:t xml:space="preserve">أعدت هذه التوصية بالتعاون بين لجنتي الدراسات </w:t>
      </w:r>
      <w:r w:rsidRPr="00222625">
        <w:t>4</w:t>
      </w:r>
      <w:r w:rsidRPr="00222625">
        <w:rPr>
          <w:rFonts w:hint="cs"/>
          <w:rtl/>
        </w:rPr>
        <w:t xml:space="preserve"> و</w:t>
      </w:r>
      <w:r w:rsidRPr="00222625">
        <w:t>5</w:t>
      </w:r>
      <w:r w:rsidRPr="00222625">
        <w:rPr>
          <w:rFonts w:hint="cs"/>
          <w:rtl/>
        </w:rPr>
        <w:t xml:space="preserve"> للاتصالات الراديوية وستجري أي مراجعة بالاشتراك بين هاتين اللجنتين.</w:t>
      </w:r>
    </w:p>
  </w:footnote>
  <w:footnote w:id="2">
    <w:p w:rsidR="00222625" w:rsidRPr="00222625" w:rsidRDefault="00222625" w:rsidP="00222625">
      <w:pPr>
        <w:pStyle w:val="FootnoteText"/>
        <w:tabs>
          <w:tab w:val="left" w:pos="339"/>
          <w:tab w:val="left" w:pos="3499"/>
        </w:tabs>
        <w:rPr>
          <w:rtl/>
        </w:rPr>
      </w:pPr>
      <w:r w:rsidRPr="003636B7">
        <w:rPr>
          <w:rStyle w:val="FootnoteReference"/>
          <w:rFonts w:cs="Traditional Arabic"/>
          <w:sz w:val="18"/>
        </w:rPr>
        <w:footnoteRef/>
      </w:r>
      <w:r w:rsidRPr="003636B7">
        <w:rPr>
          <w:rFonts w:hint="cs"/>
          <w:sz w:val="18"/>
          <w:szCs w:val="24"/>
          <w:rtl/>
          <w:lang w:bidi="ar-EG"/>
        </w:rPr>
        <w:tab/>
      </w:r>
      <w:r w:rsidRPr="00222625">
        <w:rPr>
          <w:rFonts w:hint="cs"/>
          <w:rtl/>
        </w:rPr>
        <w:t xml:space="preserve">ألغيت التوصية </w:t>
      </w:r>
      <w:r w:rsidRPr="00222625">
        <w:t>ITU-R F.</w:t>
      </w:r>
      <w:proofErr w:type="gramStart"/>
      <w:r w:rsidRPr="00222625">
        <w:t>393</w:t>
      </w:r>
      <w:r w:rsidRPr="00222625">
        <w:rPr>
          <w:rFonts w:hint="cs"/>
          <w:rtl/>
        </w:rPr>
        <w:t xml:space="preserve"> في </w:t>
      </w:r>
      <w:r w:rsidRPr="00222625">
        <w:t>2007</w:t>
      </w:r>
      <w:r w:rsidRPr="00222625">
        <w:rPr>
          <w:rFonts w:hint="cs"/>
          <w:rtl/>
        </w:rPr>
        <w:t>.</w:t>
      </w:r>
      <w:proofErr w:type="gramEnd"/>
      <w:r w:rsidRPr="00222625">
        <w:rPr>
          <w:rFonts w:hint="cs"/>
          <w:rtl/>
        </w:rPr>
        <w:t xml:space="preserve"> </w:t>
      </w:r>
      <w:proofErr w:type="gramStart"/>
      <w:r w:rsidRPr="00222625">
        <w:rPr>
          <w:rFonts w:hint="cs"/>
          <w:rtl/>
        </w:rPr>
        <w:t>إلا</w:t>
      </w:r>
      <w:proofErr w:type="gramEnd"/>
      <w:r w:rsidRPr="00222625">
        <w:rPr>
          <w:rFonts w:hint="cs"/>
          <w:rtl/>
        </w:rPr>
        <w:t xml:space="preserve"> أن بعض الأنظمة الثابتة قد تظل قائمة حيث يمكن أن تنطبق عليها هذه التوصية.</w:t>
      </w:r>
    </w:p>
  </w:footnote>
  <w:footnote w:id="3">
    <w:p w:rsidR="00222625" w:rsidRPr="00222625" w:rsidRDefault="00222625" w:rsidP="00222625">
      <w:pPr>
        <w:pStyle w:val="FootnoteText"/>
        <w:tabs>
          <w:tab w:val="left" w:pos="339"/>
          <w:tab w:val="left" w:pos="3499"/>
        </w:tabs>
        <w:rPr>
          <w:rtl/>
        </w:rPr>
      </w:pPr>
      <w:r w:rsidRPr="003636B7">
        <w:rPr>
          <w:rStyle w:val="FootnoteReference"/>
          <w:rFonts w:cs="Traditional Arabic"/>
          <w:sz w:val="18"/>
        </w:rPr>
        <w:footnoteRef/>
      </w:r>
      <w:r w:rsidRPr="003636B7">
        <w:rPr>
          <w:rFonts w:hint="cs"/>
          <w:sz w:val="18"/>
          <w:szCs w:val="24"/>
          <w:rtl/>
          <w:lang w:bidi="ar-EG"/>
        </w:rPr>
        <w:tab/>
      </w:r>
      <w:r w:rsidRPr="00222625">
        <w:rPr>
          <w:rFonts w:hint="cs"/>
          <w:rtl/>
        </w:rPr>
        <w:t xml:space="preserve">ألغيت التوصية </w:t>
      </w:r>
      <w:r w:rsidRPr="00222625">
        <w:t>ITU-R F.</w:t>
      </w:r>
      <w:proofErr w:type="gramStart"/>
      <w:r w:rsidRPr="00222625">
        <w:t>555</w:t>
      </w:r>
      <w:r w:rsidRPr="00222625">
        <w:rPr>
          <w:rFonts w:hint="cs"/>
          <w:rtl/>
        </w:rPr>
        <w:t xml:space="preserve"> في </w:t>
      </w:r>
      <w:r w:rsidRPr="00222625">
        <w:t>2007</w:t>
      </w:r>
      <w:r w:rsidRPr="00222625">
        <w:rPr>
          <w:rFonts w:hint="cs"/>
          <w:rtl/>
        </w:rPr>
        <w:t>.</w:t>
      </w:r>
      <w:proofErr w:type="gramEnd"/>
      <w:r w:rsidRPr="00222625">
        <w:rPr>
          <w:rFonts w:hint="cs"/>
          <w:rtl/>
        </w:rPr>
        <w:t xml:space="preserve"> </w:t>
      </w:r>
      <w:proofErr w:type="gramStart"/>
      <w:r w:rsidRPr="00222625">
        <w:rPr>
          <w:rFonts w:hint="cs"/>
          <w:rtl/>
        </w:rPr>
        <w:t>إلا</w:t>
      </w:r>
      <w:proofErr w:type="gramEnd"/>
      <w:r w:rsidRPr="00222625">
        <w:rPr>
          <w:rFonts w:hint="cs"/>
          <w:rtl/>
        </w:rPr>
        <w:t xml:space="preserve"> أن بعض الأنظمة الثابتة قد تظل قائمة حيث يمكن أن تنطبق عليها هذه التوصية.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001C03F1" w:rsidRPr="003D017C">
      <w:rPr>
        <w:b w:val="0"/>
        <w:bCs w:val="0"/>
      </w:rPr>
      <w:fldChar w:fldCharType="begin"/>
    </w:r>
    <w:r w:rsidRPr="003D017C">
      <w:rPr>
        <w:b w:val="0"/>
        <w:bCs w:val="0"/>
      </w:rPr>
      <w:instrText xml:space="preserve"> PAGE   \* MERGEFORMAT </w:instrText>
    </w:r>
    <w:r w:rsidR="001C03F1" w:rsidRPr="003D017C">
      <w:rPr>
        <w:b w:val="0"/>
        <w:bCs w:val="0"/>
      </w:rPr>
      <w:fldChar w:fldCharType="separate"/>
    </w:r>
    <w:r w:rsidR="000F312E">
      <w:rPr>
        <w:b w:val="0"/>
        <w:bCs w:val="0"/>
        <w:noProof/>
      </w:rPr>
      <w:t>ii</w:t>
    </w:r>
    <w:r w:rsidR="001C03F1"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1C03F1" w:rsidP="00222625">
    <w:pPr>
      <w:pStyle w:val="Header"/>
      <w:tabs>
        <w:tab w:val="center" w:pos="4819"/>
      </w:tabs>
      <w:jc w:val="both"/>
      <w:rPr>
        <w:b w:val="0"/>
        <w:bCs w:val="0"/>
        <w:lang w:bidi="ar-EG"/>
      </w:rPr>
    </w:pPr>
    <w:fldSimple w:instr=" PAGE   \* MERGEFORMAT ">
      <w:r w:rsidR="001D71DE">
        <w:rPr>
          <w:noProof/>
        </w:rPr>
        <w:t>ii</w:t>
      </w:r>
    </w:fldSimple>
    <w:r w:rsidR="000F312E">
      <w:rPr>
        <w:rFonts w:hint="cs"/>
        <w:rtl/>
      </w:rPr>
      <w:tab/>
    </w:r>
    <w:proofErr w:type="gramStart"/>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w:t>
    </w:r>
    <w:proofErr w:type="gramEnd"/>
    <w:r w:rsidR="003D017C" w:rsidRPr="002C0F17">
      <w:rPr>
        <w:b w:val="0"/>
        <w:bCs w:val="0"/>
      </w:rPr>
      <w:t>-R</w:t>
    </w:r>
    <w:r w:rsidR="003D017C">
      <w:rPr>
        <w:b w:val="0"/>
        <w:bCs w:val="0"/>
      </w:rPr>
      <w:t xml:space="preserve"> </w:t>
    </w:r>
    <w:r w:rsidR="003D017C" w:rsidRPr="002C0F17">
      <w:rPr>
        <w:b w:val="0"/>
        <w:bCs w:val="0"/>
      </w:rPr>
      <w:t xml:space="preserve"> </w:t>
    </w:r>
    <w:r w:rsidR="00222625">
      <w:rPr>
        <w:b w:val="0"/>
        <w:bCs w:val="0"/>
      </w:rPr>
      <w:t>M</w:t>
    </w:r>
    <w:r w:rsidR="003D017C">
      <w:rPr>
        <w:b w:val="0"/>
        <w:bCs w:val="0"/>
      </w:rPr>
      <w:t>.</w:t>
    </w:r>
    <w:r w:rsidR="00222625">
      <w:rPr>
        <w:b w:val="0"/>
        <w:bCs w:val="0"/>
      </w:rPr>
      <w:t>1472-1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C03F1"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C03F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D71DE">
      <w:rPr>
        <w:rStyle w:val="PageNumber"/>
        <w:rFonts w:ascii="Times New Roman" w:hAnsi="Times New Roman" w:cs="Times New Roman"/>
        <w:noProof/>
        <w:szCs w:val="22"/>
        <w:rtl/>
      </w:rPr>
      <w:t>12</w:t>
    </w:r>
    <w:r w:rsidRPr="005E066B">
      <w:rPr>
        <w:rStyle w:val="PageNumber"/>
        <w:rFonts w:ascii="Times New Roman" w:hAnsi="Times New Roman" w:cs="Times New Roman"/>
        <w:szCs w:val="22"/>
        <w:rtl/>
      </w:rPr>
      <w:fldChar w:fldCharType="end"/>
    </w:r>
  </w:p>
  <w:p w:rsidR="00197749" w:rsidRPr="002C0F17" w:rsidRDefault="00197749" w:rsidP="00222625">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sidR="00222625">
      <w:rPr>
        <w:b w:val="0"/>
        <w:bCs w:val="0"/>
      </w:rPr>
      <w:t>M</w:t>
    </w:r>
    <w:r>
      <w:rPr>
        <w:b w:val="0"/>
        <w:bCs w:val="0"/>
      </w:rPr>
      <w:t>.</w:t>
    </w:r>
    <w:r w:rsidR="00222625">
      <w:rPr>
        <w:b w:val="0"/>
        <w:bCs w:val="0"/>
      </w:rPr>
      <w:t>1472-1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9458"/>
  </w:hdrShapeDefaults>
  <w:footnotePr>
    <w:footnote w:id="-1"/>
    <w:footnote w:id="0"/>
  </w:footnotePr>
  <w:endnotePr>
    <w:endnote w:id="-1"/>
    <w:endnote w:id="0"/>
  </w:endnotePr>
  <w:compat/>
  <w:rsids>
    <w:rsidRoot w:val="001D71DE"/>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C03F1"/>
    <w:rsid w:val="001D2146"/>
    <w:rsid w:val="001D71DE"/>
    <w:rsid w:val="001E0B6B"/>
    <w:rsid w:val="001F23C7"/>
    <w:rsid w:val="00201143"/>
    <w:rsid w:val="002137FD"/>
    <w:rsid w:val="002144CB"/>
    <w:rsid w:val="00222625"/>
    <w:rsid w:val="00230502"/>
    <w:rsid w:val="00271843"/>
    <w:rsid w:val="002971E7"/>
    <w:rsid w:val="002A486D"/>
    <w:rsid w:val="002B261D"/>
    <w:rsid w:val="002C0F17"/>
    <w:rsid w:val="002C1FE8"/>
    <w:rsid w:val="002D3483"/>
    <w:rsid w:val="002E7058"/>
    <w:rsid w:val="00303491"/>
    <w:rsid w:val="00304728"/>
    <w:rsid w:val="0030719D"/>
    <w:rsid w:val="00314E5F"/>
    <w:rsid w:val="003245C5"/>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D21A4"/>
    <w:rsid w:val="006F0DD4"/>
    <w:rsid w:val="007362CE"/>
    <w:rsid w:val="00794E1C"/>
    <w:rsid w:val="00796F0C"/>
    <w:rsid w:val="007B1739"/>
    <w:rsid w:val="007C58FE"/>
    <w:rsid w:val="007D7E68"/>
    <w:rsid w:val="00802B34"/>
    <w:rsid w:val="00805C4A"/>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B6BFF"/>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2,3,14,15"/>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05C4A"/>
    <w:pPr>
      <w:spacing w:before="80"/>
      <w:ind w:left="794" w:hanging="794"/>
    </w:pPr>
    <w:rPr>
      <w:lang w:val="fr-FR"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222625"/>
    <w:rPr>
      <w:rFonts w:eastAsia="NSimSun" w:cs="Times New Roman"/>
      <w:position w:val="2"/>
      <w:sz w:val="24"/>
      <w:szCs w:val="24"/>
      <w:vertAlign w:val="superscript"/>
      <w:lang w:val="fr-FR" w:eastAsia="fr-FR" w:bidi="ar-SY"/>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805C4A"/>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HeaderChar">
    <w:name w:val="Header Char"/>
    <w:basedOn w:val="DefaultParagraphFont"/>
    <w:link w:val="Header"/>
    <w:uiPriority w:val="99"/>
    <w:rsid w:val="00222625"/>
    <w:rPr>
      <w:rFonts w:ascii="Times New Roman Bold" w:hAnsi="Times New Roman Bold" w:cs="Traditional Arabic"/>
      <w:b/>
      <w:bCs/>
      <w:sz w:val="22"/>
      <w:szCs w:val="3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5.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REC\M\1472-1\M1472-1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C03B0-C888-47E8-81ED-BF91D9B19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M1472-1A.dotx</Template>
  <TotalTime>1</TotalTime>
  <Pages>15</Pages>
  <Words>3571</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21960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2010-06-30T09:33:00Z</dcterms:created>
  <dcterms:modified xsi:type="dcterms:W3CDTF">2010-06-30T09:34:00Z</dcterms:modified>
</cp:coreProperties>
</file>