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68C" w:rsidRPr="00575CB8" w:rsidRDefault="0035468C" w:rsidP="00B1717A">
      <w:pPr>
        <w:rPr>
          <w:lang w:val="en-US"/>
        </w:rPr>
      </w:pPr>
      <w:bookmarkStart w:id="0" w:name="_GoBack"/>
      <w:bookmarkEnd w:id="0"/>
    </w:p>
    <w:p w:rsidR="0035468C" w:rsidRDefault="0035468C" w:rsidP="00B1717A"/>
    <w:p w:rsidR="0035468C" w:rsidRDefault="0035468C" w:rsidP="00B1717A"/>
    <w:p w:rsidR="0035468C" w:rsidRDefault="0035468C" w:rsidP="00B1717A"/>
    <w:p w:rsidR="0035468C" w:rsidRDefault="0035468C" w:rsidP="00B1717A"/>
    <w:p w:rsidR="0035468C" w:rsidRDefault="0035468C" w:rsidP="00B1717A"/>
    <w:p w:rsidR="0035468C" w:rsidRDefault="0035468C" w:rsidP="00B1717A"/>
    <w:p w:rsidR="0035468C" w:rsidRDefault="0035468C" w:rsidP="00B1717A"/>
    <w:p w:rsidR="0035468C" w:rsidRDefault="0035468C" w:rsidP="00B1717A"/>
    <w:p w:rsidR="0035468C" w:rsidRDefault="0035468C" w:rsidP="00B1717A"/>
    <w:p w:rsidR="0035468C" w:rsidRDefault="0035468C" w:rsidP="00B1717A"/>
    <w:p w:rsidR="0035468C" w:rsidRDefault="0035468C"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5468C" w:rsidRPr="007C7328" w:rsidTr="00D62884">
        <w:tc>
          <w:tcPr>
            <w:tcW w:w="10089" w:type="dxa"/>
          </w:tcPr>
          <w:p w:rsidR="0035468C" w:rsidRPr="0010336F" w:rsidRDefault="0035468C" w:rsidP="00D62884">
            <w:pPr>
              <w:spacing w:before="380" w:line="280" w:lineRule="exact"/>
              <w:jc w:val="right"/>
              <w:rPr>
                <w:rFonts w:ascii="Tahoma" w:hAnsi="Tahoma" w:cs="Tahoma"/>
                <w:b/>
                <w:bCs/>
                <w:iCs/>
                <w:color w:val="243285"/>
                <w:sz w:val="32"/>
                <w:szCs w:val="32"/>
                <w:lang w:val="en-US"/>
              </w:rPr>
            </w:pPr>
          </w:p>
          <w:p w:rsidR="0035468C" w:rsidRPr="0010336F" w:rsidRDefault="0035468C" w:rsidP="00847DD5">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Recomendación  UIT-R  </w:t>
            </w:r>
            <w:r>
              <w:rPr>
                <w:rFonts w:ascii="Tahoma" w:hAnsi="Tahoma" w:cs="Tahoma"/>
                <w:b/>
                <w:bCs/>
                <w:iCs/>
                <w:color w:val="243285"/>
                <w:sz w:val="36"/>
                <w:szCs w:val="36"/>
              </w:rPr>
              <w:t>F</w:t>
            </w:r>
            <w:r w:rsidRPr="0010336F">
              <w:rPr>
                <w:rFonts w:ascii="Tahoma" w:hAnsi="Tahoma" w:cs="Tahoma"/>
                <w:b/>
                <w:bCs/>
                <w:iCs/>
                <w:color w:val="243285"/>
                <w:sz w:val="36"/>
                <w:szCs w:val="36"/>
              </w:rPr>
              <w:t>.</w:t>
            </w:r>
            <w:r w:rsidR="00332AFB">
              <w:rPr>
                <w:rFonts w:ascii="Tahoma" w:hAnsi="Tahoma" w:cs="Tahoma"/>
                <w:b/>
                <w:bCs/>
                <w:iCs/>
                <w:color w:val="243285"/>
                <w:sz w:val="36"/>
                <w:szCs w:val="36"/>
              </w:rPr>
              <w:t>387-12</w:t>
            </w:r>
          </w:p>
          <w:p w:rsidR="0035468C" w:rsidRPr="0010336F" w:rsidRDefault="00332AFB" w:rsidP="00D62884">
            <w:pPr>
              <w:spacing w:before="80" w:line="280" w:lineRule="exact"/>
              <w:jc w:val="right"/>
              <w:rPr>
                <w:rFonts w:ascii="Tahoma" w:hAnsi="Tahoma" w:cs="Tahoma"/>
                <w:b/>
                <w:bCs/>
                <w:iCs/>
                <w:color w:val="243285"/>
                <w:szCs w:val="24"/>
              </w:rPr>
            </w:pPr>
            <w:r>
              <w:rPr>
                <w:rFonts w:ascii="Tahoma" w:hAnsi="Tahoma" w:cs="Tahoma"/>
                <w:b/>
                <w:bCs/>
                <w:iCs/>
                <w:color w:val="243285"/>
                <w:szCs w:val="24"/>
              </w:rPr>
              <w:t>(03</w:t>
            </w:r>
            <w:r w:rsidR="0035468C" w:rsidRPr="0010336F">
              <w:rPr>
                <w:rFonts w:ascii="Tahoma" w:hAnsi="Tahoma" w:cs="Tahoma"/>
                <w:b/>
                <w:bCs/>
                <w:iCs/>
                <w:color w:val="243285"/>
                <w:szCs w:val="24"/>
              </w:rPr>
              <w:t>/</w:t>
            </w:r>
            <w:r>
              <w:rPr>
                <w:rFonts w:ascii="Tahoma" w:hAnsi="Tahoma" w:cs="Tahoma"/>
                <w:b/>
                <w:bCs/>
                <w:iCs/>
                <w:color w:val="243285"/>
                <w:szCs w:val="24"/>
              </w:rPr>
              <w:t>2012</w:t>
            </w:r>
            <w:r w:rsidR="0035468C" w:rsidRPr="0010336F">
              <w:rPr>
                <w:rFonts w:ascii="Tahoma" w:hAnsi="Tahoma" w:cs="Tahoma"/>
                <w:b/>
                <w:bCs/>
                <w:iCs/>
                <w:color w:val="243285"/>
                <w:szCs w:val="24"/>
              </w:rPr>
              <w:t>)</w:t>
            </w:r>
          </w:p>
        </w:tc>
      </w:tr>
      <w:tr w:rsidR="0035468C" w:rsidRPr="0010336F" w:rsidTr="00D62884">
        <w:tc>
          <w:tcPr>
            <w:tcW w:w="10089" w:type="dxa"/>
          </w:tcPr>
          <w:p w:rsidR="0035468C" w:rsidRPr="0010336F" w:rsidRDefault="0035468C" w:rsidP="00D62884">
            <w:pPr>
              <w:spacing w:before="80" w:line="500" w:lineRule="exact"/>
              <w:jc w:val="right"/>
              <w:rPr>
                <w:rFonts w:ascii="Tahoma" w:hAnsi="Tahoma" w:cs="Tahoma"/>
                <w:b/>
                <w:bCs/>
                <w:iCs/>
                <w:color w:val="243285"/>
                <w:sz w:val="44"/>
                <w:szCs w:val="44"/>
              </w:rPr>
            </w:pPr>
          </w:p>
          <w:p w:rsidR="0035468C" w:rsidRPr="0010336F" w:rsidRDefault="0035468C" w:rsidP="00115C41">
            <w:pPr>
              <w:spacing w:before="80" w:line="500" w:lineRule="exact"/>
              <w:jc w:val="right"/>
              <w:rPr>
                <w:rFonts w:ascii="Tahoma" w:hAnsi="Tahoma" w:cs="Tahoma"/>
                <w:b/>
                <w:bCs/>
                <w:iCs/>
                <w:color w:val="243285"/>
                <w:sz w:val="44"/>
                <w:szCs w:val="44"/>
              </w:rPr>
            </w:pPr>
            <w:r w:rsidRPr="00892B22">
              <w:rPr>
                <w:rFonts w:ascii="Tahoma" w:hAnsi="Tahoma" w:cs="Tahoma"/>
                <w:b/>
                <w:bCs/>
                <w:iCs/>
                <w:color w:val="243285"/>
                <w:sz w:val="44"/>
                <w:szCs w:val="44"/>
              </w:rPr>
              <w:t>Disposiciones de radiocanales para</w:t>
            </w:r>
            <w:r w:rsidR="00115C41">
              <w:rPr>
                <w:rFonts w:ascii="Tahoma" w:hAnsi="Tahoma" w:cs="Tahoma"/>
                <w:b/>
                <w:bCs/>
                <w:color w:val="243285"/>
                <w:sz w:val="44"/>
                <w:szCs w:val="44"/>
              </w:rPr>
              <w:t xml:space="preserve"> </w:t>
            </w:r>
            <w:r w:rsidRPr="00892B22">
              <w:rPr>
                <w:rFonts w:ascii="Tahoma" w:hAnsi="Tahoma" w:cs="Tahoma"/>
                <w:b/>
                <w:bCs/>
                <w:iCs/>
                <w:color w:val="243285"/>
                <w:sz w:val="44"/>
                <w:szCs w:val="44"/>
              </w:rPr>
              <w:t>sistemas inalámbricos fijos</w:t>
            </w:r>
            <w:r w:rsidR="00115C41">
              <w:rPr>
                <w:rFonts w:ascii="Tahoma" w:hAnsi="Tahoma" w:cs="Tahoma"/>
                <w:b/>
                <w:bCs/>
                <w:iCs/>
                <w:color w:val="243285"/>
                <w:sz w:val="44"/>
                <w:szCs w:val="44"/>
              </w:rPr>
              <w:t xml:space="preserve"> </w:t>
            </w:r>
            <w:r w:rsidR="00115C41" w:rsidRPr="00892B22">
              <w:rPr>
                <w:rFonts w:ascii="Tahoma" w:hAnsi="Tahoma" w:cs="Tahoma"/>
                <w:b/>
                <w:bCs/>
                <w:iCs/>
                <w:color w:val="243285"/>
                <w:sz w:val="44"/>
                <w:szCs w:val="44"/>
              </w:rPr>
              <w:t xml:space="preserve">que </w:t>
            </w:r>
            <w:r w:rsidRPr="00892B22">
              <w:rPr>
                <w:rFonts w:ascii="Tahoma" w:hAnsi="Tahoma" w:cs="Tahoma"/>
                <w:b/>
                <w:bCs/>
                <w:iCs/>
                <w:color w:val="243285"/>
                <w:sz w:val="44"/>
                <w:szCs w:val="44"/>
              </w:rPr>
              <w:t>funcionan</w:t>
            </w:r>
            <w:r w:rsidR="00115C41">
              <w:rPr>
                <w:rFonts w:ascii="Tahoma" w:hAnsi="Tahoma" w:cs="Tahoma"/>
                <w:b/>
                <w:bCs/>
                <w:iCs/>
                <w:color w:val="243285"/>
                <w:sz w:val="44"/>
                <w:szCs w:val="44"/>
              </w:rPr>
              <w:br/>
            </w:r>
            <w:r w:rsidRPr="00892B22">
              <w:rPr>
                <w:rFonts w:ascii="Tahoma" w:hAnsi="Tahoma" w:cs="Tahoma"/>
                <w:b/>
                <w:bCs/>
                <w:iCs/>
                <w:color w:val="243285"/>
                <w:sz w:val="44"/>
                <w:szCs w:val="44"/>
              </w:rPr>
              <w:t>en la banda</w:t>
            </w:r>
            <w:r w:rsidR="00115C41">
              <w:rPr>
                <w:rFonts w:ascii="Tahoma" w:hAnsi="Tahoma" w:cs="Tahoma"/>
                <w:b/>
                <w:bCs/>
                <w:iCs/>
                <w:color w:val="243285"/>
                <w:sz w:val="44"/>
                <w:szCs w:val="44"/>
              </w:rPr>
              <w:t xml:space="preserve"> </w:t>
            </w:r>
            <w:r w:rsidRPr="00892B22">
              <w:rPr>
                <w:rFonts w:ascii="Tahoma" w:hAnsi="Tahoma" w:cs="Tahoma"/>
                <w:b/>
                <w:bCs/>
                <w:iCs/>
                <w:color w:val="243285"/>
                <w:sz w:val="44"/>
                <w:szCs w:val="44"/>
              </w:rPr>
              <w:t>10,7-11,7 GHz</w:t>
            </w:r>
          </w:p>
        </w:tc>
      </w:tr>
      <w:tr w:rsidR="0035468C" w:rsidRPr="0026666F" w:rsidTr="00D62884">
        <w:tc>
          <w:tcPr>
            <w:tcW w:w="10089" w:type="dxa"/>
          </w:tcPr>
          <w:p w:rsidR="0035468C" w:rsidRPr="0010336F" w:rsidRDefault="0035468C" w:rsidP="00D62884">
            <w:pPr>
              <w:spacing w:before="80" w:line="280" w:lineRule="exact"/>
              <w:ind w:right="640"/>
              <w:rPr>
                <w:rFonts w:ascii="Tahoma" w:hAnsi="Tahoma" w:cs="Tahoma"/>
                <w:b/>
                <w:bCs/>
                <w:iCs/>
                <w:color w:val="243285"/>
                <w:sz w:val="32"/>
                <w:szCs w:val="32"/>
              </w:rPr>
            </w:pPr>
          </w:p>
          <w:p w:rsidR="0035468C" w:rsidRDefault="0035468C" w:rsidP="00D62884">
            <w:pPr>
              <w:spacing w:before="80" w:line="280" w:lineRule="exact"/>
              <w:ind w:right="640"/>
              <w:rPr>
                <w:rFonts w:ascii="Tahoma" w:hAnsi="Tahoma" w:cs="Tahoma"/>
                <w:b/>
                <w:bCs/>
                <w:iCs/>
                <w:color w:val="243285"/>
                <w:sz w:val="32"/>
                <w:szCs w:val="32"/>
              </w:rPr>
            </w:pPr>
          </w:p>
          <w:p w:rsidR="00115C41" w:rsidRPr="0010336F" w:rsidRDefault="00115C41" w:rsidP="00D62884">
            <w:pPr>
              <w:spacing w:before="80" w:line="280" w:lineRule="exact"/>
              <w:ind w:right="640"/>
              <w:rPr>
                <w:rFonts w:ascii="Tahoma" w:hAnsi="Tahoma" w:cs="Tahoma"/>
                <w:b/>
                <w:bCs/>
                <w:iCs/>
                <w:color w:val="243285"/>
                <w:sz w:val="32"/>
                <w:szCs w:val="32"/>
              </w:rPr>
            </w:pPr>
          </w:p>
          <w:p w:rsidR="0035468C" w:rsidRDefault="0035468C" w:rsidP="00D62884">
            <w:pPr>
              <w:spacing w:before="80" w:after="180" w:line="360" w:lineRule="exact"/>
              <w:ind w:right="720"/>
              <w:rPr>
                <w:rFonts w:ascii="Tahoma" w:hAnsi="Tahoma" w:cs="Tahoma"/>
                <w:b/>
                <w:bCs/>
                <w:iCs/>
                <w:color w:val="243285"/>
                <w:sz w:val="36"/>
                <w:szCs w:val="36"/>
              </w:rPr>
            </w:pPr>
          </w:p>
          <w:p w:rsidR="00115C41" w:rsidRPr="0010336F" w:rsidRDefault="00115C41" w:rsidP="00D62884">
            <w:pPr>
              <w:spacing w:before="80" w:after="180" w:line="360" w:lineRule="exact"/>
              <w:ind w:right="720"/>
              <w:rPr>
                <w:rFonts w:ascii="Tahoma" w:hAnsi="Tahoma" w:cs="Tahoma"/>
                <w:b/>
                <w:bCs/>
                <w:iCs/>
                <w:color w:val="243285"/>
                <w:sz w:val="36"/>
                <w:szCs w:val="36"/>
              </w:rPr>
            </w:pPr>
          </w:p>
          <w:p w:rsidR="0035468C" w:rsidRPr="0010336F" w:rsidRDefault="0035468C" w:rsidP="00847DD5">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Serie </w:t>
            </w:r>
            <w:r>
              <w:rPr>
                <w:rFonts w:ascii="Tahoma" w:hAnsi="Tahoma" w:cs="Tahoma"/>
                <w:b/>
                <w:bCs/>
                <w:iCs/>
                <w:color w:val="243285"/>
                <w:sz w:val="36"/>
                <w:szCs w:val="36"/>
              </w:rPr>
              <w:t>F</w:t>
            </w:r>
          </w:p>
          <w:p w:rsidR="0035468C" w:rsidRPr="0010336F" w:rsidRDefault="0035468C" w:rsidP="00D6288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Servicio fijo</w:t>
            </w:r>
          </w:p>
        </w:tc>
      </w:tr>
    </w:tbl>
    <w:p w:rsidR="0035468C" w:rsidRPr="0026666F" w:rsidRDefault="0035468C" w:rsidP="00B1717A">
      <w:pPr>
        <w:spacing w:before="80"/>
        <w:rPr>
          <w:i/>
          <w:sz w:val="22"/>
        </w:rPr>
      </w:pPr>
    </w:p>
    <w:p w:rsidR="0035468C" w:rsidRDefault="0035468C" w:rsidP="00B1717A">
      <w:pPr>
        <w:spacing w:before="80"/>
        <w:rPr>
          <w:i/>
          <w:sz w:val="22"/>
        </w:rPr>
      </w:pPr>
    </w:p>
    <w:p w:rsidR="00115C41" w:rsidRPr="0026666F" w:rsidRDefault="00115C41" w:rsidP="00B1717A">
      <w:pPr>
        <w:spacing w:before="80"/>
        <w:rPr>
          <w:i/>
          <w:sz w:val="22"/>
        </w:rPr>
      </w:pPr>
    </w:p>
    <w:p w:rsidR="0035468C" w:rsidRPr="0026666F" w:rsidRDefault="0035468C" w:rsidP="00B1717A">
      <w:pPr>
        <w:spacing w:before="80"/>
        <w:rPr>
          <w:i/>
          <w:sz w:val="22"/>
        </w:rPr>
      </w:pPr>
    </w:p>
    <w:p w:rsidR="0035468C" w:rsidRPr="0026666F" w:rsidRDefault="0035468C" w:rsidP="00B1717A">
      <w:pPr>
        <w:spacing w:before="80"/>
        <w:rPr>
          <w:i/>
          <w:sz w:val="22"/>
        </w:rPr>
      </w:pPr>
    </w:p>
    <w:p w:rsidR="0035468C" w:rsidRPr="0026666F" w:rsidRDefault="0035468C" w:rsidP="00B1717A">
      <w:pPr>
        <w:spacing w:before="80"/>
        <w:rPr>
          <w:i/>
          <w:sz w:val="22"/>
        </w:rPr>
      </w:pPr>
    </w:p>
    <w:p w:rsidR="0035468C" w:rsidRPr="0026666F" w:rsidRDefault="0035468C" w:rsidP="00B1717A">
      <w:pPr>
        <w:pStyle w:val="Equation"/>
        <w:tabs>
          <w:tab w:val="clear" w:pos="4820"/>
          <w:tab w:val="clear" w:pos="9639"/>
          <w:tab w:val="left" w:pos="1191"/>
          <w:tab w:val="left" w:pos="1588"/>
          <w:tab w:val="left" w:pos="1985"/>
        </w:tabs>
        <w:rPr>
          <w:rFonts w:ascii="Palatino Linotype" w:hAnsi="Palatino Linotype"/>
        </w:rPr>
        <w:sectPr w:rsidR="0035468C" w:rsidRPr="0026666F" w:rsidSect="00C90445">
          <w:headerReference w:type="even" r:id="rId8"/>
          <w:headerReference w:type="default" r:id="rId9"/>
          <w:pgSz w:w="11907" w:h="16834" w:code="9"/>
          <w:pgMar w:top="1418" w:right="1134" w:bottom="1134" w:left="1134" w:header="720" w:footer="482" w:gutter="0"/>
          <w:paperSrc w:first="15" w:other="15"/>
          <w:cols w:space="720"/>
        </w:sectPr>
      </w:pPr>
    </w:p>
    <w:p w:rsidR="0035468C" w:rsidRPr="006C718C" w:rsidRDefault="0035468C"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6C718C">
        <w:rPr>
          <w:bCs/>
          <w:sz w:val="24"/>
          <w:szCs w:val="24"/>
        </w:rPr>
        <w:lastRenderedPageBreak/>
        <w:t>Prólogo</w:t>
      </w:r>
    </w:p>
    <w:p w:rsidR="0035468C" w:rsidRPr="006C718C" w:rsidRDefault="0035468C" w:rsidP="00B1717A">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5468C" w:rsidRPr="006C718C" w:rsidRDefault="0035468C" w:rsidP="00B1717A">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35468C" w:rsidRPr="00021E8A" w:rsidRDefault="0035468C" w:rsidP="00B1717A">
      <w:pPr>
        <w:pStyle w:val="Heading1"/>
        <w:spacing w:before="340"/>
        <w:jc w:val="center"/>
        <w:rPr>
          <w:szCs w:val="24"/>
        </w:rPr>
      </w:pPr>
      <w:r w:rsidRPr="007C36CA">
        <w:t>Política sobre Derechos de Propiedad Intelectual</w:t>
      </w:r>
      <w:r w:rsidRPr="00021E8A">
        <w:rPr>
          <w:szCs w:val="24"/>
        </w:rPr>
        <w:t xml:space="preserve"> (IPR)</w:t>
      </w:r>
    </w:p>
    <w:p w:rsidR="0035468C" w:rsidRPr="00021E8A" w:rsidRDefault="0035468C" w:rsidP="00B1717A">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35468C" w:rsidRPr="007C36CA" w:rsidRDefault="0035468C" w:rsidP="00B1717A">
      <w:pPr>
        <w:spacing w:before="0"/>
        <w:jc w:val="center"/>
        <w:rPr>
          <w:sz w:val="22"/>
        </w:rPr>
      </w:pPr>
    </w:p>
    <w:p w:rsidR="0035468C" w:rsidRPr="007C36CA" w:rsidRDefault="0035468C" w:rsidP="00B1717A">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468C" w:rsidRPr="007C7328" w:rsidTr="00D62884">
        <w:tc>
          <w:tcPr>
            <w:tcW w:w="9360" w:type="dxa"/>
            <w:gridSpan w:val="2"/>
          </w:tcPr>
          <w:p w:rsidR="0035468C" w:rsidRPr="00021E8A" w:rsidRDefault="0035468C" w:rsidP="00D62884">
            <w:pPr>
              <w:pStyle w:val="Chaptitle"/>
              <w:keepLines w:val="0"/>
              <w:tabs>
                <w:tab w:val="clear" w:pos="794"/>
                <w:tab w:val="clear" w:pos="1191"/>
                <w:tab w:val="clear" w:pos="1588"/>
                <w:tab w:val="clear" w:pos="1985"/>
              </w:tabs>
              <w:overflowPunct/>
              <w:spacing w:before="140"/>
              <w:textAlignment w:val="auto"/>
              <w:rPr>
                <w:sz w:val="22"/>
                <w:szCs w:val="22"/>
              </w:rPr>
            </w:pPr>
            <w:r w:rsidRPr="00021E8A">
              <w:rPr>
                <w:sz w:val="22"/>
                <w:szCs w:val="22"/>
              </w:rPr>
              <w:t xml:space="preserve">Series de las Recomendaciones UIT-R </w:t>
            </w:r>
          </w:p>
          <w:p w:rsidR="0035468C" w:rsidRPr="00763D08"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1" w:history="1">
              <w:r w:rsidRPr="00763D08">
                <w:rPr>
                  <w:rStyle w:val="Hyperlink"/>
                  <w:b w:val="0"/>
                  <w:bCs/>
                  <w:sz w:val="18"/>
                  <w:szCs w:val="18"/>
                </w:rPr>
                <w:t>http://www.itu.int/publ/R-REC/es</w:t>
              </w:r>
            </w:hyperlink>
            <w:r w:rsidRPr="00763D08">
              <w:rPr>
                <w:b w:val="0"/>
                <w:bCs/>
                <w:sz w:val="18"/>
                <w:szCs w:val="18"/>
              </w:rPr>
              <w:t>)</w:t>
            </w:r>
          </w:p>
        </w:tc>
      </w:tr>
      <w:tr w:rsidR="0035468C" w:rsidRPr="00036EE3" w:rsidTr="004532F7">
        <w:tc>
          <w:tcPr>
            <w:tcW w:w="1140" w:type="dxa"/>
            <w:tcBorders>
              <w:bottom w:val="nil"/>
            </w:tcBorders>
          </w:tcPr>
          <w:p w:rsidR="0035468C" w:rsidRPr="00036EE3" w:rsidRDefault="0035468C"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35468C" w:rsidRPr="00036EE3"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5468C" w:rsidRPr="004532F7" w:rsidTr="004532F7">
        <w:tc>
          <w:tcPr>
            <w:tcW w:w="1140" w:type="dxa"/>
            <w:tcBorders>
              <w:top w:val="nil"/>
              <w:bottom w:val="nil"/>
            </w:tcBorders>
            <w:shd w:val="clear" w:color="auto" w:fill="auto"/>
          </w:tcPr>
          <w:p w:rsidR="0035468C" w:rsidRPr="004532F7" w:rsidRDefault="0035468C"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5468C" w:rsidRPr="004532F7"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5468C" w:rsidRPr="007C7328" w:rsidTr="00847DD5">
        <w:tc>
          <w:tcPr>
            <w:tcW w:w="1140" w:type="dxa"/>
            <w:tcBorders>
              <w:top w:val="nil"/>
              <w:bottom w:val="nil"/>
            </w:tcBorders>
            <w:shd w:val="clear" w:color="auto" w:fill="auto"/>
          </w:tcPr>
          <w:p w:rsidR="0035468C" w:rsidRPr="006B22C3" w:rsidRDefault="0035468C"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5468C" w:rsidRPr="006B22C3"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22C3">
              <w:rPr>
                <w:b w:val="0"/>
                <w:sz w:val="20"/>
              </w:rPr>
              <w:t>Registro para producción, archivo y reproducción; películas en televisión</w:t>
            </w:r>
          </w:p>
        </w:tc>
      </w:tr>
      <w:tr w:rsidR="0035468C" w:rsidRPr="00847DD5" w:rsidTr="00847DD5">
        <w:tc>
          <w:tcPr>
            <w:tcW w:w="1140" w:type="dxa"/>
            <w:tcBorders>
              <w:top w:val="nil"/>
              <w:bottom w:val="nil"/>
            </w:tcBorders>
            <w:shd w:val="clear" w:color="auto" w:fill="auto"/>
          </w:tcPr>
          <w:p w:rsidR="0035468C" w:rsidRPr="00847DD5" w:rsidRDefault="0035468C"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5468C" w:rsidRPr="00847DD5"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35468C" w:rsidRPr="00ED2695" w:rsidTr="00847DD5">
        <w:tc>
          <w:tcPr>
            <w:tcW w:w="1140" w:type="dxa"/>
            <w:tcBorders>
              <w:top w:val="nil"/>
              <w:bottom w:val="nil"/>
            </w:tcBorders>
            <w:shd w:val="clear" w:color="auto" w:fill="auto"/>
          </w:tcPr>
          <w:p w:rsidR="0035468C" w:rsidRPr="00ED2695" w:rsidRDefault="0035468C"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5468C" w:rsidRPr="00021E8A"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5468C" w:rsidRPr="00847DD5" w:rsidTr="00847DD5">
        <w:tc>
          <w:tcPr>
            <w:tcW w:w="1140" w:type="dxa"/>
            <w:tcBorders>
              <w:top w:val="nil"/>
              <w:bottom w:val="nil"/>
            </w:tcBorders>
            <w:shd w:val="clear" w:color="auto" w:fill="F3F3F3"/>
          </w:tcPr>
          <w:p w:rsidR="0035468C" w:rsidRPr="00847DD5" w:rsidRDefault="0035468C"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35468C" w:rsidRPr="00847DD5" w:rsidRDefault="0035468C"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35468C" w:rsidRPr="007C7328" w:rsidTr="00D62884">
        <w:tc>
          <w:tcPr>
            <w:tcW w:w="1140" w:type="dxa"/>
            <w:tcBorders>
              <w:top w:val="nil"/>
              <w:bottom w:val="nil"/>
            </w:tcBorders>
            <w:shd w:val="clear" w:color="auto" w:fill="auto"/>
          </w:tcPr>
          <w:p w:rsidR="0035468C" w:rsidRPr="0010336F" w:rsidRDefault="0035468C"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5468C" w:rsidRPr="0010336F" w:rsidRDefault="0035468C"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0336F">
              <w:rPr>
                <w:rFonts w:hAnsi="Times New Roman Bold"/>
                <w:b w:val="0"/>
                <w:sz w:val="20"/>
              </w:rPr>
              <w:t>Servicios m</w:t>
            </w:r>
            <w:r w:rsidRPr="0010336F">
              <w:rPr>
                <w:rFonts w:hAnsi="Times New Roman Bold"/>
                <w:b w:val="0"/>
                <w:sz w:val="20"/>
              </w:rPr>
              <w:t>ó</w:t>
            </w:r>
            <w:r w:rsidRPr="0010336F">
              <w:rPr>
                <w:rFonts w:hAnsi="Times New Roman Bold"/>
                <w:b w:val="0"/>
                <w:sz w:val="20"/>
              </w:rPr>
              <w:t>viles, de radiodeterminaci</w:t>
            </w:r>
            <w:r w:rsidRPr="0010336F">
              <w:rPr>
                <w:rFonts w:hAnsi="Times New Roman Bold"/>
                <w:b w:val="0"/>
                <w:sz w:val="20"/>
              </w:rPr>
              <w:t>ó</w:t>
            </w:r>
            <w:r w:rsidRPr="0010336F">
              <w:rPr>
                <w:rFonts w:hAnsi="Times New Roman Bold"/>
                <w:b w:val="0"/>
                <w:sz w:val="20"/>
              </w:rPr>
              <w:t>n, de aficionados y otros servicios por sat</w:t>
            </w:r>
            <w:r w:rsidRPr="0010336F">
              <w:rPr>
                <w:rFonts w:hAnsi="Times New Roman Bold"/>
                <w:b w:val="0"/>
                <w:sz w:val="20"/>
              </w:rPr>
              <w:t>é</w:t>
            </w:r>
            <w:r w:rsidRPr="0010336F">
              <w:rPr>
                <w:rFonts w:hAnsi="Times New Roman Bold"/>
                <w:b w:val="0"/>
                <w:sz w:val="20"/>
              </w:rPr>
              <w:t>lite conexos</w:t>
            </w:r>
          </w:p>
        </w:tc>
      </w:tr>
      <w:tr w:rsidR="0035468C" w:rsidRPr="007C7328" w:rsidTr="00D62884">
        <w:tc>
          <w:tcPr>
            <w:tcW w:w="1140" w:type="dxa"/>
            <w:tcBorders>
              <w:top w:val="nil"/>
            </w:tcBorders>
          </w:tcPr>
          <w:p w:rsidR="0035468C" w:rsidRPr="00036EE3" w:rsidRDefault="0035468C"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35468C" w:rsidRPr="00021E8A" w:rsidRDefault="0035468C" w:rsidP="00D62884">
            <w:pPr>
              <w:spacing w:before="30" w:after="30"/>
              <w:jc w:val="left"/>
              <w:rPr>
                <w:bCs/>
                <w:sz w:val="20"/>
              </w:rPr>
            </w:pPr>
            <w:r w:rsidRPr="00021E8A">
              <w:rPr>
                <w:bCs/>
                <w:sz w:val="20"/>
              </w:rPr>
              <w:t>Propagación de las ondas radioeléctricas</w:t>
            </w:r>
          </w:p>
        </w:tc>
      </w:tr>
      <w:tr w:rsidR="0035468C" w:rsidRPr="00036EE3"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RA</w:t>
            </w:r>
          </w:p>
        </w:tc>
        <w:tc>
          <w:tcPr>
            <w:tcW w:w="8220" w:type="dxa"/>
          </w:tcPr>
          <w:p w:rsidR="0035468C" w:rsidRPr="00021E8A" w:rsidRDefault="0035468C"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35468C" w:rsidRPr="007C7328"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RS</w:t>
            </w:r>
          </w:p>
        </w:tc>
        <w:tc>
          <w:tcPr>
            <w:tcW w:w="8220" w:type="dxa"/>
          </w:tcPr>
          <w:p w:rsidR="0035468C" w:rsidRPr="00021E8A" w:rsidRDefault="0035468C"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021E8A">
              <w:rPr>
                <w:bCs/>
                <w:sz w:val="20"/>
              </w:rPr>
              <w:t>Sistemas de detección a distancia</w:t>
            </w:r>
          </w:p>
        </w:tc>
      </w:tr>
      <w:tr w:rsidR="0035468C" w:rsidRPr="00036EE3"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S</w:t>
            </w:r>
          </w:p>
        </w:tc>
        <w:tc>
          <w:tcPr>
            <w:tcW w:w="8220" w:type="dxa"/>
          </w:tcPr>
          <w:p w:rsidR="0035468C" w:rsidRPr="00021E8A" w:rsidRDefault="0035468C" w:rsidP="00D62884">
            <w:pPr>
              <w:spacing w:before="30" w:after="30"/>
              <w:jc w:val="left"/>
              <w:rPr>
                <w:bCs/>
                <w:sz w:val="20"/>
                <w:lang w:val="en-US"/>
              </w:rPr>
            </w:pPr>
            <w:r w:rsidRPr="00021E8A">
              <w:rPr>
                <w:bCs/>
                <w:sz w:val="20"/>
              </w:rPr>
              <w:t>Servicio fijo por satélite</w:t>
            </w:r>
          </w:p>
        </w:tc>
      </w:tr>
      <w:tr w:rsidR="0035468C" w:rsidRPr="00036EE3"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SA</w:t>
            </w:r>
          </w:p>
        </w:tc>
        <w:tc>
          <w:tcPr>
            <w:tcW w:w="8220" w:type="dxa"/>
          </w:tcPr>
          <w:p w:rsidR="0035468C" w:rsidRPr="00021E8A" w:rsidRDefault="0035468C" w:rsidP="00D62884">
            <w:pPr>
              <w:spacing w:before="30" w:after="30"/>
              <w:jc w:val="left"/>
              <w:rPr>
                <w:bCs/>
                <w:sz w:val="20"/>
                <w:lang w:val="en-US"/>
              </w:rPr>
            </w:pPr>
            <w:r w:rsidRPr="00021E8A">
              <w:rPr>
                <w:bCs/>
                <w:sz w:val="20"/>
              </w:rPr>
              <w:t>Aplicaciones espaciales y meteorología</w:t>
            </w:r>
          </w:p>
        </w:tc>
      </w:tr>
      <w:tr w:rsidR="0035468C" w:rsidRPr="007C7328"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SF</w:t>
            </w:r>
          </w:p>
        </w:tc>
        <w:tc>
          <w:tcPr>
            <w:tcW w:w="8220" w:type="dxa"/>
          </w:tcPr>
          <w:p w:rsidR="0035468C" w:rsidRPr="00021E8A" w:rsidRDefault="0035468C" w:rsidP="00D62884">
            <w:pPr>
              <w:spacing w:before="30" w:after="30"/>
              <w:jc w:val="left"/>
              <w:rPr>
                <w:bCs/>
                <w:sz w:val="20"/>
              </w:rPr>
            </w:pPr>
            <w:r w:rsidRPr="00021E8A">
              <w:rPr>
                <w:bCs/>
                <w:sz w:val="20"/>
              </w:rPr>
              <w:t>Compartición de frecuencias y coordinación entre los sistemas del servicio fijo por satélite y del servicio fijo</w:t>
            </w:r>
          </w:p>
        </w:tc>
      </w:tr>
      <w:tr w:rsidR="0035468C" w:rsidRPr="00036EE3" w:rsidTr="00D62884">
        <w:tc>
          <w:tcPr>
            <w:tcW w:w="1140" w:type="dxa"/>
            <w:shd w:val="clear" w:color="auto" w:fill="auto"/>
          </w:tcPr>
          <w:p w:rsidR="0035468C" w:rsidRPr="001240BC" w:rsidRDefault="0035468C"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35468C" w:rsidRPr="001240BC" w:rsidRDefault="0035468C" w:rsidP="00D62884">
            <w:pPr>
              <w:spacing w:before="30" w:after="30"/>
              <w:jc w:val="left"/>
              <w:rPr>
                <w:sz w:val="20"/>
                <w:lang w:val="en-US"/>
              </w:rPr>
            </w:pPr>
            <w:r w:rsidRPr="001240BC">
              <w:rPr>
                <w:sz w:val="20"/>
              </w:rPr>
              <w:t>Gestión del espectro</w:t>
            </w:r>
          </w:p>
        </w:tc>
      </w:tr>
      <w:tr w:rsidR="0035468C" w:rsidRPr="00036EE3"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SNG</w:t>
            </w:r>
          </w:p>
        </w:tc>
        <w:tc>
          <w:tcPr>
            <w:tcW w:w="8220" w:type="dxa"/>
          </w:tcPr>
          <w:p w:rsidR="0035468C" w:rsidRPr="00021E8A" w:rsidRDefault="0035468C" w:rsidP="00D62884">
            <w:pPr>
              <w:spacing w:before="30" w:after="30"/>
              <w:jc w:val="left"/>
              <w:rPr>
                <w:bCs/>
                <w:sz w:val="20"/>
                <w:lang w:val="en-US"/>
              </w:rPr>
            </w:pPr>
            <w:r w:rsidRPr="00021E8A">
              <w:rPr>
                <w:bCs/>
                <w:sz w:val="20"/>
              </w:rPr>
              <w:t>Periodismo electrónico por satélite</w:t>
            </w:r>
          </w:p>
        </w:tc>
      </w:tr>
      <w:tr w:rsidR="0035468C" w:rsidRPr="007C7328"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TF</w:t>
            </w:r>
          </w:p>
        </w:tc>
        <w:tc>
          <w:tcPr>
            <w:tcW w:w="8220" w:type="dxa"/>
          </w:tcPr>
          <w:p w:rsidR="0035468C" w:rsidRPr="00021E8A" w:rsidRDefault="0035468C" w:rsidP="00D62884">
            <w:pPr>
              <w:spacing w:before="30" w:after="30"/>
              <w:jc w:val="left"/>
              <w:rPr>
                <w:bCs/>
                <w:sz w:val="20"/>
              </w:rPr>
            </w:pPr>
            <w:r w:rsidRPr="00021E8A">
              <w:rPr>
                <w:bCs/>
                <w:sz w:val="20"/>
              </w:rPr>
              <w:t>Emisiones de frecuencias patrón y señales horarias</w:t>
            </w:r>
          </w:p>
        </w:tc>
      </w:tr>
      <w:tr w:rsidR="0035468C" w:rsidRPr="00036EE3" w:rsidTr="00D62884">
        <w:tc>
          <w:tcPr>
            <w:tcW w:w="1140" w:type="dxa"/>
          </w:tcPr>
          <w:p w:rsidR="0035468C" w:rsidRPr="00036EE3" w:rsidRDefault="0035468C" w:rsidP="00D62884">
            <w:pPr>
              <w:spacing w:before="30" w:after="30"/>
              <w:ind w:left="57"/>
              <w:jc w:val="left"/>
              <w:rPr>
                <w:b/>
                <w:bCs/>
                <w:sz w:val="20"/>
                <w:lang w:val="en-US"/>
              </w:rPr>
            </w:pPr>
            <w:r w:rsidRPr="00036EE3">
              <w:rPr>
                <w:b/>
                <w:bCs/>
                <w:sz w:val="20"/>
                <w:lang w:val="en-US"/>
              </w:rPr>
              <w:t>V</w:t>
            </w:r>
          </w:p>
        </w:tc>
        <w:tc>
          <w:tcPr>
            <w:tcW w:w="8220" w:type="dxa"/>
          </w:tcPr>
          <w:p w:rsidR="0035468C" w:rsidRPr="00021E8A" w:rsidRDefault="0035468C" w:rsidP="00D62884">
            <w:pPr>
              <w:spacing w:before="30" w:after="140"/>
              <w:jc w:val="left"/>
              <w:rPr>
                <w:bCs/>
                <w:sz w:val="20"/>
                <w:lang w:val="en-US"/>
              </w:rPr>
            </w:pPr>
            <w:r w:rsidRPr="00021E8A">
              <w:rPr>
                <w:bCs/>
                <w:sz w:val="20"/>
              </w:rPr>
              <w:t>Vocabulario y cuestiones afines</w:t>
            </w:r>
          </w:p>
        </w:tc>
      </w:tr>
    </w:tbl>
    <w:p w:rsidR="0035468C" w:rsidRPr="00036EE3" w:rsidRDefault="0035468C"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468C" w:rsidTr="00D62884">
        <w:tc>
          <w:tcPr>
            <w:tcW w:w="720" w:type="dxa"/>
          </w:tcPr>
          <w:p w:rsidR="0035468C" w:rsidRDefault="0035468C"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5468C" w:rsidRPr="007C7328" w:rsidTr="00D62884">
        <w:tc>
          <w:tcPr>
            <w:tcW w:w="9360" w:type="dxa"/>
          </w:tcPr>
          <w:p w:rsidR="0035468C" w:rsidRPr="00763D08" w:rsidRDefault="0035468C" w:rsidP="00830DB3">
            <w:pPr>
              <w:spacing w:before="92" w:after="92"/>
              <w:jc w:val="left"/>
              <w:rPr>
                <w:i/>
                <w:iCs/>
                <w:sz w:val="20"/>
              </w:rPr>
            </w:pPr>
            <w:r w:rsidRPr="00763D08">
              <w:rPr>
                <w:b/>
                <w:bCs/>
                <w:i/>
                <w:iCs/>
                <w:sz w:val="20"/>
              </w:rPr>
              <w:t>Nota</w:t>
            </w:r>
            <w:r w:rsidRPr="00763D08">
              <w:rPr>
                <w:i/>
                <w:iCs/>
                <w:sz w:val="20"/>
              </w:rPr>
              <w:t>: Esta Recomendación UIT-R fue aprobada en inglés conforme al procedimiento detallado en la Resolución UIT-R 1.</w:t>
            </w:r>
          </w:p>
        </w:tc>
      </w:tr>
    </w:tbl>
    <w:p w:rsidR="0035468C" w:rsidRPr="00763D08" w:rsidRDefault="0035468C" w:rsidP="00B1717A">
      <w:pPr>
        <w:spacing w:before="0"/>
        <w:jc w:val="center"/>
        <w:rPr>
          <w:sz w:val="22"/>
        </w:rPr>
      </w:pPr>
    </w:p>
    <w:p w:rsidR="0035468C" w:rsidRPr="00763D08" w:rsidRDefault="0035468C" w:rsidP="00B1717A">
      <w:pPr>
        <w:spacing w:before="60"/>
        <w:jc w:val="right"/>
        <w:rPr>
          <w:i/>
          <w:iCs/>
          <w:sz w:val="20"/>
        </w:rPr>
      </w:pPr>
      <w:r w:rsidRPr="00763D08">
        <w:rPr>
          <w:i/>
          <w:iCs/>
          <w:sz w:val="20"/>
        </w:rPr>
        <w:t>Publicación electrónica</w:t>
      </w:r>
    </w:p>
    <w:p w:rsidR="0035468C" w:rsidRPr="00763D08" w:rsidRDefault="0035468C" w:rsidP="00224A35">
      <w:pPr>
        <w:spacing w:before="0" w:after="40"/>
        <w:jc w:val="right"/>
        <w:rPr>
          <w:sz w:val="20"/>
        </w:rPr>
      </w:pPr>
      <w:r w:rsidRPr="00763D08">
        <w:rPr>
          <w:sz w:val="20"/>
        </w:rPr>
        <w:t>Ginebra, 20</w:t>
      </w:r>
      <w:r>
        <w:rPr>
          <w:sz w:val="20"/>
        </w:rPr>
        <w:t>1</w:t>
      </w:r>
      <w:r w:rsidR="00224A35">
        <w:rPr>
          <w:sz w:val="20"/>
        </w:rPr>
        <w:t>3</w:t>
      </w:r>
    </w:p>
    <w:p w:rsidR="0035468C" w:rsidRPr="00763D08" w:rsidRDefault="0035468C" w:rsidP="00B1717A">
      <w:pPr>
        <w:spacing w:before="0"/>
        <w:jc w:val="center"/>
        <w:rPr>
          <w:sz w:val="22"/>
        </w:rPr>
      </w:pPr>
    </w:p>
    <w:p w:rsidR="0035468C" w:rsidRPr="00763D08" w:rsidRDefault="0035468C" w:rsidP="007C7328">
      <w:pPr>
        <w:spacing w:before="0"/>
        <w:jc w:val="center"/>
        <w:rPr>
          <w:sz w:val="20"/>
        </w:rPr>
      </w:pPr>
      <w:r w:rsidRPr="00470E28">
        <w:rPr>
          <w:sz w:val="20"/>
          <w:lang w:val="en-US"/>
        </w:rPr>
        <w:sym w:font="Symbol" w:char="F0E3"/>
      </w:r>
      <w:r w:rsidRPr="00763D08">
        <w:rPr>
          <w:sz w:val="20"/>
        </w:rPr>
        <w:t xml:space="preserve"> UIT </w:t>
      </w:r>
      <w:bookmarkStart w:id="2" w:name="iiannee"/>
      <w:bookmarkEnd w:id="2"/>
      <w:r w:rsidRPr="00763D08">
        <w:rPr>
          <w:sz w:val="20"/>
        </w:rPr>
        <w:t>20</w:t>
      </w:r>
      <w:r w:rsidR="00115C41">
        <w:rPr>
          <w:sz w:val="20"/>
        </w:rPr>
        <w:t>13</w:t>
      </w:r>
    </w:p>
    <w:p w:rsidR="0035468C" w:rsidRPr="006C718C" w:rsidRDefault="0035468C" w:rsidP="00B1717A">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35468C" w:rsidRPr="006C718C" w:rsidRDefault="0035468C" w:rsidP="00B1717A">
      <w:pPr>
        <w:spacing w:before="160"/>
        <w:rPr>
          <w:i/>
          <w:sz w:val="20"/>
          <w:highlight w:val="yellow"/>
        </w:rPr>
        <w:sectPr w:rsidR="0035468C"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35468C" w:rsidRPr="0010336F" w:rsidRDefault="0035468C" w:rsidP="00847DD5">
      <w:pPr>
        <w:pStyle w:val="RecNo"/>
        <w:spacing w:before="0"/>
      </w:pPr>
      <w:bookmarkStart w:id="3" w:name="irecnoe"/>
      <w:bookmarkEnd w:id="3"/>
      <w:r w:rsidRPr="00763D08">
        <w:lastRenderedPageBreak/>
        <w:t xml:space="preserve">RECOMENDACIÓN  </w:t>
      </w:r>
      <w:r w:rsidRPr="0010336F">
        <w:rPr>
          <w:rStyle w:val="href"/>
        </w:rPr>
        <w:t xml:space="preserve">UIT-R  </w:t>
      </w:r>
      <w:r>
        <w:rPr>
          <w:rStyle w:val="href"/>
        </w:rPr>
        <w:t>F</w:t>
      </w:r>
      <w:r w:rsidRPr="0010336F">
        <w:rPr>
          <w:rStyle w:val="href"/>
        </w:rPr>
        <w:t>.</w:t>
      </w:r>
      <w:r>
        <w:rPr>
          <w:rStyle w:val="href"/>
        </w:rPr>
        <w:t>387-12</w:t>
      </w:r>
    </w:p>
    <w:p w:rsidR="00A6617B" w:rsidRDefault="0035468C" w:rsidP="000E43A6">
      <w:pPr>
        <w:pStyle w:val="Reftitle"/>
      </w:pPr>
      <w:r w:rsidRPr="00DA07FE">
        <w:t>Disposiciones de radiocanales p</w:t>
      </w:r>
      <w:r>
        <w:t>ara sistemas inalámbricos fijos</w:t>
      </w:r>
      <w:r w:rsidRPr="00DA07FE">
        <w:br/>
        <w:t>que funcionan en la banda 10,7-11,7 GHz</w:t>
      </w:r>
    </w:p>
    <w:p w:rsidR="0035468C" w:rsidRPr="00DA07FE" w:rsidRDefault="0035468C" w:rsidP="00F619B5">
      <w:pPr>
        <w:pStyle w:val="Recref"/>
        <w:rPr>
          <w:i/>
        </w:rPr>
      </w:pPr>
      <w:r w:rsidRPr="00DA07FE">
        <w:t>(Cuestión UIT-R 247/5)</w:t>
      </w:r>
    </w:p>
    <w:p w:rsidR="000E43A6" w:rsidRDefault="000E43A6" w:rsidP="000E43A6">
      <w:pPr>
        <w:pStyle w:val="Blanc"/>
      </w:pPr>
      <w:bookmarkStart w:id="4" w:name="Revision_history"/>
    </w:p>
    <w:p w:rsidR="0035468C" w:rsidRDefault="0035468C" w:rsidP="0035468C">
      <w:pPr>
        <w:pStyle w:val="Recdate"/>
        <w:rPr>
          <w:lang w:val="fr-FR"/>
        </w:rPr>
      </w:pPr>
      <w:r w:rsidRPr="00DA07FE">
        <w:rPr>
          <w:lang w:val="fr-FR"/>
        </w:rPr>
        <w:t>(1963-1970-1974-1978-1986-1990-1992-1995-1999-2002-2006-2010-2012)</w:t>
      </w:r>
      <w:bookmarkEnd w:id="4"/>
    </w:p>
    <w:p w:rsidR="00F619B5" w:rsidRPr="00F619B5" w:rsidRDefault="00F619B5" w:rsidP="00F619B5">
      <w:pPr>
        <w:rPr>
          <w:lang w:val="fr-FR"/>
        </w:rPr>
      </w:pPr>
    </w:p>
    <w:p w:rsidR="0035468C" w:rsidRPr="008E18F1" w:rsidRDefault="0035468C" w:rsidP="0035468C">
      <w:pPr>
        <w:pStyle w:val="HeadingSum"/>
        <w:rPr>
          <w:lang w:eastAsia="ja-JP"/>
        </w:rPr>
      </w:pPr>
      <w:r w:rsidRPr="008E18F1">
        <w:rPr>
          <w:lang w:eastAsia="ja-JP"/>
        </w:rPr>
        <w:t>Cometido</w:t>
      </w:r>
    </w:p>
    <w:p w:rsidR="0035468C" w:rsidRPr="008E18F1" w:rsidRDefault="0035468C" w:rsidP="0035468C">
      <w:pPr>
        <w:pStyle w:val="Summary"/>
        <w:rPr>
          <w:lang w:eastAsia="ja-JP"/>
        </w:rPr>
      </w:pPr>
      <w:r w:rsidRPr="008E18F1">
        <w:rPr>
          <w:lang w:eastAsia="ja-JP"/>
        </w:rPr>
        <w:t xml:space="preserve">La presente Recomendación es una descripción de las disposiciones de radiocanales para sistemas inalámbricos fijos (FWS) que funcionan en la banda de 11 GHz (10,7-11,7 GHz), que pueden utilizarse para aplicaciones del servicio fijo de capacidad elevada, media y reducida, incluida la infraestructura móvil. La separación de canales recomendada en el texto es de 40 MHz con bandas de guarda de 15 y 55 MHz, así como una segunda disposición en la que se utiliza también una separación de canales de 40 MHz, aunque con una banda de guarda de 35 MHz. En el </w:t>
      </w:r>
      <w:r w:rsidRPr="008E18F1">
        <w:rPr>
          <w:i/>
          <w:iCs/>
          <w:lang w:eastAsia="ja-JP"/>
        </w:rPr>
        <w:t>recomienda</w:t>
      </w:r>
      <w:r w:rsidRPr="008E18F1">
        <w:rPr>
          <w:lang w:eastAsia="ja-JP"/>
        </w:rPr>
        <w:t xml:space="preserve"> relativo a varios Anexos se describen disposiciones con separaciones de canales distintas de 40 MHz que se utilizan en algunos países.</w:t>
      </w:r>
    </w:p>
    <w:p w:rsidR="0035468C" w:rsidRPr="008E18F1" w:rsidRDefault="0035468C" w:rsidP="0035468C">
      <w:pPr>
        <w:pStyle w:val="Normalaftertitle"/>
      </w:pPr>
      <w:r w:rsidRPr="008E18F1">
        <w:t>La Asamblea de Radiocomunicaciones de la UIT,</w:t>
      </w:r>
    </w:p>
    <w:p w:rsidR="0035468C" w:rsidRPr="008E18F1" w:rsidRDefault="0035468C" w:rsidP="0035468C">
      <w:pPr>
        <w:pStyle w:val="Call"/>
      </w:pPr>
      <w:r w:rsidRPr="008E18F1">
        <w:t>considerando</w:t>
      </w:r>
    </w:p>
    <w:p w:rsidR="0035468C" w:rsidRPr="008E18F1" w:rsidRDefault="0035468C" w:rsidP="0035468C">
      <w:r w:rsidRPr="008E18F1">
        <w:t>a)</w:t>
      </w:r>
      <w:r w:rsidRPr="008E18F1">
        <w:tab/>
        <w:t>que en la banda de 11 GHz, parece posible la utilización de sistemas digitales con una capacidad de hasta 140 Mbit/s o de velocidades binarias de la jerarquía digital síncrona o equivalente, con reserva de las condiciones impuestas por el régimen de lluvias;</w:t>
      </w:r>
    </w:p>
    <w:p w:rsidR="0035468C" w:rsidRPr="008E18F1" w:rsidRDefault="0035468C" w:rsidP="0035468C">
      <w:r w:rsidRPr="008E18F1">
        <w:t>b)</w:t>
      </w:r>
      <w:r w:rsidRPr="008E18F1">
        <w:tab/>
        <w:t>que la separación entre los repetidores y otras características de diseño de los sistemas de radioenlaces que trabajan en esta banda de frecuencias, deben determinarse teniendo en cuenta los factores meteorológicos significativos;</w:t>
      </w:r>
    </w:p>
    <w:p w:rsidR="0035468C" w:rsidRPr="008E18F1" w:rsidRDefault="0035468C" w:rsidP="0035468C">
      <w:r w:rsidRPr="008E18F1">
        <w:t>c)</w:t>
      </w:r>
      <w:r w:rsidRPr="008E18F1">
        <w:tab/>
        <w:t>que para los enlaces internacionales es conveniente poder interconectar estos sistemas en radiofrecuencia;</w:t>
      </w:r>
    </w:p>
    <w:p w:rsidR="0035468C" w:rsidRPr="008E18F1" w:rsidRDefault="0035468C" w:rsidP="0035468C">
      <w:r w:rsidRPr="008E18F1">
        <w:t>d)</w:t>
      </w:r>
      <w:r w:rsidRPr="008E18F1">
        <w:tab/>
        <w:t>que los conceptos de sistemas inalámbricos fijos (FWS) digitales de una sola portadora y multiportadora son útiles para lograr los compromisos óptimos desde el punto de vista técnico y operacional en el diseño de sistemas;</w:t>
      </w:r>
    </w:p>
    <w:p w:rsidR="0035468C" w:rsidRPr="008E18F1" w:rsidRDefault="0035468C" w:rsidP="0035468C">
      <w:r w:rsidRPr="008E18F1">
        <w:t>e)</w:t>
      </w:r>
      <w:r w:rsidRPr="008E18F1">
        <w:tab/>
        <w:t>que cuando se necesitan enlaces de muy alta capacidad (por ejemplo, dos veces el modo de tra</w:t>
      </w:r>
      <w:r>
        <w:t>n</w:t>
      </w:r>
      <w:r w:rsidRPr="008E18F1">
        <w:t>sferencia sincrona-1 (STM-1)), puede economizarse aún más utilizando anchuras de banda del sistema más amplias que la separación de canales recomendada, asociadas a formatos de modulación de alta eficacia.</w:t>
      </w:r>
    </w:p>
    <w:p w:rsidR="0035468C" w:rsidRPr="008E18F1" w:rsidRDefault="0035468C" w:rsidP="0035468C">
      <w:pPr>
        <w:pStyle w:val="Call"/>
      </w:pPr>
      <w:r w:rsidRPr="008E18F1">
        <w:t>recomienda</w:t>
      </w:r>
    </w:p>
    <w:p w:rsidR="0035468C" w:rsidRPr="008E18F1" w:rsidRDefault="0035468C" w:rsidP="0035468C">
      <w:r w:rsidRPr="008E18F1">
        <w:rPr>
          <w:b/>
        </w:rPr>
        <w:t>1</w:t>
      </w:r>
      <w:r w:rsidRPr="008E18F1">
        <w:tab/>
        <w:t>que las disposiciones preferidas de los radiocanales FWS de gran capacidad con una velocidad binaria del orden de las velocidades binarias de la jerarquía digital plesiócrona, síncrona o equivalente (véase la Nota 1), que trabajen en la banda de 11 GHz, se obtengan como sigue:</w:t>
      </w:r>
    </w:p>
    <w:p w:rsidR="00905B68" w:rsidRPr="008E18F1" w:rsidRDefault="00905B68" w:rsidP="00905B68">
      <w:pPr>
        <w:pStyle w:val="enumlev1"/>
        <w:ind w:left="1191" w:hanging="1191"/>
      </w:pPr>
      <w:r w:rsidRPr="008E18F1">
        <w:t>Sea</w:t>
      </w:r>
      <w:r w:rsidRPr="008E18F1">
        <w:tab/>
      </w:r>
      <w:r w:rsidRPr="008E18F1">
        <w:rPr>
          <w:i/>
        </w:rPr>
        <w:t>f</w:t>
      </w:r>
      <w:r w:rsidRPr="008E18F1">
        <w:rPr>
          <w:iCs/>
          <w:position w:val="-4"/>
          <w:sz w:val="20"/>
        </w:rPr>
        <w:t>0</w:t>
      </w:r>
      <w:r w:rsidRPr="008E18F1">
        <w:tab/>
        <w:t>la frecuencia central de la banda de frecuencias ocupada (MHz);</w:t>
      </w:r>
    </w:p>
    <w:p w:rsidR="00905B68" w:rsidRPr="008E18F1" w:rsidRDefault="00905B68" w:rsidP="00905B68">
      <w:pPr>
        <w:pStyle w:val="enumlev1"/>
        <w:ind w:left="1191" w:hanging="1191"/>
      </w:pPr>
      <w:r w:rsidRPr="008E18F1">
        <w:tab/>
      </w:r>
      <w:r w:rsidRPr="008E18F1">
        <w:rPr>
          <w:i/>
        </w:rPr>
        <w:t>f</w:t>
      </w:r>
      <w:r w:rsidRPr="008E18F1">
        <w:rPr>
          <w:i/>
          <w:position w:val="-4"/>
          <w:sz w:val="20"/>
        </w:rPr>
        <w:t>n</w:t>
      </w:r>
      <w:r w:rsidRPr="008E18F1">
        <w:tab/>
      </w:r>
      <w:r w:rsidRPr="007158D7">
        <w:t>la frecuencia central de un radiocanal en la mitad inferior de la banda (MHz)</w:t>
      </w:r>
      <w:r>
        <w:t>;</w:t>
      </w:r>
    </w:p>
    <w:p w:rsidR="00905B68" w:rsidRPr="008E18F1" w:rsidRDefault="00905B68" w:rsidP="00905B68">
      <w:pPr>
        <w:pStyle w:val="enumlev1"/>
        <w:tabs>
          <w:tab w:val="left" w:pos="680"/>
        </w:tabs>
        <w:ind w:left="1191" w:hanging="1191"/>
      </w:pPr>
      <w:r w:rsidRPr="008E18F1">
        <w:tab/>
      </w:r>
      <w:r w:rsidRPr="008E18F1">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8.5pt" o:ole="">
            <v:imagedata r:id="rId14" o:title=""/>
          </v:shape>
          <o:OLEObject Type="Embed" ProgID="Equation.3" ShapeID="_x0000_i1025" DrawAspect="Content" ObjectID="_1419166764" r:id="rId15"/>
        </w:object>
      </w:r>
      <w:r w:rsidRPr="008E18F1">
        <w:tab/>
      </w:r>
      <w:r w:rsidRPr="007158D7">
        <w:t>la frecuencia central de un radiocanal en la mitad superior de la banda (MHz);</w:t>
      </w:r>
    </w:p>
    <w:p w:rsidR="0035468C" w:rsidRPr="008E18F1" w:rsidRDefault="0035468C" w:rsidP="0035468C">
      <w:pPr>
        <w:keepNext/>
      </w:pPr>
      <w:r w:rsidRPr="008E18F1">
        <w:rPr>
          <w:b/>
        </w:rPr>
        <w:lastRenderedPageBreak/>
        <w:t>1.1</w:t>
      </w:r>
      <w:r w:rsidRPr="008E18F1">
        <w:tab/>
        <w:t>que la disposición principal (que proporciona hasta 12 canales de ida y retorno) establezca las frecuencias de cada canal expresadas mediante las relaciones siguientes:</w:t>
      </w:r>
    </w:p>
    <w:p w:rsidR="0035468C" w:rsidRPr="008E18F1" w:rsidRDefault="0035468C" w:rsidP="0035468C">
      <w:pPr>
        <w:pStyle w:val="enumlev1"/>
      </w:pPr>
      <w:r w:rsidRPr="008E18F1">
        <w:tab/>
        <w:t>mitad inferior de la banda:</w:t>
      </w:r>
      <w:r w:rsidRPr="008E18F1">
        <w:tab/>
      </w:r>
      <w:r w:rsidRPr="008E18F1">
        <w:tab/>
      </w:r>
      <w:r w:rsidRPr="008E18F1">
        <w:rPr>
          <w:i/>
        </w:rPr>
        <w:t>f</w:t>
      </w:r>
      <w:r w:rsidRPr="008E18F1">
        <w:rPr>
          <w:i/>
          <w:position w:val="-4"/>
          <w:sz w:val="20"/>
        </w:rPr>
        <w:t>n</w: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 525 </w:t>
      </w:r>
      <w:r w:rsidRPr="008E18F1">
        <w:sym w:font="Symbol" w:char="F02B"/>
      </w:r>
      <w:r w:rsidRPr="008E18F1">
        <w:t xml:space="preserve"> 40 </w:t>
      </w:r>
      <w:r w:rsidRPr="008E18F1">
        <w:rPr>
          <w:i/>
        </w:rPr>
        <w:t>n</w:t>
      </w:r>
      <w:r w:rsidRPr="008E18F1">
        <w:tab/>
        <w:t>MHz</w:t>
      </w:r>
    </w:p>
    <w:p w:rsidR="0035468C" w:rsidRPr="008E18F1" w:rsidRDefault="0035468C" w:rsidP="0035468C">
      <w:pPr>
        <w:pStyle w:val="enumlev1"/>
        <w:tabs>
          <w:tab w:val="left" w:pos="4186"/>
        </w:tabs>
      </w:pPr>
      <w:r w:rsidRPr="008E18F1">
        <w:tab/>
        <w:t>mitad superior de la banda:</w:t>
      </w:r>
      <w:r w:rsidRPr="008E18F1">
        <w:tab/>
      </w:r>
      <w:r w:rsidRPr="008E18F1">
        <w:rPr>
          <w:position w:val="-12"/>
        </w:rPr>
        <w:object w:dxaOrig="300" w:dyaOrig="360">
          <v:shape id="_x0000_i1026" type="#_x0000_t75" style="width:15.5pt;height:18.5pt" o:ole="">
            <v:imagedata r:id="rId16" o:title=""/>
          </v:shape>
          <o:OLEObject Type="Embed" ProgID="Equation.3" ShapeID="_x0000_i1026" DrawAspect="Content" ObjectID="_1419166765" r:id="rId17"/>
        </w:objec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sym w:font="Symbol" w:char="F02B"/>
      </w:r>
      <w:r w:rsidRPr="008E18F1">
        <w:t xml:space="preserve"> 5 </w:t>
      </w:r>
      <w:r w:rsidRPr="008E18F1">
        <w:sym w:font="Symbol" w:char="F02B"/>
      </w:r>
      <w:r w:rsidRPr="008E18F1">
        <w:t xml:space="preserve"> 40</w:t>
      </w:r>
      <w:r w:rsidRPr="008E18F1">
        <w:rPr>
          <w:i/>
        </w:rPr>
        <w:t xml:space="preserve"> n</w:t>
      </w:r>
      <w:r w:rsidRPr="008E18F1">
        <w:tab/>
        <w:t>MHz</w:t>
      </w:r>
    </w:p>
    <w:p w:rsidR="0035468C" w:rsidRPr="008E18F1" w:rsidRDefault="0035468C" w:rsidP="0035468C">
      <w:pPr>
        <w:keepNext/>
        <w:keepLines/>
        <w:tabs>
          <w:tab w:val="left" w:pos="3544"/>
          <w:tab w:val="left" w:pos="3827"/>
          <w:tab w:val="left" w:pos="4111"/>
        </w:tabs>
        <w:spacing w:before="80"/>
      </w:pPr>
      <w:r w:rsidRPr="003E1E86">
        <w:t>siendo</w:t>
      </w:r>
      <w:r w:rsidRPr="008E18F1">
        <w:t>:</w:t>
      </w:r>
    </w:p>
    <w:p w:rsidR="0035468C" w:rsidRPr="008E18F1" w:rsidRDefault="0035468C" w:rsidP="0035468C">
      <w:pPr>
        <w:pStyle w:val="enumlev1"/>
      </w:pPr>
      <w:r w:rsidRPr="008E18F1">
        <w:rPr>
          <w:i/>
        </w:rPr>
        <w:tab/>
        <w:t>n</w:t>
      </w:r>
      <w:r w:rsidRPr="008E18F1">
        <w:t> </w:t>
      </w:r>
      <w:r w:rsidRPr="008E18F1">
        <w:sym w:font="Symbol" w:char="F03D"/>
      </w:r>
      <w:r w:rsidRPr="008E18F1">
        <w:t> 1, 2, 3, ...</w:t>
      </w:r>
      <w:r>
        <w:t xml:space="preserve"> </w:t>
      </w:r>
      <w:r w:rsidRPr="008E18F1">
        <w:t>12 en las bandas tanto inferiores como superiores (para una disposición de 12 canales con bandas de guarda ZS</w:t>
      </w:r>
      <w:r w:rsidRPr="009D64EF">
        <w:rPr>
          <w:rStyle w:val="FootnoteReference"/>
          <w:szCs w:val="18"/>
        </w:rPr>
        <w:t>1</w:t>
      </w:r>
      <w:r w:rsidRPr="008E18F1">
        <w:t xml:space="preserve"> de 15 MHz);</w:t>
      </w:r>
    </w:p>
    <w:p w:rsidR="0035468C" w:rsidRPr="008E18F1" w:rsidRDefault="0035468C" w:rsidP="0035468C">
      <w:pPr>
        <w:pStyle w:val="enumlev1"/>
      </w:pPr>
      <w:r w:rsidRPr="008E18F1">
        <w:t>o</w:t>
      </w:r>
      <w:r w:rsidRPr="008E18F1">
        <w:tab/>
      </w:r>
      <w:r w:rsidRPr="008E18F1">
        <w:rPr>
          <w:i/>
        </w:rPr>
        <w:t>n</w:t>
      </w:r>
      <w:r w:rsidRPr="008E18F1">
        <w:t> = 2, 3, 4, ... 12 en la mitad inferior de la banda; y</w:t>
      </w:r>
    </w:p>
    <w:p w:rsidR="0035468C" w:rsidRPr="008E18F1" w:rsidRDefault="0035468C" w:rsidP="0035468C">
      <w:pPr>
        <w:pStyle w:val="enumlev1"/>
      </w:pPr>
      <w:r w:rsidRPr="008E18F1">
        <w:tab/>
      </w:r>
      <w:r w:rsidRPr="008E18F1">
        <w:rPr>
          <w:i/>
        </w:rPr>
        <w:t>n</w:t>
      </w:r>
      <w:r>
        <w:t> = </w:t>
      </w:r>
      <w:r w:rsidRPr="008E18F1">
        <w:t>1, 2, 3, ... 11 en la mitad superior de la banda (para una disposición de 11 canales con bandas de guarda ZS</w:t>
      </w:r>
      <w:r w:rsidRPr="008E18F1">
        <w:rPr>
          <w:rStyle w:val="FootnoteReference"/>
        </w:rPr>
        <w:footnoteReference w:id="1"/>
      </w:r>
      <w:r w:rsidRPr="008E18F1">
        <w:t xml:space="preserve"> de 55 MHz).</w:t>
      </w:r>
    </w:p>
    <w:p w:rsidR="0035468C" w:rsidRPr="008E18F1" w:rsidRDefault="0035468C" w:rsidP="00115C41">
      <w:r w:rsidRPr="008E18F1">
        <w:t>En la Fig. 1 puede verse la disposición de las frecuencias (véase la Nota</w:t>
      </w:r>
      <w:r w:rsidR="00115C41">
        <w:t> </w:t>
      </w:r>
      <w:r w:rsidRPr="008E18F1">
        <w:t xml:space="preserve">2); son posibles disposiciones alternadas, copolares y con </w:t>
      </w:r>
      <w:r>
        <w:t>r</w:t>
      </w:r>
      <w:r w:rsidRPr="008E18F1">
        <w:t>eut</w:t>
      </w:r>
      <w:r>
        <w:t>i</w:t>
      </w:r>
      <w:r w:rsidR="007750A9">
        <w:t>lización de frecuencias;</w:t>
      </w:r>
    </w:p>
    <w:p w:rsidR="0035468C" w:rsidRPr="008E18F1" w:rsidRDefault="0035468C" w:rsidP="0035468C">
      <w:r w:rsidRPr="008E18F1">
        <w:rPr>
          <w:b/>
        </w:rPr>
        <w:t>1.2</w:t>
      </w:r>
      <w:r w:rsidRPr="008E18F1">
        <w:tab/>
        <w:t>que una segunda opción para la disposición principal (que proporciona hasta 12 canales de ida y retorno) con bandas de guarda ZS</w:t>
      </w:r>
      <w:r w:rsidRPr="003E1E86">
        <w:rPr>
          <w:rStyle w:val="FootnoteReference"/>
          <w:szCs w:val="18"/>
        </w:rPr>
        <w:t>1</w:t>
      </w:r>
      <w:r w:rsidRPr="008E18F1">
        <w:t xml:space="preserve"> de 35 MHz establezca las frecuencias de los canales individuales expresados mediante las relaciones siguientes:</w:t>
      </w:r>
    </w:p>
    <w:p w:rsidR="0035468C" w:rsidRPr="008E18F1" w:rsidRDefault="0035468C" w:rsidP="0035468C">
      <w:pPr>
        <w:pStyle w:val="enumlev1"/>
      </w:pPr>
      <w:r w:rsidRPr="008E18F1">
        <w:tab/>
        <w:t>mitad inferior de la banda:</w:t>
      </w:r>
      <w:r w:rsidRPr="008E18F1">
        <w:tab/>
      </w:r>
      <w:r w:rsidRPr="008E18F1">
        <w:tab/>
      </w:r>
      <w:r w:rsidRPr="008E18F1">
        <w:rPr>
          <w:i/>
        </w:rPr>
        <w:t>f</w:t>
      </w:r>
      <w:r w:rsidRPr="008E18F1">
        <w:rPr>
          <w:i/>
          <w:position w:val="-4"/>
          <w:sz w:val="20"/>
        </w:rPr>
        <w:t>n</w: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 505 </w:t>
      </w:r>
      <w:r w:rsidRPr="008E18F1">
        <w:sym w:font="Symbol" w:char="F02B"/>
      </w:r>
      <w:r w:rsidRPr="008E18F1">
        <w:t xml:space="preserve"> 40 </w:t>
      </w:r>
      <w:r w:rsidRPr="008E18F1">
        <w:rPr>
          <w:i/>
        </w:rPr>
        <w:t>n</w:t>
      </w:r>
      <w:r w:rsidRPr="008E18F1">
        <w:tab/>
        <w:t>MHz</w:t>
      </w:r>
    </w:p>
    <w:p w:rsidR="0035468C" w:rsidRPr="008E18F1" w:rsidRDefault="0035468C" w:rsidP="0035468C">
      <w:pPr>
        <w:pStyle w:val="enumlev1"/>
        <w:tabs>
          <w:tab w:val="left" w:pos="4186"/>
        </w:tabs>
      </w:pPr>
      <w:r w:rsidRPr="008E18F1">
        <w:tab/>
        <w:t>mitad superior de la banda:</w:t>
      </w:r>
      <w:r w:rsidRPr="008E18F1">
        <w:tab/>
      </w:r>
      <w:r w:rsidRPr="008E18F1">
        <w:rPr>
          <w:position w:val="-12"/>
        </w:rPr>
        <w:object w:dxaOrig="300" w:dyaOrig="360">
          <v:shape id="_x0000_i1027" type="#_x0000_t75" style="width:15.5pt;height:18.5pt" o:ole="">
            <v:imagedata r:id="rId16" o:title=""/>
          </v:shape>
          <o:OLEObject Type="Embed" ProgID="Equation.3" ShapeID="_x0000_i1027" DrawAspect="Content" ObjectID="_1419166766" r:id="rId18"/>
        </w:objec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 15 </w:t>
      </w:r>
      <w:r w:rsidRPr="008E18F1">
        <w:sym w:font="Symbol" w:char="F02B"/>
      </w:r>
      <w:r w:rsidRPr="008E18F1">
        <w:t xml:space="preserve"> 40</w:t>
      </w:r>
      <w:r w:rsidRPr="008E18F1">
        <w:rPr>
          <w:i/>
        </w:rPr>
        <w:t xml:space="preserve"> n</w:t>
      </w:r>
      <w:r w:rsidRPr="008E18F1">
        <w:tab/>
        <w:t>MHz</w:t>
      </w:r>
    </w:p>
    <w:p w:rsidR="0035468C" w:rsidRPr="008E18F1" w:rsidRDefault="0035468C" w:rsidP="0035468C">
      <w:pPr>
        <w:tabs>
          <w:tab w:val="left" w:pos="3544"/>
          <w:tab w:val="left" w:pos="3827"/>
          <w:tab w:val="left" w:pos="4111"/>
        </w:tabs>
        <w:spacing w:before="80"/>
      </w:pPr>
      <w:r w:rsidRPr="003E1E86">
        <w:t>siendo</w:t>
      </w:r>
      <w:r w:rsidRPr="008E18F1">
        <w:t>:</w:t>
      </w:r>
    </w:p>
    <w:p w:rsidR="0035468C" w:rsidRPr="008E18F1" w:rsidRDefault="0035468C" w:rsidP="0035468C">
      <w:pPr>
        <w:pStyle w:val="enumlev1"/>
        <w:tabs>
          <w:tab w:val="left" w:pos="4186"/>
        </w:tabs>
      </w:pPr>
      <w:r w:rsidRPr="008E18F1">
        <w:rPr>
          <w:i/>
        </w:rPr>
        <w:tab/>
        <w:t>n</w:t>
      </w:r>
      <w:r w:rsidRPr="008E18F1">
        <w:t> </w:t>
      </w:r>
      <w:r w:rsidRPr="008E18F1">
        <w:sym w:font="Symbol" w:char="F03D"/>
      </w:r>
      <w:r w:rsidRPr="008E18F1">
        <w:t> 1, 2, 3, ...</w:t>
      </w:r>
      <w:r>
        <w:t xml:space="preserve"> </w:t>
      </w:r>
      <w:r w:rsidRPr="008E18F1">
        <w:t>12 dependiendo del número de canales.</w:t>
      </w:r>
    </w:p>
    <w:p w:rsidR="0035468C" w:rsidRDefault="0035468C" w:rsidP="00E96979">
      <w:r w:rsidRPr="008E18F1">
        <w:t>En la Fig. 2 se indica la disposición de las frecuencias</w:t>
      </w:r>
      <w:r>
        <w:t>,</w:t>
      </w:r>
      <w:r w:rsidRPr="008E18F1">
        <w:t xml:space="preserve"> son posibles disposicion</w:t>
      </w:r>
      <w:r>
        <w:t>es alternadas, copolares y con r</w:t>
      </w:r>
      <w:r w:rsidRPr="008E18F1">
        <w:t>eut</w:t>
      </w:r>
      <w:r>
        <w:t>i</w:t>
      </w:r>
      <w:r w:rsidR="007750A9">
        <w:t>lización de frecuencias;</w:t>
      </w:r>
    </w:p>
    <w:p w:rsidR="00E96979" w:rsidRDefault="00E96979" w:rsidP="00E96979"/>
    <w:p w:rsidR="0035468C" w:rsidRPr="008E18F1" w:rsidRDefault="0035468C" w:rsidP="0035468C">
      <w:pPr>
        <w:pStyle w:val="FigureNo"/>
      </w:pPr>
      <w:r w:rsidRPr="008E18F1">
        <w:t>figura 1</w:t>
      </w:r>
    </w:p>
    <w:p w:rsidR="0035468C" w:rsidRDefault="0035468C" w:rsidP="00DF2C49">
      <w:pPr>
        <w:pStyle w:val="Figuretitle"/>
        <w:rPr>
          <w:b w:val="0"/>
        </w:rPr>
      </w:pPr>
      <w:r w:rsidRPr="008E18F1">
        <w:t>Disposición de los radiocanales de los FWS de gran capacidad que funcionan</w:t>
      </w:r>
      <w:r w:rsidRPr="008E18F1">
        <w:br/>
        <w:t xml:space="preserve">en la banda de 11 GHz de acuerdo con el </w:t>
      </w:r>
      <w:r w:rsidRPr="008E18F1">
        <w:rPr>
          <w:i/>
          <w:iCs/>
        </w:rPr>
        <w:t>recomienda</w:t>
      </w:r>
      <w:r w:rsidRPr="008E18F1">
        <w:t> 1.1</w:t>
      </w:r>
      <w:r w:rsidRPr="008E18F1">
        <w:br/>
      </w:r>
      <w:r w:rsidRPr="007750A9">
        <w:rPr>
          <w:rFonts w:ascii="Times New Roman"/>
          <w:b w:val="0"/>
        </w:rPr>
        <w:t>(Todas las frecuencias en MHz)</w:t>
      </w:r>
    </w:p>
    <w:p w:rsidR="00DF2C49" w:rsidRPr="00DF2C49" w:rsidRDefault="00DF2C49" w:rsidP="00DF2C49">
      <w:pPr>
        <w:pStyle w:val="Figure"/>
      </w:pPr>
      <w:r w:rsidRPr="008E18F1">
        <w:object w:dxaOrig="9348" w:dyaOrig="3228">
          <v:shape id="_x0000_i1028" type="#_x0000_t75" style="width:468pt;height:161.5pt" o:ole="">
            <v:imagedata r:id="rId19" o:title=""/>
          </v:shape>
          <o:OLEObject Type="Embed" ProgID="CorelDRAW.Graphic.14" ShapeID="_x0000_i1028" DrawAspect="Content" ObjectID="_1419166767" r:id="rId20"/>
        </w:object>
      </w:r>
    </w:p>
    <w:p w:rsidR="0035468C" w:rsidRPr="008E18F1" w:rsidRDefault="0035468C" w:rsidP="0035468C">
      <w:pPr>
        <w:pStyle w:val="FigureNo"/>
      </w:pPr>
      <w:r w:rsidRPr="008E18F1">
        <w:lastRenderedPageBreak/>
        <w:t>FIGURA 2</w:t>
      </w:r>
    </w:p>
    <w:p w:rsidR="0035468C" w:rsidRPr="008E18F1" w:rsidRDefault="0035468C" w:rsidP="0035468C">
      <w:pPr>
        <w:pStyle w:val="Figuretitle"/>
        <w:keepLines/>
        <w:rPr>
          <w:rFonts w:ascii="Times New Roman"/>
          <w:b w:val="0"/>
          <w:szCs w:val="18"/>
        </w:rPr>
      </w:pPr>
      <w:r w:rsidRPr="008E18F1">
        <w:t>Disposición de los radiocanales de los FWS de gran capacidad que funcionan</w:t>
      </w:r>
      <w:r w:rsidRPr="008E18F1">
        <w:br/>
        <w:t xml:space="preserve">en la banda de 11 GHz de acuerdo con el </w:t>
      </w:r>
      <w:r w:rsidRPr="008E18F1">
        <w:rPr>
          <w:i/>
        </w:rPr>
        <w:t>recomienda</w:t>
      </w:r>
      <w:r w:rsidRPr="008E18F1">
        <w:t xml:space="preserve"> 1.2</w:t>
      </w:r>
      <w:r w:rsidRPr="008E18F1">
        <w:br/>
      </w:r>
      <w:r w:rsidRPr="008E18F1">
        <w:rPr>
          <w:rFonts w:ascii="Times New Roman"/>
          <w:b w:val="0"/>
          <w:szCs w:val="18"/>
        </w:rPr>
        <w:t>(Todas las frecuencias en MHz)</w:t>
      </w:r>
    </w:p>
    <w:p w:rsidR="0035468C" w:rsidRPr="008E18F1" w:rsidRDefault="0035468C" w:rsidP="0035468C">
      <w:pPr>
        <w:pStyle w:val="Figure"/>
      </w:pPr>
      <w:r w:rsidRPr="005B661C">
        <w:object w:dxaOrig="9352" w:dyaOrig="3228">
          <v:shape id="_x0000_i1029" type="#_x0000_t75" style="width:467pt;height:161.5pt" o:ole="">
            <v:imagedata r:id="rId21" o:title=""/>
          </v:shape>
          <o:OLEObject Type="Embed" ProgID="CorelDRAW.Graphic.14" ShapeID="_x0000_i1029" DrawAspect="Content" ObjectID="_1419166768" r:id="rId22"/>
        </w:object>
      </w:r>
    </w:p>
    <w:p w:rsidR="0035468C" w:rsidRPr="008E18F1" w:rsidRDefault="0035468C" w:rsidP="00547AD5">
      <w:pPr>
        <w:rPr>
          <w:bCs/>
        </w:rPr>
      </w:pPr>
      <w:r w:rsidRPr="008E18F1">
        <w:rPr>
          <w:b/>
        </w:rPr>
        <w:t>1.3</w:t>
      </w:r>
      <w:r w:rsidRPr="008E18F1">
        <w:rPr>
          <w:bCs/>
        </w:rPr>
        <w:tab/>
        <w:t>que cuando se necesit</w:t>
      </w:r>
      <w:r>
        <w:rPr>
          <w:bCs/>
        </w:rPr>
        <w:t>e</w:t>
      </w:r>
      <w:r w:rsidRPr="008E18F1">
        <w:rPr>
          <w:bCs/>
        </w:rPr>
        <w:t>n enlaces de muy alta capacidad (por ejemplo, dos veces STM-1) y la coordinación de la red lo permita, con el acuerdo de las administraciones implicadas, sea posible la utilización de cualquiera de los do</w:t>
      </w:r>
      <w:r w:rsidR="00547AD5">
        <w:rPr>
          <w:bCs/>
        </w:rPr>
        <w:t>s </w:t>
      </w:r>
      <w:r w:rsidRPr="008E18F1">
        <w:rPr>
          <w:bCs/>
        </w:rPr>
        <w:t>canales adyacentes de 40</w:t>
      </w:r>
      <w:r w:rsidR="00547AD5">
        <w:rPr>
          <w:bCs/>
        </w:rPr>
        <w:t> </w:t>
      </w:r>
      <w:r w:rsidRPr="008E18F1">
        <w:rPr>
          <w:bCs/>
        </w:rPr>
        <w:t>MHz especificad</w:t>
      </w:r>
      <w:r>
        <w:rPr>
          <w:bCs/>
        </w:rPr>
        <w:t>o</w:t>
      </w:r>
      <w:r w:rsidRPr="008E18F1">
        <w:rPr>
          <w:bCs/>
        </w:rPr>
        <w:t xml:space="preserve">s en el </w:t>
      </w:r>
      <w:r w:rsidRPr="008E18F1">
        <w:rPr>
          <w:bCs/>
          <w:i/>
          <w:iCs/>
        </w:rPr>
        <w:t>recomienda</w:t>
      </w:r>
      <w:r w:rsidR="00547AD5">
        <w:rPr>
          <w:bCs/>
        </w:rPr>
        <w:t> </w:t>
      </w:r>
      <w:r w:rsidRPr="008E18F1">
        <w:rPr>
          <w:bCs/>
        </w:rPr>
        <w:t xml:space="preserve">1.1 o el </w:t>
      </w:r>
      <w:r w:rsidRPr="008E18F1">
        <w:rPr>
          <w:bCs/>
          <w:i/>
          <w:iCs/>
        </w:rPr>
        <w:t>recomienda</w:t>
      </w:r>
      <w:r w:rsidR="00547AD5">
        <w:rPr>
          <w:bCs/>
        </w:rPr>
        <w:t> </w:t>
      </w:r>
      <w:r w:rsidRPr="008E18F1">
        <w:rPr>
          <w:bCs/>
        </w:rPr>
        <w:t>1.2, para sistemas de anchura de banda más amplia con la frecuencia central situada en el punto central de la distancia entre los dos canales adyacentes de 40 MHz.</w:t>
      </w:r>
    </w:p>
    <w:p w:rsidR="0035468C" w:rsidRPr="008E18F1" w:rsidRDefault="0035468C" w:rsidP="0035468C">
      <w:r w:rsidRPr="008E18F1">
        <w:rPr>
          <w:b/>
        </w:rPr>
        <w:t>2</w:t>
      </w:r>
      <w:r w:rsidRPr="008E18F1">
        <w:tab/>
        <w:t>que en la sección en que se haga la interconexión internacional, todos los canales de ida estén situados en una mitad de la banda y todos los de retorno en la otra;</w:t>
      </w:r>
    </w:p>
    <w:p w:rsidR="0035468C" w:rsidRPr="008E18F1" w:rsidRDefault="0035468C" w:rsidP="0035468C">
      <w:r w:rsidRPr="008E18F1">
        <w:rPr>
          <w:b/>
        </w:rPr>
        <w:t>3</w:t>
      </w:r>
      <w:r w:rsidRPr="008E18F1">
        <w:tab/>
        <w:t xml:space="preserve">que para los radiocanales adyacentes situados en la misma mitad de la banda se utilicen de preferencia alternativamente polarizaciones diferentes (véase también el </w:t>
      </w:r>
      <w:r w:rsidRPr="008E18F1">
        <w:rPr>
          <w:i/>
        </w:rPr>
        <w:t>recomienda</w:t>
      </w:r>
      <w:r w:rsidRPr="008E18F1">
        <w:t xml:space="preserve"> 6);</w:t>
      </w:r>
    </w:p>
    <w:p w:rsidR="0035468C" w:rsidRPr="008E18F1" w:rsidRDefault="0035468C" w:rsidP="00DF2C49">
      <w:r w:rsidRPr="008E18F1">
        <w:rPr>
          <w:b/>
        </w:rPr>
        <w:t>4</w:t>
      </w:r>
      <w:r w:rsidRPr="008E18F1">
        <w:tab/>
        <w:t xml:space="preserve">que el valor preferido de la frecuencia central </w:t>
      </w:r>
      <w:r w:rsidRPr="008E18F1">
        <w:rPr>
          <w:i/>
        </w:rPr>
        <w:t>f</w:t>
      </w:r>
      <w:r w:rsidRPr="008E18F1">
        <w:rPr>
          <w:iCs/>
          <w:position w:val="-4"/>
          <w:sz w:val="20"/>
        </w:rPr>
        <w:t xml:space="preserve">0 </w:t>
      </w:r>
      <w:r w:rsidRPr="008E18F1">
        <w:t>sea 11 200</w:t>
      </w:r>
      <w:r w:rsidR="00DF2C49">
        <w:t> </w:t>
      </w:r>
      <w:r w:rsidRPr="008E18F1">
        <w:t>MHz, pero que puedan adoptarse otros valores, previo acuerdo entre las administraciones interesadas;</w:t>
      </w:r>
    </w:p>
    <w:p w:rsidR="0035468C" w:rsidRPr="008E18F1" w:rsidRDefault="0035468C" w:rsidP="0035468C">
      <w:r w:rsidRPr="008E18F1">
        <w:rPr>
          <w:b/>
          <w:bCs/>
        </w:rPr>
        <w:t>5</w:t>
      </w:r>
      <w:r w:rsidRPr="008E18F1">
        <w:rPr>
          <w:b/>
          <w:bCs/>
        </w:rPr>
        <w:tab/>
      </w:r>
      <w:r w:rsidRPr="008E18F1">
        <w:t xml:space="preserve">que cuando haya que utilizar, en la banda de 11 GHz, FWS digitales de baja o media capacidad, la disposición de los radiocanales se efectúe de conformidad con la disposición que figura en el </w:t>
      </w:r>
      <w:r w:rsidRPr="008E18F1">
        <w:rPr>
          <w:i/>
          <w:iCs/>
        </w:rPr>
        <w:t xml:space="preserve">recomienda </w:t>
      </w:r>
      <w:r w:rsidRPr="008E18F1">
        <w:t xml:space="preserve">1.2 (véase la Nota </w:t>
      </w:r>
      <w:r>
        <w:t>5</w:t>
      </w:r>
      <w:r w:rsidRPr="008E18F1">
        <w:t>);</w:t>
      </w:r>
    </w:p>
    <w:p w:rsidR="0035468C" w:rsidRPr="008E18F1" w:rsidRDefault="0035468C" w:rsidP="0035468C">
      <w:bookmarkStart w:id="5" w:name="dsgno"/>
      <w:bookmarkEnd w:id="5"/>
      <w:r w:rsidRPr="008E18F1">
        <w:rPr>
          <w:b/>
        </w:rPr>
        <w:t>6</w:t>
      </w:r>
      <w:r w:rsidRPr="008E18F1">
        <w:tab/>
        <w:t>que también pueda utilizarse una disposición polarizada dual cocanal para los FWS digitales que se obtiene a partir de las disposiciones de las Figs. 1 ó 2 complementando cada canal con su asociado;</w:t>
      </w:r>
    </w:p>
    <w:p w:rsidR="0035468C" w:rsidRPr="008E18F1" w:rsidRDefault="0035468C" w:rsidP="0035468C">
      <w:r w:rsidRPr="008E18F1">
        <w:rPr>
          <w:b/>
        </w:rPr>
        <w:t>7</w:t>
      </w:r>
      <w:r w:rsidRPr="008E18F1">
        <w:tab/>
        <w:t xml:space="preserve">que si se utiliza la transmisión multiportadora (véase la Nota 3), el número total de </w:t>
      </w:r>
      <w:r w:rsidRPr="008E18F1">
        <w:rPr>
          <w:i/>
        </w:rPr>
        <w:t>n</w:t>
      </w:r>
      <w:r w:rsidRPr="008E18F1">
        <w:t xml:space="preserve"> portadoras será considerado como una sola. La frecuencia central de dicho canal se obtendrá a partir de las indicadas en el </w:t>
      </w:r>
      <w:r w:rsidRPr="008E18F1">
        <w:rPr>
          <w:i/>
        </w:rPr>
        <w:t>recomienda</w:t>
      </w:r>
      <w:r w:rsidRPr="008E18F1">
        <w:t xml:space="preserve"> 1, con independencia de las frecuencias centrales reales de cada una de las portadoras, que pueden variar, por razones técnicas, según las realizaciones prácticas. El funcionamiento de los sistemas multiportadora se examina con más detalle en el Anexo </w:t>
      </w:r>
      <w:r>
        <w:t>1</w:t>
      </w:r>
      <w:r w:rsidRPr="008E18F1">
        <w:t>.</w:t>
      </w:r>
    </w:p>
    <w:p w:rsidR="0035468C" w:rsidRPr="005B661C" w:rsidRDefault="0035468C" w:rsidP="00E96979">
      <w:r w:rsidRPr="005B661C">
        <w:t>NOTA 1 – Las velocidades binarias brutas actuales pueden superar en más del 5% las velocidades binarias de transmisión netas.</w:t>
      </w:r>
    </w:p>
    <w:p w:rsidR="0035468C" w:rsidRPr="005B661C" w:rsidRDefault="0035468C" w:rsidP="00547AD5">
      <w:r w:rsidRPr="005B661C">
        <w:t>NOTA 2 – Debe tomarse debidamente en cuenta que las frecuencias centrales de los canales 1 y 12' de esta disposición se encuentran sólo a 15</w:t>
      </w:r>
      <w:r w:rsidR="00547AD5">
        <w:t> </w:t>
      </w:r>
      <w:r w:rsidRPr="005B661C">
        <w:t xml:space="preserve">MHz de los bordes de la banda, por tanto, puede haber una limitación en la anchura de banda del sistema. Además, en la versión anterior de la presente Recomendación, también se sugirió otra disposición de canales intercalados con canales de radiofrecuencia desplazados 20 MHz por debajo de la disposición principal del </w:t>
      </w:r>
      <w:r w:rsidRPr="005B661C">
        <w:rPr>
          <w:i/>
        </w:rPr>
        <w:t>recomienda</w:t>
      </w:r>
      <w:r w:rsidRPr="005B661C">
        <w:t xml:space="preserve"> 1.1, </w:t>
      </w:r>
      <w:r w:rsidRPr="005B661C">
        <w:lastRenderedPageBreak/>
        <w:t>que</w:t>
      </w:r>
      <w:r w:rsidR="00E96979">
        <w:t> </w:t>
      </w:r>
      <w:r w:rsidRPr="005B661C">
        <w:t>se utilizaba en particular para incorporar redes digitales de capacidad media a las redes analógicas ya existentes. El canal 1 de esta disposición está fuera del límite inferior de la banda, en 10,7 GHz, y, según el número 5.340 del Reglamento de Radiocomunicaciones (RR), su uso está prohibido; no obstante, de conformidad con el número 5.483 del RR, esta disposición puede seguir funcionando en algunos países.</w:t>
      </w:r>
    </w:p>
    <w:p w:rsidR="0035468C" w:rsidRPr="005B661C" w:rsidRDefault="0035468C" w:rsidP="00E96979">
      <w:r w:rsidRPr="005B661C">
        <w:t>NOTA 3 – Un sistema multiportadora es aquel en que se transmiten (o reciben) simultáneamente </w:t>
      </w:r>
      <w:r w:rsidRPr="005B661C">
        <w:rPr>
          <w:i/>
        </w:rPr>
        <w:t>n</w:t>
      </w:r>
      <w:r w:rsidRPr="005B661C">
        <w:t xml:space="preserve"> (siendo </w:t>
      </w:r>
      <w:r w:rsidRPr="005B661C">
        <w:rPr>
          <w:i/>
        </w:rPr>
        <w:t>n</w:t>
      </w:r>
      <w:r w:rsidRPr="005B661C">
        <w:t> </w:t>
      </w:r>
      <w:r w:rsidR="009F755A">
        <w:t>≥</w:t>
      </w:r>
      <w:r w:rsidRPr="005B661C">
        <w:t> 1) señales portadoras moduladas digitalmente con el mismo equipo de radiofrecuencia. Debe considerarse que la frecuencia central es la media aritmética de las </w:t>
      </w:r>
      <w:r w:rsidRPr="005B661C">
        <w:rPr>
          <w:i/>
        </w:rPr>
        <w:t>n</w:t>
      </w:r>
      <w:r w:rsidRPr="005B661C">
        <w:t> frecuencias portadoras individuales del sistema multiportadora.</w:t>
      </w:r>
    </w:p>
    <w:p w:rsidR="0035468C" w:rsidRPr="005B661C" w:rsidRDefault="0035468C" w:rsidP="00E96979">
      <w:r w:rsidRPr="005B661C">
        <w:t>NOTA 4 – Debe tenerse debidamente en cuenta que en un país se utiliza una disposición de radiocanales basada en una separación de canales de 60 MHz. Esta disposición se muestra en el Anexo 2.</w:t>
      </w:r>
    </w:p>
    <w:p w:rsidR="0035468C" w:rsidRPr="005B661C" w:rsidRDefault="0035468C" w:rsidP="00E96979">
      <w:r w:rsidRPr="005B661C">
        <w:t>NOTA 5 – Debe tenerse debidamente en cuenta el hecho de que, en algunos países, se utilizan otras disposiciones de radiocanales basadas en separación de canales múltiplos de 5</w:t>
      </w:r>
      <w:r w:rsidR="007A6DB1">
        <w:t> </w:t>
      </w:r>
      <w:r w:rsidRPr="005B661C">
        <w:t>MHz para sistemas digitales de media y baja capacidad. En el Anexo 3 aparece una descripción de estas disposiciones de radiocanales.</w:t>
      </w:r>
    </w:p>
    <w:p w:rsidR="0035468C" w:rsidRDefault="0035468C" w:rsidP="00E96979">
      <w:r w:rsidRPr="005B661C">
        <w:rPr>
          <w:lang w:eastAsia="ja-JP"/>
        </w:rPr>
        <w:t>NOTA 6 – </w:t>
      </w:r>
      <w:r w:rsidRPr="005B661C">
        <w:t>Debe tenerse debidamente en cuenta que en algunos países se utilizan otras disposiciones de radiocanales basadas en una separación de canales de 28 MHz. En el Anexo 4 figura una descripción de este tipo de disposiciones.</w:t>
      </w:r>
    </w:p>
    <w:p w:rsidR="0035468C" w:rsidRDefault="0035468C" w:rsidP="0035468C">
      <w:pPr>
        <w:pStyle w:val="Note"/>
        <w:rPr>
          <w:sz w:val="24"/>
          <w:szCs w:val="24"/>
        </w:rPr>
      </w:pPr>
    </w:p>
    <w:p w:rsidR="0035468C" w:rsidRDefault="0035468C" w:rsidP="0035468C">
      <w:pPr>
        <w:pStyle w:val="Note"/>
      </w:pPr>
    </w:p>
    <w:p w:rsidR="00E96979" w:rsidRDefault="00E96979" w:rsidP="0035468C">
      <w:pPr>
        <w:pStyle w:val="Note"/>
      </w:pPr>
    </w:p>
    <w:p w:rsidR="00E96979" w:rsidRDefault="00E96979" w:rsidP="0035468C">
      <w:pPr>
        <w:pStyle w:val="Note"/>
      </w:pPr>
    </w:p>
    <w:p w:rsidR="00E96979" w:rsidRPr="008E18F1" w:rsidRDefault="00E96979" w:rsidP="0035468C">
      <w:pPr>
        <w:pStyle w:val="Note"/>
      </w:pPr>
    </w:p>
    <w:p w:rsidR="0035468C" w:rsidRPr="008E18F1" w:rsidRDefault="0035468C" w:rsidP="0035468C">
      <w:pPr>
        <w:pStyle w:val="AnnexNoTitle"/>
      </w:pPr>
      <w:r w:rsidRPr="008E18F1">
        <w:t>Anexo 1</w:t>
      </w:r>
      <w:r w:rsidRPr="008E18F1">
        <w:br/>
      </w:r>
      <w:r w:rsidRPr="008E18F1">
        <w:br/>
        <w:t>Descripción de un sistema multiportadora</w:t>
      </w:r>
    </w:p>
    <w:p w:rsidR="0035468C" w:rsidRPr="008E18F1" w:rsidRDefault="0035468C" w:rsidP="00E96979">
      <w:pPr>
        <w:pStyle w:val="Normalaftertitle"/>
      </w:pPr>
      <w:r w:rsidRPr="008E18F1">
        <w:t xml:space="preserve">Un sistema multiportadora es aquel en el que se transmiten (o reciben) simultáneamente </w:t>
      </w:r>
      <w:r w:rsidRPr="008E18F1">
        <w:rPr>
          <w:i/>
        </w:rPr>
        <w:t>n</w:t>
      </w:r>
      <w:r w:rsidRPr="008E18F1">
        <w:t xml:space="preserve"> (siendo</w:t>
      </w:r>
      <w:r w:rsidR="00E96979">
        <w:t xml:space="preserve"> </w:t>
      </w:r>
      <w:r w:rsidRPr="008E18F1">
        <w:rPr>
          <w:i/>
        </w:rPr>
        <w:t>n</w:t>
      </w:r>
      <w:r w:rsidRPr="008E18F1">
        <w:t> </w:t>
      </w:r>
      <w:r w:rsidR="00E96979">
        <w:rPr>
          <w:szCs w:val="24"/>
        </w:rPr>
        <w:t>≥</w:t>
      </w:r>
      <w:r w:rsidRPr="008E18F1">
        <w:t> 1) señales portadoras moduladas digitalmente con el mismo equipo de radiofrecuencia.</w:t>
      </w:r>
    </w:p>
    <w:p w:rsidR="0035468C" w:rsidRPr="008E18F1" w:rsidRDefault="0035468C" w:rsidP="0035468C">
      <w:r w:rsidRPr="008E18F1">
        <w:t xml:space="preserve">Para la transmisión multiportadora de gran capacidad la frecuencia central del canal debe coincidir con unas de las frecuencias correspondientes de las disposiciones de canales básicas que figuran en los </w:t>
      </w:r>
      <w:r w:rsidRPr="008E18F1">
        <w:rPr>
          <w:i/>
        </w:rPr>
        <w:t xml:space="preserve">recomienda </w:t>
      </w:r>
      <w:r w:rsidRPr="008E18F1">
        <w:t xml:space="preserve">1.1, 1.2 ó 1.3. La separación de canales puede ser un múltiplo entero de los valores básicos definidos en los </w:t>
      </w:r>
      <w:r w:rsidRPr="008E18F1">
        <w:rPr>
          <w:i/>
        </w:rPr>
        <w:t xml:space="preserve">recomienda </w:t>
      </w:r>
      <w:r w:rsidRPr="008E18F1">
        <w:t>1.1 ó 1.2. Ha de tenerse en cuenta la compatibilidad con las configu</w:t>
      </w:r>
      <w:r w:rsidRPr="008E18F1">
        <w:softHyphen/>
        <w:t>raciones actuales al elegir la alternativa adecuada.</w:t>
      </w:r>
    </w:p>
    <w:p w:rsidR="0035468C" w:rsidRPr="008E18F1" w:rsidRDefault="0035468C" w:rsidP="0035468C">
      <w:r w:rsidRPr="008E18F1">
        <w:t>En la Fig</w:t>
      </w:r>
      <w:r>
        <w:t>.</w:t>
      </w:r>
      <w:r w:rsidRPr="008E18F1">
        <w:t xml:space="preserve"> 3 se muestra un ejemplo de disposición de canales con reutilización de frecuencia copolar en la que se utiliza un sistema de dos portadoras con MAQ-64.</w:t>
      </w:r>
    </w:p>
    <w:p w:rsidR="0035468C" w:rsidRPr="008E18F1" w:rsidRDefault="0035468C" w:rsidP="0035468C">
      <w:r w:rsidRPr="008E18F1">
        <w:t>La disposición de canales representada en la Fig. 3 se basa en la utilización de un sistema de dos portadoras con transmisión a 2 </w:t>
      </w:r>
      <w:r w:rsidRPr="008E18F1">
        <w:sym w:font="Symbol" w:char="F0B4"/>
      </w:r>
      <w:r w:rsidRPr="008E18F1">
        <w:t> 2 </w:t>
      </w:r>
      <w:r w:rsidRPr="008E18F1">
        <w:sym w:font="Symbol" w:char="F0B4"/>
      </w:r>
      <w:r w:rsidRPr="008E18F1">
        <w:t> 155,52 Mbit/s (4 </w:t>
      </w:r>
      <w:r w:rsidRPr="008E18F1">
        <w:sym w:font="Symbol" w:char="F0B4"/>
      </w:r>
      <w:r w:rsidRPr="008E18F1">
        <w:t> STM-1), con dos pares de portadoras que utilizan ambas polarizaciones en la disposición cocanal.</w:t>
      </w:r>
    </w:p>
    <w:p w:rsidR="0035468C" w:rsidRPr="008E18F1" w:rsidRDefault="0035468C" w:rsidP="0035468C">
      <w:pPr>
        <w:pStyle w:val="FigureNo"/>
      </w:pPr>
      <w:r w:rsidRPr="008E18F1">
        <w:lastRenderedPageBreak/>
        <w:t>FIGURA 3</w:t>
      </w:r>
    </w:p>
    <w:p w:rsidR="0035468C" w:rsidRDefault="0035468C" w:rsidP="00F619B5">
      <w:pPr>
        <w:pStyle w:val="Figuretitle"/>
        <w:keepLines/>
        <w:rPr>
          <w:rFonts w:ascii="Times New Roman"/>
          <w:b w:val="0"/>
          <w:szCs w:val="18"/>
        </w:rPr>
      </w:pPr>
      <w:r w:rsidRPr="008E18F1">
        <w:t xml:space="preserve">Disposición de radiocanales para un FWS a 2 </w:t>
      </w:r>
      <w:r w:rsidRPr="008E18F1">
        <w:sym w:font="Symbol" w:char="F0B4"/>
      </w:r>
      <w:r w:rsidRPr="008E18F1">
        <w:t xml:space="preserve"> 2 </w:t>
      </w:r>
      <w:r w:rsidRPr="008E18F1">
        <w:sym w:font="Symbol" w:char="F0B4"/>
      </w:r>
      <w:r w:rsidRPr="008E18F1">
        <w:t xml:space="preserve"> 155,52 Mbit/s (4 </w:t>
      </w:r>
      <w:r w:rsidRPr="008E18F1">
        <w:sym w:font="Symbol" w:char="F0B4"/>
      </w:r>
      <w:r w:rsidRPr="008E18F1">
        <w:t xml:space="preserve"> STM-1)</w:t>
      </w:r>
      <w:r w:rsidRPr="008E18F1">
        <w:br/>
        <w:t>que funciona con una separación de canales de 80 MHz en</w:t>
      </w:r>
      <w:r w:rsidR="00547AD5">
        <w:t xml:space="preserve"> </w:t>
      </w:r>
      <w:r w:rsidRPr="008E18F1">
        <w:t>la banda</w:t>
      </w:r>
      <w:r w:rsidR="00547AD5">
        <w:br/>
      </w:r>
      <w:r w:rsidRPr="008E18F1">
        <w:t>10,7-11,7 GHz, como el utilizado en Suiza</w:t>
      </w:r>
      <w:r w:rsidRPr="008E18F1">
        <w:br/>
      </w:r>
      <w:r w:rsidRPr="008E18F1">
        <w:rPr>
          <w:rFonts w:ascii="Times New Roman"/>
          <w:b w:val="0"/>
          <w:szCs w:val="18"/>
        </w:rPr>
        <w:t>(Todas las frecuencias en MHz)</w:t>
      </w:r>
    </w:p>
    <w:p w:rsidR="002B02BB" w:rsidRPr="004F7429" w:rsidRDefault="002B02BB" w:rsidP="002B02BB">
      <w:pPr>
        <w:pStyle w:val="Blanc"/>
      </w:pPr>
    </w:p>
    <w:p w:rsidR="0035468C" w:rsidRPr="008E18F1" w:rsidRDefault="0035468C" w:rsidP="0035468C">
      <w:pPr>
        <w:pStyle w:val="Figure"/>
      </w:pPr>
      <w:r w:rsidRPr="005B661C">
        <w:object w:dxaOrig="9924" w:dyaOrig="3004">
          <v:shape id="_x0000_i1030" type="#_x0000_t75" style="width:468pt;height:141.5pt" o:ole="">
            <v:imagedata r:id="rId23" o:title=""/>
          </v:shape>
          <o:OLEObject Type="Embed" ProgID="CorelDRAW.Graphic.14" ShapeID="_x0000_i1030" DrawAspect="Content" ObjectID="_1419166769" r:id="rId24"/>
        </w:object>
      </w:r>
    </w:p>
    <w:p w:rsidR="00F619B5" w:rsidRDefault="00F619B5" w:rsidP="00F619B5"/>
    <w:p w:rsidR="0035468C" w:rsidRPr="008E18F1" w:rsidRDefault="0035468C" w:rsidP="0035468C">
      <w:pPr>
        <w:pStyle w:val="AnnexNoTitle"/>
      </w:pPr>
      <w:r w:rsidRPr="008E18F1">
        <w:t>Anexo 2</w:t>
      </w:r>
      <w:r w:rsidRPr="008E18F1">
        <w:br/>
      </w:r>
      <w:r w:rsidRPr="008E18F1">
        <w:br/>
        <w:t>Descripción de la disposición de radiocanales de 60 MHz</w:t>
      </w:r>
    </w:p>
    <w:p w:rsidR="0035468C" w:rsidRPr="008E18F1" w:rsidRDefault="0035468C" w:rsidP="0035468C">
      <w:pPr>
        <w:pStyle w:val="Normalaftertitle"/>
        <w:keepNext/>
      </w:pPr>
      <w:r w:rsidRPr="008E18F1">
        <w:t>En la Fig. 4 se representa la disposición de radiocanales indicada en la Nota 4 y que proporciona 16 canales de ida y retorno basándose en un modelo cocanal. Esta disposición se define de la forma siguiente:</w:t>
      </w:r>
    </w:p>
    <w:p w:rsidR="0035468C" w:rsidRPr="008E18F1" w:rsidRDefault="0035468C" w:rsidP="0035468C">
      <w:pPr>
        <w:pStyle w:val="enumlev1"/>
        <w:spacing w:before="60"/>
      </w:pPr>
      <w:r w:rsidRPr="008E18F1">
        <w:tab/>
        <w:t>mitad inferior de la banda:</w:t>
      </w:r>
      <w:r w:rsidRPr="008E18F1">
        <w:tab/>
      </w:r>
      <w:r w:rsidRPr="008E18F1">
        <w:tab/>
      </w:r>
      <w:r w:rsidRPr="008E18F1">
        <w:rPr>
          <w:i/>
        </w:rPr>
        <w:t>f</w:t>
      </w:r>
      <w:r w:rsidRPr="008E18F1">
        <w:rPr>
          <w:i/>
          <w:position w:val="-4"/>
          <w:sz w:val="20"/>
        </w:rPr>
        <w:t>n</w:t>
      </w:r>
      <w:r>
        <w:t xml:space="preserve"> </w:t>
      </w:r>
      <w:r w:rsidRPr="008E18F1">
        <w:sym w:font="Symbol" w:char="F03D"/>
      </w:r>
      <w:r>
        <w:t xml:space="preserve"> </w:t>
      </w:r>
      <w:r w:rsidRPr="008E18F1">
        <w:rPr>
          <w:i/>
        </w:rPr>
        <w:t>f</w:t>
      </w:r>
      <w:r w:rsidRPr="008E18F1">
        <w:rPr>
          <w:iCs/>
          <w:position w:val="-4"/>
          <w:sz w:val="20"/>
        </w:rPr>
        <w:t>0</w:t>
      </w:r>
      <w:r w:rsidRPr="008E18F1">
        <w:t xml:space="preserve"> – 470 </w:t>
      </w:r>
      <w:r w:rsidRPr="008E18F1">
        <w:sym w:font="Symbol" w:char="F02B"/>
      </w:r>
      <w:r w:rsidRPr="008E18F1">
        <w:t xml:space="preserve"> 60 (</w:t>
      </w:r>
      <w:r w:rsidRPr="008E18F1">
        <w:rPr>
          <w:i/>
        </w:rPr>
        <w:t>n</w:t>
      </w:r>
      <w:r w:rsidRPr="008E18F1">
        <w:t xml:space="preserve"> – 1)</w:t>
      </w:r>
      <w:r w:rsidRPr="008E18F1">
        <w:tab/>
        <w:t>MHz</w:t>
      </w:r>
    </w:p>
    <w:p w:rsidR="0035468C" w:rsidRPr="008E18F1" w:rsidRDefault="0035468C" w:rsidP="0035468C">
      <w:pPr>
        <w:pStyle w:val="enumlev1"/>
        <w:tabs>
          <w:tab w:val="left" w:pos="4186"/>
        </w:tabs>
        <w:spacing w:before="60"/>
      </w:pPr>
      <w:r w:rsidRPr="008E18F1">
        <w:tab/>
        <w:t>mitad superior de la banda:</w:t>
      </w:r>
      <w:r w:rsidRPr="008E18F1">
        <w:tab/>
      </w:r>
      <w:r w:rsidRPr="008E18F1">
        <w:rPr>
          <w:position w:val="-12"/>
        </w:rPr>
        <w:object w:dxaOrig="300" w:dyaOrig="360">
          <v:shape id="_x0000_i1031" type="#_x0000_t75" style="width:15.5pt;height:18.5pt" o:ole="">
            <v:imagedata r:id="rId16" o:title=""/>
          </v:shape>
          <o:OLEObject Type="Embed" ProgID="Equation.3" ShapeID="_x0000_i1031" DrawAspect="Content" ObjectID="_1419166770" r:id="rId25"/>
        </w:objec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sym w:font="Symbol" w:char="F02B"/>
      </w:r>
      <w:r w:rsidRPr="008E18F1">
        <w:t xml:space="preserve"> 50 </w:t>
      </w:r>
      <w:r w:rsidRPr="008E18F1">
        <w:sym w:font="Symbol" w:char="F02B"/>
      </w:r>
      <w:r w:rsidRPr="008E18F1">
        <w:t xml:space="preserve"> 60 (</w:t>
      </w:r>
      <w:r w:rsidRPr="008E18F1">
        <w:rPr>
          <w:i/>
        </w:rPr>
        <w:t>n</w:t>
      </w:r>
      <w:r w:rsidRPr="008E18F1">
        <w:t xml:space="preserve"> – 1)</w:t>
      </w:r>
      <w:r w:rsidRPr="008E18F1">
        <w:tab/>
        <w:t>MHz</w:t>
      </w:r>
    </w:p>
    <w:p w:rsidR="0035468C" w:rsidRPr="008E18F1" w:rsidRDefault="0035468C" w:rsidP="0035468C">
      <w:r w:rsidRPr="008E18F1">
        <w:t>siendo:</w:t>
      </w:r>
    </w:p>
    <w:p w:rsidR="0035468C" w:rsidRPr="008E18F1" w:rsidRDefault="0035468C" w:rsidP="0035468C">
      <w:pPr>
        <w:rPr>
          <w:iCs/>
        </w:rPr>
      </w:pPr>
      <w:r w:rsidRPr="008E18F1">
        <w:rPr>
          <w:iCs/>
        </w:rPr>
        <w:tab/>
      </w:r>
      <w:r w:rsidRPr="008E18F1">
        <w:rPr>
          <w:i/>
        </w:rPr>
        <w:t>n</w:t>
      </w:r>
      <w:r>
        <w:t xml:space="preserve"> </w:t>
      </w:r>
      <w:r w:rsidRPr="008E18F1">
        <w:sym w:font="Symbol" w:char="F03D"/>
      </w:r>
      <w:r w:rsidRPr="008E18F1">
        <w:t xml:space="preserve"> 1, 2, ... 8.</w:t>
      </w:r>
    </w:p>
    <w:p w:rsidR="0035468C" w:rsidRPr="008E18F1" w:rsidRDefault="0035468C" w:rsidP="0035468C">
      <w:pPr>
        <w:pStyle w:val="FigureNo"/>
      </w:pPr>
      <w:r w:rsidRPr="008E18F1">
        <w:t>figura 4</w:t>
      </w:r>
    </w:p>
    <w:p w:rsidR="0035468C" w:rsidRDefault="0035468C" w:rsidP="0035468C">
      <w:pPr>
        <w:pStyle w:val="Figuretitle"/>
        <w:rPr>
          <w:rFonts w:ascii="Times New Roman"/>
          <w:b w:val="0"/>
          <w:szCs w:val="18"/>
        </w:rPr>
      </w:pPr>
      <w:r w:rsidRPr="008E18F1">
        <w:t>Disposición de radiocanales en FWS digitales de alta capacidad</w:t>
      </w:r>
      <w:r w:rsidRPr="008E18F1">
        <w:br/>
        <w:t>que funcionan en la banda de 11 GHz</w:t>
      </w:r>
      <w:r w:rsidRPr="008E18F1">
        <w:br/>
      </w:r>
      <w:r w:rsidRPr="008E18F1">
        <w:rPr>
          <w:rFonts w:ascii="Times New Roman"/>
          <w:b w:val="0"/>
          <w:szCs w:val="18"/>
        </w:rPr>
        <w:t>(Todas las frecuencias en MHz)</w:t>
      </w:r>
    </w:p>
    <w:p w:rsidR="004F7429" w:rsidRPr="004F7429" w:rsidRDefault="004F7429" w:rsidP="004F7429">
      <w:pPr>
        <w:pStyle w:val="Blanc"/>
      </w:pPr>
    </w:p>
    <w:p w:rsidR="0035468C" w:rsidRPr="008E18F1" w:rsidRDefault="0035468C" w:rsidP="0035468C">
      <w:pPr>
        <w:pStyle w:val="Figure"/>
      </w:pPr>
      <w:r w:rsidRPr="005B661C">
        <w:object w:dxaOrig="9306" w:dyaOrig="3587">
          <v:shape id="_x0000_i1032" type="#_x0000_t75" style="width:440pt;height:170pt" o:ole="">
            <v:imagedata r:id="rId26" o:title=""/>
          </v:shape>
          <o:OLEObject Type="Embed" ProgID="CorelDRAW.Graphic.14" ShapeID="_x0000_i1032" DrawAspect="Content" ObjectID="_1419166771" r:id="rId27"/>
        </w:object>
      </w:r>
    </w:p>
    <w:p w:rsidR="0035468C" w:rsidRPr="008E18F1" w:rsidRDefault="0035468C" w:rsidP="0035468C">
      <w:pPr>
        <w:pStyle w:val="AnnexNoTitle"/>
      </w:pPr>
      <w:r w:rsidRPr="008E18F1">
        <w:lastRenderedPageBreak/>
        <w:t>Anexo 3</w:t>
      </w:r>
      <w:r w:rsidRPr="008E18F1">
        <w:br/>
      </w:r>
      <w:r w:rsidRPr="008E18F1">
        <w:br/>
        <w:t>Disposiciones de radiocanales para FWS digitales de media y baja capacidad</w:t>
      </w:r>
      <w:r w:rsidRPr="008E18F1">
        <w:br/>
        <w:t>que funcionan en la banda de 10</w:t>
      </w:r>
      <w:r w:rsidRPr="0034224B">
        <w:rPr>
          <w:szCs w:val="28"/>
        </w:rPr>
        <w:t> </w:t>
      </w:r>
      <w:r w:rsidRPr="008E18F1">
        <w:t>700-11</w:t>
      </w:r>
      <w:r w:rsidRPr="0034224B">
        <w:rPr>
          <w:szCs w:val="28"/>
        </w:rPr>
        <w:t> </w:t>
      </w:r>
      <w:r w:rsidRPr="008E18F1">
        <w:t>700 MHz con separación</w:t>
      </w:r>
      <w:r w:rsidRPr="008E18F1">
        <w:br/>
        <w:t>de canales de 20 MHz, 10 MHz y 5 MHz</w:t>
      </w:r>
    </w:p>
    <w:p w:rsidR="0035468C" w:rsidRDefault="0035468C" w:rsidP="00317706">
      <w:pPr>
        <w:pStyle w:val="Normalaftertitle"/>
        <w:keepNext/>
      </w:pPr>
      <w:r w:rsidRPr="008E18F1">
        <w:t>En la Fig. </w:t>
      </w:r>
      <w:r>
        <w:t>5</w:t>
      </w:r>
      <w:r w:rsidRPr="008E18F1">
        <w:t xml:space="preserve"> se representa la disposición de radiocanales mencionada en la Nota</w:t>
      </w:r>
      <w:r w:rsidR="00317706">
        <w:t> </w:t>
      </w:r>
      <w:r>
        <w:t>5</w:t>
      </w:r>
      <w:r w:rsidRPr="008E18F1">
        <w:t xml:space="preserve"> del </w:t>
      </w:r>
      <w:r w:rsidRPr="008E18F1">
        <w:rPr>
          <w:i/>
          <w:iCs/>
        </w:rPr>
        <w:t>recomienda</w:t>
      </w:r>
      <w:r w:rsidRPr="008E18F1">
        <w:t> 5 para una separación de portadoras de 20 MHz, 10 MHz y 5 MHz y que se obtiene de la forma siguiente:</w:t>
      </w:r>
    </w:p>
    <w:p w:rsidR="00905B68" w:rsidRPr="008E18F1" w:rsidRDefault="00905B68" w:rsidP="00C6736C">
      <w:pPr>
        <w:pStyle w:val="enumlev1"/>
      </w:pPr>
      <w:r w:rsidRPr="008E18F1">
        <w:t>Sea</w:t>
      </w:r>
      <w:r w:rsidRPr="008E18F1">
        <w:tab/>
      </w:r>
      <w:r w:rsidRPr="008E18F1">
        <w:rPr>
          <w:i/>
        </w:rPr>
        <w:t>f</w:t>
      </w:r>
      <w:r w:rsidRPr="008E18F1">
        <w:rPr>
          <w:iCs/>
          <w:position w:val="-4"/>
          <w:sz w:val="20"/>
        </w:rPr>
        <w:t>0</w:t>
      </w:r>
      <w:r w:rsidRPr="008E18F1">
        <w:tab/>
        <w:t>la frecuencia central de la banda de frecuencias ocupada (MHz);</w:t>
      </w:r>
    </w:p>
    <w:p w:rsidR="00905B68" w:rsidRDefault="00905B68" w:rsidP="00C6736C">
      <w:pPr>
        <w:pStyle w:val="enumlev1"/>
      </w:pPr>
      <w:r w:rsidRPr="008E18F1">
        <w:tab/>
      </w:r>
      <w:r w:rsidRPr="008E18F1">
        <w:rPr>
          <w:i/>
        </w:rPr>
        <w:t>f</w:t>
      </w:r>
      <w:r w:rsidRPr="008E18F1">
        <w:rPr>
          <w:i/>
          <w:position w:val="-4"/>
          <w:sz w:val="20"/>
        </w:rPr>
        <w:t>n</w:t>
      </w:r>
      <w:r w:rsidRPr="008E18F1">
        <w:tab/>
      </w:r>
      <w:r w:rsidRPr="007158D7">
        <w:t>la frecuencia central de un radiocanal en la mitad inferior de la banda (MHz)</w:t>
      </w:r>
      <w:r>
        <w:t>;</w:t>
      </w:r>
    </w:p>
    <w:p w:rsidR="00DA6424" w:rsidRPr="008E18F1" w:rsidRDefault="00DA6424" w:rsidP="00DA6424">
      <w:pPr>
        <w:pStyle w:val="enumlev1"/>
        <w:tabs>
          <w:tab w:val="left" w:pos="680"/>
        </w:tabs>
        <w:ind w:left="1191" w:hanging="1191"/>
      </w:pPr>
      <w:r w:rsidRPr="008E18F1">
        <w:tab/>
      </w:r>
      <w:r w:rsidRPr="008E18F1">
        <w:rPr>
          <w:position w:val="-12"/>
        </w:rPr>
        <w:object w:dxaOrig="300" w:dyaOrig="360">
          <v:shape id="_x0000_i1033" type="#_x0000_t75" style="width:15.5pt;height:18.5pt" o:ole="">
            <v:imagedata r:id="rId14" o:title=""/>
          </v:shape>
          <o:OLEObject Type="Embed" ProgID="Equation.3" ShapeID="_x0000_i1033" DrawAspect="Content" ObjectID="_1419166772" r:id="rId28"/>
        </w:object>
      </w:r>
      <w:r w:rsidRPr="008E18F1">
        <w:tab/>
      </w:r>
      <w:r w:rsidRPr="007158D7">
        <w:t>la frecuencia central de un radiocanal en la mitad superior de la banda (MHz);</w:t>
      </w:r>
    </w:p>
    <w:p w:rsidR="0035468C" w:rsidRPr="008E18F1" w:rsidRDefault="0035468C" w:rsidP="0035468C">
      <w:pPr>
        <w:pStyle w:val="enumlev1"/>
      </w:pPr>
      <w:r w:rsidRPr="008E18F1">
        <w:t>a)</w:t>
      </w:r>
      <w:r w:rsidRPr="008E18F1">
        <w:tab/>
        <w:t>para sistemas con una separación de portadoras de 20 MHz:</w:t>
      </w:r>
    </w:p>
    <w:p w:rsidR="0035468C" w:rsidRPr="008E18F1" w:rsidRDefault="0035468C" w:rsidP="0035468C">
      <w:pPr>
        <w:pStyle w:val="enumlev2"/>
      </w:pPr>
      <w:r>
        <w:tab/>
      </w:r>
      <w:r w:rsidRPr="008E18F1">
        <w:t>mitad inferior de la banda:</w:t>
      </w:r>
      <w:r w:rsidRPr="008E18F1">
        <w:tab/>
      </w:r>
      <w:r w:rsidRPr="008E18F1">
        <w:rPr>
          <w:i/>
        </w:rPr>
        <w:t>f</w:t>
      </w:r>
      <w:r w:rsidRPr="008E18F1">
        <w:rPr>
          <w:i/>
          <w:position w:val="-4"/>
          <w:sz w:val="20"/>
        </w:rPr>
        <w:t>n</w:t>
      </w:r>
      <w:r>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rPr>
          <w:i/>
          <w:iCs/>
        </w:rPr>
        <w:t xml:space="preserve"> </w:t>
      </w:r>
      <w:r w:rsidRPr="008E18F1">
        <w:t xml:space="preserve">505 </w:t>
      </w:r>
      <w:r w:rsidRPr="008E18F1">
        <w:sym w:font="Symbol" w:char="F02B"/>
      </w:r>
      <w:r w:rsidRPr="008E18F1">
        <w:t xml:space="preserve"> 20 </w:t>
      </w:r>
      <w:r w:rsidRPr="008E18F1">
        <w:rPr>
          <w:i/>
          <w:iCs/>
        </w:rPr>
        <w:t>n</w:t>
      </w:r>
    </w:p>
    <w:p w:rsidR="0035468C" w:rsidRPr="008E18F1" w:rsidRDefault="0035468C" w:rsidP="0035468C">
      <w:pPr>
        <w:pStyle w:val="enumlev2"/>
      </w:pPr>
      <w:r w:rsidRPr="008E18F1">
        <w:tab/>
        <w:t>mitad superior de la banda:</w:t>
      </w:r>
      <w:r w:rsidRPr="008E18F1">
        <w:tab/>
      </w:r>
      <w:r w:rsidRPr="008E18F1">
        <w:rPr>
          <w:position w:val="-12"/>
        </w:rPr>
        <w:object w:dxaOrig="300" w:dyaOrig="360">
          <v:shape id="_x0000_i1034" type="#_x0000_t75" style="width:15.5pt;height:18.5pt" o:ole="">
            <v:imagedata r:id="rId16" o:title=""/>
          </v:shape>
          <o:OLEObject Type="Embed" ProgID="Equation.3" ShapeID="_x0000_i1034" DrawAspect="Content" ObjectID="_1419166773" r:id="rId29"/>
        </w:object>
      </w:r>
      <w:r w:rsidRPr="008E18F1">
        <w:t xml:space="preserve"> </w:t>
      </w:r>
      <w:r w:rsidRPr="008E18F1">
        <w:sym w:font="Symbol" w:char="F03D"/>
      </w:r>
      <w:r w:rsidRPr="008E18F1">
        <w:t xml:space="preserve"> </w:t>
      </w:r>
      <w:r w:rsidRPr="008E18F1">
        <w:rPr>
          <w:i/>
        </w:rPr>
        <w:t>f</w:t>
      </w:r>
      <w:r w:rsidRPr="008E18F1">
        <w:rPr>
          <w:iCs/>
          <w:position w:val="-4"/>
          <w:sz w:val="20"/>
        </w:rPr>
        <w:t>0</w:t>
      </w:r>
      <w:r w:rsidRPr="008E18F1">
        <w:t xml:space="preserve"> </w:t>
      </w:r>
      <w:r w:rsidRPr="008E18F1">
        <w:sym w:font="Symbol" w:char="F02B"/>
      </w:r>
      <w:r w:rsidRPr="008E18F1">
        <w:t xml:space="preserve"> 25 </w:t>
      </w:r>
      <w:r w:rsidRPr="008E18F1">
        <w:sym w:font="Symbol" w:char="F02B"/>
      </w:r>
      <w:r w:rsidRPr="008E18F1">
        <w:t xml:space="preserve"> 20 </w:t>
      </w:r>
      <w:r w:rsidRPr="008E18F1">
        <w:rPr>
          <w:i/>
        </w:rPr>
        <w:t>n</w:t>
      </w:r>
    </w:p>
    <w:p w:rsidR="0035468C" w:rsidRPr="008E18F1" w:rsidRDefault="0035468C" w:rsidP="0035468C">
      <w:pPr>
        <w:tabs>
          <w:tab w:val="left" w:pos="4111"/>
        </w:tabs>
      </w:pPr>
      <w:r w:rsidRPr="008E18F1">
        <w:t>siendo:</w:t>
      </w:r>
    </w:p>
    <w:p w:rsidR="0035468C" w:rsidRPr="008E18F1" w:rsidRDefault="0035468C" w:rsidP="00905B68">
      <w:pPr>
        <w:pStyle w:val="enumlev1"/>
      </w:pPr>
      <w:r w:rsidRPr="008E18F1">
        <w:rPr>
          <w:i/>
        </w:rPr>
        <w:tab/>
        <w:t>n</w:t>
      </w:r>
      <w:r>
        <w:t xml:space="preserve"> </w:t>
      </w:r>
      <w:r w:rsidRPr="008E18F1">
        <w:sym w:font="Symbol" w:char="F03D"/>
      </w:r>
      <w:r>
        <w:t xml:space="preserve"> </w:t>
      </w:r>
      <w:r w:rsidRPr="008E18F1">
        <w:t xml:space="preserve">1, 2, 3, ... </w:t>
      </w:r>
      <w:r w:rsidRPr="008E18F1">
        <w:rPr>
          <w:lang w:eastAsia="ko-KR"/>
        </w:rPr>
        <w:t>23</w:t>
      </w:r>
      <w:r w:rsidRPr="008E18F1">
        <w:t>;</w:t>
      </w:r>
    </w:p>
    <w:p w:rsidR="0035468C" w:rsidRPr="008E18F1" w:rsidRDefault="0035468C" w:rsidP="0035468C">
      <w:pPr>
        <w:pStyle w:val="enumlev1"/>
      </w:pPr>
      <w:r w:rsidRPr="008E18F1">
        <w:t>b)</w:t>
      </w:r>
      <w:r w:rsidRPr="008E18F1">
        <w:tab/>
        <w:t>para sistemas con una separación de portadoras de 10 MHz:</w:t>
      </w:r>
    </w:p>
    <w:p w:rsidR="0035468C" w:rsidRPr="008E18F1" w:rsidRDefault="0035468C" w:rsidP="0035468C">
      <w:pPr>
        <w:pStyle w:val="enumlev2"/>
      </w:pPr>
      <w:r w:rsidRPr="008E18F1">
        <w:tab/>
        <w:t>mitad inferior de la banda:</w:t>
      </w:r>
      <w:r w:rsidRPr="008E18F1">
        <w:tab/>
      </w:r>
      <w:r w:rsidRPr="008E18F1">
        <w:rPr>
          <w:i/>
        </w:rPr>
        <w:t>f</w:t>
      </w:r>
      <w:r w:rsidRPr="008E18F1">
        <w:rPr>
          <w:i/>
          <w:position w:val="-4"/>
          <w:sz w:val="20"/>
        </w:rPr>
        <w:t>n</w:t>
      </w:r>
      <w:r w:rsidRPr="008E18F1">
        <w:t xml:space="preserve"> </w:t>
      </w:r>
      <w:r w:rsidRPr="008E18F1">
        <w:sym w:font="Symbol" w:char="F03D"/>
      </w:r>
      <w:r w:rsidRPr="008E18F1">
        <w:t xml:space="preserve"> </w:t>
      </w:r>
      <w:r w:rsidRPr="008E18F1">
        <w:rPr>
          <w:i/>
        </w:rPr>
        <w:t>f</w:t>
      </w:r>
      <w:r w:rsidRPr="008E18F1">
        <w:rPr>
          <w:iCs/>
          <w:position w:val="-4"/>
          <w:sz w:val="20"/>
        </w:rPr>
        <w:t>0</w:t>
      </w:r>
      <w:r w:rsidRPr="008E18F1">
        <w:t xml:space="preserve"> –</w:t>
      </w:r>
      <w:r w:rsidRPr="008E18F1">
        <w:rPr>
          <w:i/>
          <w:iCs/>
        </w:rPr>
        <w:t xml:space="preserve"> </w:t>
      </w:r>
      <w:r w:rsidRPr="008E18F1">
        <w:t xml:space="preserve">505 </w:t>
      </w:r>
      <w:r w:rsidRPr="008E18F1">
        <w:sym w:font="Symbol" w:char="F02B"/>
      </w:r>
      <w:r w:rsidRPr="008E18F1">
        <w:t xml:space="preserve"> 10 </w:t>
      </w:r>
      <w:r w:rsidRPr="008E18F1">
        <w:rPr>
          <w:i/>
          <w:iCs/>
        </w:rPr>
        <w:t>n</w:t>
      </w:r>
    </w:p>
    <w:p w:rsidR="0035468C" w:rsidRPr="008E18F1" w:rsidRDefault="0035468C" w:rsidP="0035468C">
      <w:pPr>
        <w:pStyle w:val="enumlev2"/>
      </w:pPr>
      <w:r w:rsidRPr="008E18F1">
        <w:tab/>
        <w:t>mitad superior de la banda:</w:t>
      </w:r>
      <w:r w:rsidRPr="008E18F1">
        <w:tab/>
      </w:r>
      <w:r w:rsidRPr="008E18F1">
        <w:rPr>
          <w:position w:val="-12"/>
        </w:rPr>
        <w:object w:dxaOrig="300" w:dyaOrig="360">
          <v:shape id="_x0000_i1035" type="#_x0000_t75" style="width:15.5pt;height:18.5pt" o:ole="">
            <v:imagedata r:id="rId16" o:title=""/>
          </v:shape>
          <o:OLEObject Type="Embed" ProgID="Equation.3" ShapeID="_x0000_i1035" DrawAspect="Content" ObjectID="_1419166774" r:id="rId30"/>
        </w:object>
      </w:r>
      <w:r w:rsidRPr="008E18F1">
        <w:t xml:space="preserve"> </w:t>
      </w:r>
      <w:r w:rsidRPr="008E18F1">
        <w:sym w:font="Symbol" w:char="F03D"/>
      </w:r>
      <w:r w:rsidRPr="008E18F1">
        <w:t xml:space="preserve"> </w:t>
      </w:r>
      <w:r w:rsidRPr="008E18F1">
        <w:rPr>
          <w:i/>
        </w:rPr>
        <w:t>f</w:t>
      </w:r>
      <w:r w:rsidRPr="008E18F1">
        <w:rPr>
          <w:iCs/>
          <w:position w:val="-4"/>
          <w:sz w:val="20"/>
        </w:rPr>
        <w:t>0</w:t>
      </w:r>
      <w:r w:rsidRPr="008E18F1">
        <w:t xml:space="preserve"> </w:t>
      </w:r>
      <w:r w:rsidRPr="008E18F1">
        <w:sym w:font="Symbol" w:char="F02B"/>
      </w:r>
      <w:r w:rsidRPr="008E18F1">
        <w:rPr>
          <w:i/>
          <w:iCs/>
        </w:rPr>
        <w:t xml:space="preserve"> </w:t>
      </w:r>
      <w:r w:rsidRPr="008E18F1">
        <w:t xml:space="preserve">25 </w:t>
      </w:r>
      <w:r w:rsidRPr="008E18F1">
        <w:sym w:font="Symbol" w:char="F02B"/>
      </w:r>
      <w:r w:rsidRPr="008E18F1">
        <w:t xml:space="preserve"> 10 </w:t>
      </w:r>
      <w:r w:rsidRPr="008E18F1">
        <w:rPr>
          <w:i/>
          <w:iCs/>
        </w:rPr>
        <w:t>n</w:t>
      </w:r>
    </w:p>
    <w:p w:rsidR="0035468C" w:rsidRPr="008E18F1" w:rsidRDefault="0035468C" w:rsidP="0035468C">
      <w:pPr>
        <w:tabs>
          <w:tab w:val="left" w:pos="4111"/>
        </w:tabs>
      </w:pPr>
      <w:r w:rsidRPr="008E18F1">
        <w:t>siendo:</w:t>
      </w:r>
    </w:p>
    <w:p w:rsidR="00905B68" w:rsidRPr="008E18F1" w:rsidRDefault="00905B68" w:rsidP="00905B68">
      <w:pPr>
        <w:pStyle w:val="enumlev1"/>
      </w:pPr>
      <w:r w:rsidRPr="008E18F1">
        <w:tab/>
      </w:r>
      <w:r w:rsidRPr="008E18F1">
        <w:rPr>
          <w:i/>
          <w:iCs/>
        </w:rPr>
        <w:t>n</w:t>
      </w:r>
      <w:r w:rsidRPr="008E18F1">
        <w:t xml:space="preserve"> </w:t>
      </w:r>
      <w:r w:rsidRPr="008E18F1">
        <w:sym w:font="Symbol" w:char="F03D"/>
      </w:r>
      <w:r>
        <w:t xml:space="preserve"> </w:t>
      </w:r>
      <w:r w:rsidRPr="008E18F1">
        <w:t>1, 2, 3, ... 47;</w:t>
      </w:r>
    </w:p>
    <w:p w:rsidR="0035468C" w:rsidRPr="008E18F1" w:rsidRDefault="0035468C" w:rsidP="0035468C">
      <w:pPr>
        <w:pStyle w:val="enumlev1"/>
      </w:pPr>
      <w:r w:rsidRPr="008E18F1">
        <w:t>c)</w:t>
      </w:r>
      <w:r w:rsidRPr="008E18F1">
        <w:tab/>
        <w:t>para sistemas con una separación de portadoras de 5 MHz:</w:t>
      </w:r>
    </w:p>
    <w:p w:rsidR="0035468C" w:rsidRPr="008E18F1" w:rsidRDefault="0035468C" w:rsidP="0035468C">
      <w:pPr>
        <w:pStyle w:val="enumlev2"/>
      </w:pPr>
      <w:r w:rsidRPr="008E18F1">
        <w:tab/>
        <w:t>mitad inferior de la banda:</w:t>
      </w:r>
      <w:r w:rsidRPr="008E18F1">
        <w:tab/>
      </w:r>
      <w:r w:rsidRPr="008E18F1">
        <w:rPr>
          <w:i/>
        </w:rPr>
        <w:t>f</w:t>
      </w:r>
      <w:r w:rsidRPr="008E18F1">
        <w:rPr>
          <w:i/>
          <w:position w:val="-4"/>
          <w:sz w:val="20"/>
        </w:rPr>
        <w:t>n</w:t>
      </w:r>
      <w:r>
        <w:t xml:space="preserve"> </w:t>
      </w:r>
      <w:r w:rsidRPr="008E18F1">
        <w:sym w:font="Symbol" w:char="F03D"/>
      </w:r>
      <w:r w:rsidRPr="008E18F1">
        <w:t xml:space="preserve"> </w:t>
      </w:r>
      <w:r w:rsidRPr="008E18F1">
        <w:rPr>
          <w:i/>
        </w:rPr>
        <w:t>f</w:t>
      </w:r>
      <w:r w:rsidRPr="008E18F1">
        <w:rPr>
          <w:iCs/>
          <w:position w:val="-4"/>
          <w:sz w:val="20"/>
        </w:rPr>
        <w:t>0</w:t>
      </w:r>
      <w:r w:rsidRPr="008E18F1">
        <w:t xml:space="preserve"> – 500 </w:t>
      </w:r>
      <w:r w:rsidRPr="008E18F1">
        <w:sym w:font="Symbol" w:char="F02B"/>
      </w:r>
      <w:r w:rsidRPr="008E18F1">
        <w:t xml:space="preserve"> 5 </w:t>
      </w:r>
      <w:r w:rsidRPr="008E18F1">
        <w:rPr>
          <w:i/>
          <w:iCs/>
        </w:rPr>
        <w:t>n</w:t>
      </w:r>
    </w:p>
    <w:p w:rsidR="0035468C" w:rsidRPr="008E18F1" w:rsidRDefault="0035468C" w:rsidP="0035468C">
      <w:pPr>
        <w:pStyle w:val="enumlev2"/>
        <w:rPr>
          <w:i/>
          <w:iCs/>
        </w:rPr>
      </w:pPr>
      <w:r w:rsidRPr="008E18F1">
        <w:tab/>
        <w:t>mitad superior de la banda:</w:t>
      </w:r>
      <w:r w:rsidRPr="008E18F1">
        <w:tab/>
      </w:r>
      <w:r w:rsidRPr="008E18F1">
        <w:rPr>
          <w:position w:val="-12"/>
        </w:rPr>
        <w:object w:dxaOrig="300" w:dyaOrig="360">
          <v:shape id="_x0000_i1036" type="#_x0000_t75" style="width:15.5pt;height:18.5pt" o:ole="">
            <v:imagedata r:id="rId16" o:title=""/>
          </v:shape>
          <o:OLEObject Type="Embed" ProgID="Equation.3" ShapeID="_x0000_i1036" DrawAspect="Content" ObjectID="_1419166775" r:id="rId31"/>
        </w:objec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sym w:font="Symbol" w:char="F02B"/>
      </w:r>
      <w:r w:rsidRPr="008E18F1">
        <w:t xml:space="preserve"> 30 </w:t>
      </w:r>
      <w:r w:rsidRPr="008E18F1">
        <w:sym w:font="Symbol" w:char="F02B"/>
      </w:r>
      <w:r w:rsidRPr="008E18F1">
        <w:t xml:space="preserve"> 5 </w:t>
      </w:r>
      <w:r w:rsidRPr="008E18F1">
        <w:rPr>
          <w:i/>
          <w:iCs/>
        </w:rPr>
        <w:t>n</w:t>
      </w:r>
    </w:p>
    <w:p w:rsidR="0035468C" w:rsidRPr="008E18F1" w:rsidRDefault="0035468C" w:rsidP="0035468C">
      <w:r w:rsidRPr="008E18F1">
        <w:t>siendo:</w:t>
      </w:r>
    </w:p>
    <w:p w:rsidR="0035468C" w:rsidRPr="008E18F1" w:rsidRDefault="0035468C" w:rsidP="0035468C">
      <w:pPr>
        <w:pStyle w:val="enumlev1"/>
      </w:pPr>
      <w:r w:rsidRPr="008E18F1">
        <w:tab/>
      </w:r>
      <w:r w:rsidRPr="008E18F1">
        <w:rPr>
          <w:i/>
          <w:iCs/>
        </w:rPr>
        <w:t>n</w:t>
      </w:r>
      <w:r>
        <w:t xml:space="preserve"> </w:t>
      </w:r>
      <w:r w:rsidRPr="008E18F1">
        <w:sym w:font="Symbol" w:char="F03D"/>
      </w:r>
      <w:r>
        <w:t xml:space="preserve"> </w:t>
      </w:r>
      <w:r w:rsidRPr="008E18F1">
        <w:t>1, 2, 3, ... 93.</w:t>
      </w:r>
    </w:p>
    <w:p w:rsidR="0035468C" w:rsidRPr="008E18F1" w:rsidRDefault="0035468C" w:rsidP="00317706">
      <w:r w:rsidRPr="008E18F1">
        <w:t xml:space="preserve">La frecuencia central </w:t>
      </w:r>
      <w:r w:rsidRPr="008E18F1">
        <w:rPr>
          <w:i/>
          <w:iCs/>
        </w:rPr>
        <w:t>f</w:t>
      </w:r>
      <w:r w:rsidRPr="008E18F1">
        <w:rPr>
          <w:position w:val="-4"/>
          <w:sz w:val="20"/>
        </w:rPr>
        <w:t>0</w:t>
      </w:r>
      <w:r w:rsidRPr="008E18F1">
        <w:t xml:space="preserve"> es 11</w:t>
      </w:r>
      <w:r w:rsidR="00317706">
        <w:t> </w:t>
      </w:r>
      <w:r w:rsidRPr="008E18F1">
        <w:t>200 MHz.</w:t>
      </w:r>
    </w:p>
    <w:p w:rsidR="0035468C" w:rsidRPr="008E18F1" w:rsidRDefault="0035468C" w:rsidP="0035468C">
      <w:pPr>
        <w:pStyle w:val="FigureNo"/>
      </w:pPr>
      <w:r w:rsidRPr="008E18F1">
        <w:lastRenderedPageBreak/>
        <w:t>figura 5</w:t>
      </w:r>
    </w:p>
    <w:p w:rsidR="0035468C" w:rsidRDefault="0035468C" w:rsidP="0035468C">
      <w:pPr>
        <w:pStyle w:val="Figuretitle"/>
        <w:rPr>
          <w:rFonts w:ascii="Times New Roman"/>
          <w:b w:val="0"/>
          <w:szCs w:val="18"/>
        </w:rPr>
      </w:pPr>
      <w:r w:rsidRPr="008E18F1">
        <w:t xml:space="preserve">Disposiciones de radiocanales para FWS que funcionan con separación </w:t>
      </w:r>
      <w:r w:rsidRPr="008E18F1">
        <w:br/>
        <w:t>de canales de 20 MHz, 10 MHz y 5 MHz en la banda 10,7-11,7 GHz</w:t>
      </w:r>
      <w:r w:rsidRPr="008E18F1">
        <w:br/>
      </w:r>
      <w:r w:rsidRPr="008E18F1">
        <w:rPr>
          <w:rFonts w:ascii="Times New Roman"/>
          <w:b w:val="0"/>
          <w:szCs w:val="18"/>
        </w:rPr>
        <w:t>(Todas las frecuencias en MHz)</w:t>
      </w:r>
    </w:p>
    <w:p w:rsidR="004F7429" w:rsidRPr="004F7429" w:rsidRDefault="004F7429" w:rsidP="004F7429">
      <w:pPr>
        <w:pStyle w:val="Blanc"/>
      </w:pPr>
    </w:p>
    <w:p w:rsidR="0035468C" w:rsidRPr="008E18F1" w:rsidRDefault="00187A3F" w:rsidP="0035468C">
      <w:pPr>
        <w:pStyle w:val="Figure"/>
      </w:pPr>
      <w:r>
        <w:object w:dxaOrig="6662" w:dyaOrig="9442">
          <v:shape id="_x0000_i1037" type="#_x0000_t75" style="width:391pt;height:554.5pt" o:ole="">
            <v:imagedata r:id="rId32" o:title=""/>
          </v:shape>
          <o:OLEObject Type="Embed" ProgID="CorelDRAW.Graphic.14" ShapeID="_x0000_i1037" DrawAspect="Content" ObjectID="_1419166776" r:id="rId33"/>
        </w:object>
      </w:r>
    </w:p>
    <w:p w:rsidR="0035468C" w:rsidRPr="008E18F1" w:rsidRDefault="0035468C" w:rsidP="0035468C">
      <w:pPr>
        <w:pStyle w:val="AnnexNoTitle"/>
      </w:pPr>
      <w:r w:rsidRPr="008E18F1">
        <w:lastRenderedPageBreak/>
        <w:t>Anexo 4</w:t>
      </w:r>
      <w:r w:rsidRPr="008E18F1">
        <w:br/>
      </w:r>
      <w:r w:rsidRPr="008E18F1">
        <w:br/>
        <w:t>Disposiciones de radiocanales para sistemas inalámbricos fijos digitales</w:t>
      </w:r>
      <w:r w:rsidRPr="008E18F1">
        <w:br/>
        <w:t>que funcionan en la banda de 10 700-11 700 MHz con separación</w:t>
      </w:r>
      <w:r w:rsidRPr="008E18F1">
        <w:br/>
      </w:r>
      <w:r>
        <w:t xml:space="preserve">de canales de 28 MHz, 14 MHz y </w:t>
      </w:r>
      <w:r w:rsidRPr="008E18F1">
        <w:t>7 MHz</w:t>
      </w:r>
    </w:p>
    <w:p w:rsidR="0035468C" w:rsidRDefault="0035468C" w:rsidP="0035468C">
      <w:pPr>
        <w:pStyle w:val="Normalaftertitle"/>
      </w:pPr>
      <w:r w:rsidRPr="008E18F1">
        <w:t>En la</w:t>
      </w:r>
      <w:r>
        <w:t>s</w:t>
      </w:r>
      <w:r w:rsidRPr="008E18F1">
        <w:t xml:space="preserve"> Fig</w:t>
      </w:r>
      <w:r>
        <w:t>s</w:t>
      </w:r>
      <w:r w:rsidRPr="008E18F1">
        <w:t>. </w:t>
      </w:r>
      <w:r>
        <w:t xml:space="preserve">6 y </w:t>
      </w:r>
      <w:r w:rsidRPr="008E18F1">
        <w:t>7 se representa la disposición de radiocanales mencionada en la Nota </w:t>
      </w:r>
      <w:r>
        <w:t>6,</w:t>
      </w:r>
      <w:r w:rsidRPr="008E18F1">
        <w:t xml:space="preserve"> para una separación de portadoras de 28 MHz, 14 MHz y 7 MHz y que se obtiene de la forma siguiente:</w:t>
      </w:r>
    </w:p>
    <w:p w:rsidR="00EC07B0" w:rsidRPr="008E18F1" w:rsidRDefault="00EC07B0" w:rsidP="00EC07B0">
      <w:pPr>
        <w:pStyle w:val="enumlev1"/>
      </w:pPr>
      <w:r w:rsidRPr="008E18F1">
        <w:t>Sea</w:t>
      </w:r>
      <w:r w:rsidRPr="008E18F1">
        <w:tab/>
      </w:r>
      <w:r w:rsidRPr="008E18F1">
        <w:rPr>
          <w:i/>
        </w:rPr>
        <w:t>f</w:t>
      </w:r>
      <w:r w:rsidRPr="008E18F1">
        <w:rPr>
          <w:iCs/>
          <w:position w:val="-4"/>
          <w:sz w:val="20"/>
        </w:rPr>
        <w:t>0</w:t>
      </w:r>
      <w:r w:rsidRPr="008E18F1">
        <w:tab/>
      </w:r>
      <w:r w:rsidRPr="003E1E86">
        <w:t>la frecuencia 11</w:t>
      </w:r>
      <w:r>
        <w:t> </w:t>
      </w:r>
      <w:r w:rsidRPr="003E1E86">
        <w:t>200 MHz del centro de la banda de frecuencias ocupada (MHz)</w:t>
      </w:r>
      <w:r>
        <w:t>;</w:t>
      </w:r>
    </w:p>
    <w:p w:rsidR="00EC07B0" w:rsidRPr="008E18F1" w:rsidRDefault="00EC07B0" w:rsidP="00EC07B0">
      <w:pPr>
        <w:pStyle w:val="enumlev1"/>
      </w:pPr>
      <w:r>
        <w:rPr>
          <w:i/>
          <w:iCs/>
        </w:rPr>
        <w:tab/>
      </w:r>
      <w:r w:rsidRPr="003E1E86">
        <w:rPr>
          <w:i/>
          <w:iCs/>
        </w:rPr>
        <w:t>f</w:t>
      </w:r>
      <w:r w:rsidRPr="003E1E86">
        <w:rPr>
          <w:i/>
          <w:iCs/>
          <w:position w:val="-4"/>
          <w:sz w:val="20"/>
        </w:rPr>
        <w:t>n</w:t>
      </w:r>
      <w:r w:rsidRPr="003E1E86">
        <w:rPr>
          <w:i/>
          <w:iCs/>
          <w:vertAlign w:val="subscript"/>
        </w:rPr>
        <w:tab/>
      </w:r>
      <w:r w:rsidRPr="003E1E86">
        <w:t>la frecuencia central de un radiocanal en la mitad inferior de la banda (MHz)</w:t>
      </w:r>
      <w:r>
        <w:t>;</w:t>
      </w:r>
    </w:p>
    <w:p w:rsidR="00224A35" w:rsidRPr="008E18F1" w:rsidRDefault="00224A35" w:rsidP="00224A35">
      <w:pPr>
        <w:pStyle w:val="enumlev1"/>
        <w:tabs>
          <w:tab w:val="left" w:pos="680"/>
        </w:tabs>
        <w:ind w:left="1191" w:hanging="1191"/>
      </w:pPr>
      <w:r w:rsidRPr="008E18F1">
        <w:tab/>
      </w:r>
      <w:r w:rsidRPr="008E18F1">
        <w:rPr>
          <w:position w:val="-12"/>
        </w:rPr>
        <w:object w:dxaOrig="300" w:dyaOrig="360">
          <v:shape id="_x0000_i1038" type="#_x0000_t75" style="width:15.5pt;height:18.5pt" o:ole="">
            <v:imagedata r:id="rId14" o:title=""/>
          </v:shape>
          <o:OLEObject Type="Embed" ProgID="Equation.3" ShapeID="_x0000_i1038" DrawAspect="Content" ObjectID="_1419166777" r:id="rId34"/>
        </w:object>
      </w:r>
      <w:r w:rsidRPr="008E18F1">
        <w:tab/>
      </w:r>
      <w:r w:rsidRPr="007158D7">
        <w:t>la frecuencia central de un radiocanal en la m</w:t>
      </w:r>
      <w:r>
        <w:t>itad superior de la banda (MHz).</w:t>
      </w:r>
    </w:p>
    <w:p w:rsidR="0035468C" w:rsidRPr="008E18F1" w:rsidRDefault="0035468C" w:rsidP="0035468C">
      <w:pPr>
        <w:pStyle w:val="Heading1"/>
      </w:pPr>
      <w:r>
        <w:t>1</w:t>
      </w:r>
      <w:r>
        <w:tab/>
        <w:t>Disposiciones con separación</w:t>
      </w:r>
      <w:r w:rsidRPr="008E18F1">
        <w:t xml:space="preserve"> dúplex </w:t>
      </w:r>
      <w:r w:rsidRPr="00B91B25">
        <w:t>XS = 530 MHz (Fig. 6)</w:t>
      </w:r>
    </w:p>
    <w:p w:rsidR="0035468C" w:rsidRPr="008E18F1" w:rsidRDefault="0035468C" w:rsidP="0035468C">
      <w:pPr>
        <w:pStyle w:val="enumlev1"/>
      </w:pPr>
      <w:r w:rsidRPr="008E18F1">
        <w:t>a)</w:t>
      </w:r>
      <w:r w:rsidRPr="008E18F1">
        <w:tab/>
        <w:t>para sistemas con una separación de portadoras de 28 MHz:</w:t>
      </w:r>
    </w:p>
    <w:p w:rsidR="0035468C" w:rsidRPr="008E18F1" w:rsidRDefault="0035468C" w:rsidP="0035468C">
      <w:pPr>
        <w:pStyle w:val="enumlev2"/>
      </w:pPr>
      <w:r w:rsidRPr="008E18F1">
        <w:tab/>
        <w:t>mitad inferior de la banda:</w:t>
      </w:r>
      <w:r w:rsidRPr="008E18F1">
        <w:tab/>
      </w:r>
      <w:r w:rsidRPr="008E18F1">
        <w:rPr>
          <w:i/>
        </w:rPr>
        <w:t>f</w:t>
      </w:r>
      <w:r w:rsidRPr="008E18F1">
        <w:rPr>
          <w:i/>
          <w:position w:val="-4"/>
          <w:sz w:val="20"/>
        </w:rPr>
        <w:t>n</w:t>
      </w:r>
      <w:r>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rPr>
          <w:i/>
          <w:iCs/>
        </w:rPr>
        <w:t xml:space="preserve"> </w:t>
      </w:r>
      <w:r w:rsidRPr="008E18F1">
        <w:t xml:space="preserve">505 </w:t>
      </w:r>
      <w:r w:rsidRPr="008E18F1">
        <w:sym w:font="Symbol" w:char="F02B"/>
      </w:r>
      <w:r w:rsidRPr="008E18F1">
        <w:t xml:space="preserve"> 28 </w:t>
      </w:r>
      <w:r w:rsidRPr="008E18F1">
        <w:rPr>
          <w:i/>
          <w:iCs/>
        </w:rPr>
        <w:t>n</w:t>
      </w:r>
    </w:p>
    <w:p w:rsidR="0035468C" w:rsidRPr="008E18F1" w:rsidRDefault="0035468C" w:rsidP="00224A35">
      <w:pPr>
        <w:pStyle w:val="enumlev2"/>
        <w:tabs>
          <w:tab w:val="left" w:pos="4196"/>
        </w:tabs>
      </w:pPr>
      <w:r w:rsidRPr="008E18F1">
        <w:tab/>
        <w:t>mitad superior de la banda:</w:t>
      </w:r>
      <w:r w:rsidRPr="008E18F1">
        <w:tab/>
      </w:r>
      <w:r w:rsidRPr="008E18F1">
        <w:rPr>
          <w:position w:val="-12"/>
        </w:rPr>
        <w:object w:dxaOrig="300" w:dyaOrig="360">
          <v:shape id="_x0000_i1039" type="#_x0000_t75" style="width:15.5pt;height:18.5pt" o:ole="">
            <v:imagedata r:id="rId16" o:title=""/>
          </v:shape>
          <o:OLEObject Type="Embed" ProgID="Equation.3" ShapeID="_x0000_i1039" DrawAspect="Content" ObjectID="_1419166778" r:id="rId35"/>
        </w:object>
      </w:r>
      <w:r>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sym w:font="Symbol" w:char="F02B"/>
      </w:r>
      <w:r w:rsidRPr="008E18F1">
        <w:t xml:space="preserve"> 25 </w:t>
      </w:r>
      <w:r w:rsidRPr="008E18F1">
        <w:sym w:font="Symbol" w:char="F02B"/>
      </w:r>
      <w:r w:rsidRPr="008E18F1">
        <w:t xml:space="preserve"> 28 </w:t>
      </w:r>
      <w:r w:rsidRPr="008E18F1">
        <w:rPr>
          <w:i/>
        </w:rPr>
        <w:t>n</w:t>
      </w:r>
    </w:p>
    <w:p w:rsidR="0035468C" w:rsidRPr="008E18F1" w:rsidRDefault="0035468C" w:rsidP="0035468C">
      <w:pPr>
        <w:tabs>
          <w:tab w:val="left" w:pos="4111"/>
        </w:tabs>
      </w:pPr>
      <w:r w:rsidRPr="008E18F1">
        <w:t>siendo:</w:t>
      </w:r>
    </w:p>
    <w:p w:rsidR="0035468C" w:rsidRPr="008E18F1" w:rsidRDefault="0035468C" w:rsidP="0035468C">
      <w:r w:rsidRPr="008E18F1">
        <w:rPr>
          <w:i/>
        </w:rPr>
        <w:tab/>
        <w:t>n</w:t>
      </w:r>
      <w:r>
        <w:t xml:space="preserve"> </w:t>
      </w:r>
      <w:r w:rsidRPr="008E18F1">
        <w:sym w:font="Symbol" w:char="F03D"/>
      </w:r>
      <w:r>
        <w:t xml:space="preserve"> </w:t>
      </w:r>
      <w:r w:rsidRPr="008E18F1">
        <w:t>1, 2, ... 16;</w:t>
      </w:r>
    </w:p>
    <w:p w:rsidR="0035468C" w:rsidRPr="008E18F1" w:rsidRDefault="0035468C" w:rsidP="0035468C">
      <w:pPr>
        <w:pStyle w:val="enumlev1"/>
      </w:pPr>
      <w:r w:rsidRPr="008E18F1">
        <w:t>b)</w:t>
      </w:r>
      <w:r w:rsidRPr="008E18F1">
        <w:tab/>
        <w:t>para sistemas con una separación de portadoras de 14 MHz:</w:t>
      </w:r>
    </w:p>
    <w:p w:rsidR="0035468C" w:rsidRPr="008E18F1" w:rsidRDefault="0035468C" w:rsidP="0035468C">
      <w:pPr>
        <w:pStyle w:val="enumlev2"/>
      </w:pPr>
      <w:r w:rsidRPr="008E18F1">
        <w:tab/>
        <w:t>mitad inferior de la banda:</w:t>
      </w:r>
      <w:r w:rsidRPr="008E18F1">
        <w:tab/>
      </w:r>
      <w:r w:rsidRPr="008E18F1">
        <w:rPr>
          <w:i/>
        </w:rPr>
        <w:t>f</w:t>
      </w:r>
      <w:r w:rsidRPr="008E18F1">
        <w:rPr>
          <w:i/>
          <w:position w:val="-4"/>
          <w:sz w:val="20"/>
        </w:rPr>
        <w:t>n</w:t>
      </w:r>
      <w:r>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rPr>
          <w:i/>
          <w:iCs/>
        </w:rPr>
        <w:t xml:space="preserve"> </w:t>
      </w:r>
      <w:r w:rsidRPr="008E18F1">
        <w:t xml:space="preserve">498 </w:t>
      </w:r>
      <w:r w:rsidRPr="008E18F1">
        <w:sym w:font="Symbol" w:char="F02B"/>
      </w:r>
      <w:r w:rsidRPr="008E18F1">
        <w:t xml:space="preserve"> 14 </w:t>
      </w:r>
      <w:r w:rsidRPr="008E18F1">
        <w:rPr>
          <w:i/>
          <w:iCs/>
        </w:rPr>
        <w:t>n</w:t>
      </w:r>
    </w:p>
    <w:p w:rsidR="0035468C" w:rsidRPr="008E18F1" w:rsidRDefault="0035468C" w:rsidP="00224A35">
      <w:pPr>
        <w:pStyle w:val="enumlev2"/>
        <w:tabs>
          <w:tab w:val="left" w:pos="4196"/>
        </w:tabs>
      </w:pPr>
      <w:r w:rsidRPr="008E18F1">
        <w:tab/>
        <w:t>mitad superior de la banda:</w:t>
      </w:r>
      <w:r w:rsidRPr="008E18F1">
        <w:tab/>
      </w:r>
      <w:r w:rsidRPr="008E18F1">
        <w:rPr>
          <w:position w:val="-12"/>
        </w:rPr>
        <w:object w:dxaOrig="300" w:dyaOrig="360">
          <v:shape id="_x0000_i1040" type="#_x0000_t75" style="width:15.5pt;height:18.5pt" o:ole="">
            <v:imagedata r:id="rId16" o:title=""/>
          </v:shape>
          <o:OLEObject Type="Embed" ProgID="Equation.3" ShapeID="_x0000_i1040" DrawAspect="Content" ObjectID="_1419166779" r:id="rId36"/>
        </w:object>
      </w:r>
      <w:r>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sym w:font="Symbol" w:char="F02B"/>
      </w:r>
      <w:r w:rsidRPr="008E18F1">
        <w:t xml:space="preserve"> 32 </w:t>
      </w:r>
      <w:r w:rsidRPr="008E18F1">
        <w:sym w:font="Symbol" w:char="F02B"/>
      </w:r>
      <w:r w:rsidRPr="008E18F1">
        <w:t xml:space="preserve"> 14 </w:t>
      </w:r>
      <w:r w:rsidRPr="008E18F1">
        <w:rPr>
          <w:i/>
          <w:iCs/>
        </w:rPr>
        <w:t>n</w:t>
      </w:r>
    </w:p>
    <w:p w:rsidR="0035468C" w:rsidRPr="008E18F1" w:rsidRDefault="0035468C" w:rsidP="0035468C">
      <w:pPr>
        <w:tabs>
          <w:tab w:val="left" w:pos="4111"/>
        </w:tabs>
      </w:pPr>
      <w:r w:rsidRPr="008E18F1">
        <w:t>siendo:</w:t>
      </w:r>
    </w:p>
    <w:p w:rsidR="0035468C" w:rsidRPr="008E18F1" w:rsidRDefault="0035468C" w:rsidP="0035468C">
      <w:r w:rsidRPr="008E18F1">
        <w:tab/>
      </w:r>
      <w:r w:rsidRPr="008E18F1">
        <w:rPr>
          <w:i/>
          <w:iCs/>
        </w:rPr>
        <w:t>n</w:t>
      </w:r>
      <w:r w:rsidRPr="008E18F1">
        <w:t xml:space="preserve"> </w:t>
      </w:r>
      <w:r w:rsidRPr="008E18F1">
        <w:sym w:font="Symbol" w:char="F03D"/>
      </w:r>
      <w:r>
        <w:t xml:space="preserve"> </w:t>
      </w:r>
      <w:r w:rsidRPr="008E18F1">
        <w:t>1, 2, ... 32;</w:t>
      </w:r>
    </w:p>
    <w:p w:rsidR="0035468C" w:rsidRPr="008E18F1" w:rsidRDefault="0035468C" w:rsidP="0035468C">
      <w:pPr>
        <w:pStyle w:val="enumlev1"/>
      </w:pPr>
      <w:r w:rsidRPr="008E18F1">
        <w:t>c)</w:t>
      </w:r>
      <w:r w:rsidRPr="008E18F1">
        <w:tab/>
        <w:t>para sistemas con una separación de portadoras de 7 MHz:</w:t>
      </w:r>
    </w:p>
    <w:p w:rsidR="0035468C" w:rsidRPr="008E18F1" w:rsidRDefault="0035468C" w:rsidP="0035468C">
      <w:pPr>
        <w:pStyle w:val="enumlev2"/>
      </w:pPr>
      <w:r w:rsidRPr="008E18F1">
        <w:tab/>
        <w:t>mitad inferior de la banda:</w:t>
      </w:r>
      <w:r w:rsidRPr="008E18F1">
        <w:tab/>
      </w:r>
      <w:r w:rsidRPr="008E18F1">
        <w:rPr>
          <w:i/>
        </w:rPr>
        <w:t>f</w:t>
      </w:r>
      <w:r w:rsidRPr="008E18F1">
        <w:rPr>
          <w:i/>
          <w:position w:val="-4"/>
          <w:sz w:val="20"/>
        </w:rPr>
        <w:t>n</w:t>
      </w:r>
      <w:r>
        <w:t xml:space="preserve"> </w:t>
      </w:r>
      <w:r w:rsidRPr="008E18F1">
        <w:sym w:font="Symbol" w:char="F03D"/>
      </w:r>
      <w:r>
        <w:t xml:space="preserve"> </w:t>
      </w:r>
      <w:r w:rsidRPr="008E18F1">
        <w:rPr>
          <w:i/>
        </w:rPr>
        <w:t>f</w:t>
      </w:r>
      <w:r w:rsidRPr="008E18F1">
        <w:rPr>
          <w:iCs/>
          <w:position w:val="-4"/>
          <w:sz w:val="20"/>
        </w:rPr>
        <w:t>0</w:t>
      </w:r>
      <w:r w:rsidRPr="008E18F1">
        <w:t xml:space="preserve"> – 494,5 </w:t>
      </w:r>
      <w:r w:rsidRPr="008E18F1">
        <w:sym w:font="Symbol" w:char="F02B"/>
      </w:r>
      <w:r w:rsidRPr="008E18F1">
        <w:t xml:space="preserve"> 7 </w:t>
      </w:r>
      <w:r w:rsidRPr="008E18F1">
        <w:rPr>
          <w:i/>
          <w:iCs/>
        </w:rPr>
        <w:t>n</w:t>
      </w:r>
    </w:p>
    <w:p w:rsidR="0035468C" w:rsidRPr="008E18F1" w:rsidRDefault="0035468C" w:rsidP="00224A35">
      <w:pPr>
        <w:pStyle w:val="enumlev2"/>
        <w:tabs>
          <w:tab w:val="left" w:pos="4196"/>
        </w:tabs>
        <w:rPr>
          <w:i/>
          <w:iCs/>
        </w:rPr>
      </w:pPr>
      <w:r w:rsidRPr="008E18F1">
        <w:tab/>
        <w:t>mitad superior de la banda:</w:t>
      </w:r>
      <w:r w:rsidRPr="008E18F1">
        <w:tab/>
      </w:r>
      <w:r w:rsidRPr="008E18F1">
        <w:rPr>
          <w:position w:val="-12"/>
        </w:rPr>
        <w:object w:dxaOrig="300" w:dyaOrig="360">
          <v:shape id="_x0000_i1041" type="#_x0000_t75" style="width:15.5pt;height:18.5pt" o:ole="">
            <v:imagedata r:id="rId16" o:title=""/>
          </v:shape>
          <o:OLEObject Type="Embed" ProgID="Equation.3" ShapeID="_x0000_i1041" DrawAspect="Content" ObjectID="_1419166780" r:id="rId37"/>
        </w:objec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w:t>
      </w:r>
      <w:r w:rsidRPr="008E18F1">
        <w:sym w:font="Symbol" w:char="F02B"/>
      </w:r>
      <w:r w:rsidRPr="008E18F1">
        <w:t xml:space="preserve"> 35,5 </w:t>
      </w:r>
      <w:r w:rsidRPr="008E18F1">
        <w:sym w:font="Symbol" w:char="F02B"/>
      </w:r>
      <w:r w:rsidRPr="008E18F1">
        <w:t xml:space="preserve"> 7 </w:t>
      </w:r>
      <w:r w:rsidRPr="008E18F1">
        <w:rPr>
          <w:i/>
          <w:iCs/>
        </w:rPr>
        <w:t>n</w:t>
      </w:r>
    </w:p>
    <w:p w:rsidR="0035468C" w:rsidRPr="008E18F1" w:rsidRDefault="0035468C" w:rsidP="0035468C">
      <w:r w:rsidRPr="008E18F1">
        <w:t>siendo:</w:t>
      </w:r>
    </w:p>
    <w:p w:rsidR="0035468C" w:rsidRPr="008E18F1" w:rsidRDefault="0035468C" w:rsidP="0035468C">
      <w:r w:rsidRPr="008E18F1">
        <w:tab/>
      </w:r>
      <w:r w:rsidRPr="008E18F1">
        <w:rPr>
          <w:i/>
          <w:iCs/>
        </w:rPr>
        <w:t>n</w:t>
      </w:r>
      <w:r>
        <w:t xml:space="preserve"> </w:t>
      </w:r>
      <w:r w:rsidRPr="008E18F1">
        <w:sym w:font="Symbol" w:char="F03D"/>
      </w:r>
      <w:r>
        <w:t xml:space="preserve"> </w:t>
      </w:r>
      <w:r w:rsidRPr="008E18F1">
        <w:t>1, 2, ... 65.</w:t>
      </w:r>
    </w:p>
    <w:p w:rsidR="0035468C" w:rsidRPr="008E18F1" w:rsidRDefault="0035468C" w:rsidP="0035468C">
      <w:pPr>
        <w:pStyle w:val="Heading1"/>
      </w:pPr>
      <w:r w:rsidRPr="008E18F1">
        <w:t>2</w:t>
      </w:r>
      <w:r w:rsidRPr="008E18F1">
        <w:tab/>
        <w:t>Disposiciones con separ</w:t>
      </w:r>
      <w:r>
        <w:t>ación</w:t>
      </w:r>
      <w:r w:rsidRPr="008E18F1">
        <w:t xml:space="preserve"> dúplex </w:t>
      </w:r>
      <w:r w:rsidRPr="003D55A3">
        <w:t>XS = 490 MHz (Fig. 7)</w:t>
      </w:r>
    </w:p>
    <w:p w:rsidR="0035468C" w:rsidRPr="008E18F1" w:rsidRDefault="0035468C" w:rsidP="0035468C">
      <w:pPr>
        <w:pStyle w:val="enumlev1"/>
      </w:pPr>
      <w:r w:rsidRPr="008E18F1">
        <w:t>a)</w:t>
      </w:r>
      <w:r w:rsidRPr="008E18F1">
        <w:tab/>
        <w:t>para sistemas</w:t>
      </w:r>
      <w:r>
        <w:t xml:space="preserve"> con una separación de portadora</w:t>
      </w:r>
      <w:r w:rsidRPr="008E18F1">
        <w:t>s de 28 MHz</w:t>
      </w:r>
      <w:r>
        <w:t>:</w:t>
      </w:r>
    </w:p>
    <w:p w:rsidR="0035468C" w:rsidRPr="008E18F1" w:rsidRDefault="0035468C" w:rsidP="0035468C">
      <w:pPr>
        <w:pStyle w:val="enumlev2"/>
      </w:pPr>
      <w:r w:rsidRPr="008E18F1">
        <w:tab/>
        <w:t>mitad inferior de la banda:</w:t>
      </w:r>
      <w:r w:rsidRPr="008E18F1">
        <w:tab/>
      </w:r>
      <w:r w:rsidRPr="008E18F1">
        <w:rPr>
          <w:i/>
        </w:rPr>
        <w:t>f</w:t>
      </w:r>
      <w:r w:rsidRPr="008E18F1">
        <w:rPr>
          <w:i/>
          <w:position w:val="-4"/>
          <w:sz w:val="20"/>
        </w:rPr>
        <w:t>n</w:t>
      </w:r>
      <w:r w:rsidRPr="008E18F1">
        <w:t xml:space="preserve"> </w:t>
      </w:r>
      <w:r w:rsidRPr="008E18F1">
        <w:sym w:font="Symbol" w:char="F03D"/>
      </w:r>
      <w:r w:rsidRPr="008E18F1">
        <w:t xml:space="preserve"> </w:t>
      </w:r>
      <w:r w:rsidRPr="008E18F1">
        <w:rPr>
          <w:i/>
        </w:rPr>
        <w:t>f</w:t>
      </w:r>
      <w:r w:rsidRPr="008E18F1">
        <w:rPr>
          <w:iCs/>
          <w:position w:val="-4"/>
          <w:sz w:val="20"/>
        </w:rPr>
        <w:t>0</w:t>
      </w:r>
      <w:r w:rsidRPr="008E18F1">
        <w:t xml:space="preserve"> – 505 </w:t>
      </w:r>
      <w:r w:rsidRPr="008E18F1">
        <w:sym w:font="Symbol" w:char="F02B"/>
      </w:r>
      <w:r w:rsidRPr="008E18F1">
        <w:t xml:space="preserve"> 28</w:t>
      </w:r>
      <w:r>
        <w:t xml:space="preserve"> </w:t>
      </w:r>
      <w:r w:rsidRPr="008E18F1">
        <w:rPr>
          <w:i/>
          <w:iCs/>
        </w:rPr>
        <w:t>n</w:t>
      </w:r>
    </w:p>
    <w:p w:rsidR="0035468C" w:rsidRPr="008E18F1" w:rsidRDefault="0035468C" w:rsidP="00224A35">
      <w:pPr>
        <w:pStyle w:val="enumlev2"/>
        <w:tabs>
          <w:tab w:val="left" w:pos="4196"/>
        </w:tabs>
        <w:rPr>
          <w:i/>
          <w:iCs/>
        </w:rPr>
      </w:pPr>
      <w:r w:rsidRPr="008E18F1">
        <w:tab/>
        <w:t>mitad superior de la banda:</w:t>
      </w:r>
      <w:r w:rsidRPr="008E18F1">
        <w:tab/>
      </w:r>
      <w:r w:rsidRPr="008E18F1">
        <w:rPr>
          <w:position w:val="-12"/>
        </w:rPr>
        <w:object w:dxaOrig="300" w:dyaOrig="360">
          <v:shape id="_x0000_i1042" type="#_x0000_t75" style="width:15.5pt;height:18.5pt" o:ole="">
            <v:imagedata r:id="rId16" o:title=""/>
          </v:shape>
          <o:OLEObject Type="Embed" ProgID="Equation.3" ShapeID="_x0000_i1042" DrawAspect="Content" ObjectID="_1419166781" r:id="rId38"/>
        </w:object>
      </w:r>
      <w:r>
        <w:t xml:space="preserve"> </w:t>
      </w:r>
      <w:r w:rsidRPr="008E18F1">
        <w:sym w:font="Symbol" w:char="F03D"/>
      </w:r>
      <w:r w:rsidRPr="008E18F1">
        <w:t xml:space="preserve"> </w:t>
      </w:r>
      <w:r w:rsidRPr="008E18F1">
        <w:rPr>
          <w:i/>
        </w:rPr>
        <w:t>f</w:t>
      </w:r>
      <w:r w:rsidRPr="008E18F1">
        <w:rPr>
          <w:iCs/>
          <w:position w:val="-4"/>
          <w:sz w:val="20"/>
        </w:rPr>
        <w:t>0</w:t>
      </w:r>
      <w:r w:rsidRPr="008E18F1">
        <w:t xml:space="preserve"> </w:t>
      </w:r>
      <w:r w:rsidRPr="00145612">
        <w:t>–</w:t>
      </w:r>
      <w:r w:rsidRPr="008E18F1">
        <w:t xml:space="preserve"> 15 </w:t>
      </w:r>
      <w:r w:rsidRPr="008E18F1">
        <w:sym w:font="Symbol" w:char="F02B"/>
      </w:r>
      <w:r w:rsidRPr="008E18F1">
        <w:t xml:space="preserve"> 28 </w:t>
      </w:r>
      <w:r w:rsidRPr="008E18F1">
        <w:rPr>
          <w:i/>
          <w:iCs/>
        </w:rPr>
        <w:t>n</w:t>
      </w:r>
    </w:p>
    <w:p w:rsidR="0035468C" w:rsidRPr="008E18F1" w:rsidRDefault="0035468C" w:rsidP="0035468C">
      <w:pPr>
        <w:keepNext/>
      </w:pPr>
      <w:r w:rsidRPr="003E1E86">
        <w:t>siendo</w:t>
      </w:r>
      <w:r w:rsidRPr="008E18F1">
        <w:t>:</w:t>
      </w:r>
    </w:p>
    <w:p w:rsidR="0035468C" w:rsidRPr="008E18F1" w:rsidRDefault="0035468C" w:rsidP="00C6736C">
      <w:r w:rsidRPr="008E18F1">
        <w:tab/>
      </w:r>
      <w:r w:rsidRPr="008E18F1">
        <w:rPr>
          <w:i/>
          <w:iCs/>
        </w:rPr>
        <w:t>n</w:t>
      </w:r>
      <w:r w:rsidRPr="008E18F1">
        <w:t xml:space="preserve"> </w:t>
      </w:r>
      <w:r w:rsidRPr="008E18F1">
        <w:sym w:font="Symbol" w:char="F03D"/>
      </w:r>
      <w:r>
        <w:t xml:space="preserve"> </w:t>
      </w:r>
      <w:r w:rsidRPr="008E18F1">
        <w:t>1, 2, ... 17;</w:t>
      </w:r>
    </w:p>
    <w:p w:rsidR="0035468C" w:rsidRPr="008E18F1" w:rsidRDefault="0035468C" w:rsidP="00C6736C">
      <w:pPr>
        <w:pStyle w:val="enumlev1"/>
        <w:keepNext/>
        <w:keepLines/>
      </w:pPr>
      <w:r w:rsidRPr="008E18F1">
        <w:lastRenderedPageBreak/>
        <w:t>b)</w:t>
      </w:r>
      <w:r w:rsidRPr="008E18F1">
        <w:tab/>
        <w:t>para sistemas</w:t>
      </w:r>
      <w:r>
        <w:t xml:space="preserve"> con una separación de portadora</w:t>
      </w:r>
      <w:r w:rsidRPr="008E18F1">
        <w:t>s de 14 MHz</w:t>
      </w:r>
      <w:r>
        <w:t>:</w:t>
      </w:r>
    </w:p>
    <w:p w:rsidR="0035468C" w:rsidRPr="008E18F1" w:rsidRDefault="0035468C" w:rsidP="00C6736C">
      <w:pPr>
        <w:pStyle w:val="enumlev2"/>
        <w:keepNext/>
        <w:keepLines/>
      </w:pPr>
      <w:r>
        <w:tab/>
      </w:r>
      <w:r w:rsidRPr="008E18F1">
        <w:t>mitad inferior de la banda:</w:t>
      </w:r>
      <w:r w:rsidRPr="008E18F1">
        <w:tab/>
      </w:r>
      <w:r w:rsidRPr="008E18F1">
        <w:rPr>
          <w:i/>
        </w:rPr>
        <w:t>f</w:t>
      </w:r>
      <w:r w:rsidRPr="008E18F1">
        <w:rPr>
          <w:i/>
          <w:position w:val="-4"/>
          <w:sz w:val="20"/>
        </w:rPr>
        <w:t>n</w:t>
      </w:r>
      <w:r w:rsidRPr="008E18F1">
        <w:t xml:space="preserve"> </w:t>
      </w:r>
      <w:r w:rsidRPr="008E18F1">
        <w:sym w:font="Symbol" w:char="F03D"/>
      </w:r>
      <w:r w:rsidRPr="008E18F1">
        <w:t xml:space="preserve"> </w:t>
      </w:r>
      <w:r w:rsidRPr="008E18F1">
        <w:rPr>
          <w:i/>
        </w:rPr>
        <w:t>f</w:t>
      </w:r>
      <w:r w:rsidRPr="008E18F1">
        <w:rPr>
          <w:iCs/>
          <w:position w:val="-4"/>
          <w:sz w:val="20"/>
        </w:rPr>
        <w:t>0</w:t>
      </w:r>
      <w:r w:rsidRPr="008E18F1">
        <w:t xml:space="preserve"> – 498 </w:t>
      </w:r>
      <w:r w:rsidRPr="008E18F1">
        <w:sym w:font="Symbol" w:char="F02B"/>
      </w:r>
      <w:r w:rsidRPr="008E18F1">
        <w:t xml:space="preserve"> 14</w:t>
      </w:r>
      <w:r>
        <w:t xml:space="preserve"> </w:t>
      </w:r>
      <w:r w:rsidRPr="008E18F1">
        <w:rPr>
          <w:i/>
          <w:iCs/>
        </w:rPr>
        <w:t>n</w:t>
      </w:r>
    </w:p>
    <w:p w:rsidR="0035468C" w:rsidRPr="008E18F1" w:rsidRDefault="0035468C" w:rsidP="00224A35">
      <w:pPr>
        <w:pStyle w:val="enumlev2"/>
        <w:tabs>
          <w:tab w:val="left" w:pos="4196"/>
        </w:tabs>
        <w:rPr>
          <w:i/>
          <w:iCs/>
        </w:rPr>
      </w:pPr>
      <w:r>
        <w:tab/>
      </w:r>
      <w:r w:rsidRPr="008E18F1">
        <w:t>mitad superior de la banda:</w:t>
      </w:r>
      <w:r w:rsidRPr="008E18F1">
        <w:tab/>
      </w:r>
      <w:r w:rsidRPr="008E18F1">
        <w:rPr>
          <w:position w:val="-12"/>
        </w:rPr>
        <w:object w:dxaOrig="300" w:dyaOrig="360">
          <v:shape id="_x0000_i1043" type="#_x0000_t75" style="width:15.5pt;height:18.5pt" o:ole="">
            <v:imagedata r:id="rId16" o:title=""/>
          </v:shape>
          <o:OLEObject Type="Embed" ProgID="Equation.3" ShapeID="_x0000_i1043" DrawAspect="Content" ObjectID="_1419166782" r:id="rId39"/>
        </w:object>
      </w:r>
      <w:r w:rsidRPr="008E18F1">
        <w:t xml:space="preserve"> </w:t>
      </w:r>
      <w:r w:rsidRPr="008E18F1">
        <w:sym w:font="Symbol" w:char="F03D"/>
      </w:r>
      <w:r>
        <w:t xml:space="preserve"> </w:t>
      </w:r>
      <w:r w:rsidRPr="008E18F1">
        <w:rPr>
          <w:i/>
        </w:rPr>
        <w:t>f</w:t>
      </w:r>
      <w:r w:rsidRPr="008E18F1">
        <w:rPr>
          <w:iCs/>
          <w:position w:val="-4"/>
          <w:sz w:val="20"/>
        </w:rPr>
        <w:t>0</w:t>
      </w:r>
      <w:r w:rsidRPr="008E18F1">
        <w:t xml:space="preserve"> </w:t>
      </w:r>
      <w:r w:rsidRPr="00145612">
        <w:t>–</w:t>
      </w:r>
      <w:r w:rsidRPr="008E18F1">
        <w:t xml:space="preserve"> 8 </w:t>
      </w:r>
      <w:r w:rsidRPr="008E18F1">
        <w:sym w:font="Symbol" w:char="F02B"/>
      </w:r>
      <w:r w:rsidRPr="008E18F1">
        <w:t xml:space="preserve"> 14 </w:t>
      </w:r>
      <w:r w:rsidRPr="008E18F1">
        <w:rPr>
          <w:i/>
          <w:iCs/>
        </w:rPr>
        <w:t>n</w:t>
      </w:r>
    </w:p>
    <w:p w:rsidR="0035468C" w:rsidRPr="008E18F1" w:rsidRDefault="0035468C" w:rsidP="0035468C">
      <w:r w:rsidRPr="003E1E86">
        <w:t>siendo</w:t>
      </w:r>
      <w:r w:rsidRPr="008E18F1">
        <w:t>:</w:t>
      </w:r>
    </w:p>
    <w:p w:rsidR="0035468C" w:rsidRPr="008E18F1" w:rsidRDefault="0035468C" w:rsidP="0035468C">
      <w:r w:rsidRPr="008E18F1">
        <w:tab/>
      </w:r>
      <w:r w:rsidRPr="008E18F1">
        <w:rPr>
          <w:i/>
          <w:iCs/>
        </w:rPr>
        <w:t>n</w:t>
      </w:r>
      <w:r>
        <w:t xml:space="preserve"> </w:t>
      </w:r>
      <w:r w:rsidRPr="008E18F1">
        <w:sym w:font="Symbol" w:char="F03D"/>
      </w:r>
      <w:r w:rsidRPr="008E18F1">
        <w:t xml:space="preserve"> 1, 2, ... 34;</w:t>
      </w:r>
    </w:p>
    <w:p w:rsidR="0035468C" w:rsidRPr="008E18F1" w:rsidRDefault="0035468C" w:rsidP="0035468C">
      <w:pPr>
        <w:pStyle w:val="enumlev1"/>
      </w:pPr>
      <w:r w:rsidRPr="008E18F1">
        <w:t>c)</w:t>
      </w:r>
      <w:r w:rsidRPr="008E18F1">
        <w:tab/>
        <w:t>para sistemas</w:t>
      </w:r>
      <w:r>
        <w:t xml:space="preserve"> con una separación de portadora</w:t>
      </w:r>
      <w:r w:rsidRPr="008E18F1">
        <w:t>s de 7 MHz</w:t>
      </w:r>
      <w:r>
        <w:t>:</w:t>
      </w:r>
    </w:p>
    <w:p w:rsidR="0035468C" w:rsidRPr="008E18F1" w:rsidRDefault="0035468C" w:rsidP="0035468C">
      <w:pPr>
        <w:pStyle w:val="enumlev2"/>
      </w:pPr>
      <w:r>
        <w:tab/>
      </w:r>
      <w:r w:rsidRPr="008E18F1">
        <w:t>mitad inferior de la banda:</w:t>
      </w:r>
      <w:r w:rsidRPr="008E18F1">
        <w:tab/>
      </w:r>
      <w:r w:rsidRPr="008E18F1">
        <w:rPr>
          <w:i/>
        </w:rPr>
        <w:t>f</w:t>
      </w:r>
      <w:r w:rsidRPr="008E18F1">
        <w:rPr>
          <w:i/>
          <w:position w:val="-4"/>
          <w:sz w:val="20"/>
        </w:rPr>
        <w:t>n</w:t>
      </w:r>
      <w:r>
        <w:t xml:space="preserve"> </w:t>
      </w:r>
      <w:r w:rsidRPr="008E18F1">
        <w:sym w:font="Symbol" w:char="F03D"/>
      </w:r>
      <w:r>
        <w:t xml:space="preserve"> </w:t>
      </w:r>
      <w:r w:rsidRPr="008E18F1">
        <w:rPr>
          <w:i/>
        </w:rPr>
        <w:t>f</w:t>
      </w:r>
      <w:r w:rsidRPr="008E18F1">
        <w:rPr>
          <w:iCs/>
          <w:position w:val="-4"/>
          <w:sz w:val="20"/>
        </w:rPr>
        <w:t>0</w:t>
      </w:r>
      <w:r w:rsidRPr="008E18F1">
        <w:t xml:space="preserve"> – 494</w:t>
      </w:r>
      <w:r>
        <w:t>,</w:t>
      </w:r>
      <w:r w:rsidRPr="008E18F1">
        <w:t xml:space="preserve">5 </w:t>
      </w:r>
      <w:r w:rsidRPr="008E18F1">
        <w:sym w:font="Symbol" w:char="F02B"/>
      </w:r>
      <w:r w:rsidRPr="008E18F1">
        <w:t xml:space="preserve"> 7</w:t>
      </w:r>
      <w:r>
        <w:t xml:space="preserve"> </w:t>
      </w:r>
      <w:r w:rsidRPr="008E18F1">
        <w:rPr>
          <w:i/>
          <w:iCs/>
        </w:rPr>
        <w:t>n</w:t>
      </w:r>
    </w:p>
    <w:p w:rsidR="0035468C" w:rsidRPr="008E18F1" w:rsidRDefault="0035468C" w:rsidP="00224A35">
      <w:pPr>
        <w:pStyle w:val="enumlev2"/>
        <w:tabs>
          <w:tab w:val="left" w:pos="4196"/>
        </w:tabs>
        <w:rPr>
          <w:i/>
          <w:iCs/>
        </w:rPr>
      </w:pPr>
      <w:r w:rsidRPr="008E18F1">
        <w:tab/>
        <w:t>mitad superior de la banda:</w:t>
      </w:r>
      <w:r w:rsidRPr="008E18F1">
        <w:tab/>
      </w:r>
      <w:r w:rsidRPr="008E18F1">
        <w:rPr>
          <w:position w:val="-12"/>
        </w:rPr>
        <w:object w:dxaOrig="300" w:dyaOrig="360">
          <v:shape id="_x0000_i1044" type="#_x0000_t75" style="width:15.5pt;height:18.5pt" o:ole="">
            <v:imagedata r:id="rId16" o:title=""/>
          </v:shape>
          <o:OLEObject Type="Embed" ProgID="Equation.3" ShapeID="_x0000_i1044" DrawAspect="Content" ObjectID="_1419166783" r:id="rId40"/>
        </w:object>
      </w:r>
      <w:r>
        <w:t xml:space="preserve"> </w:t>
      </w:r>
      <w:r w:rsidRPr="008E18F1">
        <w:sym w:font="Symbol" w:char="F03D"/>
      </w:r>
      <w:r>
        <w:t xml:space="preserve"> </w:t>
      </w:r>
      <w:r w:rsidRPr="008E18F1">
        <w:rPr>
          <w:i/>
        </w:rPr>
        <w:t>f</w:t>
      </w:r>
      <w:r w:rsidRPr="008E18F1">
        <w:rPr>
          <w:iCs/>
          <w:position w:val="-4"/>
          <w:sz w:val="20"/>
        </w:rPr>
        <w:t>0</w:t>
      </w:r>
      <w:r w:rsidRPr="008E18F1">
        <w:t xml:space="preserve"> </w:t>
      </w:r>
      <w:r w:rsidRPr="00145612">
        <w:t>–</w:t>
      </w:r>
      <w:r w:rsidRPr="008E18F1">
        <w:t xml:space="preserve"> 4</w:t>
      </w:r>
      <w:r>
        <w:t>,</w:t>
      </w:r>
      <w:r w:rsidRPr="008E18F1">
        <w:t xml:space="preserve">5 </w:t>
      </w:r>
      <w:r w:rsidRPr="008E18F1">
        <w:sym w:font="Symbol" w:char="F02B"/>
      </w:r>
      <w:r w:rsidRPr="008E18F1">
        <w:t xml:space="preserve"> 7 </w:t>
      </w:r>
      <w:r w:rsidRPr="008E18F1">
        <w:rPr>
          <w:i/>
          <w:iCs/>
        </w:rPr>
        <w:t>n</w:t>
      </w:r>
    </w:p>
    <w:p w:rsidR="0035468C" w:rsidRPr="008E18F1" w:rsidRDefault="0035468C" w:rsidP="0035468C">
      <w:r w:rsidRPr="003E1E86">
        <w:t>siendo</w:t>
      </w:r>
      <w:r w:rsidRPr="008E18F1">
        <w:t>:</w:t>
      </w:r>
    </w:p>
    <w:p w:rsidR="0035468C" w:rsidRDefault="0035468C" w:rsidP="0035468C">
      <w:r w:rsidRPr="008E18F1">
        <w:tab/>
      </w:r>
      <w:r w:rsidRPr="008E18F1">
        <w:rPr>
          <w:i/>
          <w:iCs/>
        </w:rPr>
        <w:t>n</w:t>
      </w:r>
      <w:r w:rsidRPr="008E18F1">
        <w:t xml:space="preserve"> </w:t>
      </w:r>
      <w:r w:rsidRPr="008E18F1">
        <w:sym w:font="Symbol" w:char="F03D"/>
      </w:r>
      <w:r>
        <w:t xml:space="preserve"> </w:t>
      </w:r>
      <w:r w:rsidRPr="008E18F1">
        <w:t>1, 2, ... 68;</w:t>
      </w:r>
    </w:p>
    <w:p w:rsidR="00224A35" w:rsidRPr="008E18F1" w:rsidRDefault="00224A35" w:rsidP="00224A35">
      <w:pPr>
        <w:pStyle w:val="Blanc"/>
      </w:pPr>
    </w:p>
    <w:p w:rsidR="0035468C" w:rsidRPr="008E18F1" w:rsidRDefault="0035468C" w:rsidP="0035468C">
      <w:pPr>
        <w:pStyle w:val="Note"/>
      </w:pPr>
      <w:r w:rsidRPr="008E18F1">
        <w:t>NOTA 1 – Cuando se necesitan enlaces de muy alta capacidad (por ejemplo, dos veces STM-1</w:t>
      </w:r>
      <w:r>
        <w:t>)</w:t>
      </w:r>
      <w:r w:rsidRPr="008E18F1">
        <w:t xml:space="preserve"> y la coordinación de la red lo permite, con el acuerdo de las administraciones implicadas es posible utilizar cualquiera de los dos canales adyacentes de 28 MHz indicados en a), para un sistema de anchura de banda más amplia, con la frecuencia central situada en el punto central de la distancia entre esos dos canale</w:t>
      </w:r>
      <w:r>
        <w:t>s adyacentes.</w:t>
      </w:r>
    </w:p>
    <w:p w:rsidR="0035468C" w:rsidRPr="008E18F1" w:rsidRDefault="0035468C" w:rsidP="0035468C">
      <w:pPr>
        <w:pStyle w:val="FigureNo"/>
      </w:pPr>
      <w:r w:rsidRPr="005B661C">
        <w:lastRenderedPageBreak/>
        <w:t>FIGURA</w:t>
      </w:r>
      <w:r w:rsidRPr="008E18F1">
        <w:t xml:space="preserve"> 6</w:t>
      </w:r>
    </w:p>
    <w:p w:rsidR="0035468C" w:rsidRDefault="0035468C" w:rsidP="00BB376C">
      <w:pPr>
        <w:pStyle w:val="Figuretitle"/>
      </w:pPr>
      <w:r w:rsidRPr="008E18F1">
        <w:t>Disposiciones de radiocanales para sistemas inalámbricos fijos con separación</w:t>
      </w:r>
      <w:r w:rsidR="00BB376C">
        <w:t xml:space="preserve"> </w:t>
      </w:r>
      <w:r>
        <w:t>de canales de 28 MHz,</w:t>
      </w:r>
      <w:r w:rsidR="00BB376C">
        <w:br/>
      </w:r>
      <w:r>
        <w:t xml:space="preserve">14 MHz y </w:t>
      </w:r>
      <w:r w:rsidRPr="008E18F1">
        <w:t>7 MHz y separación dúplex de 530 MHz que funcionan</w:t>
      </w:r>
      <w:r w:rsidR="00BB376C">
        <w:t xml:space="preserve"> </w:t>
      </w:r>
      <w:r w:rsidRPr="008E18F1">
        <w:t>en la banda de 10</w:t>
      </w:r>
      <w:r>
        <w:t>,</w:t>
      </w:r>
      <w:r w:rsidRPr="008E18F1">
        <w:t>7-11</w:t>
      </w:r>
      <w:r>
        <w:t>,</w:t>
      </w:r>
      <w:r w:rsidRPr="008E18F1">
        <w:t>7 GHz</w:t>
      </w:r>
    </w:p>
    <w:p w:rsidR="00BB376C" w:rsidRPr="00BB376C" w:rsidRDefault="00BB376C" w:rsidP="00BB376C">
      <w:pPr>
        <w:pStyle w:val="Blanc"/>
      </w:pPr>
    </w:p>
    <w:p w:rsidR="0035468C" w:rsidRPr="008E18F1" w:rsidRDefault="00B11978" w:rsidP="0035468C">
      <w:pPr>
        <w:pStyle w:val="Figure"/>
      </w:pPr>
      <w:r>
        <w:object w:dxaOrig="6804" w:dyaOrig="9897">
          <v:shape id="_x0000_i1045" type="#_x0000_t75" style="width:399.5pt;height:582pt" o:ole="">
            <v:imagedata r:id="rId41" o:title=""/>
          </v:shape>
          <o:OLEObject Type="Embed" ProgID="CorelDRAW.Graphic.14" ShapeID="_x0000_i1045" DrawAspect="Content" ObjectID="_1419166784" r:id="rId42"/>
        </w:object>
      </w:r>
    </w:p>
    <w:p w:rsidR="0035468C" w:rsidRPr="008E18F1" w:rsidRDefault="0035468C" w:rsidP="0035468C">
      <w:pPr>
        <w:pStyle w:val="FigureNo"/>
      </w:pPr>
      <w:r w:rsidRPr="008A79E7">
        <w:lastRenderedPageBreak/>
        <w:t>FIGURA</w:t>
      </w:r>
      <w:r w:rsidRPr="008E18F1">
        <w:t xml:space="preserve"> 7</w:t>
      </w:r>
    </w:p>
    <w:p w:rsidR="0035468C" w:rsidRDefault="0035468C" w:rsidP="0012169E">
      <w:pPr>
        <w:pStyle w:val="Figuretitle"/>
      </w:pPr>
      <w:r w:rsidRPr="008E18F1">
        <w:t>Disposiciones de radiocanales para sistemas inalámbricos fijos con separación</w:t>
      </w:r>
      <w:r w:rsidR="0012169E">
        <w:t xml:space="preserve"> </w:t>
      </w:r>
      <w:r>
        <w:t>de canales de 28 MHz,</w:t>
      </w:r>
      <w:r w:rsidR="0012169E">
        <w:br/>
      </w:r>
      <w:r>
        <w:t xml:space="preserve">14 MHz y </w:t>
      </w:r>
      <w:r w:rsidRPr="008E18F1">
        <w:t>7 MHz y separación dúplex de 490 MHz que f</w:t>
      </w:r>
      <w:r>
        <w:t>uncionan</w:t>
      </w:r>
      <w:r w:rsidR="0012169E">
        <w:t xml:space="preserve"> </w:t>
      </w:r>
      <w:r>
        <w:t>en la banda de 10,7-11,</w:t>
      </w:r>
      <w:r w:rsidRPr="008E18F1">
        <w:t>7 GHz</w:t>
      </w:r>
    </w:p>
    <w:p w:rsidR="004F7429" w:rsidRPr="004F7429" w:rsidRDefault="004F7429" w:rsidP="004F7429">
      <w:pPr>
        <w:pStyle w:val="Blanc"/>
      </w:pPr>
    </w:p>
    <w:p w:rsidR="0035468C" w:rsidRDefault="0020305B" w:rsidP="0035468C">
      <w:pPr>
        <w:pStyle w:val="Figure"/>
      </w:pPr>
      <w:r>
        <w:object w:dxaOrig="6804" w:dyaOrig="10017">
          <v:shape id="_x0000_i1046" type="#_x0000_t75" style="width:399.5pt;height:589pt" o:ole="">
            <v:imagedata r:id="rId43" o:title=""/>
          </v:shape>
          <o:OLEObject Type="Embed" ProgID="CorelDRAW.Graphic.14" ShapeID="_x0000_i1046" DrawAspect="Content" ObjectID="_1419166785" r:id="rId44"/>
        </w:object>
      </w:r>
    </w:p>
    <w:p w:rsidR="0020305B" w:rsidRPr="0020305B" w:rsidRDefault="0020305B" w:rsidP="0020305B">
      <w:pPr>
        <w:spacing w:before="0"/>
      </w:pPr>
    </w:p>
    <w:p w:rsidR="0035468C" w:rsidRDefault="0035468C" w:rsidP="0035468C">
      <w:pPr>
        <w:jc w:val="center"/>
      </w:pPr>
      <w:r>
        <w:t>______________</w:t>
      </w:r>
    </w:p>
    <w:p w:rsidR="0035468C" w:rsidRPr="008E18F1" w:rsidRDefault="0035468C" w:rsidP="0035468C">
      <w:pPr>
        <w:pStyle w:val="Figure"/>
      </w:pPr>
    </w:p>
    <w:sectPr w:rsidR="0035468C" w:rsidRPr="008E18F1" w:rsidSect="00FE1128">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68C" w:rsidRDefault="0035468C">
      <w:r>
        <w:separator/>
      </w:r>
    </w:p>
  </w:endnote>
  <w:endnote w:type="continuationSeparator" w:id="0">
    <w:p w:rsidR="0035468C" w:rsidRDefault="0035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68C" w:rsidRDefault="0035468C">
      <w:r>
        <w:separator/>
      </w:r>
    </w:p>
  </w:footnote>
  <w:footnote w:type="continuationSeparator" w:id="0">
    <w:p w:rsidR="0035468C" w:rsidRDefault="0035468C">
      <w:r>
        <w:continuationSeparator/>
      </w:r>
    </w:p>
  </w:footnote>
  <w:footnote w:id="1">
    <w:p w:rsidR="0035468C" w:rsidRPr="005A2ED5" w:rsidRDefault="0035468C" w:rsidP="0035468C">
      <w:pPr>
        <w:pStyle w:val="FootnoteText"/>
      </w:pPr>
      <w:r>
        <w:rPr>
          <w:rStyle w:val="FootnoteReference"/>
        </w:rPr>
        <w:footnoteRef/>
      </w:r>
      <w:r w:rsidRPr="005A2ED5">
        <w:t xml:space="preserve"> </w:t>
      </w:r>
      <w:r>
        <w:tab/>
      </w:r>
      <w:r w:rsidRPr="00B532A6">
        <w:t xml:space="preserve">Se entiende por </w:t>
      </w:r>
      <w:r w:rsidRPr="00B532A6">
        <w:rPr>
          <w:i/>
          <w:iCs/>
        </w:rPr>
        <w:t>ZS</w:t>
      </w:r>
      <w:r w:rsidRPr="00B532A6">
        <w:t xml:space="preserve"> la separaci</w:t>
      </w:r>
      <w:r>
        <w:t xml:space="preserve">ón </w:t>
      </w:r>
      <w:r w:rsidRPr="00B532A6">
        <w:t>entre las frecuencias centrales de los radiocanales más alejados del centro de la banda y el borde de la banda de frecuencia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8C" w:rsidRDefault="003546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8C" w:rsidRDefault="0035468C" w:rsidP="00D62884">
    <w:pPr>
      <w:pStyle w:val="Header"/>
      <w:ind w:right="360" w:firstLine="360"/>
    </w:pPr>
    <w:r>
      <w:rPr>
        <w:noProof/>
        <w:lang w:val="en-US" w:eastAsia="zh-CN"/>
      </w:rPr>
      <w:drawing>
        <wp:anchor distT="0" distB="0" distL="114300" distR="114300" simplePos="0" relativeHeight="251659264" behindDoc="1" locked="0" layoutInCell="1" allowOverlap="1" wp14:anchorId="647F5E47" wp14:editId="0550B95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8C" w:rsidRDefault="0035468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050A9">
      <w:rPr>
        <w:rStyle w:val="PageNumber"/>
        <w:b/>
        <w:bCs/>
        <w:noProof/>
      </w:rPr>
      <w:t>ii</w:t>
    </w:r>
    <w:r>
      <w:rPr>
        <w:rStyle w:val="PageNumber"/>
        <w:b/>
        <w:bCs/>
      </w:rPr>
      <w:fldChar w:fldCharType="end"/>
    </w:r>
    <w:r>
      <w:tab/>
    </w:r>
    <w:fldSimple w:instr=" DOCPROPERTY &quot;Header&quot; \* MERGEFORMAT ">
      <w:r w:rsidR="0020305B" w:rsidRPr="0020305B">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050A9">
      <w:rPr>
        <w:b/>
        <w:bCs/>
        <w:noProof/>
      </w:rPr>
      <w:t>UIT-R  F.387-12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8C" w:rsidRDefault="0035468C">
    <w:pPr>
      <w:pStyle w:val="Header"/>
    </w:pPr>
    <w:r>
      <w:tab/>
    </w:r>
    <w:fldSimple w:instr=" DOCPROPERTY &quot;Header&quot; \* MERGEFORMAT ">
      <w:r w:rsidR="0020305B" w:rsidRPr="0020305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0305B">
      <w:rPr>
        <w:b/>
        <w:bCs/>
        <w:noProof/>
      </w:rPr>
      <w:t>UIT-R  F.387-12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5C4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050A9">
      <w:rPr>
        <w:rStyle w:val="PageNumber"/>
        <w:b/>
        <w:bCs/>
        <w:noProof/>
        <w:lang w:val="en-US"/>
      </w:rPr>
      <w:t>10</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20305B" w:rsidRPr="0020305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050A9">
      <w:rPr>
        <w:b/>
        <w:bCs/>
        <w:noProof/>
      </w:rPr>
      <w:t>UIT-R  F.387-12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C050A9">
      <w:fldChar w:fldCharType="begin"/>
    </w:r>
    <w:r w:rsidR="00C050A9">
      <w:instrText xml:space="preserve"> DOCPROPERTY "Header" \* MERGEFORMAT </w:instrText>
    </w:r>
    <w:r w:rsidR="00C050A9">
      <w:fldChar w:fldCharType="separate"/>
    </w:r>
    <w:r w:rsidR="0020305B" w:rsidRPr="0020305B">
      <w:rPr>
        <w:b/>
        <w:bCs/>
      </w:rPr>
      <w:t xml:space="preserve">Rec. </w:t>
    </w:r>
    <w:r w:rsidR="00C050A9">
      <w:rPr>
        <w:b/>
        <w:bCs/>
      </w:rPr>
      <w:fldChar w:fldCharType="end"/>
    </w:r>
    <w:r>
      <w:rPr>
        <w:b/>
        <w:bCs/>
      </w:rPr>
      <w:t xml:space="preserve"> </w:t>
    </w:r>
    <w:r>
      <w:rPr>
        <w:b/>
        <w:bCs/>
      </w:rPr>
      <w:fldChar w:fldCharType="begin"/>
    </w:r>
    <w:r>
      <w:rPr>
        <w:b/>
        <w:bCs/>
      </w:rPr>
      <w:instrText>styleref href</w:instrText>
    </w:r>
    <w:r>
      <w:rPr>
        <w:b/>
        <w:bCs/>
      </w:rPr>
      <w:fldChar w:fldCharType="separate"/>
    </w:r>
    <w:r w:rsidR="00C050A9">
      <w:rPr>
        <w:b/>
        <w:bCs/>
        <w:noProof/>
      </w:rPr>
      <w:t>UIT-R  F.387-12</w:t>
    </w:r>
    <w:r>
      <w:rPr>
        <w:b/>
        <w:bCs/>
      </w:rPr>
      <w:fldChar w:fldCharType="end"/>
    </w:r>
    <w:r>
      <w:tab/>
    </w:r>
    <w:r w:rsidR="00FE1128" w:rsidRPr="00F46D31">
      <w:rPr>
        <w:b/>
        <w:bCs/>
      </w:rPr>
      <w:fldChar w:fldCharType="begin"/>
    </w:r>
    <w:r w:rsidR="00FE1128" w:rsidRPr="00F46D31">
      <w:rPr>
        <w:b/>
        <w:bCs/>
      </w:rPr>
      <w:instrText>PAGE   \* MERGEFORMAT</w:instrText>
    </w:r>
    <w:r w:rsidR="00FE1128" w:rsidRPr="00F46D31">
      <w:rPr>
        <w:b/>
        <w:bCs/>
      </w:rPr>
      <w:fldChar w:fldCharType="separate"/>
    </w:r>
    <w:r w:rsidR="00C050A9" w:rsidRPr="00C050A9">
      <w:rPr>
        <w:b/>
        <w:bCs/>
        <w:noProof/>
        <w:lang w:val="fr-FR"/>
      </w:rPr>
      <w:t>11</w:t>
    </w:r>
    <w:r w:rsidR="00FE1128" w:rsidRPr="00F46D31">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8C"/>
    <w:rsid w:val="00086139"/>
    <w:rsid w:val="000E43A6"/>
    <w:rsid w:val="00115C41"/>
    <w:rsid w:val="0012169E"/>
    <w:rsid w:val="00187A3F"/>
    <w:rsid w:val="0020305B"/>
    <w:rsid w:val="00217EBF"/>
    <w:rsid w:val="00224A35"/>
    <w:rsid w:val="00242AEE"/>
    <w:rsid w:val="002B02BB"/>
    <w:rsid w:val="002D76C4"/>
    <w:rsid w:val="00317706"/>
    <w:rsid w:val="00332AFB"/>
    <w:rsid w:val="0035468C"/>
    <w:rsid w:val="00411926"/>
    <w:rsid w:val="004F7429"/>
    <w:rsid w:val="0052529D"/>
    <w:rsid w:val="00547AD5"/>
    <w:rsid w:val="00607D68"/>
    <w:rsid w:val="006D3D7E"/>
    <w:rsid w:val="007468DA"/>
    <w:rsid w:val="007750A9"/>
    <w:rsid w:val="007A6DB1"/>
    <w:rsid w:val="00830DB3"/>
    <w:rsid w:val="00905B68"/>
    <w:rsid w:val="00931597"/>
    <w:rsid w:val="009E00A8"/>
    <w:rsid w:val="009F755A"/>
    <w:rsid w:val="00A6617B"/>
    <w:rsid w:val="00AB0DC8"/>
    <w:rsid w:val="00B11978"/>
    <w:rsid w:val="00B44E24"/>
    <w:rsid w:val="00B859F3"/>
    <w:rsid w:val="00BB376C"/>
    <w:rsid w:val="00C050A9"/>
    <w:rsid w:val="00C6736C"/>
    <w:rsid w:val="00DA6424"/>
    <w:rsid w:val="00DF2C49"/>
    <w:rsid w:val="00DF4176"/>
    <w:rsid w:val="00E96979"/>
    <w:rsid w:val="00EC07B0"/>
    <w:rsid w:val="00F27EBA"/>
    <w:rsid w:val="00F46D31"/>
    <w:rsid w:val="00F619B5"/>
    <w:rsid w:val="00FE11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468C"/>
    <w:rPr>
      <w:color w:val="0000FF"/>
      <w:u w:val="single"/>
    </w:rPr>
  </w:style>
  <w:style w:type="table" w:styleId="TableGrid">
    <w:name w:val="Table Grid"/>
    <w:basedOn w:val="TableNormal"/>
    <w:rsid w:val="0035468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5468C"/>
    <w:rPr>
      <w:b/>
      <w:sz w:val="24"/>
      <w:lang w:val="es-ES_tradnl" w:eastAsia="en-US"/>
    </w:rPr>
  </w:style>
  <w:style w:type="character" w:customStyle="1" w:styleId="FootnoteTextChar">
    <w:name w:val="Footnote Text Char"/>
    <w:basedOn w:val="DefaultParagraphFont"/>
    <w:link w:val="FootnoteText"/>
    <w:semiHidden/>
    <w:rsid w:val="0035468C"/>
    <w:rPr>
      <w:sz w:val="22"/>
      <w:lang w:val="es-ES_tradnl" w:eastAsia="en-US"/>
    </w:rPr>
  </w:style>
  <w:style w:type="character" w:customStyle="1" w:styleId="FigureNoChar">
    <w:name w:val="Figure_No Char"/>
    <w:basedOn w:val="DefaultParagraphFont"/>
    <w:link w:val="FigureNo"/>
    <w:rsid w:val="0035468C"/>
    <w:rPr>
      <w:caps/>
      <w:sz w:val="18"/>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468C"/>
    <w:rPr>
      <w:color w:val="0000FF"/>
      <w:u w:val="single"/>
    </w:rPr>
  </w:style>
  <w:style w:type="table" w:styleId="TableGrid">
    <w:name w:val="Table Grid"/>
    <w:basedOn w:val="TableNormal"/>
    <w:rsid w:val="0035468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5468C"/>
    <w:rPr>
      <w:b/>
      <w:sz w:val="24"/>
      <w:lang w:val="es-ES_tradnl" w:eastAsia="en-US"/>
    </w:rPr>
  </w:style>
  <w:style w:type="character" w:customStyle="1" w:styleId="FootnoteTextChar">
    <w:name w:val="Footnote Text Char"/>
    <w:basedOn w:val="DefaultParagraphFont"/>
    <w:link w:val="FootnoteText"/>
    <w:semiHidden/>
    <w:rsid w:val="0035468C"/>
    <w:rPr>
      <w:sz w:val="22"/>
      <w:lang w:val="es-ES_tradnl" w:eastAsia="en-US"/>
    </w:rPr>
  </w:style>
  <w:style w:type="character" w:customStyle="1" w:styleId="FigureNoChar">
    <w:name w:val="Figure_No Char"/>
    <w:basedOn w:val="DefaultParagraphFont"/>
    <w:link w:val="FigureNo"/>
    <w:rsid w:val="0035468C"/>
    <w:rPr>
      <w:caps/>
      <w:sz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image" Target="media/image7.emf"/><Relationship Id="rId39" Type="http://schemas.openxmlformats.org/officeDocument/2006/relationships/oleObject" Target="embeddings/oleObject19.bin"/><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oleObject" Target="embeddings/oleObject14.bin"/><Relationship Id="rId42" Type="http://schemas.openxmlformats.org/officeDocument/2006/relationships/oleObject" Target="embeddings/oleObject21.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oleObject" Target="embeddings/oleObject10.bin"/><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6.bin"/><Relationship Id="rId32" Type="http://schemas.openxmlformats.org/officeDocument/2006/relationships/image" Target="media/image8.emf"/><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9.bin"/><Relationship Id="rId36" Type="http://schemas.openxmlformats.org/officeDocument/2006/relationships/oleObject" Target="embeddings/oleObject16.bin"/><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image" Target="media/image10.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A31D0-D59E-4CD4-8457-AC026E35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133</TotalTime>
  <Pages>13</Pages>
  <Words>2872</Words>
  <Characters>14736</Characters>
  <Application>Microsoft Office Word</Application>
  <DocSecurity>0</DocSecurity>
  <Lines>359</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28</cp:revision>
  <cp:lastPrinted>2013-01-08T14:23:00Z</cp:lastPrinted>
  <dcterms:created xsi:type="dcterms:W3CDTF">2012-12-18T13:31:00Z</dcterms:created>
  <dcterms:modified xsi:type="dcterms:W3CDTF">2013-01-08T15:03:00Z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