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9FE" w:rsidRDefault="00FE79FE"/>
    <w:p w:rsidR="00FE79FE" w:rsidRDefault="00FE79FE"/>
    <w:p w:rsidR="00FE79FE" w:rsidRDefault="00FE79FE"/>
    <w:p w:rsidR="00FE79FE" w:rsidRDefault="00FE79FE"/>
    <w:p w:rsidR="00025C3B" w:rsidRDefault="00025C3B" w:rsidP="00025C3B"/>
    <w:p w:rsidR="00025C3B" w:rsidRDefault="00025C3B" w:rsidP="00025C3B"/>
    <w:p w:rsidR="00025C3B" w:rsidRDefault="00025C3B" w:rsidP="00025C3B"/>
    <w:p w:rsidR="00025C3B" w:rsidRDefault="00025C3B" w:rsidP="00025C3B"/>
    <w:p w:rsidR="00025C3B" w:rsidRDefault="00025C3B" w:rsidP="00025C3B"/>
    <w:p w:rsidR="00025C3B" w:rsidRDefault="00025C3B" w:rsidP="00025C3B"/>
    <w:p w:rsidR="00025C3B" w:rsidRDefault="00025C3B" w:rsidP="00025C3B"/>
    <w:tbl>
      <w:tblPr>
        <w:tblW w:w="10314" w:type="dxa"/>
        <w:tblLook w:val="01E0"/>
      </w:tblPr>
      <w:tblGrid>
        <w:gridCol w:w="10314"/>
      </w:tblGrid>
      <w:tr w:rsidR="00025C3B" w:rsidRPr="00A83C2A" w:rsidTr="00025C3B">
        <w:tc>
          <w:tcPr>
            <w:tcW w:w="10314" w:type="dxa"/>
          </w:tcPr>
          <w:p w:rsidR="00025C3B" w:rsidRPr="001511A6" w:rsidRDefault="00025C3B" w:rsidP="001C55B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25C3B" w:rsidRPr="00131900" w:rsidRDefault="00025C3B" w:rsidP="000B7D7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2B426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570-2</w:t>
            </w:r>
          </w:p>
          <w:p w:rsidR="00025C3B" w:rsidRPr="00683303" w:rsidRDefault="00025C3B" w:rsidP="00025C3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4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2010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025C3B" w:rsidRPr="009D0DB9" w:rsidTr="00025C3B">
        <w:tc>
          <w:tcPr>
            <w:tcW w:w="10314" w:type="dxa"/>
          </w:tcPr>
          <w:p w:rsidR="00025C3B" w:rsidRPr="001D407F" w:rsidRDefault="00025C3B" w:rsidP="001C55B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025C3B" w:rsidRPr="00025C3B" w:rsidRDefault="00025C3B" w:rsidP="00025C3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Влияние передачи на линии </w:t>
            </w:r>
            <w:r w:rsidR="00DA415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вверх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 фиксированной службе с использованием станций на высотных платформах на спутниковую службу исследования Земли (пассивную) в полосе частот 31,3</w:t>
            </w:r>
            <w:r w:rsidRPr="00025C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–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31,8 ГГц</w:t>
            </w:r>
          </w:p>
        </w:tc>
      </w:tr>
      <w:tr w:rsidR="00025C3B" w:rsidRPr="001C55B1" w:rsidTr="00025C3B">
        <w:tc>
          <w:tcPr>
            <w:tcW w:w="10314" w:type="dxa"/>
          </w:tcPr>
          <w:p w:rsidR="00025C3B" w:rsidRPr="00131900" w:rsidRDefault="00025C3B" w:rsidP="001C55B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025C3B" w:rsidRDefault="00025C3B" w:rsidP="001C55B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025C3B" w:rsidRPr="002E0F1F" w:rsidRDefault="00025C3B" w:rsidP="001C55B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025C3B" w:rsidRPr="00131900" w:rsidRDefault="00025C3B" w:rsidP="001C55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25C3B" w:rsidRPr="00DA4158" w:rsidRDefault="00025C3B" w:rsidP="00DA415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DA415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025C3B" w:rsidRPr="00DA4158" w:rsidRDefault="00DA4158" w:rsidP="001C55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025C3B" w:rsidRPr="00131900" w:rsidRDefault="00025C3B" w:rsidP="001C55B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025C3B" w:rsidRPr="00131900" w:rsidRDefault="00025C3B" w:rsidP="00025C3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025C3B" w:rsidRPr="00131900" w:rsidSect="00025C3B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25C3B" w:rsidRPr="00131900" w:rsidRDefault="00025C3B" w:rsidP="00025C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025C3B" w:rsidRPr="00131900" w:rsidRDefault="00025C3B" w:rsidP="00025C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25C3B" w:rsidRPr="00131900" w:rsidRDefault="00025C3B" w:rsidP="00025C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025C3B" w:rsidRPr="00131900" w:rsidRDefault="00025C3B" w:rsidP="00025C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025C3B" w:rsidRPr="00131900" w:rsidRDefault="00025C3B" w:rsidP="00025C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025C3B" w:rsidRPr="00131900" w:rsidRDefault="00025C3B" w:rsidP="00025C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025C3B" w:rsidRPr="009D0DB9" w:rsidTr="001C55B1">
        <w:trPr>
          <w:jc w:val="center"/>
        </w:trPr>
        <w:tc>
          <w:tcPr>
            <w:tcW w:w="8856" w:type="dxa"/>
            <w:gridSpan w:val="2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025C3B" w:rsidRPr="00131900" w:rsidTr="001C55B1">
        <w:trPr>
          <w:jc w:val="center"/>
        </w:trPr>
        <w:tc>
          <w:tcPr>
            <w:tcW w:w="118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025C3B" w:rsidRPr="00131900" w:rsidTr="001C55B1">
        <w:trPr>
          <w:jc w:val="center"/>
        </w:trPr>
        <w:tc>
          <w:tcPr>
            <w:tcW w:w="118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025C3B" w:rsidRPr="009D0DB9" w:rsidTr="001C55B1">
        <w:trPr>
          <w:jc w:val="center"/>
        </w:trPr>
        <w:tc>
          <w:tcPr>
            <w:tcW w:w="118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025C3B" w:rsidRPr="00131900" w:rsidTr="001C55B1">
        <w:trPr>
          <w:jc w:val="center"/>
        </w:trPr>
        <w:tc>
          <w:tcPr>
            <w:tcW w:w="118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025C3B" w:rsidRPr="00131900" w:rsidTr="00025C3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tcBorders>
              <w:bottom w:val="nil"/>
            </w:tcBorders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025C3B" w:rsidRPr="00131900" w:rsidTr="00025C3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25C3B" w:rsidRPr="001C55B1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C55B1">
              <w:rPr>
                <w:rFonts w:eastAsia="SimSun"/>
                <w:b/>
                <w:bCs/>
                <w:sz w:val="20"/>
                <w:lang w:val="ru-RU" w:eastAsia="zh-CN"/>
              </w:rPr>
              <w:t>Фиксированная служба</w:t>
            </w:r>
          </w:p>
        </w:tc>
      </w:tr>
      <w:tr w:rsidR="00025C3B" w:rsidRPr="009D0DB9" w:rsidTr="001C55B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:rsidR="00025C3B" w:rsidRPr="00683303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3303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:rsidR="00025C3B" w:rsidRPr="00A03ADE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03ADE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025C3B" w:rsidRPr="00A83C2A" w:rsidTr="001C55B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25C3B" w:rsidRPr="00CE257A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E257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25C3B" w:rsidRPr="00A83C2A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025C3B" w:rsidRPr="00131900" w:rsidTr="00025C3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025C3B" w:rsidRPr="00131900" w:rsidTr="00025C3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:rsidR="00025C3B" w:rsidRPr="00025C3B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25C3B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:rsidR="00025C3B" w:rsidRPr="001C55B1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C55B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025C3B" w:rsidRPr="00131900" w:rsidTr="001C55B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  <w:tcBorders>
              <w:top w:val="nil"/>
            </w:tcBorders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025C3B" w:rsidRPr="00131900" w:rsidTr="001C55B1">
        <w:trPr>
          <w:jc w:val="center"/>
        </w:trPr>
        <w:tc>
          <w:tcPr>
            <w:tcW w:w="118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025C3B" w:rsidRPr="009D0DB9" w:rsidTr="001C55B1">
        <w:trPr>
          <w:jc w:val="center"/>
        </w:trPr>
        <w:tc>
          <w:tcPr>
            <w:tcW w:w="118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025C3B" w:rsidRPr="00131900" w:rsidTr="001C55B1">
        <w:trPr>
          <w:jc w:val="center"/>
        </w:trPr>
        <w:tc>
          <w:tcPr>
            <w:tcW w:w="118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025C3B" w:rsidRPr="00131900" w:rsidTr="001C55B1">
        <w:trPr>
          <w:jc w:val="center"/>
        </w:trPr>
        <w:tc>
          <w:tcPr>
            <w:tcW w:w="118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025C3B" w:rsidRPr="009D0DB9" w:rsidTr="001C55B1">
        <w:trPr>
          <w:jc w:val="center"/>
        </w:trPr>
        <w:tc>
          <w:tcPr>
            <w:tcW w:w="118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025C3B" w:rsidRPr="009D0DB9" w:rsidTr="001C55B1">
        <w:trPr>
          <w:jc w:val="center"/>
        </w:trPr>
        <w:tc>
          <w:tcPr>
            <w:tcW w:w="118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025C3B" w:rsidRPr="00131900" w:rsidRDefault="00025C3B" w:rsidP="00025C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025C3B" w:rsidRPr="009D0DB9" w:rsidTr="001C55B1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025C3B" w:rsidRPr="00131900" w:rsidRDefault="00025C3B" w:rsidP="001C55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025C3B" w:rsidRPr="00131900" w:rsidRDefault="00025C3B" w:rsidP="00025C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025C3B" w:rsidRPr="00131900" w:rsidRDefault="00025C3B" w:rsidP="00025C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025C3B" w:rsidRDefault="00025C3B" w:rsidP="00025C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F801ED" w:rsidRDefault="00F801ED" w:rsidP="00FC3917">
      <w:pPr>
        <w:pStyle w:val="RecNo"/>
        <w:spacing w:before="0"/>
        <w:rPr>
          <w:szCs w:val="26"/>
          <w:lang w:val="ru-RU"/>
        </w:rPr>
        <w:sectPr w:rsidR="00F801ED" w:rsidSect="00F801ED">
          <w:headerReference w:type="even" r:id="rId11"/>
          <w:headerReference w:type="default" r:id="rId12"/>
          <w:type w:val="continuous"/>
          <w:pgSz w:w="11907" w:h="16834" w:code="9"/>
          <w:pgMar w:top="1418" w:right="1134" w:bottom="1134" w:left="1134" w:header="720" w:footer="482" w:gutter="0"/>
          <w:pgNumType w:fmt="lowerRoman" w:start="2"/>
          <w:cols w:space="720"/>
          <w:docGrid w:linePitch="299"/>
        </w:sectPr>
      </w:pPr>
      <w:bookmarkStart w:id="0" w:name="irecnoe"/>
      <w:bookmarkEnd w:id="0"/>
    </w:p>
    <w:p w:rsidR="003B33D5" w:rsidRPr="002C476B" w:rsidRDefault="00FC3917" w:rsidP="009D0DB9">
      <w:pPr>
        <w:pStyle w:val="RecNo"/>
        <w:spacing w:before="0"/>
        <w:rPr>
          <w:lang w:val="ru-RU"/>
        </w:rPr>
      </w:pPr>
      <w:r w:rsidRPr="009D0DB9">
        <w:lastRenderedPageBreak/>
        <w:t>РЕКОМЕНДАЦИЯ</w:t>
      </w:r>
      <w:r w:rsidR="003B33D5" w:rsidRPr="002C476B">
        <w:rPr>
          <w:lang w:val="ru-RU"/>
        </w:rPr>
        <w:t xml:space="preserve">  </w:t>
      </w:r>
      <w:r w:rsidRPr="002C476B">
        <w:rPr>
          <w:rStyle w:val="href"/>
          <w:szCs w:val="26"/>
          <w:lang w:val="ru-RU"/>
        </w:rPr>
        <w:t>МСЭ</w:t>
      </w:r>
      <w:r w:rsidR="003B33D5" w:rsidRPr="002C476B">
        <w:rPr>
          <w:rStyle w:val="href"/>
          <w:szCs w:val="26"/>
          <w:lang w:val="ru-RU"/>
        </w:rPr>
        <w:t>-</w:t>
      </w:r>
      <w:r w:rsidR="003B33D5" w:rsidRPr="002C476B">
        <w:rPr>
          <w:rStyle w:val="href"/>
          <w:szCs w:val="26"/>
          <w:lang w:val="en-US"/>
        </w:rPr>
        <w:t>R</w:t>
      </w:r>
      <w:r w:rsidR="003B33D5" w:rsidRPr="002C476B">
        <w:rPr>
          <w:rStyle w:val="href"/>
          <w:szCs w:val="26"/>
          <w:lang w:val="ru-RU"/>
        </w:rPr>
        <w:t xml:space="preserve">  </w:t>
      </w:r>
      <w:r w:rsidR="003B33D5" w:rsidRPr="002C476B">
        <w:rPr>
          <w:rStyle w:val="href"/>
          <w:szCs w:val="26"/>
          <w:lang w:val="en-US"/>
        </w:rPr>
        <w:t>F</w:t>
      </w:r>
      <w:r w:rsidR="003B33D5" w:rsidRPr="002C476B">
        <w:rPr>
          <w:rStyle w:val="href"/>
          <w:szCs w:val="26"/>
          <w:lang w:val="ru-RU"/>
        </w:rPr>
        <w:t>.1570-2</w:t>
      </w:r>
      <w:r w:rsidR="001660E0" w:rsidRPr="00611C16">
        <w:rPr>
          <w:rStyle w:val="FootnoteReference"/>
          <w:sz w:val="16"/>
          <w:szCs w:val="16"/>
          <w:lang w:val="ru-RU"/>
        </w:rPr>
        <w:footnoteReference w:customMarkFollows="1" w:id="1"/>
        <w:t>*</w:t>
      </w:r>
    </w:p>
    <w:p w:rsidR="00934ED7" w:rsidRDefault="00D648C0" w:rsidP="009D0DB9">
      <w:pPr>
        <w:pStyle w:val="Rectitle"/>
        <w:rPr>
          <w:lang w:val="en-US"/>
        </w:rPr>
      </w:pPr>
      <w:r w:rsidRPr="002C476B">
        <w:rPr>
          <w:lang w:val="ru-RU"/>
        </w:rPr>
        <w:t>Влияние передач</w:t>
      </w:r>
      <w:r w:rsidR="00CD54E1" w:rsidRPr="002C476B">
        <w:rPr>
          <w:lang w:val="ru-RU"/>
        </w:rPr>
        <w:t>и</w:t>
      </w:r>
      <w:r w:rsidRPr="002C476B">
        <w:rPr>
          <w:lang w:val="ru-RU"/>
        </w:rPr>
        <w:t xml:space="preserve"> </w:t>
      </w:r>
      <w:r w:rsidR="00CD54E1" w:rsidRPr="002C476B">
        <w:rPr>
          <w:lang w:val="ru-RU"/>
        </w:rPr>
        <w:t>на</w:t>
      </w:r>
      <w:r w:rsidRPr="002C476B">
        <w:rPr>
          <w:lang w:val="ru-RU"/>
        </w:rPr>
        <w:t xml:space="preserve"> линии вверх </w:t>
      </w:r>
      <w:r w:rsidR="000E4609">
        <w:rPr>
          <w:lang w:val="ru-RU"/>
        </w:rPr>
        <w:t>в</w:t>
      </w:r>
      <w:r w:rsidRPr="002C476B">
        <w:rPr>
          <w:lang w:val="ru-RU"/>
        </w:rPr>
        <w:t xml:space="preserve"> фиксированной служб</w:t>
      </w:r>
      <w:r w:rsidR="000E4609">
        <w:rPr>
          <w:lang w:val="ru-RU"/>
        </w:rPr>
        <w:t xml:space="preserve">е </w:t>
      </w:r>
      <w:r w:rsidR="00801E0A">
        <w:rPr>
          <w:lang w:val="ru-RU"/>
        </w:rPr>
        <w:br/>
      </w:r>
      <w:r w:rsidR="000E4609">
        <w:rPr>
          <w:lang w:val="ru-RU"/>
        </w:rPr>
        <w:t>с</w:t>
      </w:r>
      <w:r w:rsidRPr="002C476B">
        <w:rPr>
          <w:lang w:val="ru-RU"/>
        </w:rPr>
        <w:t xml:space="preserve"> использ</w:t>
      </w:r>
      <w:r w:rsidR="000E4609">
        <w:rPr>
          <w:lang w:val="ru-RU"/>
        </w:rPr>
        <w:t>ованием</w:t>
      </w:r>
      <w:r w:rsidRPr="002C476B">
        <w:rPr>
          <w:lang w:val="ru-RU"/>
        </w:rPr>
        <w:t xml:space="preserve"> станци</w:t>
      </w:r>
      <w:r w:rsidR="000E4609">
        <w:rPr>
          <w:lang w:val="ru-RU"/>
        </w:rPr>
        <w:t>й на высотных платформах</w:t>
      </w:r>
      <w:r w:rsidRPr="002C476B">
        <w:rPr>
          <w:lang w:val="ru-RU"/>
        </w:rPr>
        <w:t xml:space="preserve"> на спутниковую службу </w:t>
      </w:r>
      <w:r w:rsidR="00801E0A">
        <w:rPr>
          <w:lang w:val="ru-RU"/>
        </w:rPr>
        <w:br/>
      </w:r>
      <w:r w:rsidRPr="002C476B">
        <w:rPr>
          <w:lang w:val="ru-RU"/>
        </w:rPr>
        <w:t xml:space="preserve">исследования Земли (пассивную) в полосе частот 31,3–31,8 </w:t>
      </w:r>
      <w:r w:rsidRPr="009D0DB9">
        <w:t>ГГц</w:t>
      </w:r>
      <w:r w:rsidRPr="002C476B">
        <w:rPr>
          <w:rFonts w:hint="eastAsia"/>
          <w:lang w:val="ru-RU"/>
        </w:rPr>
        <w:t xml:space="preserve"> </w:t>
      </w:r>
    </w:p>
    <w:p w:rsidR="009D0DB9" w:rsidRDefault="009D0DB9" w:rsidP="009D0DB9">
      <w:pPr>
        <w:pStyle w:val="Recref"/>
        <w:jc w:val="right"/>
        <w:rPr>
          <w:lang w:val="en-US"/>
        </w:rPr>
      </w:pPr>
    </w:p>
    <w:p w:rsidR="009D0DB9" w:rsidRPr="009D0DB9" w:rsidRDefault="009D0DB9" w:rsidP="009D0DB9">
      <w:pPr>
        <w:pStyle w:val="Recdate"/>
        <w:rPr>
          <w:lang w:val="en-US"/>
        </w:rPr>
      </w:pPr>
    </w:p>
    <w:p w:rsidR="003B33D5" w:rsidRPr="005D75B0" w:rsidRDefault="003B33D5" w:rsidP="009D0DB9">
      <w:pPr>
        <w:pStyle w:val="Recdate"/>
        <w:rPr>
          <w:lang w:val="ru-RU"/>
        </w:rPr>
      </w:pPr>
      <w:r w:rsidRPr="005D75B0">
        <w:rPr>
          <w:lang w:val="ru-RU"/>
        </w:rPr>
        <w:t>(</w:t>
      </w:r>
      <w:r w:rsidRPr="009D0DB9">
        <w:t>2002</w:t>
      </w:r>
      <w:r w:rsidRPr="005D75B0">
        <w:rPr>
          <w:lang w:val="ru-RU"/>
        </w:rPr>
        <w:t>-2003</w:t>
      </w:r>
      <w:r w:rsidR="00CC5822" w:rsidRPr="005D75B0">
        <w:rPr>
          <w:lang w:val="ru-RU"/>
        </w:rPr>
        <w:t>-2010</w:t>
      </w:r>
      <w:r w:rsidRPr="005D75B0">
        <w:rPr>
          <w:lang w:val="ru-RU"/>
        </w:rPr>
        <w:t>)</w:t>
      </w:r>
    </w:p>
    <w:p w:rsidR="003B33D5" w:rsidRPr="005D75B0" w:rsidRDefault="00F7730B" w:rsidP="00611C16">
      <w:pPr>
        <w:pStyle w:val="HeadingSum"/>
        <w:rPr>
          <w:lang w:val="ru-RU"/>
        </w:rPr>
      </w:pPr>
      <w:r w:rsidRPr="002C476B">
        <w:rPr>
          <w:lang w:val="ru-RU"/>
        </w:rPr>
        <w:t>Сфера</w:t>
      </w:r>
      <w:r w:rsidRPr="005D75B0">
        <w:rPr>
          <w:lang w:val="ru-RU"/>
        </w:rPr>
        <w:t xml:space="preserve"> </w:t>
      </w:r>
      <w:r w:rsidRPr="002C2ABF">
        <w:rPr>
          <w:lang w:val="ru-RU"/>
        </w:rPr>
        <w:t>применения</w:t>
      </w:r>
    </w:p>
    <w:p w:rsidR="003B33D5" w:rsidRPr="00611C16" w:rsidRDefault="00833925" w:rsidP="009D0DB9">
      <w:pPr>
        <w:pStyle w:val="Summary"/>
      </w:pPr>
      <w:r w:rsidRPr="00611C16">
        <w:t xml:space="preserve">В настоящей Рекомендации представлены руководящие указания </w:t>
      </w:r>
      <w:r w:rsidR="00C53C40" w:rsidRPr="00611C16">
        <w:t>относительно метода оценки помех</w:t>
      </w:r>
      <w:r w:rsidR="00C46352" w:rsidRPr="00611C16">
        <w:t>, создаваемых</w:t>
      </w:r>
      <w:r w:rsidR="00C53C40" w:rsidRPr="00611C16">
        <w:t xml:space="preserve"> </w:t>
      </w:r>
      <w:r w:rsidR="00F70607" w:rsidRPr="00611C16">
        <w:t>линия</w:t>
      </w:r>
      <w:r w:rsidR="00ED7097" w:rsidRPr="00611C16">
        <w:t>ми</w:t>
      </w:r>
      <w:r w:rsidR="00F70607" w:rsidRPr="00611C16">
        <w:t xml:space="preserve"> вверх станций на высотных платформах</w:t>
      </w:r>
      <w:r w:rsidR="00CC5822" w:rsidRPr="00611C16">
        <w:t xml:space="preserve"> (</w:t>
      </w:r>
      <w:r w:rsidR="003B33D5" w:rsidRPr="00611C16">
        <w:rPr>
          <w:rFonts w:hint="eastAsia"/>
        </w:rPr>
        <w:t>HAPS</w:t>
      </w:r>
      <w:r w:rsidR="00CC5822" w:rsidRPr="00611C16">
        <w:t>)</w:t>
      </w:r>
      <w:r w:rsidR="00C40714" w:rsidRPr="00611C16">
        <w:t xml:space="preserve"> спутников</w:t>
      </w:r>
      <w:r w:rsidR="009918C0" w:rsidRPr="00611C16">
        <w:t>ой</w:t>
      </w:r>
      <w:r w:rsidR="00C40714" w:rsidRPr="00611C16">
        <w:t xml:space="preserve"> служб</w:t>
      </w:r>
      <w:r w:rsidR="009918C0" w:rsidRPr="00611C16">
        <w:t>е</w:t>
      </w:r>
      <w:r w:rsidR="00C40714" w:rsidRPr="00611C16">
        <w:t xml:space="preserve"> исследования Земли (ССИЗ) (пасс</w:t>
      </w:r>
      <w:r w:rsidR="00944516" w:rsidRPr="00611C16">
        <w:t>и</w:t>
      </w:r>
      <w:r w:rsidR="00C40714" w:rsidRPr="00611C16">
        <w:t>вн</w:t>
      </w:r>
      <w:r w:rsidR="009918C0" w:rsidRPr="00611C16">
        <w:t>ой</w:t>
      </w:r>
      <w:r w:rsidR="00C40714" w:rsidRPr="00611C16">
        <w:t xml:space="preserve">) </w:t>
      </w:r>
      <w:r w:rsidR="00C46352" w:rsidRPr="00611C16">
        <w:t>в полосе частот</w:t>
      </w:r>
      <w:r w:rsidR="003B33D5" w:rsidRPr="00611C16">
        <w:rPr>
          <w:rFonts w:hint="eastAsia"/>
        </w:rPr>
        <w:t xml:space="preserve"> 31</w:t>
      </w:r>
      <w:r w:rsidR="00C46352" w:rsidRPr="00611C16">
        <w:t>,</w:t>
      </w:r>
      <w:r w:rsidR="003B33D5" w:rsidRPr="00611C16">
        <w:rPr>
          <w:rFonts w:hint="eastAsia"/>
        </w:rPr>
        <w:t>3</w:t>
      </w:r>
      <w:r w:rsidR="00C46352" w:rsidRPr="00611C16">
        <w:t>–</w:t>
      </w:r>
      <w:r w:rsidR="003B33D5" w:rsidRPr="00611C16">
        <w:rPr>
          <w:rFonts w:hint="eastAsia"/>
        </w:rPr>
        <w:t>31</w:t>
      </w:r>
      <w:r w:rsidR="00C46352" w:rsidRPr="00611C16">
        <w:t>,</w:t>
      </w:r>
      <w:r w:rsidR="003B33D5" w:rsidRPr="00611C16">
        <w:rPr>
          <w:rFonts w:hint="eastAsia"/>
        </w:rPr>
        <w:t>8</w:t>
      </w:r>
      <w:r w:rsidR="00C46352" w:rsidRPr="00611C16">
        <w:t> ГГц</w:t>
      </w:r>
      <w:r w:rsidR="003B33D5" w:rsidRPr="00611C16">
        <w:t xml:space="preserve">. </w:t>
      </w:r>
      <w:r w:rsidR="001C1499" w:rsidRPr="00611C16">
        <w:t>В Приложении </w:t>
      </w:r>
      <w:r w:rsidR="003B33D5" w:rsidRPr="00611C16">
        <w:rPr>
          <w:rFonts w:hint="eastAsia"/>
        </w:rPr>
        <w:t>1</w:t>
      </w:r>
      <w:r w:rsidR="003B33D5" w:rsidRPr="00611C16">
        <w:t xml:space="preserve"> </w:t>
      </w:r>
      <w:r w:rsidR="004716EA" w:rsidRPr="00611C16">
        <w:t>приведены соображения,</w:t>
      </w:r>
      <w:r w:rsidR="0083013C" w:rsidRPr="00611C16">
        <w:t xml:space="preserve"> </w:t>
      </w:r>
      <w:r w:rsidR="004716EA" w:rsidRPr="00611C16">
        <w:t xml:space="preserve">касающиеся предела нежелательных излучений передатчика на входе </w:t>
      </w:r>
      <w:r w:rsidR="00841F5C" w:rsidRPr="00611C16">
        <w:t xml:space="preserve">антенны наземной станции </w:t>
      </w:r>
      <w:r w:rsidR="003B33D5" w:rsidRPr="00611C16">
        <w:t>HAPS</w:t>
      </w:r>
      <w:r w:rsidR="0083013C" w:rsidRPr="00611C16">
        <w:t xml:space="preserve"> с использованием типовых параметров системы</w:t>
      </w:r>
      <w:r w:rsidR="003B33D5" w:rsidRPr="00611C16">
        <w:rPr>
          <w:rFonts w:hint="eastAsia"/>
        </w:rPr>
        <w:t xml:space="preserve"> HAPS </w:t>
      </w:r>
      <w:r w:rsidR="0083013C" w:rsidRPr="00611C16">
        <w:t>в полосе</w:t>
      </w:r>
      <w:r w:rsidR="003B33D5" w:rsidRPr="00611C16">
        <w:rPr>
          <w:rFonts w:hint="eastAsia"/>
        </w:rPr>
        <w:t xml:space="preserve"> 31</w:t>
      </w:r>
      <w:r w:rsidR="0083013C" w:rsidRPr="00611C16">
        <w:t>–</w:t>
      </w:r>
      <w:r w:rsidR="003B33D5" w:rsidRPr="00611C16">
        <w:rPr>
          <w:rFonts w:hint="eastAsia"/>
        </w:rPr>
        <w:t>31</w:t>
      </w:r>
      <w:r w:rsidR="0083013C" w:rsidRPr="00611C16">
        <w:t>,</w:t>
      </w:r>
      <w:r w:rsidR="003B33D5" w:rsidRPr="00611C16">
        <w:rPr>
          <w:rFonts w:hint="eastAsia"/>
        </w:rPr>
        <w:t>3</w:t>
      </w:r>
      <w:r w:rsidR="00C46352" w:rsidRPr="00611C16">
        <w:rPr>
          <w:rFonts w:hint="eastAsia"/>
        </w:rPr>
        <w:t> ГГц</w:t>
      </w:r>
      <w:r w:rsidR="0083013C" w:rsidRPr="00611C16">
        <w:t>, указанных в Рекомендации МСЭ</w:t>
      </w:r>
      <w:r w:rsidR="00EE0F93" w:rsidRPr="00611C16">
        <w:noBreakHyphen/>
      </w:r>
      <w:r w:rsidR="003B33D5" w:rsidRPr="00611C16">
        <w:rPr>
          <w:rFonts w:hint="eastAsia"/>
        </w:rPr>
        <w:t xml:space="preserve">R F.1569. </w:t>
      </w:r>
    </w:p>
    <w:p w:rsidR="003B33D5" w:rsidRPr="005D75B0" w:rsidRDefault="00AC44E5" w:rsidP="003B33D5">
      <w:pPr>
        <w:pStyle w:val="Normalaftertitle"/>
        <w:rPr>
          <w:lang w:val="ru-RU" w:eastAsia="ja-JP"/>
        </w:rPr>
      </w:pPr>
      <w:r>
        <w:rPr>
          <w:lang w:val="ru-RU"/>
        </w:rPr>
        <w:t>Ассамблея</w:t>
      </w:r>
      <w:r w:rsidR="005A7224" w:rsidRPr="005D75B0">
        <w:rPr>
          <w:lang w:val="ru-RU"/>
        </w:rPr>
        <w:t xml:space="preserve"> </w:t>
      </w:r>
      <w:r w:rsidR="005A7224">
        <w:rPr>
          <w:lang w:val="ru-RU"/>
        </w:rPr>
        <w:t>радиосвязи</w:t>
      </w:r>
      <w:r w:rsidR="005A7224" w:rsidRPr="005D75B0">
        <w:rPr>
          <w:lang w:val="ru-RU"/>
        </w:rPr>
        <w:t xml:space="preserve"> </w:t>
      </w:r>
      <w:r w:rsidR="005A7224">
        <w:rPr>
          <w:lang w:val="ru-RU"/>
        </w:rPr>
        <w:t>МСЭ</w:t>
      </w:r>
      <w:r w:rsidR="003B33D5" w:rsidRPr="005D75B0">
        <w:rPr>
          <w:rFonts w:hint="eastAsia"/>
          <w:lang w:val="ru-RU"/>
        </w:rPr>
        <w:t>,</w:t>
      </w:r>
    </w:p>
    <w:p w:rsidR="003B33D5" w:rsidRPr="00612740" w:rsidRDefault="005A7224" w:rsidP="003B33D5">
      <w:pPr>
        <w:pStyle w:val="Call"/>
        <w:rPr>
          <w:i w:val="0"/>
          <w:iCs/>
          <w:lang w:val="ru-RU" w:eastAsia="ja-JP"/>
        </w:rPr>
      </w:pPr>
      <w:r>
        <w:rPr>
          <w:lang w:val="ru-RU"/>
        </w:rPr>
        <w:t>учитывая</w:t>
      </w:r>
      <w:r w:rsidRPr="00612740">
        <w:rPr>
          <w:i w:val="0"/>
          <w:iCs/>
          <w:lang w:val="ru-RU"/>
        </w:rPr>
        <w:t>,</w:t>
      </w:r>
    </w:p>
    <w:p w:rsidR="003B33D5" w:rsidRPr="00D55F3A" w:rsidRDefault="003B33D5" w:rsidP="00D55F3A">
      <w:pPr>
        <w:rPr>
          <w:lang w:val="ru-RU"/>
        </w:rPr>
      </w:pPr>
      <w:r>
        <w:rPr>
          <w:lang w:val="en-US"/>
        </w:rPr>
        <w:t>a</w:t>
      </w:r>
      <w:r w:rsidRPr="00D55F3A">
        <w:rPr>
          <w:lang w:val="ru-RU"/>
        </w:rPr>
        <w:t>)</w:t>
      </w:r>
      <w:r w:rsidRPr="00D55F3A">
        <w:rPr>
          <w:lang w:val="ru-RU"/>
        </w:rPr>
        <w:tab/>
      </w:r>
      <w:r w:rsidR="005A7224">
        <w:rPr>
          <w:lang w:val="ru-RU"/>
        </w:rPr>
        <w:t>что</w:t>
      </w:r>
      <w:r w:rsidR="005A7224" w:rsidRPr="00D55F3A">
        <w:rPr>
          <w:lang w:val="ru-RU"/>
        </w:rPr>
        <w:t xml:space="preserve"> </w:t>
      </w:r>
      <w:r w:rsidR="00D55F3A">
        <w:rPr>
          <w:lang w:val="ru-RU"/>
        </w:rPr>
        <w:t>разрабатываются</w:t>
      </w:r>
      <w:r w:rsidR="00D55F3A" w:rsidRPr="00D55F3A">
        <w:rPr>
          <w:lang w:val="ru-RU"/>
        </w:rPr>
        <w:t xml:space="preserve"> </w:t>
      </w:r>
      <w:r w:rsidR="00D55F3A">
        <w:rPr>
          <w:lang w:val="ru-RU"/>
        </w:rPr>
        <w:t>новые</w:t>
      </w:r>
      <w:r w:rsidR="00D55F3A" w:rsidRPr="00D55F3A">
        <w:rPr>
          <w:lang w:val="ru-RU"/>
        </w:rPr>
        <w:t xml:space="preserve"> </w:t>
      </w:r>
      <w:r w:rsidR="00D55F3A">
        <w:rPr>
          <w:lang w:val="ru-RU"/>
        </w:rPr>
        <w:t>технологии</w:t>
      </w:r>
      <w:r w:rsidR="00D55F3A" w:rsidRPr="00D55F3A">
        <w:rPr>
          <w:lang w:val="ru-RU"/>
        </w:rPr>
        <w:t xml:space="preserve">, </w:t>
      </w:r>
      <w:r w:rsidR="00D55F3A">
        <w:rPr>
          <w:lang w:val="ru-RU"/>
        </w:rPr>
        <w:t>в</w:t>
      </w:r>
      <w:r w:rsidR="00D55F3A" w:rsidRPr="00D55F3A">
        <w:rPr>
          <w:lang w:val="ru-RU"/>
        </w:rPr>
        <w:t xml:space="preserve"> </w:t>
      </w:r>
      <w:r w:rsidR="00D55F3A">
        <w:rPr>
          <w:lang w:val="ru-RU"/>
        </w:rPr>
        <w:t>которых</w:t>
      </w:r>
      <w:r w:rsidR="00D55F3A" w:rsidRPr="00D55F3A">
        <w:rPr>
          <w:lang w:val="ru-RU"/>
        </w:rPr>
        <w:t xml:space="preserve"> </w:t>
      </w:r>
      <w:r w:rsidR="00D55F3A">
        <w:rPr>
          <w:lang w:val="ru-RU"/>
        </w:rPr>
        <w:t>используются</w:t>
      </w:r>
      <w:r w:rsidR="00D55F3A" w:rsidRPr="00D55F3A">
        <w:rPr>
          <w:lang w:val="ru-RU"/>
        </w:rPr>
        <w:t xml:space="preserve"> </w:t>
      </w:r>
      <w:r w:rsidR="00D55F3A">
        <w:rPr>
          <w:lang w:val="ru-RU"/>
        </w:rPr>
        <w:t>станции</w:t>
      </w:r>
      <w:r w:rsidR="00D55F3A" w:rsidRPr="00D55F3A">
        <w:rPr>
          <w:lang w:val="ru-RU"/>
        </w:rPr>
        <w:t xml:space="preserve"> </w:t>
      </w:r>
      <w:r w:rsidR="00D55F3A">
        <w:rPr>
          <w:lang w:val="ru-RU"/>
        </w:rPr>
        <w:t>на</w:t>
      </w:r>
      <w:r w:rsidR="00D55F3A" w:rsidRPr="00D55F3A">
        <w:rPr>
          <w:lang w:val="ru-RU"/>
        </w:rPr>
        <w:t xml:space="preserve"> </w:t>
      </w:r>
      <w:r w:rsidR="00D55F3A">
        <w:rPr>
          <w:lang w:val="ru-RU"/>
        </w:rPr>
        <w:t>высотных</w:t>
      </w:r>
      <w:r w:rsidR="00D55F3A" w:rsidRPr="00D55F3A">
        <w:rPr>
          <w:lang w:val="ru-RU"/>
        </w:rPr>
        <w:t xml:space="preserve"> </w:t>
      </w:r>
      <w:r w:rsidR="00D55F3A">
        <w:rPr>
          <w:lang w:val="ru-RU"/>
        </w:rPr>
        <w:t>платформах</w:t>
      </w:r>
      <w:r w:rsidR="00D55F3A" w:rsidRPr="00D55F3A">
        <w:rPr>
          <w:lang w:val="ru-RU"/>
        </w:rPr>
        <w:t xml:space="preserve"> </w:t>
      </w:r>
      <w:r w:rsidRPr="00D55F3A">
        <w:rPr>
          <w:rFonts w:hint="eastAsia"/>
          <w:lang w:val="ru-RU"/>
        </w:rPr>
        <w:t>(</w:t>
      </w:r>
      <w:r>
        <w:rPr>
          <w:rFonts w:hint="eastAsia"/>
          <w:lang w:val="en-US"/>
        </w:rPr>
        <w:t>HAPS</w:t>
      </w:r>
      <w:r w:rsidRPr="00D55F3A">
        <w:rPr>
          <w:rFonts w:hint="eastAsia"/>
          <w:lang w:val="ru-RU"/>
        </w:rPr>
        <w:t xml:space="preserve">) </w:t>
      </w:r>
      <w:r w:rsidR="00D55F3A">
        <w:rPr>
          <w:lang w:val="ru-RU"/>
        </w:rPr>
        <w:t>в стратосфере</w:t>
      </w:r>
      <w:r w:rsidRPr="00D55F3A">
        <w:rPr>
          <w:rFonts w:hint="eastAsia"/>
          <w:lang w:val="ru-RU"/>
        </w:rPr>
        <w:t>;</w:t>
      </w:r>
    </w:p>
    <w:p w:rsidR="003B33D5" w:rsidRPr="005B0969" w:rsidRDefault="003B33D5" w:rsidP="00666B1D">
      <w:pPr>
        <w:rPr>
          <w:lang w:val="ru-RU" w:eastAsia="ja-JP"/>
        </w:rPr>
      </w:pPr>
      <w:r>
        <w:rPr>
          <w:rFonts w:hint="eastAsia"/>
          <w:lang w:val="en-US" w:eastAsia="ja-JP"/>
        </w:rPr>
        <w:t>b</w:t>
      </w:r>
      <w:r w:rsidRPr="005B0969">
        <w:rPr>
          <w:lang w:val="ru-RU"/>
        </w:rPr>
        <w:t>)</w:t>
      </w:r>
      <w:r w:rsidRPr="005B0969">
        <w:rPr>
          <w:lang w:val="ru-RU"/>
        </w:rPr>
        <w:tab/>
      </w:r>
      <w:r w:rsidR="00D55F3A">
        <w:rPr>
          <w:lang w:val="ru-RU"/>
        </w:rPr>
        <w:t>что</w:t>
      </w:r>
      <w:r w:rsidR="00D55F3A" w:rsidRPr="005B0969">
        <w:rPr>
          <w:lang w:val="ru-RU"/>
        </w:rPr>
        <w:t xml:space="preserve"> </w:t>
      </w:r>
      <w:r w:rsidR="00D55F3A">
        <w:rPr>
          <w:lang w:val="ru-RU"/>
        </w:rPr>
        <w:t>полоса</w:t>
      </w:r>
      <w:r w:rsidR="00D55F3A" w:rsidRPr="005B0969">
        <w:rPr>
          <w:lang w:val="ru-RU"/>
        </w:rPr>
        <w:t xml:space="preserve"> </w:t>
      </w:r>
      <w:r w:rsidRPr="005B0969">
        <w:rPr>
          <w:rFonts w:hint="eastAsia"/>
          <w:lang w:val="ru-RU"/>
        </w:rPr>
        <w:t>31</w:t>
      </w:r>
      <w:r w:rsidR="00D55F3A" w:rsidRPr="005B0969">
        <w:rPr>
          <w:lang w:val="ru-RU"/>
        </w:rPr>
        <w:t>,</w:t>
      </w:r>
      <w:r w:rsidRPr="005B0969">
        <w:rPr>
          <w:rFonts w:hint="eastAsia"/>
          <w:lang w:val="ru-RU"/>
        </w:rPr>
        <w:t>3</w:t>
      </w:r>
      <w:r w:rsidR="00D55F3A" w:rsidRPr="005B0969">
        <w:rPr>
          <w:lang w:val="ru-RU"/>
        </w:rPr>
        <w:t>–</w:t>
      </w:r>
      <w:r w:rsidRPr="005B0969">
        <w:rPr>
          <w:rFonts w:hint="eastAsia"/>
          <w:lang w:val="ru-RU"/>
        </w:rPr>
        <w:t>31</w:t>
      </w:r>
      <w:r w:rsidR="00D55F3A" w:rsidRPr="005B0969">
        <w:rPr>
          <w:lang w:val="ru-RU"/>
        </w:rPr>
        <w:t>,</w:t>
      </w:r>
      <w:r w:rsidRPr="005B0969">
        <w:rPr>
          <w:rFonts w:hint="eastAsia"/>
          <w:lang w:val="ru-RU"/>
        </w:rPr>
        <w:t>8</w:t>
      </w:r>
      <w:r w:rsidR="00C46352">
        <w:rPr>
          <w:rFonts w:hint="eastAsia"/>
          <w:lang w:val="en-US"/>
        </w:rPr>
        <w:t> </w:t>
      </w:r>
      <w:r w:rsidR="00C46352" w:rsidRPr="005B0969">
        <w:rPr>
          <w:rFonts w:hint="eastAsia"/>
          <w:lang w:val="ru-RU"/>
        </w:rPr>
        <w:t>ГГц</w:t>
      </w:r>
      <w:r w:rsidRPr="005B0969">
        <w:rPr>
          <w:rFonts w:hint="eastAsia"/>
          <w:lang w:val="ru-RU"/>
        </w:rPr>
        <w:t xml:space="preserve"> </w:t>
      </w:r>
      <w:r w:rsidR="00D55F3A">
        <w:rPr>
          <w:lang w:val="ru-RU"/>
        </w:rPr>
        <w:t>распределена</w:t>
      </w:r>
      <w:r w:rsidR="00D55F3A" w:rsidRPr="005B0969">
        <w:rPr>
          <w:lang w:val="ru-RU"/>
        </w:rPr>
        <w:t xml:space="preserve"> </w:t>
      </w:r>
      <w:r w:rsidR="00D55F3A">
        <w:rPr>
          <w:lang w:val="ru-RU"/>
        </w:rPr>
        <w:t>радиоастрономической</w:t>
      </w:r>
      <w:r w:rsidR="00D55F3A" w:rsidRPr="005B0969">
        <w:rPr>
          <w:lang w:val="ru-RU"/>
        </w:rPr>
        <w:t xml:space="preserve"> </w:t>
      </w:r>
      <w:r w:rsidR="00D55F3A">
        <w:rPr>
          <w:lang w:val="ru-RU"/>
        </w:rPr>
        <w:t>службе</w:t>
      </w:r>
      <w:r w:rsidR="00D55F3A" w:rsidRPr="005B0969">
        <w:rPr>
          <w:lang w:val="ru-RU"/>
        </w:rPr>
        <w:t xml:space="preserve">, </w:t>
      </w:r>
      <w:r w:rsidR="00D55F3A">
        <w:rPr>
          <w:lang w:val="ru-RU"/>
        </w:rPr>
        <w:t>спутниковой</w:t>
      </w:r>
      <w:r w:rsidR="00D55F3A" w:rsidRPr="005B0969">
        <w:rPr>
          <w:lang w:val="ru-RU"/>
        </w:rPr>
        <w:t xml:space="preserve"> </w:t>
      </w:r>
      <w:r w:rsidR="00D55F3A">
        <w:rPr>
          <w:lang w:val="ru-RU"/>
        </w:rPr>
        <w:t>службе</w:t>
      </w:r>
      <w:r w:rsidR="00D55F3A" w:rsidRPr="005B0969">
        <w:rPr>
          <w:lang w:val="ru-RU"/>
        </w:rPr>
        <w:t xml:space="preserve"> </w:t>
      </w:r>
      <w:r w:rsidR="00D55F3A">
        <w:rPr>
          <w:lang w:val="ru-RU"/>
        </w:rPr>
        <w:t>исследования</w:t>
      </w:r>
      <w:r w:rsidR="00D55F3A" w:rsidRPr="005B0969">
        <w:rPr>
          <w:lang w:val="ru-RU"/>
        </w:rPr>
        <w:t xml:space="preserve"> </w:t>
      </w:r>
      <w:r w:rsidR="00D55F3A">
        <w:rPr>
          <w:lang w:val="ru-RU"/>
        </w:rPr>
        <w:t>Земли</w:t>
      </w:r>
      <w:r w:rsidR="00D55F3A" w:rsidRPr="005B0969">
        <w:rPr>
          <w:lang w:val="ru-RU"/>
        </w:rPr>
        <w:t xml:space="preserve"> </w:t>
      </w:r>
      <w:r w:rsidRPr="005B0969">
        <w:rPr>
          <w:lang w:val="ru-RU"/>
        </w:rPr>
        <w:t>(</w:t>
      </w:r>
      <w:r w:rsidR="00CC18CD" w:rsidRPr="005B0969">
        <w:rPr>
          <w:rFonts w:hint="eastAsia"/>
          <w:lang w:val="ru-RU"/>
        </w:rPr>
        <w:t>ССИЗ</w:t>
      </w:r>
      <w:r w:rsidRPr="005B0969">
        <w:rPr>
          <w:lang w:val="ru-RU"/>
        </w:rPr>
        <w:t>)</w:t>
      </w:r>
      <w:r w:rsidRPr="005B0969">
        <w:rPr>
          <w:rFonts w:hint="eastAsia"/>
          <w:lang w:val="ru-RU"/>
        </w:rPr>
        <w:t xml:space="preserve"> (</w:t>
      </w:r>
      <w:r w:rsidR="00D55F3A">
        <w:rPr>
          <w:lang w:val="ru-RU"/>
        </w:rPr>
        <w:t>пассивно</w:t>
      </w:r>
      <w:r w:rsidR="005B0969">
        <w:rPr>
          <w:lang w:val="ru-RU"/>
        </w:rPr>
        <w:t>й</w:t>
      </w:r>
      <w:r w:rsidRPr="005B0969">
        <w:rPr>
          <w:rFonts w:hint="eastAsia"/>
          <w:lang w:val="ru-RU"/>
        </w:rPr>
        <w:t xml:space="preserve">) </w:t>
      </w:r>
      <w:r w:rsidR="005B0969">
        <w:rPr>
          <w:lang w:val="ru-RU"/>
        </w:rPr>
        <w:t>и</w:t>
      </w:r>
      <w:r w:rsidR="005B0969" w:rsidRPr="005B0969">
        <w:rPr>
          <w:lang w:val="ru-RU"/>
        </w:rPr>
        <w:t xml:space="preserve"> </w:t>
      </w:r>
      <w:r w:rsidR="005B0969">
        <w:rPr>
          <w:lang w:val="ru-RU"/>
        </w:rPr>
        <w:t>службе</w:t>
      </w:r>
      <w:r w:rsidR="005B0969" w:rsidRPr="005B0969">
        <w:rPr>
          <w:lang w:val="ru-RU"/>
        </w:rPr>
        <w:t xml:space="preserve"> </w:t>
      </w:r>
      <w:r w:rsidR="005B0969">
        <w:rPr>
          <w:lang w:val="ru-RU"/>
        </w:rPr>
        <w:t>космических</w:t>
      </w:r>
      <w:r w:rsidR="005B0969" w:rsidRPr="005B0969">
        <w:rPr>
          <w:lang w:val="ru-RU"/>
        </w:rPr>
        <w:t xml:space="preserve"> </w:t>
      </w:r>
      <w:r w:rsidR="005B0969">
        <w:rPr>
          <w:lang w:val="ru-RU"/>
        </w:rPr>
        <w:t>исследований</w:t>
      </w:r>
      <w:r w:rsidR="005B0969" w:rsidRPr="005B0969">
        <w:rPr>
          <w:lang w:val="ru-RU"/>
        </w:rPr>
        <w:t xml:space="preserve"> </w:t>
      </w:r>
      <w:r w:rsidRPr="005B0969">
        <w:rPr>
          <w:rFonts w:hint="eastAsia"/>
          <w:lang w:val="ru-RU"/>
        </w:rPr>
        <w:t>(</w:t>
      </w:r>
      <w:r w:rsidR="005B0969">
        <w:rPr>
          <w:lang w:val="ru-RU"/>
        </w:rPr>
        <w:t>пассивной</w:t>
      </w:r>
      <w:r w:rsidRPr="005B0969">
        <w:rPr>
          <w:rFonts w:hint="eastAsia"/>
          <w:lang w:val="ru-RU"/>
        </w:rPr>
        <w:t>)</w:t>
      </w:r>
      <w:r w:rsidR="00910E77">
        <w:rPr>
          <w:lang w:val="ru-RU"/>
        </w:rPr>
        <w:t xml:space="preserve"> и что необходимо надлежащим образом защищать эти службы от нежелательных излучений</w:t>
      </w:r>
      <w:r w:rsidR="00592280">
        <w:rPr>
          <w:lang w:val="ru-RU"/>
        </w:rPr>
        <w:t xml:space="preserve"> </w:t>
      </w:r>
      <w:r w:rsidR="00910E77">
        <w:rPr>
          <w:lang w:val="ru-RU"/>
        </w:rPr>
        <w:t>наземных станций</w:t>
      </w:r>
      <w:r w:rsidRPr="005B0969">
        <w:rPr>
          <w:rFonts w:hint="eastAsia"/>
          <w:lang w:val="ru-RU"/>
        </w:rPr>
        <w:t xml:space="preserve"> </w:t>
      </w:r>
      <w:r>
        <w:rPr>
          <w:rFonts w:hint="eastAsia"/>
          <w:lang w:val="en-US"/>
        </w:rPr>
        <w:t>HAPS</w:t>
      </w:r>
      <w:r w:rsidR="00910E77">
        <w:rPr>
          <w:lang w:val="ru-RU"/>
        </w:rPr>
        <w:t>, работающих в полосе</w:t>
      </w:r>
      <w:r w:rsidRPr="005B0969">
        <w:rPr>
          <w:rFonts w:hint="eastAsia"/>
          <w:lang w:val="ru-RU"/>
        </w:rPr>
        <w:t xml:space="preserve"> 31</w:t>
      </w:r>
      <w:r w:rsidR="00666B1D">
        <w:rPr>
          <w:lang w:val="ru-RU"/>
        </w:rPr>
        <w:t>–</w:t>
      </w:r>
      <w:r w:rsidRPr="005B0969">
        <w:rPr>
          <w:rFonts w:hint="eastAsia"/>
          <w:lang w:val="ru-RU"/>
        </w:rPr>
        <w:t>31</w:t>
      </w:r>
      <w:r w:rsidR="00910E77">
        <w:rPr>
          <w:lang w:val="ru-RU"/>
        </w:rPr>
        <w:t>,</w:t>
      </w:r>
      <w:r w:rsidRPr="005B0969">
        <w:rPr>
          <w:rFonts w:hint="eastAsia"/>
          <w:lang w:val="ru-RU"/>
        </w:rPr>
        <w:t>3</w:t>
      </w:r>
      <w:r w:rsidR="00C46352">
        <w:rPr>
          <w:lang w:val="en-US"/>
        </w:rPr>
        <w:t> </w:t>
      </w:r>
      <w:r w:rsidR="00C46352" w:rsidRPr="005B0969">
        <w:rPr>
          <w:lang w:val="ru-RU"/>
        </w:rPr>
        <w:t>ГГц</w:t>
      </w:r>
      <w:r w:rsidR="00910E77">
        <w:rPr>
          <w:lang w:val="ru-RU"/>
        </w:rPr>
        <w:t>, учитывая критерии помех, установленные в соответствующих Рекомендациях</w:t>
      </w:r>
      <w:r w:rsidR="00592280">
        <w:rPr>
          <w:lang w:val="ru-RU"/>
        </w:rPr>
        <w:t xml:space="preserve"> </w:t>
      </w:r>
      <w:r w:rsidR="00910E77">
        <w:rPr>
          <w:lang w:val="ru-RU"/>
        </w:rPr>
        <w:t>МСЭ</w:t>
      </w:r>
      <w:r w:rsidRPr="005B0969">
        <w:rPr>
          <w:rFonts w:hint="eastAsia"/>
          <w:lang w:val="ru-RU" w:eastAsia="ja-JP"/>
        </w:rPr>
        <w:t>-</w:t>
      </w:r>
      <w:r>
        <w:rPr>
          <w:rFonts w:hint="eastAsia"/>
          <w:lang w:val="en-US" w:eastAsia="ja-JP"/>
        </w:rPr>
        <w:t>R</w:t>
      </w:r>
      <w:r w:rsidRPr="005B0969">
        <w:rPr>
          <w:rFonts w:hint="eastAsia"/>
          <w:lang w:val="ru-RU"/>
        </w:rPr>
        <w:t>,</w:t>
      </w:r>
    </w:p>
    <w:p w:rsidR="003B33D5" w:rsidRPr="00612740" w:rsidRDefault="00592280" w:rsidP="003B33D5">
      <w:pPr>
        <w:pStyle w:val="Call"/>
        <w:rPr>
          <w:i w:val="0"/>
          <w:iCs/>
          <w:lang w:val="ru-RU" w:eastAsia="ja-JP"/>
        </w:rPr>
      </w:pPr>
      <w:r>
        <w:rPr>
          <w:lang w:val="ru-RU" w:eastAsia="ja-JP"/>
        </w:rPr>
        <w:t>признавая</w:t>
      </w:r>
      <w:r w:rsidRPr="00612740">
        <w:rPr>
          <w:i w:val="0"/>
          <w:iCs/>
          <w:lang w:val="ru-RU" w:eastAsia="ja-JP"/>
        </w:rPr>
        <w:t>,</w:t>
      </w:r>
    </w:p>
    <w:p w:rsidR="003B33D5" w:rsidRPr="00592280" w:rsidRDefault="003B33D5" w:rsidP="00612740">
      <w:pPr>
        <w:rPr>
          <w:lang w:val="ru-RU" w:eastAsia="ja-JP"/>
        </w:rPr>
      </w:pPr>
      <w:r>
        <w:rPr>
          <w:rFonts w:hint="eastAsia"/>
          <w:lang w:val="en-US" w:eastAsia="ja-JP"/>
        </w:rPr>
        <w:t>a</w:t>
      </w:r>
      <w:r w:rsidRPr="00592280">
        <w:rPr>
          <w:rFonts w:hint="eastAsia"/>
          <w:lang w:val="ru-RU" w:eastAsia="ja-JP"/>
        </w:rPr>
        <w:t>)</w:t>
      </w:r>
      <w:r w:rsidRPr="00592280">
        <w:rPr>
          <w:lang w:val="ru-RU" w:eastAsia="ja-JP"/>
        </w:rPr>
        <w:tab/>
      </w:r>
      <w:r w:rsidR="00592280">
        <w:rPr>
          <w:lang w:val="ru-RU" w:eastAsia="ja-JP"/>
        </w:rPr>
        <w:t>что</w:t>
      </w:r>
      <w:r w:rsidR="00592280" w:rsidRPr="00592280">
        <w:rPr>
          <w:lang w:val="ru-RU" w:eastAsia="ja-JP"/>
        </w:rPr>
        <w:t xml:space="preserve"> </w:t>
      </w:r>
      <w:r w:rsidR="00592280">
        <w:rPr>
          <w:lang w:val="ru-RU" w:eastAsia="ja-JP"/>
        </w:rPr>
        <w:t>полосы</w:t>
      </w:r>
      <w:r w:rsidRPr="00592280">
        <w:rPr>
          <w:rFonts w:hint="eastAsia"/>
          <w:lang w:val="ru-RU"/>
        </w:rPr>
        <w:t xml:space="preserve"> 27</w:t>
      </w:r>
      <w:r w:rsidR="00592280" w:rsidRPr="00592280">
        <w:rPr>
          <w:lang w:val="ru-RU"/>
        </w:rPr>
        <w:t>,</w:t>
      </w:r>
      <w:r w:rsidRPr="00592280">
        <w:rPr>
          <w:rFonts w:hint="eastAsia"/>
          <w:lang w:val="ru-RU" w:eastAsia="ja-JP"/>
        </w:rPr>
        <w:t>9</w:t>
      </w:r>
      <w:r w:rsidR="00666B1D">
        <w:rPr>
          <w:lang w:val="ru-RU"/>
        </w:rPr>
        <w:t>–</w:t>
      </w:r>
      <w:r w:rsidRPr="00592280">
        <w:rPr>
          <w:rFonts w:hint="eastAsia"/>
          <w:lang w:val="ru-RU"/>
        </w:rPr>
        <w:t>28</w:t>
      </w:r>
      <w:r w:rsidR="00592280" w:rsidRPr="00592280">
        <w:rPr>
          <w:lang w:val="ru-RU"/>
        </w:rPr>
        <w:t>,</w:t>
      </w:r>
      <w:r w:rsidRPr="00592280">
        <w:rPr>
          <w:rFonts w:hint="eastAsia"/>
          <w:lang w:val="ru-RU" w:eastAsia="ja-JP"/>
        </w:rPr>
        <w:t>2</w:t>
      </w:r>
      <w:r w:rsidR="00C46352">
        <w:rPr>
          <w:lang w:val="en-US"/>
        </w:rPr>
        <w:t> </w:t>
      </w:r>
      <w:r w:rsidR="00C46352" w:rsidRPr="00592280">
        <w:rPr>
          <w:lang w:val="ru-RU"/>
        </w:rPr>
        <w:t>ГГц</w:t>
      </w:r>
      <w:r w:rsidRPr="00592280">
        <w:rPr>
          <w:rFonts w:hint="eastAsia"/>
          <w:lang w:val="ru-RU"/>
        </w:rPr>
        <w:t xml:space="preserve"> </w:t>
      </w:r>
      <w:r w:rsidR="00592280">
        <w:rPr>
          <w:lang w:val="ru-RU"/>
        </w:rPr>
        <w:t>и</w:t>
      </w:r>
      <w:r w:rsidRPr="00592280">
        <w:rPr>
          <w:rFonts w:hint="eastAsia"/>
          <w:lang w:val="ru-RU"/>
        </w:rPr>
        <w:t xml:space="preserve"> 31</w:t>
      </w:r>
      <w:r w:rsidR="00592280" w:rsidRPr="00592280">
        <w:rPr>
          <w:lang w:val="ru-RU"/>
        </w:rPr>
        <w:t>–</w:t>
      </w:r>
      <w:r w:rsidRPr="00592280">
        <w:rPr>
          <w:rFonts w:hint="eastAsia"/>
          <w:lang w:val="ru-RU"/>
        </w:rPr>
        <w:t>31</w:t>
      </w:r>
      <w:r w:rsidR="00592280" w:rsidRPr="00592280">
        <w:rPr>
          <w:lang w:val="ru-RU"/>
        </w:rPr>
        <w:t>,</w:t>
      </w:r>
      <w:r w:rsidRPr="00592280">
        <w:rPr>
          <w:rFonts w:hint="eastAsia"/>
          <w:lang w:val="ru-RU"/>
        </w:rPr>
        <w:t>3</w:t>
      </w:r>
      <w:r w:rsidR="00C46352">
        <w:rPr>
          <w:rFonts w:hint="eastAsia"/>
          <w:lang w:val="en-US"/>
        </w:rPr>
        <w:t> </w:t>
      </w:r>
      <w:r w:rsidR="00C46352" w:rsidRPr="00592280">
        <w:rPr>
          <w:rFonts w:hint="eastAsia"/>
          <w:lang w:val="ru-RU"/>
        </w:rPr>
        <w:t>ГГц</w:t>
      </w:r>
      <w:r w:rsidRPr="00592280">
        <w:rPr>
          <w:rFonts w:hint="eastAsia"/>
          <w:lang w:val="ru-RU"/>
        </w:rPr>
        <w:t xml:space="preserve"> </w:t>
      </w:r>
      <w:r w:rsidR="00666B1D">
        <w:rPr>
          <w:lang w:val="ru-RU" w:eastAsia="ja-JP"/>
        </w:rPr>
        <w:t>в</w:t>
      </w:r>
      <w:r w:rsidR="00666B1D" w:rsidRPr="00592280">
        <w:rPr>
          <w:lang w:val="ru-RU" w:eastAsia="ja-JP"/>
        </w:rPr>
        <w:t xml:space="preserve"> </w:t>
      </w:r>
      <w:r w:rsidR="00666B1D">
        <w:rPr>
          <w:lang w:val="ru-RU" w:eastAsia="ja-JP"/>
        </w:rPr>
        <w:t>определенных</w:t>
      </w:r>
      <w:r w:rsidR="00666B1D" w:rsidRPr="00592280">
        <w:rPr>
          <w:lang w:val="ru-RU" w:eastAsia="ja-JP"/>
        </w:rPr>
        <w:t xml:space="preserve"> </w:t>
      </w:r>
      <w:r w:rsidR="00666B1D">
        <w:rPr>
          <w:lang w:val="ru-RU" w:eastAsia="ja-JP"/>
        </w:rPr>
        <w:t>странах</w:t>
      </w:r>
      <w:r w:rsidR="00666B1D" w:rsidRPr="00592280">
        <w:rPr>
          <w:lang w:val="ru-RU" w:eastAsia="ja-JP"/>
        </w:rPr>
        <w:t xml:space="preserve"> </w:t>
      </w:r>
      <w:r w:rsidR="00592280">
        <w:rPr>
          <w:lang w:val="ru-RU"/>
        </w:rPr>
        <w:t>могут</w:t>
      </w:r>
      <w:r w:rsidR="00592280" w:rsidRPr="00592280">
        <w:rPr>
          <w:lang w:val="ru-RU"/>
        </w:rPr>
        <w:t xml:space="preserve"> </w:t>
      </w:r>
      <w:r w:rsidR="00592280">
        <w:rPr>
          <w:lang w:val="ru-RU"/>
        </w:rPr>
        <w:t>также</w:t>
      </w:r>
      <w:r w:rsidR="00592280" w:rsidRPr="00592280">
        <w:rPr>
          <w:lang w:val="ru-RU"/>
        </w:rPr>
        <w:t xml:space="preserve"> </w:t>
      </w:r>
      <w:r w:rsidR="00592280">
        <w:rPr>
          <w:lang w:val="ru-RU"/>
        </w:rPr>
        <w:t>использоваться</w:t>
      </w:r>
      <w:r w:rsidR="00592280" w:rsidRPr="00592280">
        <w:rPr>
          <w:lang w:val="ru-RU"/>
        </w:rPr>
        <w:t xml:space="preserve"> </w:t>
      </w:r>
      <w:r w:rsidR="00592280">
        <w:rPr>
          <w:lang w:val="ru-RU"/>
        </w:rPr>
        <w:t>для</w:t>
      </w:r>
      <w:r w:rsidR="00592280" w:rsidRPr="00592280">
        <w:rPr>
          <w:lang w:val="ru-RU"/>
        </w:rPr>
        <w:t xml:space="preserve"> </w:t>
      </w:r>
      <w:r>
        <w:rPr>
          <w:rFonts w:hint="eastAsia"/>
          <w:color w:val="000000"/>
          <w:lang w:val="en-US" w:eastAsia="ja-JP"/>
        </w:rPr>
        <w:t>HAPS</w:t>
      </w:r>
      <w:r w:rsidRPr="00592280">
        <w:rPr>
          <w:rFonts w:hint="eastAsia"/>
          <w:lang w:val="ru-RU" w:eastAsia="ja-JP"/>
        </w:rPr>
        <w:t xml:space="preserve"> </w:t>
      </w:r>
      <w:r w:rsidR="00592280">
        <w:rPr>
          <w:lang w:val="ru-RU" w:eastAsia="ja-JP"/>
        </w:rPr>
        <w:t>в</w:t>
      </w:r>
      <w:r w:rsidR="00592280" w:rsidRPr="00592280">
        <w:rPr>
          <w:lang w:val="ru-RU" w:eastAsia="ja-JP"/>
        </w:rPr>
        <w:t xml:space="preserve"> </w:t>
      </w:r>
      <w:r w:rsidR="00592280">
        <w:rPr>
          <w:lang w:val="ru-RU" w:eastAsia="ja-JP"/>
        </w:rPr>
        <w:t>фиксированной</w:t>
      </w:r>
      <w:r w:rsidR="00592280" w:rsidRPr="00592280">
        <w:rPr>
          <w:lang w:val="ru-RU" w:eastAsia="ja-JP"/>
        </w:rPr>
        <w:t xml:space="preserve"> </w:t>
      </w:r>
      <w:r w:rsidR="00592280">
        <w:rPr>
          <w:lang w:val="ru-RU" w:eastAsia="ja-JP"/>
        </w:rPr>
        <w:t>службе</w:t>
      </w:r>
      <w:r w:rsidR="00592280" w:rsidRPr="00592280">
        <w:rPr>
          <w:lang w:val="ru-RU" w:eastAsia="ja-JP"/>
        </w:rPr>
        <w:t xml:space="preserve"> </w:t>
      </w:r>
      <w:r w:rsidR="00612740">
        <w:rPr>
          <w:lang w:val="ru-RU" w:eastAsia="ja-JP"/>
        </w:rPr>
        <w:t>при условии, что не будут создаваться помехи и обеспечиваться защита от них</w:t>
      </w:r>
      <w:r w:rsidRPr="00592280">
        <w:rPr>
          <w:rFonts w:hint="eastAsia"/>
          <w:lang w:val="ru-RU" w:eastAsia="ja-JP"/>
        </w:rPr>
        <w:t>,</w:t>
      </w:r>
    </w:p>
    <w:p w:rsidR="003B33D5" w:rsidRPr="00612740" w:rsidRDefault="00500E09" w:rsidP="003B33D5">
      <w:pPr>
        <w:pStyle w:val="Call"/>
        <w:rPr>
          <w:i w:val="0"/>
          <w:iCs/>
          <w:lang w:val="ru-RU"/>
        </w:rPr>
      </w:pPr>
      <w:r>
        <w:rPr>
          <w:lang w:val="ru-RU"/>
        </w:rPr>
        <w:t>рекомендует</w:t>
      </w:r>
      <w:r w:rsidRPr="00612740">
        <w:rPr>
          <w:i w:val="0"/>
          <w:iCs/>
          <w:lang w:val="ru-RU"/>
        </w:rPr>
        <w:t>,</w:t>
      </w:r>
    </w:p>
    <w:p w:rsidR="003B33D5" w:rsidRPr="007B640F" w:rsidRDefault="003B33D5" w:rsidP="009D0DB9">
      <w:pPr>
        <w:rPr>
          <w:lang w:val="ru-RU" w:eastAsia="ja-JP"/>
        </w:rPr>
      </w:pPr>
      <w:r w:rsidRPr="007B640F">
        <w:rPr>
          <w:b/>
          <w:bCs/>
          <w:lang w:val="ru-RU"/>
        </w:rPr>
        <w:t>1</w:t>
      </w:r>
      <w:r w:rsidRPr="007B640F">
        <w:rPr>
          <w:lang w:val="ru-RU"/>
        </w:rPr>
        <w:tab/>
      </w:r>
      <w:r w:rsidR="007B640F">
        <w:rPr>
          <w:lang w:val="ru-RU"/>
        </w:rPr>
        <w:t>что</w:t>
      </w:r>
      <w:r w:rsidR="007B640F" w:rsidRPr="007B640F">
        <w:rPr>
          <w:lang w:val="ru-RU"/>
        </w:rPr>
        <w:t xml:space="preserve"> </w:t>
      </w:r>
      <w:r w:rsidR="007B640F">
        <w:rPr>
          <w:lang w:val="ru-RU"/>
        </w:rPr>
        <w:t>для</w:t>
      </w:r>
      <w:r w:rsidR="007B640F" w:rsidRPr="007B640F">
        <w:rPr>
          <w:lang w:val="ru-RU"/>
        </w:rPr>
        <w:t xml:space="preserve"> </w:t>
      </w:r>
      <w:r w:rsidR="007B640F">
        <w:rPr>
          <w:lang w:val="ru-RU"/>
        </w:rPr>
        <w:t>определения</w:t>
      </w:r>
      <w:r w:rsidR="007B640F" w:rsidRPr="007B640F">
        <w:rPr>
          <w:lang w:val="ru-RU"/>
        </w:rPr>
        <w:t xml:space="preserve"> </w:t>
      </w:r>
      <w:r w:rsidR="007B640F">
        <w:rPr>
          <w:lang w:val="ru-RU"/>
        </w:rPr>
        <w:t>параметров</w:t>
      </w:r>
      <w:r w:rsidR="007B640F" w:rsidRPr="007B640F">
        <w:rPr>
          <w:lang w:val="ru-RU"/>
        </w:rPr>
        <w:t xml:space="preserve">, </w:t>
      </w:r>
      <w:r w:rsidR="00FF5EAB">
        <w:rPr>
          <w:lang w:val="ru-RU"/>
        </w:rPr>
        <w:t>относящихся к</w:t>
      </w:r>
      <w:r w:rsidRPr="007B640F">
        <w:rPr>
          <w:rFonts w:hint="eastAsia"/>
          <w:lang w:val="ru-RU"/>
        </w:rPr>
        <w:t xml:space="preserve"> </w:t>
      </w:r>
      <w:r w:rsidR="00CC18CD" w:rsidRPr="007B640F">
        <w:rPr>
          <w:rFonts w:hint="eastAsia"/>
          <w:lang w:val="ru-RU"/>
        </w:rPr>
        <w:t>ССИЗ</w:t>
      </w:r>
      <w:r w:rsidRPr="007B640F">
        <w:rPr>
          <w:rFonts w:hint="eastAsia"/>
          <w:lang w:val="ru-RU"/>
        </w:rPr>
        <w:t xml:space="preserve"> (</w:t>
      </w:r>
      <w:r w:rsidR="007B640F">
        <w:rPr>
          <w:lang w:val="ru-RU"/>
        </w:rPr>
        <w:t>пассивной</w:t>
      </w:r>
      <w:r w:rsidRPr="007B640F">
        <w:rPr>
          <w:rFonts w:hint="eastAsia"/>
          <w:lang w:val="ru-RU"/>
        </w:rPr>
        <w:t>)</w:t>
      </w:r>
      <w:r w:rsidR="007B640F" w:rsidRPr="007B640F">
        <w:rPr>
          <w:lang w:val="ru-RU"/>
        </w:rPr>
        <w:t xml:space="preserve">, </w:t>
      </w:r>
      <w:r w:rsidR="007B640F">
        <w:rPr>
          <w:lang w:val="ru-RU"/>
        </w:rPr>
        <w:t>в</w:t>
      </w:r>
      <w:r w:rsidR="007B640F" w:rsidRPr="007B640F">
        <w:rPr>
          <w:lang w:val="ru-RU"/>
        </w:rPr>
        <w:t xml:space="preserve"> </w:t>
      </w:r>
      <w:r w:rsidR="007B640F">
        <w:rPr>
          <w:lang w:val="ru-RU"/>
        </w:rPr>
        <w:t>целях</w:t>
      </w:r>
      <w:r w:rsidR="007B640F" w:rsidRPr="007B640F">
        <w:rPr>
          <w:lang w:val="ru-RU"/>
        </w:rPr>
        <w:t xml:space="preserve"> </w:t>
      </w:r>
      <w:r w:rsidR="007B640F">
        <w:rPr>
          <w:lang w:val="ru-RU"/>
        </w:rPr>
        <w:t>оценки</w:t>
      </w:r>
      <w:r w:rsidR="007B640F" w:rsidRPr="007B640F">
        <w:rPr>
          <w:lang w:val="ru-RU"/>
        </w:rPr>
        <w:t xml:space="preserve"> </w:t>
      </w:r>
      <w:r w:rsidR="007B640F">
        <w:rPr>
          <w:lang w:val="ru-RU"/>
        </w:rPr>
        <w:t>помех</w:t>
      </w:r>
      <w:r w:rsidR="007B640F" w:rsidRPr="007B640F">
        <w:rPr>
          <w:lang w:val="ru-RU"/>
        </w:rPr>
        <w:t xml:space="preserve">, </w:t>
      </w:r>
      <w:r w:rsidR="007B640F">
        <w:rPr>
          <w:lang w:val="ru-RU"/>
        </w:rPr>
        <w:t>создаваемых</w:t>
      </w:r>
      <w:r w:rsidR="007B640F" w:rsidRPr="007B640F">
        <w:rPr>
          <w:lang w:val="ru-RU"/>
        </w:rPr>
        <w:t xml:space="preserve"> </w:t>
      </w:r>
      <w:r w:rsidR="007B640F">
        <w:rPr>
          <w:lang w:val="ru-RU"/>
        </w:rPr>
        <w:t>лини</w:t>
      </w:r>
      <w:r w:rsidR="006B412C">
        <w:rPr>
          <w:lang w:val="ru-RU"/>
        </w:rPr>
        <w:t>ями</w:t>
      </w:r>
      <w:r w:rsidR="007B640F" w:rsidRPr="007B640F">
        <w:rPr>
          <w:lang w:val="ru-RU"/>
        </w:rPr>
        <w:t xml:space="preserve"> </w:t>
      </w:r>
      <w:r w:rsidR="007B640F">
        <w:rPr>
          <w:lang w:val="ru-RU"/>
        </w:rPr>
        <w:t>вверх</w:t>
      </w:r>
      <w:r w:rsidRPr="007B640F">
        <w:rPr>
          <w:rFonts w:hint="eastAsia"/>
          <w:lang w:val="ru-RU"/>
        </w:rPr>
        <w:t xml:space="preserve"> </w:t>
      </w:r>
      <w:r>
        <w:rPr>
          <w:rFonts w:hint="eastAsia"/>
          <w:lang w:val="en-US"/>
        </w:rPr>
        <w:t>HAPS</w:t>
      </w:r>
      <w:r w:rsidRPr="007B640F">
        <w:rPr>
          <w:rFonts w:hint="eastAsia"/>
          <w:lang w:val="ru-RU"/>
        </w:rPr>
        <w:t xml:space="preserve"> (</w:t>
      </w:r>
      <w:r w:rsidR="007B640F">
        <w:rPr>
          <w:lang w:val="ru-RU"/>
        </w:rPr>
        <w:t>направление</w:t>
      </w:r>
      <w:r w:rsidR="005D5976">
        <w:rPr>
          <w:lang w:val="ru-RU"/>
        </w:rPr>
        <w:t xml:space="preserve"> земля</w:t>
      </w:r>
      <w:r w:rsidR="009D0DB9" w:rsidRPr="009D0DB9">
        <w:rPr>
          <w:lang w:val="ru-RU"/>
        </w:rPr>
        <w:t>-</w:t>
      </w:r>
      <w:r w:rsidR="00F36C0A">
        <w:rPr>
          <w:lang w:val="ru-RU"/>
        </w:rPr>
        <w:t>дирижабль</w:t>
      </w:r>
      <w:r w:rsidRPr="007B640F">
        <w:rPr>
          <w:rFonts w:hint="eastAsia"/>
          <w:lang w:val="ru-RU"/>
        </w:rPr>
        <w:t xml:space="preserve">) </w:t>
      </w:r>
      <w:r w:rsidR="005E7E89">
        <w:rPr>
          <w:lang w:val="ru-RU"/>
        </w:rPr>
        <w:t>для</w:t>
      </w:r>
      <w:r w:rsidRPr="007B640F">
        <w:rPr>
          <w:rFonts w:hint="eastAsia"/>
          <w:lang w:val="ru-RU"/>
        </w:rPr>
        <w:t xml:space="preserve"> </w:t>
      </w:r>
      <w:r w:rsidR="00CC18CD" w:rsidRPr="007B640F">
        <w:rPr>
          <w:rFonts w:hint="eastAsia"/>
          <w:lang w:val="ru-RU"/>
        </w:rPr>
        <w:t>ССИЗ</w:t>
      </w:r>
      <w:r w:rsidRPr="007B640F">
        <w:rPr>
          <w:rFonts w:hint="eastAsia"/>
          <w:lang w:val="ru-RU"/>
        </w:rPr>
        <w:t xml:space="preserve"> (</w:t>
      </w:r>
      <w:r w:rsidR="003B5D1C">
        <w:rPr>
          <w:lang w:val="ru-RU"/>
        </w:rPr>
        <w:t>пассивн</w:t>
      </w:r>
      <w:r w:rsidR="005E7E89">
        <w:rPr>
          <w:lang w:val="ru-RU"/>
        </w:rPr>
        <w:t>ой</w:t>
      </w:r>
      <w:r w:rsidRPr="007B640F">
        <w:rPr>
          <w:rFonts w:hint="eastAsia"/>
          <w:lang w:val="ru-RU"/>
        </w:rPr>
        <w:t xml:space="preserve">) </w:t>
      </w:r>
      <w:r w:rsidR="003B5D1C">
        <w:rPr>
          <w:lang w:val="ru-RU"/>
        </w:rPr>
        <w:t xml:space="preserve">в полосе </w:t>
      </w:r>
      <w:r w:rsidRPr="007B640F">
        <w:rPr>
          <w:rFonts w:hint="eastAsia"/>
          <w:lang w:val="ru-RU" w:eastAsia="ja-JP"/>
        </w:rPr>
        <w:t>31</w:t>
      </w:r>
      <w:r w:rsidR="003B5D1C">
        <w:rPr>
          <w:lang w:val="ru-RU" w:eastAsia="ja-JP"/>
        </w:rPr>
        <w:t>,</w:t>
      </w:r>
      <w:r w:rsidRPr="007B640F">
        <w:rPr>
          <w:rFonts w:hint="eastAsia"/>
          <w:lang w:val="ru-RU" w:eastAsia="ja-JP"/>
        </w:rPr>
        <w:t>3</w:t>
      </w:r>
      <w:r w:rsidR="003B5D1C">
        <w:rPr>
          <w:lang w:val="ru-RU" w:eastAsia="ja-JP"/>
        </w:rPr>
        <w:t>–</w:t>
      </w:r>
      <w:r w:rsidRPr="007B640F">
        <w:rPr>
          <w:rFonts w:hint="eastAsia"/>
          <w:lang w:val="ru-RU" w:eastAsia="ja-JP"/>
        </w:rPr>
        <w:t>31</w:t>
      </w:r>
      <w:r w:rsidR="003B5D1C">
        <w:rPr>
          <w:lang w:val="ru-RU" w:eastAsia="ja-JP"/>
        </w:rPr>
        <w:t>,</w:t>
      </w:r>
      <w:r w:rsidRPr="007B640F">
        <w:rPr>
          <w:rFonts w:hint="eastAsia"/>
          <w:lang w:val="ru-RU" w:eastAsia="ja-JP"/>
        </w:rPr>
        <w:t>8</w:t>
      </w:r>
      <w:r w:rsidR="00C46352">
        <w:rPr>
          <w:rFonts w:hint="eastAsia"/>
          <w:lang w:val="en-US" w:eastAsia="ja-JP"/>
        </w:rPr>
        <w:t> </w:t>
      </w:r>
      <w:r w:rsidR="00C46352" w:rsidRPr="007B640F">
        <w:rPr>
          <w:rFonts w:hint="eastAsia"/>
          <w:lang w:val="ru-RU" w:eastAsia="ja-JP"/>
        </w:rPr>
        <w:t>ГГц</w:t>
      </w:r>
      <w:r w:rsidR="00A05895">
        <w:rPr>
          <w:lang w:val="ru-RU" w:eastAsia="ja-JP"/>
        </w:rPr>
        <w:t>,</w:t>
      </w:r>
      <w:r w:rsidR="00FF5EAB" w:rsidRPr="00FF5EAB">
        <w:rPr>
          <w:lang w:val="ru-RU"/>
        </w:rPr>
        <w:t xml:space="preserve"> </w:t>
      </w:r>
      <w:r w:rsidR="00FF5EAB">
        <w:rPr>
          <w:lang w:val="ru-RU"/>
        </w:rPr>
        <w:t>следует</w:t>
      </w:r>
      <w:r w:rsidR="00FF5EAB" w:rsidRPr="007B640F">
        <w:rPr>
          <w:lang w:val="ru-RU"/>
        </w:rPr>
        <w:t xml:space="preserve"> </w:t>
      </w:r>
      <w:r w:rsidR="00FF5EAB">
        <w:rPr>
          <w:lang w:val="ru-RU"/>
        </w:rPr>
        <w:t>использовать</w:t>
      </w:r>
      <w:r w:rsidR="00FF5EAB" w:rsidRPr="007B640F">
        <w:rPr>
          <w:lang w:val="ru-RU"/>
        </w:rPr>
        <w:t xml:space="preserve"> </w:t>
      </w:r>
      <w:r w:rsidR="00FF5EAB">
        <w:rPr>
          <w:lang w:val="ru-RU"/>
        </w:rPr>
        <w:t>раздел</w:t>
      </w:r>
      <w:r w:rsidR="00FF5EAB" w:rsidRPr="007B640F">
        <w:rPr>
          <w:lang w:val="en-US"/>
        </w:rPr>
        <w:t> </w:t>
      </w:r>
      <w:r w:rsidR="00FF5EAB" w:rsidRPr="007B640F">
        <w:rPr>
          <w:lang w:val="ru-RU"/>
        </w:rPr>
        <w:t xml:space="preserve">1 </w:t>
      </w:r>
      <w:r w:rsidR="00FF5EAB">
        <w:rPr>
          <w:lang w:val="ru-RU"/>
        </w:rPr>
        <w:t>Приложения</w:t>
      </w:r>
      <w:r w:rsidR="00FF5EAB" w:rsidRPr="007B640F">
        <w:rPr>
          <w:lang w:val="en-US"/>
        </w:rPr>
        <w:t> </w:t>
      </w:r>
      <w:r w:rsidR="00FF5EAB" w:rsidRPr="007B640F">
        <w:rPr>
          <w:rFonts w:hint="eastAsia"/>
          <w:lang w:val="ru-RU" w:eastAsia="ja-JP"/>
        </w:rPr>
        <w:t>1</w:t>
      </w:r>
      <w:r w:rsidRPr="007B640F">
        <w:rPr>
          <w:rFonts w:hint="eastAsia"/>
          <w:lang w:val="ru-RU"/>
        </w:rPr>
        <w:t>;</w:t>
      </w:r>
    </w:p>
    <w:p w:rsidR="003B33D5" w:rsidRPr="00A05895" w:rsidRDefault="003B33D5" w:rsidP="00471E99">
      <w:pPr>
        <w:rPr>
          <w:lang w:val="ru-RU" w:eastAsia="ja-JP"/>
        </w:rPr>
      </w:pPr>
      <w:r w:rsidRPr="002C141A">
        <w:rPr>
          <w:rFonts w:hint="eastAsia"/>
          <w:b/>
          <w:lang w:val="ru-RU" w:eastAsia="ja-JP"/>
        </w:rPr>
        <w:t>2</w:t>
      </w:r>
      <w:r w:rsidRPr="002C141A">
        <w:rPr>
          <w:lang w:val="ru-RU"/>
        </w:rPr>
        <w:tab/>
      </w:r>
      <w:r w:rsidR="00FF5EAB" w:rsidRPr="002C141A">
        <w:rPr>
          <w:lang w:val="ru-RU"/>
        </w:rPr>
        <w:t xml:space="preserve">что для </w:t>
      </w:r>
      <w:r w:rsidR="002C141A">
        <w:rPr>
          <w:lang w:val="ru-RU"/>
        </w:rPr>
        <w:t>определения типовых параметров, относящихся к системам НАР</w:t>
      </w:r>
      <w:r w:rsidR="002C141A">
        <w:rPr>
          <w:lang w:val="en-US"/>
        </w:rPr>
        <w:t>S</w:t>
      </w:r>
      <w:r w:rsidR="00471E99">
        <w:rPr>
          <w:lang w:val="ru-RU"/>
        </w:rPr>
        <w:t>, в целях</w:t>
      </w:r>
      <w:r w:rsidR="002C141A">
        <w:rPr>
          <w:lang w:val="ru-RU"/>
        </w:rPr>
        <w:t xml:space="preserve"> </w:t>
      </w:r>
      <w:r w:rsidR="00FF5EAB" w:rsidRPr="002C141A">
        <w:rPr>
          <w:lang w:val="ru-RU"/>
        </w:rPr>
        <w:t xml:space="preserve">оценки </w:t>
      </w:r>
      <w:r w:rsidR="00FF5EAB">
        <w:rPr>
          <w:lang w:val="ru-RU"/>
        </w:rPr>
        <w:t>воздействия</w:t>
      </w:r>
      <w:r w:rsidR="00FF5EAB" w:rsidRPr="002C141A">
        <w:rPr>
          <w:lang w:val="ru-RU"/>
        </w:rPr>
        <w:t xml:space="preserve"> </w:t>
      </w:r>
      <w:r w:rsidR="00FF5EAB">
        <w:rPr>
          <w:lang w:val="ru-RU"/>
        </w:rPr>
        <w:t>системы</w:t>
      </w:r>
      <w:r w:rsidR="00FF5EAB" w:rsidRPr="002C141A">
        <w:rPr>
          <w:rFonts w:hint="eastAsia"/>
          <w:lang w:val="ru-RU"/>
        </w:rPr>
        <w:t xml:space="preserve"> </w:t>
      </w:r>
      <w:r w:rsidR="00FF5EAB">
        <w:rPr>
          <w:rFonts w:hint="eastAsia"/>
          <w:lang w:val="en-US"/>
        </w:rPr>
        <w:t>HAPS</w:t>
      </w:r>
      <w:r w:rsidR="00FF5EAB" w:rsidRPr="002C141A">
        <w:rPr>
          <w:rFonts w:hint="eastAsia"/>
          <w:lang w:val="ru-RU"/>
        </w:rPr>
        <w:t xml:space="preserve"> </w:t>
      </w:r>
      <w:r w:rsidR="00FF5EAB">
        <w:rPr>
          <w:lang w:val="ru-RU"/>
        </w:rPr>
        <w:t>на</w:t>
      </w:r>
      <w:r w:rsidR="00FF5EAB" w:rsidRPr="002C141A">
        <w:rPr>
          <w:rFonts w:hint="eastAsia"/>
          <w:lang w:val="ru-RU"/>
        </w:rPr>
        <w:t xml:space="preserve"> ССИЗ</w:t>
      </w:r>
      <w:r w:rsidR="00FF5EAB" w:rsidRPr="002C141A">
        <w:rPr>
          <w:rFonts w:hint="eastAsia"/>
          <w:lang w:val="ru-RU" w:eastAsia="ja-JP"/>
        </w:rPr>
        <w:t xml:space="preserve"> (</w:t>
      </w:r>
      <w:r w:rsidR="00FF5EAB">
        <w:rPr>
          <w:lang w:val="ru-RU" w:eastAsia="ja-JP"/>
        </w:rPr>
        <w:t>пассивную</w:t>
      </w:r>
      <w:r w:rsidR="00FF5EAB" w:rsidRPr="002C141A">
        <w:rPr>
          <w:rFonts w:hint="eastAsia"/>
          <w:lang w:val="ru-RU" w:eastAsia="ja-JP"/>
        </w:rPr>
        <w:t>)</w:t>
      </w:r>
      <w:r w:rsidR="00FF5EAB" w:rsidRPr="002C141A">
        <w:rPr>
          <w:rFonts w:hint="eastAsia"/>
          <w:lang w:val="ru-RU"/>
        </w:rPr>
        <w:t xml:space="preserve"> </w:t>
      </w:r>
      <w:r w:rsidR="00FF5EAB">
        <w:rPr>
          <w:lang w:val="ru-RU"/>
        </w:rPr>
        <w:t>в</w:t>
      </w:r>
      <w:r w:rsidR="00FF5EAB" w:rsidRPr="002C141A">
        <w:rPr>
          <w:lang w:val="ru-RU"/>
        </w:rPr>
        <w:t xml:space="preserve"> </w:t>
      </w:r>
      <w:r w:rsidR="00FF5EAB">
        <w:rPr>
          <w:lang w:val="ru-RU"/>
        </w:rPr>
        <w:t>полосе</w:t>
      </w:r>
      <w:r w:rsidR="00FF5EAB" w:rsidRPr="002C141A">
        <w:rPr>
          <w:rFonts w:hint="eastAsia"/>
          <w:lang w:val="ru-RU"/>
        </w:rPr>
        <w:t xml:space="preserve"> </w:t>
      </w:r>
      <w:r w:rsidR="00FF5EAB" w:rsidRPr="002C141A">
        <w:rPr>
          <w:rFonts w:hint="eastAsia"/>
          <w:lang w:val="ru-RU" w:eastAsia="ja-JP"/>
        </w:rPr>
        <w:t>31</w:t>
      </w:r>
      <w:r w:rsidR="00FF5EAB">
        <w:rPr>
          <w:rFonts w:hint="eastAsia"/>
          <w:lang w:val="en-US" w:eastAsia="ja-JP"/>
        </w:rPr>
        <w:t> </w:t>
      </w:r>
      <w:r w:rsidR="00FF5EAB" w:rsidRPr="002C141A">
        <w:rPr>
          <w:rFonts w:hint="eastAsia"/>
          <w:lang w:val="ru-RU" w:eastAsia="ja-JP"/>
        </w:rPr>
        <w:t>ГГц</w:t>
      </w:r>
      <w:r w:rsidR="002C141A">
        <w:rPr>
          <w:lang w:val="ru-RU" w:eastAsia="ja-JP"/>
        </w:rPr>
        <w:t xml:space="preserve"> следует использовать Рекомендацию МСЭ</w:t>
      </w:r>
      <w:r w:rsidRPr="00A05895">
        <w:rPr>
          <w:lang w:val="ru-RU"/>
        </w:rPr>
        <w:t>-</w:t>
      </w:r>
      <w:r>
        <w:rPr>
          <w:lang w:val="en-US"/>
        </w:rPr>
        <w:t>R</w:t>
      </w:r>
      <w:r w:rsidRPr="00A05895">
        <w:rPr>
          <w:lang w:val="ru-RU"/>
        </w:rPr>
        <w:t xml:space="preserve"> </w:t>
      </w:r>
      <w:r>
        <w:rPr>
          <w:lang w:val="en-US"/>
        </w:rPr>
        <w:t>F</w:t>
      </w:r>
      <w:r w:rsidRPr="00A05895">
        <w:rPr>
          <w:lang w:val="ru-RU"/>
        </w:rPr>
        <w:t>.1569</w:t>
      </w:r>
      <w:r w:rsidR="00471E99" w:rsidRPr="00A05895">
        <w:rPr>
          <w:lang w:val="ru-RU"/>
        </w:rPr>
        <w:t>;</w:t>
      </w:r>
    </w:p>
    <w:p w:rsidR="003B33D5" w:rsidRPr="00156866" w:rsidRDefault="003B33D5" w:rsidP="005E7E89">
      <w:pPr>
        <w:rPr>
          <w:lang w:val="ru-RU" w:eastAsia="ja-JP"/>
        </w:rPr>
      </w:pPr>
      <w:r w:rsidRPr="00156866">
        <w:rPr>
          <w:rFonts w:hint="eastAsia"/>
          <w:b/>
          <w:bCs/>
          <w:lang w:val="ru-RU" w:eastAsia="ja-JP"/>
        </w:rPr>
        <w:t>3</w:t>
      </w:r>
      <w:r w:rsidRPr="00156866">
        <w:rPr>
          <w:lang w:val="ru-RU"/>
        </w:rPr>
        <w:tab/>
      </w:r>
      <w:r w:rsidR="00471E99">
        <w:rPr>
          <w:lang w:val="ru-RU"/>
        </w:rPr>
        <w:t>что</w:t>
      </w:r>
      <w:r w:rsidR="00471E99" w:rsidRPr="00156866">
        <w:rPr>
          <w:lang w:val="ru-RU"/>
        </w:rPr>
        <w:t xml:space="preserve"> </w:t>
      </w:r>
      <w:r w:rsidR="00471E99">
        <w:rPr>
          <w:lang w:val="ru-RU"/>
        </w:rPr>
        <w:t>для</w:t>
      </w:r>
      <w:r w:rsidR="00471E99" w:rsidRPr="00156866">
        <w:rPr>
          <w:lang w:val="ru-RU"/>
        </w:rPr>
        <w:t xml:space="preserve"> </w:t>
      </w:r>
      <w:r w:rsidR="00156866">
        <w:rPr>
          <w:lang w:val="ru-RU"/>
        </w:rPr>
        <w:t>получения</w:t>
      </w:r>
      <w:r w:rsidR="00156866" w:rsidRPr="00156866">
        <w:rPr>
          <w:lang w:val="ru-RU"/>
        </w:rPr>
        <w:t xml:space="preserve"> </w:t>
      </w:r>
      <w:r w:rsidR="00156866">
        <w:rPr>
          <w:lang w:val="ru-RU"/>
        </w:rPr>
        <w:t>метода</w:t>
      </w:r>
      <w:r w:rsidR="00156866" w:rsidRPr="00156866">
        <w:rPr>
          <w:lang w:val="ru-RU"/>
        </w:rPr>
        <w:t xml:space="preserve"> </w:t>
      </w:r>
      <w:r w:rsidR="00471E99">
        <w:rPr>
          <w:lang w:val="ru-RU"/>
        </w:rPr>
        <w:t>оценки</w:t>
      </w:r>
      <w:r w:rsidR="00471E99" w:rsidRPr="00156866">
        <w:rPr>
          <w:lang w:val="ru-RU"/>
        </w:rPr>
        <w:t xml:space="preserve"> </w:t>
      </w:r>
      <w:r w:rsidR="00471E99">
        <w:rPr>
          <w:lang w:val="ru-RU"/>
        </w:rPr>
        <w:t>помех</w:t>
      </w:r>
      <w:r w:rsidR="006B412C">
        <w:rPr>
          <w:lang w:val="ru-RU"/>
        </w:rPr>
        <w:t>, создаваемых</w:t>
      </w:r>
      <w:r w:rsidR="00156866" w:rsidRPr="00156866">
        <w:rPr>
          <w:lang w:val="ru-RU"/>
        </w:rPr>
        <w:t xml:space="preserve"> </w:t>
      </w:r>
      <w:r w:rsidR="00156866">
        <w:rPr>
          <w:lang w:val="ru-RU"/>
        </w:rPr>
        <w:t>лини</w:t>
      </w:r>
      <w:r w:rsidR="006B412C">
        <w:rPr>
          <w:lang w:val="ru-RU"/>
        </w:rPr>
        <w:t>ями</w:t>
      </w:r>
      <w:r w:rsidR="00156866" w:rsidRPr="00156866">
        <w:rPr>
          <w:lang w:val="ru-RU"/>
        </w:rPr>
        <w:t xml:space="preserve"> </w:t>
      </w:r>
      <w:r w:rsidR="00156866">
        <w:rPr>
          <w:lang w:val="ru-RU"/>
        </w:rPr>
        <w:t>вверх</w:t>
      </w:r>
      <w:r w:rsidR="00156866" w:rsidRPr="00156866">
        <w:rPr>
          <w:lang w:val="ru-RU"/>
        </w:rPr>
        <w:t xml:space="preserve"> </w:t>
      </w:r>
      <w:r w:rsidR="00156866">
        <w:rPr>
          <w:lang w:val="en-US"/>
        </w:rPr>
        <w:t>HAPS</w:t>
      </w:r>
      <w:r w:rsidR="00156866">
        <w:rPr>
          <w:lang w:val="ru-RU"/>
        </w:rPr>
        <w:t xml:space="preserve"> </w:t>
      </w:r>
      <w:r w:rsidR="005E7E89">
        <w:rPr>
          <w:lang w:val="ru-RU"/>
        </w:rPr>
        <w:t>для</w:t>
      </w:r>
      <w:r w:rsidRPr="00156866">
        <w:rPr>
          <w:rFonts w:hint="eastAsia"/>
          <w:lang w:val="ru-RU"/>
        </w:rPr>
        <w:t xml:space="preserve"> </w:t>
      </w:r>
      <w:r w:rsidR="00CC18CD" w:rsidRPr="00156866">
        <w:rPr>
          <w:rFonts w:hint="eastAsia"/>
          <w:lang w:val="ru-RU"/>
        </w:rPr>
        <w:t>ССИЗ</w:t>
      </w:r>
      <w:r w:rsidRPr="00156866">
        <w:rPr>
          <w:rFonts w:hint="eastAsia"/>
          <w:lang w:val="ru-RU"/>
        </w:rPr>
        <w:t xml:space="preserve"> (</w:t>
      </w:r>
      <w:r w:rsidR="00156866">
        <w:rPr>
          <w:lang w:val="ru-RU"/>
        </w:rPr>
        <w:t>пассивн</w:t>
      </w:r>
      <w:r w:rsidR="005E7E89">
        <w:rPr>
          <w:lang w:val="ru-RU"/>
        </w:rPr>
        <w:t>ой</w:t>
      </w:r>
      <w:r w:rsidRPr="00156866">
        <w:rPr>
          <w:rFonts w:hint="eastAsia"/>
          <w:lang w:val="ru-RU"/>
        </w:rPr>
        <w:t xml:space="preserve">) </w:t>
      </w:r>
      <w:r w:rsidR="00CD0204">
        <w:rPr>
          <w:lang w:val="ru-RU"/>
        </w:rPr>
        <w:t xml:space="preserve">в полосе </w:t>
      </w:r>
      <w:r w:rsidRPr="00156866">
        <w:rPr>
          <w:rFonts w:hint="eastAsia"/>
          <w:lang w:val="ru-RU" w:eastAsia="ja-JP"/>
        </w:rPr>
        <w:t>31</w:t>
      </w:r>
      <w:r w:rsidR="00CD0204">
        <w:rPr>
          <w:lang w:val="ru-RU" w:eastAsia="ja-JP"/>
        </w:rPr>
        <w:t>,</w:t>
      </w:r>
      <w:r w:rsidRPr="00156866">
        <w:rPr>
          <w:rFonts w:hint="eastAsia"/>
          <w:lang w:val="ru-RU" w:eastAsia="ja-JP"/>
        </w:rPr>
        <w:t>3</w:t>
      </w:r>
      <w:r w:rsidR="00CD0204">
        <w:rPr>
          <w:lang w:val="ru-RU" w:eastAsia="ja-JP"/>
        </w:rPr>
        <w:t>–</w:t>
      </w:r>
      <w:r w:rsidRPr="00156866">
        <w:rPr>
          <w:rFonts w:hint="eastAsia"/>
          <w:lang w:val="ru-RU" w:eastAsia="ja-JP"/>
        </w:rPr>
        <w:t>31</w:t>
      </w:r>
      <w:r w:rsidR="00CD0204">
        <w:rPr>
          <w:lang w:val="ru-RU" w:eastAsia="ja-JP"/>
        </w:rPr>
        <w:t>,</w:t>
      </w:r>
      <w:r w:rsidRPr="00156866">
        <w:rPr>
          <w:rFonts w:hint="eastAsia"/>
          <w:lang w:val="ru-RU" w:eastAsia="ja-JP"/>
        </w:rPr>
        <w:t>8</w:t>
      </w:r>
      <w:r w:rsidR="00C46352">
        <w:rPr>
          <w:rFonts w:hint="eastAsia"/>
          <w:lang w:val="en-US" w:eastAsia="ja-JP"/>
        </w:rPr>
        <w:t> </w:t>
      </w:r>
      <w:r w:rsidR="00C46352" w:rsidRPr="00156866">
        <w:rPr>
          <w:rFonts w:hint="eastAsia"/>
          <w:lang w:val="ru-RU" w:eastAsia="ja-JP"/>
        </w:rPr>
        <w:t>ГГц</w:t>
      </w:r>
      <w:r w:rsidR="00412009">
        <w:rPr>
          <w:lang w:val="ru-RU" w:eastAsia="ja-JP"/>
        </w:rPr>
        <w:t>,</w:t>
      </w:r>
      <w:r w:rsidRPr="00156866">
        <w:rPr>
          <w:lang w:val="ru-RU" w:eastAsia="ja-JP"/>
        </w:rPr>
        <w:t xml:space="preserve"> </w:t>
      </w:r>
      <w:r w:rsidR="00CD0204">
        <w:rPr>
          <w:lang w:val="ru-RU" w:eastAsia="ja-JP"/>
        </w:rPr>
        <w:t>следует использовать раздел 2 Приложения 1</w:t>
      </w:r>
      <w:r w:rsidRPr="00156866">
        <w:rPr>
          <w:lang w:val="ru-RU" w:eastAsia="ja-JP"/>
        </w:rPr>
        <w:t>.</w:t>
      </w:r>
    </w:p>
    <w:p w:rsidR="003B33D5" w:rsidRPr="00CB5A89" w:rsidRDefault="00611C16" w:rsidP="009D0DB9">
      <w:pPr>
        <w:pStyle w:val="AnnexNoTitle"/>
        <w:spacing w:before="0"/>
        <w:rPr>
          <w:sz w:val="26"/>
          <w:szCs w:val="26"/>
          <w:lang w:val="ru-RU"/>
        </w:rPr>
      </w:pPr>
      <w:r>
        <w:rPr>
          <w:lang w:val="ru-RU"/>
        </w:rPr>
        <w:br w:type="page"/>
      </w:r>
      <w:r w:rsidR="00304B3A" w:rsidRPr="00CB5A89">
        <w:rPr>
          <w:sz w:val="26"/>
          <w:szCs w:val="26"/>
          <w:lang w:val="ru-RU"/>
        </w:rPr>
        <w:lastRenderedPageBreak/>
        <w:t>Приложение</w:t>
      </w:r>
      <w:r w:rsidR="003B33D5" w:rsidRPr="00CB5A89">
        <w:rPr>
          <w:rFonts w:hint="eastAsia"/>
          <w:sz w:val="26"/>
          <w:szCs w:val="26"/>
          <w:lang w:val="ru-RU" w:eastAsia="ja-JP"/>
        </w:rPr>
        <w:t xml:space="preserve"> 1</w:t>
      </w:r>
      <w:r w:rsidR="003B33D5" w:rsidRPr="00CB5A89">
        <w:rPr>
          <w:sz w:val="26"/>
          <w:szCs w:val="26"/>
          <w:lang w:val="ru-RU" w:eastAsia="ja-JP"/>
        </w:rPr>
        <w:br/>
      </w:r>
      <w:r w:rsidR="003B33D5" w:rsidRPr="00CB5A89">
        <w:rPr>
          <w:sz w:val="26"/>
          <w:szCs w:val="26"/>
          <w:lang w:val="ru-RU" w:eastAsia="ja-JP"/>
        </w:rPr>
        <w:br/>
      </w:r>
      <w:r w:rsidR="006B412C" w:rsidRPr="00CB5A89">
        <w:rPr>
          <w:sz w:val="26"/>
          <w:szCs w:val="26"/>
          <w:lang w:val="ru-RU"/>
        </w:rPr>
        <w:t xml:space="preserve">Влияние передачи на линии вверх </w:t>
      </w:r>
      <w:r w:rsidR="00412009" w:rsidRPr="00CB5A89">
        <w:rPr>
          <w:sz w:val="26"/>
          <w:szCs w:val="26"/>
          <w:lang w:val="ru-RU"/>
        </w:rPr>
        <w:t>в</w:t>
      </w:r>
      <w:r w:rsidR="006B412C" w:rsidRPr="00CB5A89">
        <w:rPr>
          <w:sz w:val="26"/>
          <w:szCs w:val="26"/>
          <w:lang w:val="ru-RU"/>
        </w:rPr>
        <w:t xml:space="preserve"> ФС</w:t>
      </w:r>
      <w:r w:rsidR="00412009" w:rsidRPr="00CB5A89">
        <w:rPr>
          <w:sz w:val="26"/>
          <w:szCs w:val="26"/>
          <w:lang w:val="ru-RU"/>
        </w:rPr>
        <w:t xml:space="preserve"> с использованием</w:t>
      </w:r>
      <w:r w:rsidR="00FD614B" w:rsidRPr="00CB5A89">
        <w:rPr>
          <w:sz w:val="26"/>
          <w:szCs w:val="26"/>
          <w:lang w:val="ru-RU"/>
        </w:rPr>
        <w:t xml:space="preserve"> </w:t>
      </w:r>
      <w:r w:rsidR="003B33D5" w:rsidRPr="00CB5A89">
        <w:rPr>
          <w:rFonts w:hint="eastAsia"/>
          <w:sz w:val="26"/>
          <w:szCs w:val="26"/>
          <w:lang w:val="en-US"/>
        </w:rPr>
        <w:t>HAPS</w:t>
      </w:r>
      <w:r w:rsidR="003B33D5" w:rsidRPr="00CB5A89">
        <w:rPr>
          <w:sz w:val="26"/>
          <w:szCs w:val="26"/>
          <w:lang w:val="ru-RU"/>
        </w:rPr>
        <w:br/>
      </w:r>
      <w:r w:rsidR="00FD614B" w:rsidRPr="00CB5A89">
        <w:rPr>
          <w:sz w:val="26"/>
          <w:szCs w:val="26"/>
          <w:lang w:val="ru-RU"/>
        </w:rPr>
        <w:t>на</w:t>
      </w:r>
      <w:r w:rsidR="003B33D5" w:rsidRPr="00CB5A89">
        <w:rPr>
          <w:rFonts w:hint="eastAsia"/>
          <w:sz w:val="26"/>
          <w:szCs w:val="26"/>
          <w:lang w:val="ru-RU"/>
        </w:rPr>
        <w:t xml:space="preserve"> </w:t>
      </w:r>
      <w:r w:rsidR="00CC18CD" w:rsidRPr="00CB5A89">
        <w:rPr>
          <w:sz w:val="26"/>
          <w:szCs w:val="26"/>
          <w:lang w:val="ru-RU"/>
        </w:rPr>
        <w:t>ССИЗ</w:t>
      </w:r>
      <w:r w:rsidR="003B33D5" w:rsidRPr="00CB5A89">
        <w:rPr>
          <w:sz w:val="26"/>
          <w:szCs w:val="26"/>
          <w:lang w:val="ru-RU"/>
        </w:rPr>
        <w:t xml:space="preserve"> </w:t>
      </w:r>
      <w:r w:rsidR="003B33D5" w:rsidRPr="00CB5A89">
        <w:rPr>
          <w:rFonts w:hint="eastAsia"/>
          <w:sz w:val="26"/>
          <w:szCs w:val="26"/>
          <w:lang w:val="ru-RU"/>
        </w:rPr>
        <w:t>(</w:t>
      </w:r>
      <w:r w:rsidR="00FD614B" w:rsidRPr="00CB5A89">
        <w:rPr>
          <w:sz w:val="26"/>
          <w:szCs w:val="26"/>
          <w:lang w:val="ru-RU"/>
        </w:rPr>
        <w:t>пассивную</w:t>
      </w:r>
      <w:r w:rsidR="003B33D5" w:rsidRPr="00CB5A89">
        <w:rPr>
          <w:rFonts w:hint="eastAsia"/>
          <w:sz w:val="26"/>
          <w:szCs w:val="26"/>
          <w:lang w:val="ru-RU"/>
        </w:rPr>
        <w:t>)</w:t>
      </w:r>
      <w:r w:rsidR="003B33D5" w:rsidRPr="00CB5A89">
        <w:rPr>
          <w:sz w:val="26"/>
          <w:szCs w:val="26"/>
          <w:lang w:val="ru-RU"/>
        </w:rPr>
        <w:t xml:space="preserve"> </w:t>
      </w:r>
      <w:r w:rsidR="00774105" w:rsidRPr="00CB5A89">
        <w:rPr>
          <w:sz w:val="26"/>
          <w:szCs w:val="26"/>
          <w:lang w:val="ru-RU"/>
        </w:rPr>
        <w:t>в полосе</w:t>
      </w:r>
      <w:r w:rsidR="003B33D5" w:rsidRPr="00CB5A89">
        <w:rPr>
          <w:rFonts w:hint="eastAsia"/>
          <w:sz w:val="26"/>
          <w:szCs w:val="26"/>
          <w:lang w:val="ru-RU"/>
        </w:rPr>
        <w:t xml:space="preserve"> 31</w:t>
      </w:r>
      <w:r w:rsidR="00774105" w:rsidRPr="00CB5A89">
        <w:rPr>
          <w:sz w:val="26"/>
          <w:szCs w:val="26"/>
          <w:lang w:val="ru-RU" w:eastAsia="ja-JP"/>
        </w:rPr>
        <w:t>,</w:t>
      </w:r>
      <w:r w:rsidR="003B33D5" w:rsidRPr="00CB5A89">
        <w:rPr>
          <w:rFonts w:hint="eastAsia"/>
          <w:sz w:val="26"/>
          <w:szCs w:val="26"/>
          <w:lang w:val="ru-RU" w:eastAsia="ja-JP"/>
        </w:rPr>
        <w:t>3</w:t>
      </w:r>
      <w:r w:rsidR="00774105" w:rsidRPr="00CB5A89">
        <w:rPr>
          <w:sz w:val="26"/>
          <w:szCs w:val="26"/>
          <w:lang w:val="ru-RU" w:eastAsia="ja-JP"/>
        </w:rPr>
        <w:t>–</w:t>
      </w:r>
      <w:r w:rsidR="003B33D5" w:rsidRPr="00CB5A89">
        <w:rPr>
          <w:rFonts w:hint="eastAsia"/>
          <w:sz w:val="26"/>
          <w:szCs w:val="26"/>
          <w:lang w:val="ru-RU" w:eastAsia="ja-JP"/>
        </w:rPr>
        <w:t>31</w:t>
      </w:r>
      <w:r w:rsidR="00774105" w:rsidRPr="00CB5A89">
        <w:rPr>
          <w:sz w:val="26"/>
          <w:szCs w:val="26"/>
          <w:lang w:val="ru-RU" w:eastAsia="ja-JP"/>
        </w:rPr>
        <w:t>,</w:t>
      </w:r>
      <w:r w:rsidR="003B33D5" w:rsidRPr="00CB5A89">
        <w:rPr>
          <w:rFonts w:hint="eastAsia"/>
          <w:sz w:val="26"/>
          <w:szCs w:val="26"/>
          <w:lang w:val="ru-RU" w:eastAsia="ja-JP"/>
        </w:rPr>
        <w:t>8</w:t>
      </w:r>
      <w:r w:rsidR="00FD614B" w:rsidRPr="00CB5A89">
        <w:rPr>
          <w:sz w:val="26"/>
          <w:szCs w:val="26"/>
          <w:lang w:val="ru-RU"/>
        </w:rPr>
        <w:t> </w:t>
      </w:r>
      <w:r w:rsidR="00774105" w:rsidRPr="00CB5A89">
        <w:rPr>
          <w:sz w:val="26"/>
          <w:szCs w:val="26"/>
          <w:lang w:val="ru-RU"/>
        </w:rPr>
        <w:t>ГГц</w:t>
      </w:r>
    </w:p>
    <w:p w:rsidR="009215A4" w:rsidRPr="00FD614B" w:rsidRDefault="009215A4" w:rsidP="00611C16">
      <w:pPr>
        <w:pStyle w:val="Heading1"/>
        <w:rPr>
          <w:lang w:val="ru-RU"/>
        </w:rPr>
      </w:pPr>
      <w:r w:rsidRPr="00FD614B">
        <w:rPr>
          <w:rFonts w:hint="eastAsia"/>
          <w:lang w:val="ru-RU"/>
        </w:rPr>
        <w:t>1</w:t>
      </w:r>
      <w:r w:rsidRPr="00FD614B">
        <w:rPr>
          <w:rFonts w:hint="eastAsia"/>
          <w:lang w:val="ru-RU"/>
        </w:rPr>
        <w:tab/>
      </w:r>
      <w:r w:rsidR="00FD614B" w:rsidRPr="002C2ABF">
        <w:rPr>
          <w:lang w:val="ru-RU"/>
        </w:rPr>
        <w:t>Параметры</w:t>
      </w:r>
      <w:r w:rsidR="00FD614B" w:rsidRPr="00FD614B">
        <w:rPr>
          <w:lang w:val="ru-RU"/>
        </w:rPr>
        <w:t xml:space="preserve"> </w:t>
      </w:r>
      <w:r w:rsidR="00CC18CD" w:rsidRPr="00FD614B">
        <w:rPr>
          <w:rFonts w:hint="eastAsia"/>
          <w:lang w:val="ru-RU"/>
        </w:rPr>
        <w:t>ССИЗ</w:t>
      </w:r>
      <w:r w:rsidRPr="00FD614B">
        <w:rPr>
          <w:rFonts w:hint="eastAsia"/>
          <w:lang w:val="ru-RU"/>
        </w:rPr>
        <w:t xml:space="preserve"> (</w:t>
      </w:r>
      <w:r w:rsidR="00FD614B">
        <w:rPr>
          <w:lang w:val="ru-RU"/>
        </w:rPr>
        <w:t>пассивной</w:t>
      </w:r>
      <w:r w:rsidRPr="00FD614B">
        <w:rPr>
          <w:rFonts w:hint="eastAsia"/>
          <w:lang w:val="ru-RU"/>
        </w:rPr>
        <w:t xml:space="preserve">) </w:t>
      </w:r>
      <w:r w:rsidR="00FD614B">
        <w:rPr>
          <w:lang w:val="ru-RU"/>
        </w:rPr>
        <w:t>и системы</w:t>
      </w:r>
      <w:r w:rsidRPr="00FD614B">
        <w:rPr>
          <w:rFonts w:hint="eastAsia"/>
          <w:lang w:val="ru-RU"/>
        </w:rPr>
        <w:t xml:space="preserve"> </w:t>
      </w:r>
      <w:r>
        <w:rPr>
          <w:rFonts w:hint="eastAsia"/>
          <w:lang w:val="en-US"/>
        </w:rPr>
        <w:t>HAPS</w:t>
      </w:r>
    </w:p>
    <w:p w:rsidR="009215A4" w:rsidRPr="00D96B16" w:rsidRDefault="004C6F47" w:rsidP="000A477A">
      <w:pPr>
        <w:rPr>
          <w:lang w:val="ru-RU"/>
        </w:rPr>
      </w:pPr>
      <w:r>
        <w:rPr>
          <w:lang w:val="ru-RU"/>
        </w:rPr>
        <w:t>В</w:t>
      </w:r>
      <w:r w:rsidRPr="004C6F47">
        <w:rPr>
          <w:lang w:val="ru-RU"/>
        </w:rPr>
        <w:t xml:space="preserve"> </w:t>
      </w:r>
      <w:r>
        <w:rPr>
          <w:lang w:val="ru-RU"/>
        </w:rPr>
        <w:t>таблице</w:t>
      </w:r>
      <w:r w:rsidRPr="004C6F47">
        <w:rPr>
          <w:lang w:val="en-US"/>
        </w:rPr>
        <w:t> </w:t>
      </w:r>
      <w:r w:rsidRPr="004C6F47">
        <w:rPr>
          <w:lang w:val="ru-RU"/>
        </w:rPr>
        <w:t xml:space="preserve">1 </w:t>
      </w:r>
      <w:r>
        <w:rPr>
          <w:lang w:val="ru-RU"/>
        </w:rPr>
        <w:t>приведены</w:t>
      </w:r>
      <w:r w:rsidRPr="004C6F47">
        <w:rPr>
          <w:lang w:val="ru-RU"/>
        </w:rPr>
        <w:t xml:space="preserve"> </w:t>
      </w:r>
      <w:r>
        <w:rPr>
          <w:lang w:val="ru-RU"/>
        </w:rPr>
        <w:t>параметры</w:t>
      </w:r>
      <w:r w:rsidRPr="004C6F47">
        <w:rPr>
          <w:lang w:val="ru-RU"/>
        </w:rPr>
        <w:t xml:space="preserve">, </w:t>
      </w:r>
      <w:r w:rsidR="002A365B">
        <w:rPr>
          <w:lang w:val="ru-RU"/>
        </w:rPr>
        <w:t>которые использовались</w:t>
      </w:r>
      <w:r w:rsidRPr="004C6F47">
        <w:rPr>
          <w:lang w:val="ru-RU"/>
        </w:rPr>
        <w:t xml:space="preserve"> </w:t>
      </w:r>
      <w:r>
        <w:rPr>
          <w:lang w:val="ru-RU"/>
        </w:rPr>
        <w:t>в</w:t>
      </w:r>
      <w:r w:rsidRPr="004C6F47">
        <w:rPr>
          <w:lang w:val="ru-RU"/>
        </w:rPr>
        <w:t xml:space="preserve"> </w:t>
      </w:r>
      <w:r w:rsidR="002A365B">
        <w:rPr>
          <w:lang w:val="ru-RU"/>
        </w:rPr>
        <w:t>настоящем</w:t>
      </w:r>
      <w:r w:rsidRPr="004C6F47">
        <w:rPr>
          <w:lang w:val="ru-RU"/>
        </w:rPr>
        <w:t xml:space="preserve"> </w:t>
      </w:r>
      <w:r>
        <w:rPr>
          <w:lang w:val="ru-RU"/>
        </w:rPr>
        <w:t>ис</w:t>
      </w:r>
      <w:r w:rsidR="00AE68CB">
        <w:rPr>
          <w:lang w:val="ru-RU"/>
        </w:rPr>
        <w:t>с</w:t>
      </w:r>
      <w:r>
        <w:rPr>
          <w:lang w:val="ru-RU"/>
        </w:rPr>
        <w:t>ледовании</w:t>
      </w:r>
      <w:r w:rsidR="002A365B" w:rsidRPr="002A365B">
        <w:rPr>
          <w:lang w:val="ru-RU"/>
        </w:rPr>
        <w:t xml:space="preserve"> </w:t>
      </w:r>
      <w:r w:rsidR="002A365B">
        <w:rPr>
          <w:lang w:val="ru-RU"/>
        </w:rPr>
        <w:t>для</w:t>
      </w:r>
      <w:r w:rsidR="002A365B" w:rsidRPr="004C6F47">
        <w:rPr>
          <w:lang w:val="ru-RU"/>
        </w:rPr>
        <w:t xml:space="preserve"> </w:t>
      </w:r>
      <w:r w:rsidR="002A365B">
        <w:rPr>
          <w:lang w:val="ru-RU"/>
        </w:rPr>
        <w:t>оценки</w:t>
      </w:r>
      <w:r w:rsidR="002A365B" w:rsidRPr="004C6F47">
        <w:rPr>
          <w:lang w:val="ru-RU"/>
        </w:rPr>
        <w:t xml:space="preserve"> </w:t>
      </w:r>
      <w:r w:rsidR="002A365B">
        <w:rPr>
          <w:lang w:val="ru-RU"/>
        </w:rPr>
        <w:t>помех</w:t>
      </w:r>
      <w:r w:rsidR="009215A4" w:rsidRPr="004C6F47">
        <w:rPr>
          <w:rFonts w:hint="eastAsia"/>
          <w:lang w:val="ru-RU"/>
        </w:rPr>
        <w:t>.</w:t>
      </w:r>
      <w:r>
        <w:rPr>
          <w:lang w:val="ru-RU"/>
        </w:rPr>
        <w:t xml:space="preserve"> Параметры</w:t>
      </w:r>
      <w:r w:rsidRPr="00777CA8">
        <w:rPr>
          <w:lang w:val="ru-RU"/>
        </w:rPr>
        <w:t xml:space="preserve">, </w:t>
      </w:r>
      <w:r>
        <w:rPr>
          <w:lang w:val="ru-RU"/>
        </w:rPr>
        <w:t>относящиеся</w:t>
      </w:r>
      <w:r w:rsidRPr="00777CA8">
        <w:rPr>
          <w:lang w:val="ru-RU"/>
        </w:rPr>
        <w:t xml:space="preserve"> </w:t>
      </w:r>
      <w:r>
        <w:rPr>
          <w:lang w:val="ru-RU"/>
        </w:rPr>
        <w:t>к</w:t>
      </w:r>
      <w:r w:rsidRPr="00777CA8">
        <w:rPr>
          <w:lang w:val="ru-RU"/>
        </w:rPr>
        <w:t xml:space="preserve"> </w:t>
      </w:r>
      <w:r w:rsidR="00CC18CD" w:rsidRPr="00777CA8">
        <w:rPr>
          <w:rFonts w:hint="eastAsia"/>
          <w:lang w:val="ru-RU"/>
        </w:rPr>
        <w:t>ССИЗ</w:t>
      </w:r>
      <w:r w:rsidR="009215A4" w:rsidRPr="00777CA8">
        <w:rPr>
          <w:rFonts w:hint="eastAsia"/>
          <w:lang w:val="ru-RU"/>
        </w:rPr>
        <w:t xml:space="preserve"> (</w:t>
      </w:r>
      <w:r w:rsidR="00AE68CB">
        <w:rPr>
          <w:lang w:val="ru-RU"/>
        </w:rPr>
        <w:t>пассивной</w:t>
      </w:r>
      <w:r w:rsidR="009215A4" w:rsidRPr="00777CA8">
        <w:rPr>
          <w:rFonts w:hint="eastAsia"/>
          <w:lang w:val="ru-RU"/>
        </w:rPr>
        <w:t>)</w:t>
      </w:r>
      <w:r w:rsidR="00AE68CB" w:rsidRPr="00777CA8">
        <w:rPr>
          <w:lang w:val="ru-RU"/>
        </w:rPr>
        <w:t>,</w:t>
      </w:r>
      <w:r w:rsidR="009215A4" w:rsidRPr="00777CA8">
        <w:rPr>
          <w:rFonts w:hint="eastAsia"/>
          <w:lang w:val="ru-RU"/>
        </w:rPr>
        <w:t xml:space="preserve"> </w:t>
      </w:r>
      <w:r w:rsidR="00AE68CB">
        <w:rPr>
          <w:lang w:val="ru-RU"/>
        </w:rPr>
        <w:t>соответствуют</w:t>
      </w:r>
      <w:r w:rsidR="00AE68CB" w:rsidRPr="00777CA8">
        <w:rPr>
          <w:lang w:val="ru-RU"/>
        </w:rPr>
        <w:t xml:space="preserve"> </w:t>
      </w:r>
      <w:r w:rsidR="00777CA8">
        <w:rPr>
          <w:lang w:val="ru-RU"/>
        </w:rPr>
        <w:t xml:space="preserve">пессимистическому </w:t>
      </w:r>
      <w:r w:rsidR="00E46B93">
        <w:rPr>
          <w:lang w:val="ru-RU"/>
        </w:rPr>
        <w:t>сценарию</w:t>
      </w:r>
      <w:r w:rsidR="00777CA8">
        <w:rPr>
          <w:lang w:val="ru-RU"/>
        </w:rPr>
        <w:t xml:space="preserve">, который в будущем может </w:t>
      </w:r>
      <w:r w:rsidR="00D96B16">
        <w:rPr>
          <w:lang w:val="ru-RU"/>
        </w:rPr>
        <w:t>использоваться в качестве</w:t>
      </w:r>
      <w:r w:rsidR="00777CA8">
        <w:rPr>
          <w:lang w:val="ru-RU"/>
        </w:rPr>
        <w:t xml:space="preserve"> наихудш</w:t>
      </w:r>
      <w:r w:rsidR="00D96B16">
        <w:rPr>
          <w:lang w:val="ru-RU"/>
        </w:rPr>
        <w:t>его</w:t>
      </w:r>
      <w:r w:rsidR="00777CA8">
        <w:rPr>
          <w:lang w:val="ru-RU"/>
        </w:rPr>
        <w:t xml:space="preserve"> случа</w:t>
      </w:r>
      <w:r w:rsidR="00D96B16">
        <w:rPr>
          <w:lang w:val="ru-RU"/>
        </w:rPr>
        <w:t>я</w:t>
      </w:r>
      <w:r w:rsidR="00777CA8">
        <w:rPr>
          <w:lang w:val="ru-RU"/>
        </w:rPr>
        <w:t xml:space="preserve">. </w:t>
      </w:r>
      <w:r w:rsidR="00D96B16">
        <w:rPr>
          <w:lang w:val="ru-RU"/>
        </w:rPr>
        <w:t>Основой</w:t>
      </w:r>
      <w:r w:rsidR="00D96B16" w:rsidRPr="00D96B16">
        <w:rPr>
          <w:lang w:val="ru-RU"/>
        </w:rPr>
        <w:t xml:space="preserve"> </w:t>
      </w:r>
      <w:r w:rsidR="00D96B16">
        <w:rPr>
          <w:lang w:val="ru-RU"/>
        </w:rPr>
        <w:t>параметров</w:t>
      </w:r>
      <w:r w:rsidR="00D96B16" w:rsidRPr="00D96B16">
        <w:rPr>
          <w:lang w:val="ru-RU"/>
        </w:rPr>
        <w:t xml:space="preserve">, </w:t>
      </w:r>
      <w:r w:rsidR="00D96B16">
        <w:rPr>
          <w:lang w:val="ru-RU"/>
        </w:rPr>
        <w:t>относящихся</w:t>
      </w:r>
      <w:r w:rsidR="00D96B16" w:rsidRPr="00D96B16">
        <w:rPr>
          <w:lang w:val="ru-RU"/>
        </w:rPr>
        <w:t xml:space="preserve"> </w:t>
      </w:r>
      <w:r w:rsidR="00D96B16">
        <w:rPr>
          <w:lang w:val="ru-RU"/>
        </w:rPr>
        <w:t>к</w:t>
      </w:r>
      <w:r w:rsidR="00D96B16" w:rsidRPr="00D96B16">
        <w:rPr>
          <w:lang w:val="ru-RU"/>
        </w:rPr>
        <w:t xml:space="preserve"> </w:t>
      </w:r>
      <w:r w:rsidR="00D96B16">
        <w:rPr>
          <w:lang w:val="ru-RU"/>
        </w:rPr>
        <w:t>системе</w:t>
      </w:r>
      <w:r w:rsidR="00D96B16" w:rsidRPr="00D96B16">
        <w:rPr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D96B16" w:rsidRPr="00D96B16">
        <w:rPr>
          <w:lang w:val="ru-RU"/>
        </w:rPr>
        <w:t xml:space="preserve">, </w:t>
      </w:r>
      <w:r w:rsidR="00D96B16">
        <w:rPr>
          <w:lang w:val="ru-RU"/>
        </w:rPr>
        <w:t>является</w:t>
      </w:r>
      <w:r w:rsidR="00D96B16" w:rsidRPr="00D96B16">
        <w:rPr>
          <w:lang w:val="ru-RU"/>
        </w:rPr>
        <w:t xml:space="preserve"> </w:t>
      </w:r>
      <w:r w:rsidR="00E46B93">
        <w:rPr>
          <w:lang w:val="ru-RU"/>
        </w:rPr>
        <w:t>Р</w:t>
      </w:r>
      <w:r w:rsidR="00D96B16">
        <w:rPr>
          <w:lang w:val="ru-RU"/>
        </w:rPr>
        <w:t>екомендация</w:t>
      </w:r>
      <w:r w:rsidR="00D96B16" w:rsidRPr="00D96B16">
        <w:rPr>
          <w:lang w:val="ru-RU"/>
        </w:rPr>
        <w:t xml:space="preserve"> </w:t>
      </w:r>
      <w:r w:rsidR="00D96B16">
        <w:rPr>
          <w:lang w:val="ru-RU"/>
        </w:rPr>
        <w:t>МСЭ</w:t>
      </w:r>
      <w:r w:rsidR="009215A4" w:rsidRPr="00D96B16">
        <w:rPr>
          <w:lang w:val="ru-RU"/>
        </w:rPr>
        <w:noBreakHyphen/>
      </w:r>
      <w:r w:rsidR="009215A4">
        <w:rPr>
          <w:lang w:val="en-US"/>
        </w:rPr>
        <w:t>R F</w:t>
      </w:r>
      <w:r w:rsidR="009215A4" w:rsidRPr="00D96B16">
        <w:rPr>
          <w:lang w:val="ru-RU"/>
        </w:rPr>
        <w:t>.1569</w:t>
      </w:r>
      <w:r w:rsidR="00D96B16" w:rsidRPr="00D96B16">
        <w:rPr>
          <w:lang w:val="ru-RU"/>
        </w:rPr>
        <w:t xml:space="preserve">, </w:t>
      </w:r>
      <w:r w:rsidR="00D96B16">
        <w:rPr>
          <w:lang w:val="ru-RU"/>
        </w:rPr>
        <w:t>в</w:t>
      </w:r>
      <w:r w:rsidR="00D96B16" w:rsidRPr="00D96B16">
        <w:rPr>
          <w:lang w:val="ru-RU"/>
        </w:rPr>
        <w:t xml:space="preserve"> </w:t>
      </w:r>
      <w:r w:rsidR="00D96B16">
        <w:rPr>
          <w:lang w:val="ru-RU"/>
        </w:rPr>
        <w:t>которой</w:t>
      </w:r>
      <w:r w:rsidR="00D96B16" w:rsidRPr="00D96B16">
        <w:rPr>
          <w:lang w:val="ru-RU"/>
        </w:rPr>
        <w:t xml:space="preserve"> </w:t>
      </w:r>
      <w:r w:rsidR="000A477A">
        <w:rPr>
          <w:lang w:val="ru-RU"/>
        </w:rPr>
        <w:t xml:space="preserve">предполагается, что при типовой </w:t>
      </w:r>
      <w:r w:rsidR="00307883">
        <w:rPr>
          <w:lang w:val="ru-RU"/>
        </w:rPr>
        <w:t>эксплуатаци</w:t>
      </w:r>
      <w:r w:rsidR="000A477A">
        <w:rPr>
          <w:lang w:val="ru-RU"/>
        </w:rPr>
        <w:t>и</w:t>
      </w:r>
      <w:r w:rsidR="00307883">
        <w:rPr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9215A4" w:rsidRPr="00D96B16">
        <w:rPr>
          <w:rFonts w:hint="eastAsia"/>
          <w:lang w:val="ru-RU"/>
        </w:rPr>
        <w:t xml:space="preserve"> </w:t>
      </w:r>
      <w:r w:rsidR="000A477A">
        <w:rPr>
          <w:lang w:val="ru-RU"/>
        </w:rPr>
        <w:t>учитывается</w:t>
      </w:r>
      <w:r w:rsidR="00307883">
        <w:rPr>
          <w:lang w:val="ru-RU"/>
        </w:rPr>
        <w:t xml:space="preserve"> совместно</w:t>
      </w:r>
      <w:r w:rsidR="000A477A">
        <w:rPr>
          <w:lang w:val="ru-RU"/>
        </w:rPr>
        <w:t>е использование</w:t>
      </w:r>
      <w:r w:rsidR="00307883">
        <w:rPr>
          <w:lang w:val="ru-RU"/>
        </w:rPr>
        <w:t xml:space="preserve"> частот с другими службами</w:t>
      </w:r>
      <w:r w:rsidR="009215A4" w:rsidRPr="00D96B16">
        <w:rPr>
          <w:rFonts w:hint="eastAsia"/>
          <w:lang w:val="ru-RU"/>
        </w:rPr>
        <w:t>.</w:t>
      </w:r>
    </w:p>
    <w:p w:rsidR="009215A4" w:rsidRPr="005D75B0" w:rsidRDefault="00307883" w:rsidP="009215A4">
      <w:pPr>
        <w:pStyle w:val="TableNo"/>
        <w:rPr>
          <w:lang w:val="ru-RU" w:eastAsia="ja-JP"/>
        </w:rPr>
      </w:pPr>
      <w:r>
        <w:rPr>
          <w:lang w:val="ru-RU"/>
        </w:rPr>
        <w:t>ТАБЛИЦА</w:t>
      </w:r>
      <w:r w:rsidR="009215A4" w:rsidRPr="005D75B0">
        <w:rPr>
          <w:lang w:val="ru-RU"/>
        </w:rPr>
        <w:t xml:space="preserve"> </w:t>
      </w:r>
      <w:r w:rsidR="009215A4" w:rsidRPr="005D75B0">
        <w:rPr>
          <w:rFonts w:hint="eastAsia"/>
          <w:lang w:val="ru-RU"/>
        </w:rPr>
        <w:t xml:space="preserve"> 1</w:t>
      </w:r>
    </w:p>
    <w:p w:rsidR="009215A4" w:rsidRPr="00307883" w:rsidRDefault="00307883" w:rsidP="00DA2296">
      <w:pPr>
        <w:pStyle w:val="Tabletitle"/>
        <w:rPr>
          <w:lang w:val="ru-RU"/>
        </w:rPr>
      </w:pPr>
      <w:r>
        <w:rPr>
          <w:lang w:val="ru-RU"/>
        </w:rPr>
        <w:t>Параметры</w:t>
      </w:r>
      <w:r w:rsidR="009215A4" w:rsidRPr="00307883">
        <w:rPr>
          <w:rFonts w:hint="eastAsia"/>
          <w:lang w:val="ru-RU"/>
        </w:rPr>
        <w:t xml:space="preserve"> </w:t>
      </w:r>
      <w:r w:rsidR="00CC18CD" w:rsidRPr="00307883">
        <w:rPr>
          <w:rFonts w:hint="eastAsia"/>
          <w:lang w:val="ru-RU"/>
        </w:rPr>
        <w:t>ССИЗ</w:t>
      </w:r>
      <w:r w:rsidR="009215A4" w:rsidRPr="00307883">
        <w:rPr>
          <w:rFonts w:hint="eastAsia"/>
          <w:lang w:val="ru-RU"/>
        </w:rPr>
        <w:t xml:space="preserve"> (</w:t>
      </w:r>
      <w:r>
        <w:rPr>
          <w:lang w:val="ru-RU"/>
        </w:rPr>
        <w:t>пассивной</w:t>
      </w:r>
      <w:r w:rsidR="009215A4" w:rsidRPr="00307883">
        <w:rPr>
          <w:rFonts w:hint="eastAsia"/>
          <w:lang w:val="ru-RU"/>
        </w:rPr>
        <w:t xml:space="preserve">) </w:t>
      </w:r>
      <w:r>
        <w:rPr>
          <w:lang w:val="ru-RU"/>
        </w:rPr>
        <w:t xml:space="preserve">и системы </w:t>
      </w:r>
      <w:r w:rsidR="009215A4" w:rsidRPr="00B11CE2">
        <w:rPr>
          <w:rFonts w:hint="eastAsia"/>
          <w:lang w:val="en-US"/>
        </w:rPr>
        <w:t>HAPS</w:t>
      </w:r>
      <w:r>
        <w:rPr>
          <w:lang w:val="ru-RU"/>
        </w:rPr>
        <w:t xml:space="preserve">, </w:t>
      </w:r>
      <w:r w:rsidR="00DA2296">
        <w:rPr>
          <w:lang w:val="ru-RU"/>
        </w:rPr>
        <w:br/>
      </w:r>
      <w:r>
        <w:rPr>
          <w:lang w:val="ru-RU"/>
        </w:rPr>
        <w:t>которые использовались</w:t>
      </w:r>
      <w:r w:rsidR="00DA2296">
        <w:rPr>
          <w:lang w:val="ru-RU"/>
        </w:rPr>
        <w:t xml:space="preserve"> </w:t>
      </w:r>
      <w:r>
        <w:rPr>
          <w:lang w:val="ru-RU"/>
        </w:rPr>
        <w:t>в настоящем исследовании</w:t>
      </w:r>
    </w:p>
    <w:tbl>
      <w:tblPr>
        <w:tblW w:w="0" w:type="auto"/>
        <w:jc w:val="center"/>
        <w:tblInd w:w="-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50"/>
        <w:gridCol w:w="2835"/>
      </w:tblGrid>
      <w:tr w:rsidR="009215A4" w:rsidRPr="000B7D76" w:rsidTr="009D0DB9">
        <w:trPr>
          <w:cantSplit/>
          <w:jc w:val="center"/>
        </w:trPr>
        <w:tc>
          <w:tcPr>
            <w:tcW w:w="9285" w:type="dxa"/>
            <w:gridSpan w:val="2"/>
          </w:tcPr>
          <w:p w:rsidR="009215A4" w:rsidRPr="000B7D76" w:rsidRDefault="00CC18CD" w:rsidP="00307883">
            <w:pPr>
              <w:pStyle w:val="Tablehead"/>
              <w:rPr>
                <w:sz w:val="20"/>
                <w:lang w:val="en-US"/>
              </w:rPr>
            </w:pPr>
            <w:r w:rsidRPr="000B7D76">
              <w:rPr>
                <w:rFonts w:hint="eastAsia"/>
                <w:sz w:val="20"/>
                <w:lang w:val="en-US"/>
              </w:rPr>
              <w:t>ССИЗ</w:t>
            </w:r>
            <w:r w:rsidR="009215A4" w:rsidRPr="000B7D76">
              <w:rPr>
                <w:rFonts w:hint="eastAsia"/>
                <w:sz w:val="20"/>
                <w:lang w:val="en-US"/>
              </w:rPr>
              <w:t xml:space="preserve"> (</w:t>
            </w:r>
            <w:r w:rsidR="00307883" w:rsidRPr="000B7D76">
              <w:rPr>
                <w:sz w:val="20"/>
                <w:lang w:val="ru-RU"/>
              </w:rPr>
              <w:t>пассивная</w:t>
            </w:r>
            <w:r w:rsidR="009215A4" w:rsidRPr="000B7D76">
              <w:rPr>
                <w:rFonts w:hint="eastAsia"/>
                <w:sz w:val="20"/>
                <w:lang w:val="en-US"/>
              </w:rPr>
              <w:t>)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</w:tcPr>
          <w:p w:rsidR="009215A4" w:rsidRPr="000B7D76" w:rsidRDefault="00707986" w:rsidP="009D0DB9">
            <w:pPr>
              <w:pStyle w:val="Tabletext"/>
              <w:jc w:val="left"/>
              <w:rPr>
                <w:sz w:val="20"/>
                <w:lang w:val="ru-RU"/>
              </w:rPr>
            </w:pPr>
            <w:r w:rsidRPr="000B7D76">
              <w:rPr>
                <w:sz w:val="20"/>
                <w:lang w:val="ru-RU"/>
              </w:rPr>
              <w:t xml:space="preserve">Высота </w:t>
            </w:r>
            <w:r w:rsidR="00B30CD8" w:rsidRPr="000B7D76">
              <w:rPr>
                <w:sz w:val="20"/>
                <w:lang w:val="ru-RU"/>
              </w:rPr>
              <w:t xml:space="preserve">спутника </w:t>
            </w:r>
            <w:r w:rsidR="00B56C1C" w:rsidRPr="000B7D76">
              <w:rPr>
                <w:sz w:val="20"/>
                <w:lang w:val="ru-RU"/>
              </w:rPr>
              <w:t>исследования Земли (СИЗ)</w:t>
            </w:r>
            <w:r w:rsidR="009215A4" w:rsidRPr="000B7D76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9215A4" w:rsidRPr="000B7D76" w:rsidRDefault="009215A4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300</w:t>
            </w:r>
            <w:r w:rsidR="00F0006E" w:rsidRPr="000B7D76">
              <w:rPr>
                <w:sz w:val="20"/>
              </w:rPr>
              <w:t> км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</w:tcPr>
          <w:p w:rsidR="009215A4" w:rsidRPr="000B7D76" w:rsidRDefault="006F44DD" w:rsidP="009D0DB9">
            <w:pPr>
              <w:pStyle w:val="Tabletext"/>
              <w:jc w:val="left"/>
              <w:rPr>
                <w:sz w:val="20"/>
              </w:rPr>
            </w:pPr>
            <w:r w:rsidRPr="000B7D76">
              <w:rPr>
                <w:sz w:val="20"/>
              </w:rPr>
              <w:t>Усиление антенны датчика</w:t>
            </w:r>
          </w:p>
        </w:tc>
        <w:tc>
          <w:tcPr>
            <w:tcW w:w="2835" w:type="dxa"/>
          </w:tcPr>
          <w:p w:rsidR="009215A4" w:rsidRPr="000B7D76" w:rsidRDefault="009215A4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50</w:t>
            </w:r>
            <w:r w:rsidR="00F0006E" w:rsidRPr="000B7D76">
              <w:rPr>
                <w:sz w:val="20"/>
              </w:rPr>
              <w:t> дБи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</w:tcPr>
          <w:p w:rsidR="009215A4" w:rsidRPr="000B7D76" w:rsidRDefault="006F44DD" w:rsidP="009D0DB9">
            <w:pPr>
              <w:pStyle w:val="Tabletext"/>
              <w:jc w:val="left"/>
              <w:rPr>
                <w:sz w:val="20"/>
              </w:rPr>
            </w:pPr>
            <w:r w:rsidRPr="000B7D76">
              <w:rPr>
                <w:sz w:val="20"/>
              </w:rPr>
              <w:t>Диаграмма направленности антенны датчика</w:t>
            </w:r>
          </w:p>
        </w:tc>
        <w:tc>
          <w:tcPr>
            <w:tcW w:w="2835" w:type="dxa"/>
          </w:tcPr>
          <w:p w:rsidR="009215A4" w:rsidRPr="000B7D76" w:rsidRDefault="00F0006E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Рекомендация МСЭ</w:t>
            </w:r>
            <w:r w:rsidR="009215A4" w:rsidRPr="000B7D76">
              <w:rPr>
                <w:sz w:val="20"/>
              </w:rPr>
              <w:t>-R S.672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</w:tcPr>
          <w:p w:rsidR="009215A4" w:rsidRPr="000B7D76" w:rsidRDefault="006F44DD" w:rsidP="009D0DB9">
            <w:pPr>
              <w:pStyle w:val="Tabletext"/>
              <w:jc w:val="left"/>
              <w:rPr>
                <w:sz w:val="20"/>
                <w:lang w:val="ru-RU"/>
              </w:rPr>
            </w:pPr>
            <w:r w:rsidRPr="000B7D76">
              <w:rPr>
                <w:sz w:val="20"/>
                <w:lang w:val="ru-RU"/>
              </w:rPr>
              <w:t>Требования к защите датчика</w:t>
            </w:r>
            <w:r w:rsidR="009215A4" w:rsidRPr="000B7D76">
              <w:rPr>
                <w:sz w:val="20"/>
                <w:lang w:val="ru-RU"/>
              </w:rPr>
              <w:t xml:space="preserve"> (</w:t>
            </w:r>
            <w:r w:rsidRPr="000B7D76">
              <w:rPr>
                <w:sz w:val="20"/>
                <w:lang w:val="ru-RU"/>
              </w:rPr>
              <w:t>по Рекомендации</w:t>
            </w:r>
            <w:r w:rsidR="000A477A" w:rsidRPr="000B7D76">
              <w:rPr>
                <w:sz w:val="20"/>
                <w:lang w:val="ru-RU"/>
              </w:rPr>
              <w:t xml:space="preserve"> </w:t>
            </w:r>
            <w:r w:rsidRPr="000B7D76">
              <w:rPr>
                <w:sz w:val="20"/>
                <w:lang w:val="ru-RU"/>
              </w:rPr>
              <w:t>МСЭ</w:t>
            </w:r>
            <w:r w:rsidR="009215A4" w:rsidRPr="000B7D76">
              <w:rPr>
                <w:sz w:val="20"/>
                <w:lang w:val="ru-RU"/>
              </w:rPr>
              <w:noBreakHyphen/>
            </w:r>
            <w:r w:rsidR="009215A4" w:rsidRPr="000B7D76">
              <w:rPr>
                <w:sz w:val="20"/>
              </w:rPr>
              <w:t>R</w:t>
            </w:r>
            <w:r w:rsidR="009215A4" w:rsidRPr="000B7D76">
              <w:rPr>
                <w:sz w:val="20"/>
                <w:lang w:val="ru-RU"/>
              </w:rPr>
              <w:t xml:space="preserve"> </w:t>
            </w:r>
            <w:r w:rsidR="00E9731C" w:rsidRPr="000B7D76">
              <w:rPr>
                <w:sz w:val="20"/>
              </w:rPr>
              <w:t>RS</w:t>
            </w:r>
            <w:r w:rsidR="009215A4" w:rsidRPr="000B7D76">
              <w:rPr>
                <w:sz w:val="20"/>
                <w:lang w:val="ru-RU"/>
              </w:rPr>
              <w:t>.1029)</w:t>
            </w:r>
          </w:p>
        </w:tc>
        <w:tc>
          <w:tcPr>
            <w:tcW w:w="2835" w:type="dxa"/>
          </w:tcPr>
          <w:p w:rsidR="009215A4" w:rsidRPr="000B7D76" w:rsidRDefault="009215A4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sym w:font="Symbol" w:char="F02D"/>
            </w:r>
            <w:r w:rsidRPr="000B7D76">
              <w:rPr>
                <w:sz w:val="20"/>
              </w:rPr>
              <w:t>183</w:t>
            </w:r>
            <w:r w:rsidR="00F0006E" w:rsidRPr="000B7D76">
              <w:rPr>
                <w:sz w:val="20"/>
              </w:rPr>
              <w:t> дБ</w:t>
            </w:r>
            <w:r w:rsidRPr="000B7D76">
              <w:rPr>
                <w:sz w:val="20"/>
              </w:rPr>
              <w:t>(</w:t>
            </w:r>
            <w:r w:rsidR="00F0006E" w:rsidRPr="000B7D76">
              <w:rPr>
                <w:sz w:val="20"/>
              </w:rPr>
              <w:t>Вт</w:t>
            </w:r>
            <w:r w:rsidRPr="000B7D76">
              <w:rPr>
                <w:sz w:val="20"/>
              </w:rPr>
              <w:t>/</w:t>
            </w:r>
            <w:r w:rsidR="00F0006E" w:rsidRPr="000B7D76">
              <w:rPr>
                <w:sz w:val="20"/>
              </w:rPr>
              <w:t>МГц</w:t>
            </w:r>
            <w:r w:rsidRPr="000B7D76">
              <w:rPr>
                <w:sz w:val="20"/>
              </w:rPr>
              <w:t>)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</w:tcPr>
          <w:p w:rsidR="009215A4" w:rsidRPr="000B7D76" w:rsidRDefault="009350C3" w:rsidP="009D0DB9">
            <w:pPr>
              <w:pStyle w:val="Tabletext"/>
              <w:jc w:val="left"/>
              <w:rPr>
                <w:sz w:val="20"/>
              </w:rPr>
            </w:pPr>
            <w:r w:rsidRPr="000B7D76">
              <w:rPr>
                <w:sz w:val="20"/>
              </w:rPr>
              <w:t>Угол наклона антенны датчика</w:t>
            </w:r>
          </w:p>
        </w:tc>
        <w:tc>
          <w:tcPr>
            <w:tcW w:w="2835" w:type="dxa"/>
          </w:tcPr>
          <w:p w:rsidR="009215A4" w:rsidRPr="000B7D76" w:rsidRDefault="009215A4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0°</w:t>
            </w:r>
          </w:p>
        </w:tc>
      </w:tr>
      <w:tr w:rsidR="009215A4" w:rsidRPr="000B7D76" w:rsidTr="009D0DB9">
        <w:trPr>
          <w:cantSplit/>
          <w:jc w:val="center"/>
        </w:trPr>
        <w:tc>
          <w:tcPr>
            <w:tcW w:w="9285" w:type="dxa"/>
            <w:gridSpan w:val="2"/>
          </w:tcPr>
          <w:p w:rsidR="009215A4" w:rsidRPr="000B7D76" w:rsidRDefault="009350C3" w:rsidP="00611C16">
            <w:pPr>
              <w:pStyle w:val="Tablehead"/>
              <w:rPr>
                <w:sz w:val="20"/>
                <w:lang w:val="en-US"/>
              </w:rPr>
            </w:pPr>
            <w:r w:rsidRPr="000B7D76">
              <w:rPr>
                <w:sz w:val="20"/>
                <w:lang w:val="ru-RU"/>
              </w:rPr>
              <w:t xml:space="preserve">Система </w:t>
            </w:r>
            <w:r w:rsidR="009215A4" w:rsidRPr="000B7D76">
              <w:rPr>
                <w:rFonts w:hint="eastAsia"/>
                <w:sz w:val="20"/>
                <w:lang w:val="en-US"/>
              </w:rPr>
              <w:t>HAPS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</w:tcPr>
          <w:p w:rsidR="009215A4" w:rsidRPr="000B7D76" w:rsidRDefault="009350C3" w:rsidP="00611C16">
            <w:pPr>
              <w:pStyle w:val="Tabletext"/>
              <w:jc w:val="left"/>
              <w:rPr>
                <w:sz w:val="20"/>
              </w:rPr>
            </w:pPr>
            <w:r w:rsidRPr="000B7D76">
              <w:rPr>
                <w:sz w:val="20"/>
              </w:rPr>
              <w:t xml:space="preserve">Высота </w:t>
            </w:r>
            <w:r w:rsidR="00F36C0A" w:rsidRPr="000B7D76">
              <w:rPr>
                <w:sz w:val="20"/>
              </w:rPr>
              <w:t>дирижабля</w:t>
            </w:r>
            <w:r w:rsidRPr="000B7D76">
              <w:rPr>
                <w:sz w:val="20"/>
              </w:rPr>
              <w:t xml:space="preserve"> </w:t>
            </w:r>
            <w:r w:rsidR="009215A4" w:rsidRPr="000B7D76">
              <w:rPr>
                <w:rFonts w:hint="eastAsia"/>
                <w:sz w:val="20"/>
              </w:rPr>
              <w:t>HAPS</w:t>
            </w:r>
          </w:p>
        </w:tc>
        <w:tc>
          <w:tcPr>
            <w:tcW w:w="2835" w:type="dxa"/>
          </w:tcPr>
          <w:p w:rsidR="009215A4" w:rsidRPr="000B7D76" w:rsidRDefault="009215A4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20</w:t>
            </w:r>
            <w:r w:rsidR="00F0006E" w:rsidRPr="000B7D76">
              <w:rPr>
                <w:sz w:val="20"/>
              </w:rPr>
              <w:t> км</w:t>
            </w:r>
            <w:r w:rsidRPr="000B7D76">
              <w:rPr>
                <w:position w:val="6"/>
                <w:sz w:val="16"/>
                <w:szCs w:val="16"/>
              </w:rPr>
              <w:t>(1)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</w:tcPr>
          <w:p w:rsidR="009215A4" w:rsidRPr="000B7D76" w:rsidRDefault="009350C3" w:rsidP="00611C16">
            <w:pPr>
              <w:pStyle w:val="Tabletext"/>
              <w:jc w:val="left"/>
              <w:rPr>
                <w:sz w:val="20"/>
                <w:lang w:val="ru-RU"/>
              </w:rPr>
            </w:pPr>
            <w:r w:rsidRPr="000B7D76">
              <w:rPr>
                <w:sz w:val="20"/>
                <w:lang w:val="ru-RU"/>
              </w:rPr>
              <w:t xml:space="preserve">Усиление антенны наземной станции </w:t>
            </w:r>
            <w:r w:rsidR="009215A4" w:rsidRPr="000B7D76">
              <w:rPr>
                <w:rFonts w:hint="eastAsia"/>
                <w:sz w:val="20"/>
              </w:rPr>
              <w:t>HAPS</w:t>
            </w:r>
          </w:p>
        </w:tc>
        <w:tc>
          <w:tcPr>
            <w:tcW w:w="2835" w:type="dxa"/>
          </w:tcPr>
          <w:p w:rsidR="009215A4" w:rsidRPr="000B7D76" w:rsidRDefault="009215A4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35</w:t>
            </w:r>
            <w:r w:rsidR="00F0006E" w:rsidRPr="000B7D76">
              <w:rPr>
                <w:sz w:val="20"/>
              </w:rPr>
              <w:t> дБи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</w:tcPr>
          <w:p w:rsidR="009215A4" w:rsidRPr="000B7D76" w:rsidRDefault="009350C3" w:rsidP="00611C16">
            <w:pPr>
              <w:pStyle w:val="Tabletext"/>
              <w:jc w:val="left"/>
              <w:rPr>
                <w:sz w:val="20"/>
              </w:rPr>
            </w:pPr>
            <w:r w:rsidRPr="000B7D76">
              <w:rPr>
                <w:sz w:val="20"/>
              </w:rPr>
              <w:t>Готовност</w:t>
            </w:r>
            <w:r w:rsidR="00DA2296" w:rsidRPr="000B7D76">
              <w:rPr>
                <w:sz w:val="20"/>
              </w:rPr>
              <w:t>ь</w:t>
            </w:r>
            <w:r w:rsidRPr="000B7D76">
              <w:rPr>
                <w:sz w:val="20"/>
              </w:rPr>
              <w:t xml:space="preserve"> системы </w:t>
            </w:r>
            <w:r w:rsidR="009215A4" w:rsidRPr="000B7D76">
              <w:rPr>
                <w:rFonts w:hint="eastAsia"/>
                <w:sz w:val="20"/>
              </w:rPr>
              <w:t>HAPS</w:t>
            </w:r>
          </w:p>
        </w:tc>
        <w:tc>
          <w:tcPr>
            <w:tcW w:w="2835" w:type="dxa"/>
          </w:tcPr>
          <w:p w:rsidR="009215A4" w:rsidRPr="000B7D76" w:rsidRDefault="009215A4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99</w:t>
            </w:r>
            <w:r w:rsidR="00F0006E" w:rsidRPr="000B7D76">
              <w:rPr>
                <w:sz w:val="20"/>
              </w:rPr>
              <w:t>,</w:t>
            </w:r>
            <w:r w:rsidRPr="000B7D76">
              <w:rPr>
                <w:sz w:val="20"/>
              </w:rPr>
              <w:t>4%</w:t>
            </w:r>
            <w:r w:rsidRPr="000B7D76">
              <w:rPr>
                <w:position w:val="6"/>
                <w:sz w:val="16"/>
                <w:szCs w:val="16"/>
              </w:rPr>
              <w:t>(2)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</w:tcPr>
          <w:p w:rsidR="009215A4" w:rsidRPr="000B7D76" w:rsidRDefault="009350C3" w:rsidP="00611C16">
            <w:pPr>
              <w:pStyle w:val="Tabletext"/>
              <w:jc w:val="left"/>
              <w:rPr>
                <w:sz w:val="20"/>
                <w:lang w:val="ru-RU"/>
              </w:rPr>
            </w:pPr>
            <w:r w:rsidRPr="000B7D76">
              <w:rPr>
                <w:sz w:val="20"/>
                <w:lang w:val="ru-RU"/>
              </w:rPr>
              <w:t xml:space="preserve">Минимальный угол места наземной станции </w:t>
            </w:r>
            <w:r w:rsidR="009215A4" w:rsidRPr="000B7D76">
              <w:rPr>
                <w:rFonts w:hint="eastAsia"/>
                <w:sz w:val="20"/>
              </w:rPr>
              <w:t>HAPS</w:t>
            </w:r>
            <w:r w:rsidR="009215A4" w:rsidRPr="000B7D76">
              <w:rPr>
                <w:rFonts w:hint="eastAsia"/>
                <w:sz w:val="20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9215A4" w:rsidRPr="000B7D76" w:rsidRDefault="009215A4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20</w:t>
            </w:r>
            <w:r w:rsidRPr="000B7D76">
              <w:rPr>
                <w:position w:val="6"/>
                <w:sz w:val="20"/>
              </w:rPr>
              <w:t>°</w:t>
            </w:r>
            <w:r w:rsidRPr="000B7D76">
              <w:rPr>
                <w:position w:val="6"/>
                <w:sz w:val="16"/>
                <w:szCs w:val="16"/>
              </w:rPr>
              <w:t>(3)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</w:tcPr>
          <w:p w:rsidR="009215A4" w:rsidRPr="000B7D76" w:rsidRDefault="009350C3" w:rsidP="00611C16">
            <w:pPr>
              <w:pStyle w:val="Tabletext"/>
              <w:jc w:val="left"/>
              <w:rPr>
                <w:sz w:val="20"/>
                <w:lang w:val="ru-RU"/>
              </w:rPr>
            </w:pPr>
            <w:r w:rsidRPr="000B7D76">
              <w:rPr>
                <w:sz w:val="20"/>
                <w:lang w:val="ru-RU"/>
              </w:rPr>
              <w:t xml:space="preserve">Число земных станций </w:t>
            </w:r>
            <w:r w:rsidRPr="000B7D76">
              <w:rPr>
                <w:sz w:val="20"/>
              </w:rPr>
              <w:t>HAPS</w:t>
            </w:r>
            <w:r w:rsidRPr="000B7D76">
              <w:rPr>
                <w:sz w:val="20"/>
                <w:lang w:val="ru-RU"/>
              </w:rPr>
              <w:t>, одновременно осуществляющих передачу</w:t>
            </w:r>
          </w:p>
        </w:tc>
        <w:tc>
          <w:tcPr>
            <w:tcW w:w="2835" w:type="dxa"/>
          </w:tcPr>
          <w:p w:rsidR="009215A4" w:rsidRPr="000B7D76" w:rsidRDefault="009215A4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1 468</w:t>
            </w:r>
            <w:r w:rsidRPr="000B7D76">
              <w:rPr>
                <w:position w:val="6"/>
                <w:sz w:val="16"/>
                <w:szCs w:val="16"/>
              </w:rPr>
              <w:t>(4)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</w:tcPr>
          <w:p w:rsidR="009215A4" w:rsidRPr="000B7D76" w:rsidRDefault="00636576" w:rsidP="00611C16">
            <w:pPr>
              <w:pStyle w:val="Tabletext"/>
              <w:jc w:val="left"/>
              <w:rPr>
                <w:sz w:val="20"/>
              </w:rPr>
            </w:pPr>
            <w:r w:rsidRPr="000B7D76">
              <w:rPr>
                <w:sz w:val="20"/>
              </w:rPr>
              <w:t>Расчетное число</w:t>
            </w:r>
            <w:r w:rsidR="009215A4" w:rsidRPr="000B7D76">
              <w:rPr>
                <w:rFonts w:hint="eastAsia"/>
                <w:sz w:val="20"/>
              </w:rPr>
              <w:t xml:space="preserve"> HAPS</w:t>
            </w:r>
          </w:p>
        </w:tc>
        <w:tc>
          <w:tcPr>
            <w:tcW w:w="2835" w:type="dxa"/>
          </w:tcPr>
          <w:p w:rsidR="009215A4" w:rsidRPr="000B7D76" w:rsidRDefault="009215A4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1</w:t>
            </w:r>
            <w:r w:rsidRPr="000B7D76">
              <w:rPr>
                <w:position w:val="6"/>
                <w:sz w:val="16"/>
                <w:szCs w:val="16"/>
              </w:rPr>
              <w:t>(5)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  <w:tcBorders>
              <w:bottom w:val="single" w:sz="4" w:space="0" w:color="auto"/>
            </w:tcBorders>
          </w:tcPr>
          <w:p w:rsidR="009215A4" w:rsidRPr="000B7D76" w:rsidRDefault="00636576" w:rsidP="00611C16">
            <w:pPr>
              <w:pStyle w:val="Tabletext"/>
              <w:jc w:val="left"/>
              <w:rPr>
                <w:sz w:val="20"/>
                <w:lang w:val="ru-RU"/>
              </w:rPr>
            </w:pPr>
            <w:r w:rsidRPr="000B7D76">
              <w:rPr>
                <w:sz w:val="20"/>
                <w:lang w:val="ru-RU"/>
              </w:rPr>
              <w:t xml:space="preserve">Диаграмма направленности антенны наземной станции </w:t>
            </w:r>
            <w:r w:rsidR="009215A4" w:rsidRPr="000B7D76">
              <w:rPr>
                <w:rFonts w:hint="eastAsia"/>
                <w:sz w:val="20"/>
              </w:rPr>
              <w:t>HAPS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215A4" w:rsidRPr="000B7D76" w:rsidRDefault="00F0006E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Рекомендация</w:t>
            </w:r>
            <w:r w:rsidR="00FA5F7A" w:rsidRPr="000B7D76">
              <w:rPr>
                <w:sz w:val="20"/>
              </w:rPr>
              <w:t xml:space="preserve"> </w:t>
            </w:r>
            <w:r w:rsidRPr="000B7D76">
              <w:rPr>
                <w:sz w:val="20"/>
              </w:rPr>
              <w:t>МСЭ</w:t>
            </w:r>
            <w:r w:rsidR="009215A4" w:rsidRPr="000B7D76">
              <w:rPr>
                <w:sz w:val="20"/>
              </w:rPr>
              <w:noBreakHyphen/>
              <w:t>R F.1245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</w:tcPr>
          <w:p w:rsidR="009215A4" w:rsidRPr="000B7D76" w:rsidRDefault="00636576" w:rsidP="00611C16">
            <w:pPr>
              <w:pStyle w:val="Tabletext"/>
              <w:jc w:val="left"/>
              <w:rPr>
                <w:sz w:val="20"/>
                <w:lang w:val="ru-RU"/>
              </w:rPr>
            </w:pPr>
            <w:r w:rsidRPr="000B7D76">
              <w:rPr>
                <w:sz w:val="20"/>
                <w:lang w:val="ru-RU"/>
              </w:rPr>
              <w:t>Интенсивность дождя при готовности системы</w:t>
            </w:r>
          </w:p>
        </w:tc>
        <w:tc>
          <w:tcPr>
            <w:tcW w:w="2835" w:type="dxa"/>
          </w:tcPr>
          <w:p w:rsidR="009215A4" w:rsidRPr="000B7D76" w:rsidRDefault="00F0006E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Средняя</w:t>
            </w:r>
            <w:r w:rsidR="009215A4" w:rsidRPr="000B7D76">
              <w:rPr>
                <w:position w:val="6"/>
                <w:sz w:val="16"/>
                <w:szCs w:val="16"/>
              </w:rPr>
              <w:t>(6)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  <w:vAlign w:val="center"/>
          </w:tcPr>
          <w:p w:rsidR="009215A4" w:rsidRPr="000B7D76" w:rsidRDefault="00636576" w:rsidP="009D0DB9">
            <w:pPr>
              <w:pStyle w:val="Tabletext"/>
              <w:jc w:val="left"/>
              <w:rPr>
                <w:sz w:val="20"/>
                <w:lang w:val="ru-RU"/>
              </w:rPr>
            </w:pPr>
            <w:r w:rsidRPr="000B7D76">
              <w:rPr>
                <w:sz w:val="20"/>
                <w:lang w:val="ru-RU"/>
              </w:rPr>
              <w:t>Требуемое значение</w:t>
            </w:r>
            <w:r w:rsidR="009215A4" w:rsidRPr="000B7D76">
              <w:rPr>
                <w:sz w:val="20"/>
                <w:lang w:val="ru-RU"/>
              </w:rPr>
              <w:t xml:space="preserve"> </w:t>
            </w:r>
            <w:r w:rsidR="009215A4" w:rsidRPr="0032337D">
              <w:rPr>
                <w:i/>
                <w:iCs/>
                <w:sz w:val="20"/>
              </w:rPr>
              <w:t>E</w:t>
            </w:r>
            <w:r w:rsidR="009215A4" w:rsidRPr="0032337D">
              <w:rPr>
                <w:i/>
                <w:iCs/>
                <w:sz w:val="20"/>
                <w:vertAlign w:val="subscript"/>
              </w:rPr>
              <w:t>b</w:t>
            </w:r>
            <w:r w:rsidR="009215A4" w:rsidRPr="000B7D76">
              <w:rPr>
                <w:sz w:val="20"/>
                <w:lang w:val="ru-RU"/>
              </w:rPr>
              <w:t>/</w:t>
            </w:r>
            <w:r w:rsidR="009215A4" w:rsidRPr="0032337D">
              <w:rPr>
                <w:i/>
                <w:iCs/>
                <w:sz w:val="20"/>
              </w:rPr>
              <w:t>N</w:t>
            </w:r>
            <w:r w:rsidR="009215A4" w:rsidRPr="000B7D76">
              <w:rPr>
                <w:sz w:val="20"/>
                <w:vertAlign w:val="subscript"/>
                <w:lang w:val="ru-RU"/>
              </w:rPr>
              <w:t>0</w:t>
            </w:r>
            <w:r w:rsidR="009215A4" w:rsidRPr="000B7D76">
              <w:rPr>
                <w:sz w:val="20"/>
                <w:lang w:val="ru-RU"/>
              </w:rPr>
              <w:t xml:space="preserve"> </w:t>
            </w:r>
            <w:r w:rsidRPr="000B7D76">
              <w:rPr>
                <w:sz w:val="20"/>
                <w:lang w:val="ru-RU"/>
              </w:rPr>
              <w:t>при</w:t>
            </w:r>
            <w:r w:rsidR="009215A4" w:rsidRPr="000B7D76">
              <w:rPr>
                <w:sz w:val="20"/>
                <w:lang w:val="ru-RU"/>
              </w:rPr>
              <w:t xml:space="preserve"> </w:t>
            </w:r>
            <w:r w:rsidR="009215A4" w:rsidRPr="000B7D76">
              <w:rPr>
                <w:sz w:val="20"/>
              </w:rPr>
              <w:t>BER</w:t>
            </w:r>
            <w:r w:rsidR="009215A4" w:rsidRPr="000B7D76">
              <w:rPr>
                <w:sz w:val="20"/>
                <w:lang w:val="ru-RU"/>
              </w:rPr>
              <w:t xml:space="preserve"> </w:t>
            </w:r>
            <w:r w:rsidR="00C657B9" w:rsidRPr="000B7D76">
              <w:rPr>
                <w:sz w:val="20"/>
                <w:lang w:val="ru-RU"/>
              </w:rPr>
              <w:t>=</w:t>
            </w:r>
            <w:r w:rsidR="009215A4" w:rsidRPr="000B7D76">
              <w:rPr>
                <w:sz w:val="20"/>
                <w:lang w:val="ru-RU"/>
              </w:rPr>
              <w:t xml:space="preserve"> 1 </w:t>
            </w:r>
            <w:r w:rsidR="00CB5A89" w:rsidRPr="000B7D76">
              <w:rPr>
                <w:sz w:val="20"/>
                <w:lang w:val="ru-RU"/>
              </w:rPr>
              <w:t>×</w:t>
            </w:r>
            <w:r w:rsidR="009215A4" w:rsidRPr="000B7D76">
              <w:rPr>
                <w:sz w:val="20"/>
                <w:lang w:val="ru-RU"/>
              </w:rPr>
              <w:t xml:space="preserve"> 10</w:t>
            </w:r>
            <w:r w:rsidR="009215A4" w:rsidRPr="000B7D76">
              <w:rPr>
                <w:position w:val="6"/>
                <w:sz w:val="16"/>
                <w:szCs w:val="16"/>
              </w:rPr>
              <w:sym w:font="Symbol" w:char="F02D"/>
            </w:r>
            <w:r w:rsidR="009215A4" w:rsidRPr="000B7D76">
              <w:rPr>
                <w:position w:val="6"/>
                <w:sz w:val="16"/>
                <w:szCs w:val="16"/>
                <w:lang w:val="ru-RU"/>
              </w:rPr>
              <w:t>6</w:t>
            </w:r>
          </w:p>
        </w:tc>
        <w:tc>
          <w:tcPr>
            <w:tcW w:w="2835" w:type="dxa"/>
          </w:tcPr>
          <w:p w:rsidR="009215A4" w:rsidRPr="000B7D76" w:rsidRDefault="009215A4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5</w:t>
            </w:r>
            <w:r w:rsidR="00F0006E" w:rsidRPr="000B7D76">
              <w:rPr>
                <w:sz w:val="20"/>
              </w:rPr>
              <w:t>,</w:t>
            </w:r>
            <w:r w:rsidRPr="000B7D76">
              <w:rPr>
                <w:sz w:val="20"/>
              </w:rPr>
              <w:t>5</w:t>
            </w:r>
            <w:r w:rsidR="00F0006E" w:rsidRPr="000B7D76">
              <w:rPr>
                <w:sz w:val="20"/>
              </w:rPr>
              <w:t xml:space="preserve"> дБ</w:t>
            </w:r>
            <w:r w:rsidRPr="000B7D76">
              <w:rPr>
                <w:position w:val="6"/>
                <w:sz w:val="16"/>
                <w:szCs w:val="16"/>
              </w:rPr>
              <w:t>(7)</w:t>
            </w:r>
          </w:p>
        </w:tc>
      </w:tr>
      <w:tr w:rsidR="009215A4" w:rsidRPr="000B7D76" w:rsidTr="009D0DB9">
        <w:trPr>
          <w:jc w:val="center"/>
        </w:trPr>
        <w:tc>
          <w:tcPr>
            <w:tcW w:w="6450" w:type="dxa"/>
            <w:tcBorders>
              <w:bottom w:val="single" w:sz="4" w:space="0" w:color="auto"/>
            </w:tcBorders>
          </w:tcPr>
          <w:p w:rsidR="009215A4" w:rsidRPr="000B7D76" w:rsidRDefault="00636576" w:rsidP="006472B9">
            <w:pPr>
              <w:pStyle w:val="Tabletext"/>
              <w:jc w:val="left"/>
              <w:rPr>
                <w:sz w:val="20"/>
              </w:rPr>
            </w:pPr>
            <w:r w:rsidRPr="000B7D76">
              <w:rPr>
                <w:sz w:val="20"/>
              </w:rPr>
              <w:t xml:space="preserve">Запас системы </w:t>
            </w:r>
            <w:r w:rsidR="009215A4" w:rsidRPr="000B7D76">
              <w:rPr>
                <w:rFonts w:hint="eastAsia"/>
                <w:sz w:val="20"/>
              </w:rPr>
              <w:t>HAPS</w:t>
            </w:r>
            <w:r w:rsidR="009215A4" w:rsidRPr="000B7D76">
              <w:rPr>
                <w:position w:val="6"/>
                <w:sz w:val="16"/>
                <w:szCs w:val="16"/>
              </w:rPr>
              <w:t>(8)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215A4" w:rsidRPr="000B7D76" w:rsidRDefault="009215A4" w:rsidP="00611C16">
            <w:pPr>
              <w:pStyle w:val="Tabletext"/>
              <w:jc w:val="center"/>
              <w:rPr>
                <w:sz w:val="20"/>
              </w:rPr>
            </w:pPr>
            <w:r w:rsidRPr="000B7D76">
              <w:rPr>
                <w:sz w:val="20"/>
              </w:rPr>
              <w:t>3</w:t>
            </w:r>
            <w:r w:rsidR="00F0006E" w:rsidRPr="000B7D76">
              <w:rPr>
                <w:sz w:val="20"/>
              </w:rPr>
              <w:t> дБ</w:t>
            </w:r>
          </w:p>
        </w:tc>
      </w:tr>
    </w:tbl>
    <w:p w:rsidR="009215A4" w:rsidRPr="000B7D76" w:rsidRDefault="009215A4" w:rsidP="00CC5822">
      <w:pPr>
        <w:pStyle w:val="Tablefin"/>
      </w:pPr>
    </w:p>
    <w:p w:rsidR="00E16515" w:rsidRDefault="0032337D" w:rsidP="0069479E">
      <w:pPr>
        <w:pStyle w:val="Tablelegend"/>
        <w:spacing w:before="0" w:line="120" w:lineRule="exact"/>
        <w:ind w:left="0" w:right="0" w:hanging="284"/>
        <w:rPr>
          <w:i/>
          <w:iCs/>
          <w:lang w:val="en-US"/>
        </w:rPr>
      </w:pPr>
      <w:r>
        <w:rPr>
          <w:i/>
          <w:iCs/>
          <w:lang w:val="ru-RU"/>
        </w:rPr>
        <w:br w:type="page"/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16515" w:rsidRPr="00E16515" w:rsidTr="00E16515">
        <w:tc>
          <w:tcPr>
            <w:tcW w:w="9855" w:type="dxa"/>
          </w:tcPr>
          <w:p w:rsidR="00E16515" w:rsidRPr="00E16515" w:rsidRDefault="00E16515" w:rsidP="00E16515">
            <w:pPr>
              <w:pStyle w:val="Tablelegend"/>
              <w:ind w:left="227" w:hanging="284"/>
              <w:rPr>
                <w:i/>
                <w:iCs/>
                <w:lang w:val="ru-RU"/>
              </w:rPr>
            </w:pPr>
            <w:r w:rsidRPr="00E16515">
              <w:rPr>
                <w:i/>
                <w:iCs/>
                <w:lang w:val="ru-RU"/>
              </w:rPr>
              <w:t>Примечания к таблице</w:t>
            </w:r>
            <w:r w:rsidRPr="00E16515">
              <w:rPr>
                <w:i/>
                <w:iCs/>
                <w:lang w:val="en-US"/>
              </w:rPr>
              <w:t> </w:t>
            </w:r>
            <w:r w:rsidRPr="00E16515">
              <w:rPr>
                <w:i/>
                <w:iCs/>
                <w:lang w:val="ru-RU"/>
              </w:rPr>
              <w:t>1</w:t>
            </w:r>
            <w:r w:rsidRPr="00E16515">
              <w:rPr>
                <w:lang w:val="ru-RU"/>
              </w:rPr>
              <w:t>:</w:t>
            </w:r>
          </w:p>
          <w:p w:rsidR="00E16515" w:rsidRPr="00E16515" w:rsidRDefault="00E16515" w:rsidP="00E16515">
            <w:pPr>
              <w:pStyle w:val="Tablelegend"/>
              <w:rPr>
                <w:sz w:val="20"/>
                <w:lang w:val="ru-RU"/>
              </w:rPr>
            </w:pPr>
            <w:r w:rsidRPr="00E16515">
              <w:rPr>
                <w:position w:val="6"/>
                <w:sz w:val="16"/>
                <w:szCs w:val="16"/>
                <w:lang w:val="ru-RU"/>
              </w:rPr>
              <w:t>(1)</w:t>
            </w:r>
            <w:r w:rsidRPr="00E16515">
              <w:rPr>
                <w:sz w:val="20"/>
                <w:lang w:val="ru-RU"/>
              </w:rPr>
              <w:tab/>
              <w:t xml:space="preserve">При том что в РР верхняя граница высоты </w:t>
            </w:r>
            <w:r w:rsidRPr="00E16515">
              <w:rPr>
                <w:sz w:val="20"/>
                <w:lang w:val="en-US"/>
              </w:rPr>
              <w:t>HAPS</w:t>
            </w:r>
            <w:r w:rsidRPr="00E16515">
              <w:rPr>
                <w:sz w:val="20"/>
                <w:lang w:val="ru-RU"/>
              </w:rPr>
              <w:t xml:space="preserve"> определена равной 50</w:t>
            </w:r>
            <w:r w:rsidRPr="00E16515">
              <w:rPr>
                <w:sz w:val="20"/>
                <w:lang w:val="en-US"/>
              </w:rPr>
              <w:t> </w:t>
            </w:r>
            <w:r w:rsidRPr="00E16515">
              <w:rPr>
                <w:sz w:val="20"/>
                <w:lang w:val="ru-RU"/>
              </w:rPr>
              <w:t xml:space="preserve">км, более реалистичным в свете настоящей технологии будет развертывание системы </w:t>
            </w:r>
            <w:r w:rsidRPr="00E16515">
              <w:rPr>
                <w:sz w:val="20"/>
                <w:lang w:val="en-US"/>
              </w:rPr>
              <w:t>HAPS</w:t>
            </w:r>
            <w:r w:rsidRPr="00E16515">
              <w:rPr>
                <w:sz w:val="20"/>
                <w:lang w:val="ru-RU"/>
              </w:rPr>
              <w:t xml:space="preserve"> на высоте ниже 25</w:t>
            </w:r>
            <w:r w:rsidRPr="00E16515">
              <w:rPr>
                <w:sz w:val="20"/>
                <w:lang w:val="en-US"/>
              </w:rPr>
              <w:t> </w:t>
            </w:r>
            <w:r w:rsidRPr="00E16515">
              <w:rPr>
                <w:sz w:val="20"/>
                <w:lang w:val="ru-RU"/>
              </w:rPr>
              <w:t>км (см.</w:t>
            </w:r>
            <w:r w:rsidRPr="00E16515">
              <w:rPr>
                <w:sz w:val="20"/>
                <w:lang w:val="en-US"/>
              </w:rPr>
              <w:t> </w:t>
            </w:r>
            <w:r w:rsidRPr="00E16515">
              <w:rPr>
                <w:sz w:val="20"/>
                <w:lang w:val="ru-RU"/>
              </w:rPr>
              <w:t>раздел</w:t>
            </w:r>
            <w:r w:rsidRPr="00E16515">
              <w:rPr>
                <w:sz w:val="20"/>
                <w:lang w:val="en-US"/>
              </w:rPr>
              <w:t> </w:t>
            </w:r>
            <w:r w:rsidRPr="00E16515">
              <w:rPr>
                <w:sz w:val="20"/>
                <w:lang w:val="ru-RU"/>
              </w:rPr>
              <w:t>3 Рекомендации МСЭ-</w:t>
            </w:r>
            <w:r w:rsidRPr="00E16515">
              <w:rPr>
                <w:sz w:val="20"/>
                <w:lang w:val="en-US"/>
              </w:rPr>
              <w:t>R</w:t>
            </w:r>
            <w:r w:rsidRPr="00E16515">
              <w:rPr>
                <w:sz w:val="20"/>
                <w:lang w:val="ru-RU"/>
              </w:rPr>
              <w:t xml:space="preserve"> </w:t>
            </w:r>
            <w:r w:rsidRPr="00E16515">
              <w:rPr>
                <w:sz w:val="20"/>
                <w:lang w:val="en-US"/>
              </w:rPr>
              <w:t>F</w:t>
            </w:r>
            <w:r w:rsidRPr="00E16515">
              <w:rPr>
                <w:sz w:val="20"/>
                <w:lang w:val="ru-RU"/>
              </w:rPr>
              <w:t xml:space="preserve">.1569). Несмотря на то что для проектирования бюджета линии для линии вверх </w:t>
            </w:r>
            <w:r w:rsidRPr="00E16515">
              <w:rPr>
                <w:sz w:val="20"/>
                <w:lang w:val="en-US"/>
              </w:rPr>
              <w:t>HAPS</w:t>
            </w:r>
            <w:r w:rsidRPr="00E16515">
              <w:rPr>
                <w:sz w:val="20"/>
                <w:lang w:val="ru-RU"/>
              </w:rPr>
              <w:t xml:space="preserve"> в настоящем исследовании использовалась высота </w:t>
            </w:r>
            <w:r w:rsidRPr="00E16515">
              <w:rPr>
                <w:sz w:val="20"/>
                <w:lang w:val="en-US"/>
              </w:rPr>
              <w:t>HAPS</w:t>
            </w:r>
            <w:r w:rsidRPr="00E16515">
              <w:rPr>
                <w:sz w:val="20"/>
                <w:lang w:val="ru-RU"/>
              </w:rPr>
              <w:t xml:space="preserve"> 20</w:t>
            </w:r>
            <w:r w:rsidRPr="00E16515">
              <w:rPr>
                <w:sz w:val="20"/>
                <w:lang w:val="en-US"/>
              </w:rPr>
              <w:t> </w:t>
            </w:r>
            <w:r w:rsidRPr="00E16515">
              <w:rPr>
                <w:sz w:val="20"/>
                <w:lang w:val="ru-RU"/>
              </w:rPr>
              <w:t xml:space="preserve">км, этот бюджет линии сохраняется для высоты </w:t>
            </w:r>
            <w:r w:rsidRPr="00E16515">
              <w:rPr>
                <w:sz w:val="20"/>
                <w:lang w:val="en-US"/>
              </w:rPr>
              <w:t>HAPS</w:t>
            </w:r>
            <w:r w:rsidRPr="00E16515">
              <w:rPr>
                <w:sz w:val="20"/>
                <w:lang w:val="ru-RU"/>
              </w:rPr>
              <w:t xml:space="preserve"> 25 км без увеличения выходной мощности наземной станции </w:t>
            </w:r>
            <w:r w:rsidRPr="00E16515">
              <w:rPr>
                <w:sz w:val="20"/>
                <w:lang w:val="en-US"/>
              </w:rPr>
              <w:t>HAPS</w:t>
            </w:r>
            <w:r w:rsidRPr="00E16515">
              <w:rPr>
                <w:sz w:val="20"/>
                <w:lang w:val="ru-RU"/>
              </w:rPr>
              <w:t xml:space="preserve"> (см. раздел 3 Рекомендации МСЭ</w:t>
            </w:r>
            <w:r w:rsidRPr="00E16515">
              <w:rPr>
                <w:sz w:val="20"/>
                <w:lang w:val="ru-RU"/>
              </w:rPr>
              <w:noBreakHyphen/>
            </w:r>
            <w:r w:rsidRPr="00E16515">
              <w:rPr>
                <w:sz w:val="20"/>
                <w:lang w:val="en-US"/>
              </w:rPr>
              <w:t>R</w:t>
            </w:r>
            <w:r w:rsidRPr="00E16515">
              <w:rPr>
                <w:sz w:val="20"/>
                <w:lang w:val="ru-RU"/>
              </w:rPr>
              <w:t xml:space="preserve"> </w:t>
            </w:r>
            <w:r w:rsidRPr="00E16515">
              <w:rPr>
                <w:sz w:val="20"/>
                <w:lang w:val="en-US"/>
              </w:rPr>
              <w:t>F</w:t>
            </w:r>
            <w:r w:rsidRPr="00E16515">
              <w:rPr>
                <w:sz w:val="20"/>
                <w:lang w:val="ru-RU"/>
              </w:rPr>
              <w:t>.1569).</w:t>
            </w:r>
          </w:p>
          <w:p w:rsidR="00E16515" w:rsidRPr="00E16515" w:rsidRDefault="00E16515" w:rsidP="00E16515">
            <w:pPr>
              <w:pStyle w:val="Tablelegend"/>
              <w:rPr>
                <w:sz w:val="20"/>
                <w:lang w:val="ru-RU"/>
              </w:rPr>
            </w:pPr>
            <w:r w:rsidRPr="00E16515">
              <w:rPr>
                <w:position w:val="6"/>
                <w:sz w:val="16"/>
                <w:szCs w:val="16"/>
                <w:lang w:val="ru-RU"/>
              </w:rPr>
              <w:t>(2)</w:t>
            </w:r>
            <w:r w:rsidRPr="00E16515">
              <w:rPr>
                <w:sz w:val="20"/>
                <w:lang w:val="ru-RU"/>
              </w:rPr>
              <w:tab/>
              <w:t>Метод автоматической регулировки мощности передатчика (</w:t>
            </w:r>
            <w:r w:rsidRPr="00E16515">
              <w:rPr>
                <w:sz w:val="20"/>
                <w:lang w:val="en-US"/>
              </w:rPr>
              <w:t>ATPC</w:t>
            </w:r>
            <w:r w:rsidRPr="00E16515">
              <w:rPr>
                <w:sz w:val="20"/>
                <w:lang w:val="ru-RU"/>
              </w:rPr>
              <w:t>) может обеспечить возможность увеличения значения готовности без повышения уровня помех для ССИЗ (пассивной). Как показано в разделе</w:t>
            </w:r>
            <w:r w:rsidRPr="00E16515">
              <w:rPr>
                <w:sz w:val="20"/>
                <w:lang w:val="en-US"/>
              </w:rPr>
              <w:t> </w:t>
            </w:r>
            <w:r w:rsidRPr="00E16515">
              <w:rPr>
                <w:sz w:val="20"/>
                <w:lang w:val="ru-RU"/>
              </w:rPr>
              <w:t>8 Рекомендации МСЭ-</w:t>
            </w:r>
            <w:r w:rsidRPr="00E16515">
              <w:rPr>
                <w:sz w:val="20"/>
                <w:lang w:val="en-US"/>
              </w:rPr>
              <w:t>R</w:t>
            </w:r>
            <w:r w:rsidRPr="00E16515">
              <w:rPr>
                <w:sz w:val="20"/>
                <w:lang w:val="ru-RU"/>
              </w:rPr>
              <w:t xml:space="preserve"> </w:t>
            </w:r>
            <w:r w:rsidRPr="00E16515">
              <w:rPr>
                <w:sz w:val="20"/>
                <w:lang w:val="en-US"/>
              </w:rPr>
              <w:t>F</w:t>
            </w:r>
            <w:r w:rsidRPr="00E16515">
              <w:rPr>
                <w:sz w:val="20"/>
                <w:lang w:val="ru-RU"/>
              </w:rPr>
              <w:t xml:space="preserve">.1569, при применении </w:t>
            </w:r>
            <w:r w:rsidRPr="00E16515">
              <w:rPr>
                <w:sz w:val="20"/>
                <w:lang w:val="en-US"/>
              </w:rPr>
              <w:t>ATPC</w:t>
            </w:r>
            <w:r w:rsidRPr="00E16515">
              <w:rPr>
                <w:sz w:val="20"/>
                <w:lang w:val="ru-RU"/>
              </w:rPr>
              <w:t xml:space="preserve"> в диапазоне </w:t>
            </w:r>
            <w:r w:rsidRPr="00E16515">
              <w:rPr>
                <w:sz w:val="20"/>
                <w:lang w:val="ru-RU" w:eastAsia="ja-JP"/>
              </w:rPr>
              <w:t>12,2</w:t>
            </w:r>
            <w:r w:rsidRPr="00E16515">
              <w:rPr>
                <w:sz w:val="20"/>
                <w:lang w:val="ru-RU"/>
              </w:rPr>
              <w:t> дБ может быть достигнуто значение готовности, равное 99,8%.</w:t>
            </w:r>
          </w:p>
          <w:p w:rsidR="00E16515" w:rsidRPr="00E16515" w:rsidRDefault="00E16515" w:rsidP="00E16515">
            <w:pPr>
              <w:pStyle w:val="Tablelegend"/>
              <w:rPr>
                <w:sz w:val="20"/>
                <w:lang w:val="ru-RU"/>
              </w:rPr>
            </w:pPr>
            <w:r w:rsidRPr="00E16515">
              <w:rPr>
                <w:position w:val="6"/>
                <w:sz w:val="16"/>
                <w:szCs w:val="16"/>
                <w:lang w:val="ru-RU"/>
              </w:rPr>
              <w:t>(3)</w:t>
            </w:r>
            <w:r w:rsidRPr="00E16515">
              <w:rPr>
                <w:sz w:val="20"/>
                <w:lang w:val="ru-RU"/>
              </w:rPr>
              <w:tab/>
              <w:t xml:space="preserve">В настоящем исследовании в качестве типового значения минимального рабочего угла места используется значение 20°. Определение минимального рабочего угла места системы </w:t>
            </w:r>
            <w:r w:rsidRPr="00E16515">
              <w:rPr>
                <w:sz w:val="20"/>
                <w:lang w:val="en-US"/>
              </w:rPr>
              <w:t>HAPS</w:t>
            </w:r>
            <w:r w:rsidRPr="00E16515">
              <w:rPr>
                <w:sz w:val="20"/>
                <w:lang w:val="ru-RU"/>
              </w:rPr>
              <w:t xml:space="preserve"> необходимо для проведения дальнейших исследований с учетом совместного использования частот с другими службами на равной первичной основе, введения ряда методов ослабления влияния помех (например, </w:t>
            </w:r>
            <w:r w:rsidRPr="00E16515">
              <w:rPr>
                <w:sz w:val="20"/>
                <w:lang w:val="en-US"/>
              </w:rPr>
              <w:t>ATPC</w:t>
            </w:r>
            <w:r w:rsidRPr="00E16515">
              <w:rPr>
                <w:sz w:val="20"/>
                <w:lang w:val="ru-RU"/>
              </w:rPr>
              <w:t>) и т. д. (см. разделы 4 и 7 Рекомендации МСЭ-</w:t>
            </w:r>
            <w:r w:rsidRPr="00E16515">
              <w:rPr>
                <w:sz w:val="20"/>
                <w:lang w:val="en-US"/>
              </w:rPr>
              <w:t>R</w:t>
            </w:r>
            <w:r w:rsidRPr="00E16515">
              <w:rPr>
                <w:sz w:val="20"/>
                <w:lang w:val="ru-RU"/>
              </w:rPr>
              <w:t xml:space="preserve"> </w:t>
            </w:r>
            <w:r w:rsidRPr="00E16515">
              <w:rPr>
                <w:sz w:val="20"/>
                <w:lang w:val="en-US"/>
              </w:rPr>
              <w:t>F</w:t>
            </w:r>
            <w:r w:rsidRPr="00E16515">
              <w:rPr>
                <w:sz w:val="20"/>
                <w:lang w:val="ru-RU"/>
              </w:rPr>
              <w:t>.1569).</w:t>
            </w:r>
          </w:p>
          <w:p w:rsidR="00E16515" w:rsidRPr="00E16515" w:rsidRDefault="00E16515" w:rsidP="00E16515">
            <w:pPr>
              <w:pStyle w:val="Tablelegend"/>
              <w:rPr>
                <w:sz w:val="20"/>
                <w:lang w:val="ru-RU"/>
              </w:rPr>
            </w:pPr>
            <w:r w:rsidRPr="00E16515">
              <w:rPr>
                <w:position w:val="6"/>
                <w:sz w:val="16"/>
                <w:szCs w:val="16"/>
                <w:lang w:val="ru-RU"/>
              </w:rPr>
              <w:t>(4)</w:t>
            </w:r>
            <w:r w:rsidRPr="00E16515">
              <w:rPr>
                <w:sz w:val="20"/>
                <w:lang w:val="ru-RU"/>
              </w:rPr>
              <w:tab/>
              <w:t xml:space="preserve">Число наземных станций </w:t>
            </w:r>
            <w:r w:rsidRPr="00E16515">
              <w:rPr>
                <w:sz w:val="20"/>
                <w:lang w:val="en-US"/>
              </w:rPr>
              <w:t>HAPS</w:t>
            </w:r>
            <w:r w:rsidRPr="00E16515">
              <w:rPr>
                <w:sz w:val="20"/>
                <w:lang w:val="ru-RU"/>
              </w:rPr>
              <w:t xml:space="preserve"> в области, покрываемой одной </w:t>
            </w:r>
            <w:r w:rsidRPr="00E16515">
              <w:rPr>
                <w:sz w:val="20"/>
                <w:lang w:val="en-US"/>
              </w:rPr>
              <w:t>HAPS</w:t>
            </w:r>
            <w:r w:rsidRPr="00E16515">
              <w:rPr>
                <w:sz w:val="20"/>
                <w:lang w:val="ru-RU"/>
              </w:rPr>
              <w:t>, ограничивается величиной</w:t>
            </w:r>
            <w:r w:rsidRPr="00E16515">
              <w:rPr>
                <w:sz w:val="20"/>
                <w:lang w:val="en-US"/>
              </w:rPr>
              <w:t> </w:t>
            </w:r>
            <w:r w:rsidRPr="00E16515">
              <w:rPr>
                <w:sz w:val="20"/>
                <w:lang w:val="ru-RU"/>
              </w:rPr>
              <w:t>1468 (см. раздел</w:t>
            </w:r>
            <w:r w:rsidRPr="00E16515">
              <w:rPr>
                <w:sz w:val="20"/>
                <w:lang w:val="en-US"/>
              </w:rPr>
              <w:t> </w:t>
            </w:r>
            <w:r w:rsidRPr="00E16515">
              <w:rPr>
                <w:sz w:val="20"/>
                <w:lang w:val="ru-RU"/>
              </w:rPr>
              <w:t>1</w:t>
            </w:r>
            <w:r w:rsidRPr="00E16515">
              <w:rPr>
                <w:sz w:val="20"/>
                <w:lang w:val="ru-RU" w:eastAsia="ja-JP"/>
              </w:rPr>
              <w:t>0</w:t>
            </w:r>
            <w:r w:rsidRPr="00E16515">
              <w:rPr>
                <w:sz w:val="20"/>
                <w:lang w:val="ru-RU"/>
              </w:rPr>
              <w:t xml:space="preserve"> Рекомендации МСЭ-</w:t>
            </w:r>
            <w:r w:rsidRPr="00E16515">
              <w:rPr>
                <w:sz w:val="20"/>
                <w:lang w:val="en-US"/>
              </w:rPr>
              <w:t>R</w:t>
            </w:r>
            <w:r w:rsidRPr="00E16515">
              <w:rPr>
                <w:sz w:val="20"/>
                <w:lang w:val="ru-RU"/>
              </w:rPr>
              <w:t xml:space="preserve"> </w:t>
            </w:r>
            <w:r w:rsidRPr="00E16515">
              <w:rPr>
                <w:sz w:val="20"/>
                <w:lang w:val="en-US"/>
              </w:rPr>
              <w:t>F</w:t>
            </w:r>
            <w:r w:rsidRPr="00E16515">
              <w:rPr>
                <w:sz w:val="20"/>
                <w:lang w:val="ru-RU"/>
              </w:rPr>
              <w:t>.1569), принимая в качестве исходного условие, что доступной полосой частот является полоса 300</w:t>
            </w:r>
            <w:r w:rsidRPr="00E16515">
              <w:rPr>
                <w:sz w:val="20"/>
                <w:lang w:val="en-US"/>
              </w:rPr>
              <w:t> </w:t>
            </w:r>
            <w:r w:rsidRPr="00E16515">
              <w:rPr>
                <w:sz w:val="20"/>
                <w:lang w:val="ru-RU"/>
              </w:rPr>
              <w:t>МГц, коэффициент повторного использования частоты составляет 4, ширина полосы сигнала – 20</w:t>
            </w:r>
            <w:r w:rsidRPr="00E16515">
              <w:rPr>
                <w:sz w:val="20"/>
                <w:lang w:val="en-US"/>
              </w:rPr>
              <w:t> </w:t>
            </w:r>
            <w:r w:rsidRPr="00E16515">
              <w:rPr>
                <w:sz w:val="20"/>
                <w:lang w:val="ru-RU"/>
              </w:rPr>
              <w:t>МГц, и число сфокусированных лучей – 367.</w:t>
            </w:r>
          </w:p>
          <w:p w:rsidR="00E16515" w:rsidRPr="00E16515" w:rsidRDefault="00E16515" w:rsidP="00E16515">
            <w:pPr>
              <w:pStyle w:val="Tablelegend"/>
              <w:rPr>
                <w:sz w:val="20"/>
                <w:lang w:val="ru-RU"/>
              </w:rPr>
            </w:pPr>
            <w:r w:rsidRPr="00E16515">
              <w:rPr>
                <w:position w:val="6"/>
                <w:sz w:val="16"/>
                <w:szCs w:val="16"/>
                <w:lang w:val="ru-RU"/>
              </w:rPr>
              <w:t>(5)</w:t>
            </w:r>
            <w:r w:rsidRPr="00E16515">
              <w:rPr>
                <w:sz w:val="20"/>
                <w:lang w:val="ru-RU"/>
              </w:rPr>
              <w:tab/>
              <w:t xml:space="preserve">Основные помехи поступают от наземных станций </w:t>
            </w:r>
            <w:r w:rsidRPr="00E16515">
              <w:rPr>
                <w:sz w:val="20"/>
                <w:lang w:val="en-US"/>
              </w:rPr>
              <w:t>HAPS</w:t>
            </w:r>
            <w:r w:rsidRPr="00E16515">
              <w:rPr>
                <w:sz w:val="20"/>
                <w:lang w:val="ru-RU"/>
              </w:rPr>
              <w:t xml:space="preserve"> в ограниченной области вблизи направления главного луча пассивного датчика. Таким образом, оценка помех от наземных станций </w:t>
            </w:r>
            <w:r w:rsidRPr="00E16515">
              <w:rPr>
                <w:sz w:val="20"/>
                <w:lang w:val="en-US"/>
              </w:rPr>
              <w:t>HAPS</w:t>
            </w:r>
            <w:r w:rsidRPr="00E16515">
              <w:rPr>
                <w:sz w:val="20"/>
                <w:lang w:val="ru-RU"/>
              </w:rPr>
              <w:t xml:space="preserve">, ограничивающаяся одной </w:t>
            </w:r>
            <w:r w:rsidRPr="00E16515">
              <w:rPr>
                <w:sz w:val="20"/>
                <w:lang w:val="en-US"/>
              </w:rPr>
              <w:t>HAPS</w:t>
            </w:r>
            <w:r w:rsidRPr="00E16515">
              <w:rPr>
                <w:sz w:val="20"/>
                <w:lang w:val="ru-RU"/>
              </w:rPr>
              <w:t xml:space="preserve">, даст примерно те же результаты, что и оценка помех с применением модели, в которую включены несколько дирижаблей </w:t>
            </w:r>
            <w:r w:rsidRPr="00E16515">
              <w:rPr>
                <w:sz w:val="20"/>
                <w:lang w:val="en-US"/>
              </w:rPr>
              <w:t>HAPS</w:t>
            </w:r>
            <w:r w:rsidRPr="00E16515">
              <w:rPr>
                <w:sz w:val="20"/>
                <w:lang w:val="ru-RU"/>
              </w:rPr>
              <w:t>.</w:t>
            </w:r>
          </w:p>
          <w:p w:rsidR="00E16515" w:rsidRPr="00E16515" w:rsidRDefault="00E16515" w:rsidP="00E16515">
            <w:pPr>
              <w:pStyle w:val="Tablelegend"/>
              <w:rPr>
                <w:sz w:val="20"/>
                <w:lang w:val="ru-RU"/>
              </w:rPr>
            </w:pPr>
            <w:r w:rsidRPr="00E16515">
              <w:rPr>
                <w:position w:val="6"/>
                <w:sz w:val="16"/>
                <w:szCs w:val="16"/>
                <w:lang w:val="ru-RU"/>
              </w:rPr>
              <w:t>(6)</w:t>
            </w:r>
            <w:r w:rsidRPr="00E16515">
              <w:rPr>
                <w:sz w:val="20"/>
                <w:lang w:val="ru-RU"/>
              </w:rPr>
              <w:tab/>
              <w:t>В данном исследовании для составления бюджета линии использовалась интенсивность дождя в Токио (климатическая зона </w:t>
            </w:r>
            <w:r w:rsidRPr="00E16515">
              <w:rPr>
                <w:sz w:val="20"/>
                <w:lang w:val="en-US"/>
              </w:rPr>
              <w:t>M</w:t>
            </w:r>
            <w:r w:rsidRPr="00E16515">
              <w:rPr>
                <w:sz w:val="20"/>
                <w:lang w:val="ru-RU"/>
              </w:rPr>
              <w:t xml:space="preserve"> по Рекомендации МСЭ</w:t>
            </w:r>
            <w:r w:rsidRPr="00E16515">
              <w:rPr>
                <w:sz w:val="20"/>
                <w:lang w:val="ru-RU"/>
              </w:rPr>
              <w:noBreakHyphen/>
            </w:r>
            <w:r w:rsidRPr="00E16515">
              <w:rPr>
                <w:sz w:val="20"/>
                <w:lang w:val="en-US"/>
              </w:rPr>
              <w:t>R</w:t>
            </w:r>
            <w:r w:rsidRPr="00E16515">
              <w:rPr>
                <w:sz w:val="20"/>
                <w:lang w:val="ru-RU"/>
              </w:rPr>
              <w:t xml:space="preserve"> </w:t>
            </w:r>
            <w:r w:rsidRPr="00E16515">
              <w:rPr>
                <w:sz w:val="20"/>
                <w:lang w:val="en-US"/>
              </w:rPr>
              <w:t>P</w:t>
            </w:r>
            <w:r w:rsidRPr="00E16515">
              <w:rPr>
                <w:sz w:val="20"/>
                <w:lang w:val="ru-RU"/>
              </w:rPr>
              <w:t>.</w:t>
            </w:r>
            <w:r w:rsidRPr="00E16515">
              <w:rPr>
                <w:sz w:val="20"/>
                <w:lang w:val="ru-RU" w:eastAsia="ja-JP"/>
              </w:rPr>
              <w:t>837</w:t>
            </w:r>
            <w:r w:rsidRPr="00E16515">
              <w:rPr>
                <w:sz w:val="20"/>
                <w:lang w:val="ru-RU"/>
              </w:rPr>
              <w:t>) в качестве образца области умеренных дождевых осадков. В случае условий высокой интенсивности дождевых осадков (например, климатическая зона </w:t>
            </w:r>
            <w:r w:rsidRPr="00E16515">
              <w:rPr>
                <w:sz w:val="20"/>
                <w:lang w:val="en-US"/>
              </w:rPr>
              <w:t>P</w:t>
            </w:r>
            <w:r w:rsidRPr="00E16515">
              <w:rPr>
                <w:sz w:val="20"/>
                <w:lang w:val="ru-RU"/>
              </w:rPr>
              <w:t xml:space="preserve"> по Рекомендации МСЭ</w:t>
            </w:r>
            <w:r w:rsidRPr="00E16515">
              <w:rPr>
                <w:sz w:val="20"/>
                <w:lang w:val="ru-RU"/>
              </w:rPr>
              <w:noBreakHyphen/>
            </w:r>
            <w:r w:rsidRPr="00E16515">
              <w:rPr>
                <w:sz w:val="20"/>
                <w:lang w:val="en-US"/>
              </w:rPr>
              <w:t>R</w:t>
            </w:r>
            <w:r w:rsidRPr="00E16515">
              <w:rPr>
                <w:sz w:val="20"/>
                <w:lang w:val="ru-RU"/>
              </w:rPr>
              <w:t xml:space="preserve"> </w:t>
            </w:r>
            <w:r w:rsidRPr="00E16515">
              <w:rPr>
                <w:sz w:val="20"/>
                <w:lang w:val="en-US"/>
              </w:rPr>
              <w:t>P</w:t>
            </w:r>
            <w:r w:rsidRPr="00E16515">
              <w:rPr>
                <w:sz w:val="20"/>
                <w:lang w:val="ru-RU"/>
              </w:rPr>
              <w:t>.</w:t>
            </w:r>
            <w:r w:rsidRPr="00E16515">
              <w:rPr>
                <w:sz w:val="20"/>
                <w:lang w:val="ru-RU" w:eastAsia="ja-JP"/>
              </w:rPr>
              <w:t>837</w:t>
            </w:r>
            <w:r w:rsidRPr="00E16515">
              <w:rPr>
                <w:sz w:val="20"/>
                <w:lang w:val="ru-RU"/>
              </w:rPr>
              <w:t xml:space="preserve">) потребуется введение </w:t>
            </w:r>
            <w:r w:rsidRPr="00E16515">
              <w:rPr>
                <w:sz w:val="20"/>
                <w:lang w:val="en-US"/>
              </w:rPr>
              <w:t>ATPC</w:t>
            </w:r>
            <w:r w:rsidRPr="00E16515">
              <w:rPr>
                <w:sz w:val="20"/>
                <w:lang w:val="ru-RU"/>
              </w:rPr>
              <w:t xml:space="preserve"> (см. раздел</w:t>
            </w:r>
            <w:r w:rsidRPr="00E16515">
              <w:rPr>
                <w:sz w:val="20"/>
                <w:lang w:val="en-US"/>
              </w:rPr>
              <w:t> </w:t>
            </w:r>
            <w:r w:rsidRPr="00E16515">
              <w:rPr>
                <w:sz w:val="20"/>
                <w:lang w:val="ru-RU"/>
              </w:rPr>
              <w:t>8 Рекомендации МСЭ-</w:t>
            </w:r>
            <w:r w:rsidRPr="00E16515">
              <w:rPr>
                <w:sz w:val="20"/>
                <w:lang w:val="en-US"/>
              </w:rPr>
              <w:t>R</w:t>
            </w:r>
            <w:r w:rsidRPr="00E16515">
              <w:rPr>
                <w:sz w:val="20"/>
                <w:lang w:val="ru-RU"/>
              </w:rPr>
              <w:t xml:space="preserve"> </w:t>
            </w:r>
            <w:r w:rsidRPr="00E16515">
              <w:rPr>
                <w:sz w:val="20"/>
                <w:lang w:val="en-US"/>
              </w:rPr>
              <w:t>F</w:t>
            </w:r>
            <w:r w:rsidRPr="00E16515">
              <w:rPr>
                <w:sz w:val="20"/>
                <w:lang w:val="ru-RU"/>
              </w:rPr>
              <w:t>.1569).</w:t>
            </w:r>
          </w:p>
          <w:p w:rsidR="00E16515" w:rsidRPr="00E16515" w:rsidRDefault="00E16515" w:rsidP="00E16515">
            <w:pPr>
              <w:pStyle w:val="Tablelegend"/>
              <w:rPr>
                <w:sz w:val="20"/>
                <w:lang w:val="ru-RU"/>
              </w:rPr>
            </w:pPr>
            <w:r w:rsidRPr="00E16515">
              <w:rPr>
                <w:position w:val="6"/>
                <w:sz w:val="16"/>
                <w:szCs w:val="16"/>
                <w:lang w:val="ru-RU"/>
              </w:rPr>
              <w:t>(7)</w:t>
            </w:r>
            <w:r w:rsidRPr="00E16515">
              <w:rPr>
                <w:sz w:val="20"/>
                <w:lang w:val="ru-RU"/>
              </w:rPr>
              <w:tab/>
              <w:t xml:space="preserve">В данной системе связи обязательным является применение метода кодирования. Следовательно, корректно использовать значение требуемого </w:t>
            </w:r>
            <w:r w:rsidRPr="00E16515">
              <w:rPr>
                <w:i/>
                <w:iCs/>
                <w:sz w:val="20"/>
                <w:lang w:val="en-US"/>
              </w:rPr>
              <w:t>E</w:t>
            </w:r>
            <w:r w:rsidRPr="00E16515">
              <w:rPr>
                <w:i/>
                <w:iCs/>
                <w:sz w:val="20"/>
                <w:vertAlign w:val="subscript"/>
                <w:lang w:val="en-US"/>
              </w:rPr>
              <w:t>b</w:t>
            </w:r>
            <w:r w:rsidRPr="00E16515">
              <w:rPr>
                <w:sz w:val="20"/>
                <w:lang w:val="ru-RU"/>
              </w:rPr>
              <w:t>/</w:t>
            </w:r>
            <w:r w:rsidRPr="00E16515">
              <w:rPr>
                <w:i/>
                <w:iCs/>
                <w:sz w:val="20"/>
                <w:lang w:val="en-US"/>
              </w:rPr>
              <w:t>N</w:t>
            </w:r>
            <w:r w:rsidRPr="00E16515">
              <w:rPr>
                <w:sz w:val="20"/>
                <w:vertAlign w:val="subscript"/>
                <w:lang w:val="ru-RU"/>
              </w:rPr>
              <w:t>0</w:t>
            </w:r>
            <w:r w:rsidRPr="00E16515">
              <w:rPr>
                <w:sz w:val="20"/>
                <w:lang w:val="ru-RU"/>
              </w:rPr>
              <w:t xml:space="preserve">, составляющее около 5 дБ при </w:t>
            </w:r>
            <w:r w:rsidRPr="00E16515">
              <w:rPr>
                <w:sz w:val="20"/>
                <w:lang w:val="en-US"/>
              </w:rPr>
              <w:t>BER</w:t>
            </w:r>
            <w:r w:rsidRPr="00E16515">
              <w:rPr>
                <w:sz w:val="20"/>
                <w:lang w:val="ru-RU"/>
              </w:rPr>
              <w:t> = 1 × 10</w:t>
            </w:r>
            <w:r w:rsidRPr="00E16515">
              <w:rPr>
                <w:sz w:val="20"/>
                <w:vertAlign w:val="superscript"/>
                <w:lang w:val="ru-RU"/>
              </w:rPr>
              <w:t>–6</w:t>
            </w:r>
            <w:r w:rsidRPr="00E16515">
              <w:rPr>
                <w:sz w:val="20"/>
                <w:lang w:val="ru-RU"/>
              </w:rPr>
              <w:t>.</w:t>
            </w:r>
          </w:p>
          <w:p w:rsidR="00E16515" w:rsidRPr="00E16515" w:rsidRDefault="00E16515" w:rsidP="00E16515">
            <w:pPr>
              <w:pStyle w:val="Tablelegend"/>
              <w:rPr>
                <w:lang w:val="en-US"/>
              </w:rPr>
            </w:pPr>
            <w:r w:rsidRPr="00E16515">
              <w:rPr>
                <w:position w:val="6"/>
                <w:sz w:val="16"/>
                <w:szCs w:val="16"/>
                <w:lang w:val="ru-RU"/>
              </w:rPr>
              <w:t>(8)</w:t>
            </w:r>
            <w:r w:rsidRPr="00E16515">
              <w:rPr>
                <w:sz w:val="20"/>
                <w:lang w:val="ru-RU"/>
              </w:rPr>
              <w:tab/>
              <w:t>Необходима дальнейшая работа для определения распределения помех, причиняемых ССИЗ, между HAPS в ФС и другими системами ФС.</w:t>
            </w:r>
          </w:p>
        </w:tc>
      </w:tr>
    </w:tbl>
    <w:p w:rsidR="000F3644" w:rsidRPr="000F3644" w:rsidRDefault="000F3644" w:rsidP="00D41F83">
      <w:pPr>
        <w:pStyle w:val="Normalaftertitle"/>
        <w:rPr>
          <w:lang w:val="ru-RU"/>
        </w:rPr>
      </w:pPr>
      <w:r>
        <w:rPr>
          <w:lang w:val="ru-RU"/>
        </w:rPr>
        <w:t>Зона</w:t>
      </w:r>
      <w:r w:rsidRPr="00183320">
        <w:rPr>
          <w:lang w:val="ru-RU"/>
        </w:rPr>
        <w:t xml:space="preserve"> </w:t>
      </w:r>
      <w:r>
        <w:rPr>
          <w:lang w:val="ru-RU"/>
        </w:rPr>
        <w:t>обслуживания, освещаемая</w:t>
      </w:r>
      <w:r w:rsidRPr="00183320">
        <w:rPr>
          <w:lang w:val="ru-RU"/>
        </w:rPr>
        <w:t xml:space="preserve"> </w:t>
      </w:r>
      <w:r>
        <w:rPr>
          <w:lang w:val="ru-RU"/>
        </w:rPr>
        <w:t>сфокусированным</w:t>
      </w:r>
      <w:r w:rsidRPr="00183320">
        <w:rPr>
          <w:lang w:val="ru-RU"/>
        </w:rPr>
        <w:t xml:space="preserve"> </w:t>
      </w:r>
      <w:r>
        <w:rPr>
          <w:lang w:val="ru-RU"/>
        </w:rPr>
        <w:t>лучом</w:t>
      </w:r>
      <w:r w:rsidRPr="00183320">
        <w:rPr>
          <w:lang w:val="ru-RU"/>
        </w:rPr>
        <w:t xml:space="preserve">, </w:t>
      </w:r>
      <w:r>
        <w:rPr>
          <w:lang w:val="ru-RU"/>
        </w:rPr>
        <w:t>рассматривается</w:t>
      </w:r>
      <w:r w:rsidRPr="00183320">
        <w:rPr>
          <w:lang w:val="ru-RU"/>
        </w:rPr>
        <w:t xml:space="preserve"> </w:t>
      </w:r>
      <w:r>
        <w:rPr>
          <w:lang w:val="ru-RU"/>
        </w:rPr>
        <w:t>как</w:t>
      </w:r>
      <w:r w:rsidRPr="00183320">
        <w:rPr>
          <w:lang w:val="ru-RU"/>
        </w:rPr>
        <w:t xml:space="preserve"> </w:t>
      </w:r>
      <w:r>
        <w:rPr>
          <w:lang w:val="ru-RU"/>
        </w:rPr>
        <w:t>ячейка</w:t>
      </w:r>
      <w:r w:rsidRPr="00183320">
        <w:rPr>
          <w:lang w:val="ru-RU"/>
        </w:rPr>
        <w:t xml:space="preserve"> </w:t>
      </w:r>
      <w:r>
        <w:rPr>
          <w:lang w:val="ru-RU"/>
        </w:rPr>
        <w:t>сети</w:t>
      </w:r>
      <w:r w:rsidRPr="00183320">
        <w:rPr>
          <w:rFonts w:hint="eastAsia"/>
          <w:lang w:val="ru-RU"/>
        </w:rPr>
        <w:t xml:space="preserve"> </w:t>
      </w:r>
      <w:r>
        <w:rPr>
          <w:rFonts w:hint="eastAsia"/>
          <w:lang w:val="en-US"/>
        </w:rPr>
        <w:t>HAPS</w:t>
      </w:r>
      <w:r w:rsidRPr="00183320">
        <w:rPr>
          <w:rFonts w:hint="eastAsia"/>
          <w:lang w:val="ru-RU"/>
        </w:rPr>
        <w:t xml:space="preserve">. </w:t>
      </w:r>
      <w:r>
        <w:rPr>
          <w:lang w:val="ru-RU"/>
        </w:rPr>
        <w:t>В данном</w:t>
      </w:r>
      <w:r w:rsidRPr="00F91424">
        <w:rPr>
          <w:lang w:val="ru-RU"/>
        </w:rPr>
        <w:t xml:space="preserve"> </w:t>
      </w:r>
      <w:r>
        <w:rPr>
          <w:lang w:val="ru-RU"/>
        </w:rPr>
        <w:t>исследовании</w:t>
      </w:r>
      <w:r w:rsidRPr="00F91424">
        <w:rPr>
          <w:lang w:val="ru-RU"/>
        </w:rPr>
        <w:t xml:space="preserve"> </w:t>
      </w:r>
      <w:r>
        <w:rPr>
          <w:lang w:val="ru-RU"/>
        </w:rPr>
        <w:t>принят</w:t>
      </w:r>
      <w:r w:rsidRPr="00F91424">
        <w:rPr>
          <w:lang w:val="ru-RU"/>
        </w:rPr>
        <w:t xml:space="preserve"> </w:t>
      </w:r>
      <w:r>
        <w:rPr>
          <w:lang w:val="ru-RU"/>
        </w:rPr>
        <w:t>коэффициент</w:t>
      </w:r>
      <w:r w:rsidRPr="00F91424">
        <w:rPr>
          <w:lang w:val="ru-RU"/>
        </w:rPr>
        <w:t xml:space="preserve"> </w:t>
      </w:r>
      <w:r>
        <w:rPr>
          <w:lang w:val="ru-RU"/>
        </w:rPr>
        <w:t>повторного</w:t>
      </w:r>
      <w:r w:rsidRPr="00F91424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F91424">
        <w:rPr>
          <w:lang w:val="ru-RU"/>
        </w:rPr>
        <w:t xml:space="preserve"> </w:t>
      </w:r>
      <w:r>
        <w:rPr>
          <w:lang w:val="ru-RU"/>
        </w:rPr>
        <w:t>частоты</w:t>
      </w:r>
      <w:r w:rsidRPr="00F91424">
        <w:rPr>
          <w:lang w:val="ru-RU"/>
        </w:rPr>
        <w:t xml:space="preserve">, </w:t>
      </w:r>
      <w:r>
        <w:rPr>
          <w:lang w:val="ru-RU"/>
        </w:rPr>
        <w:t>равный</w:t>
      </w:r>
      <w:r w:rsidRPr="00077133">
        <w:rPr>
          <w:lang w:val="en-US"/>
        </w:rPr>
        <w:t> </w:t>
      </w:r>
      <w:r w:rsidRPr="00F91424">
        <w:rPr>
          <w:lang w:val="ru-RU"/>
        </w:rPr>
        <w:t xml:space="preserve">4, </w:t>
      </w:r>
      <w:r>
        <w:rPr>
          <w:lang w:val="ru-RU"/>
        </w:rPr>
        <w:t>то</w:t>
      </w:r>
      <w:r w:rsidRPr="00F91424">
        <w:rPr>
          <w:lang w:val="ru-RU"/>
        </w:rPr>
        <w:t xml:space="preserve"> </w:t>
      </w:r>
      <w:r>
        <w:rPr>
          <w:lang w:val="ru-RU"/>
        </w:rPr>
        <w:t>есть</w:t>
      </w:r>
      <w:r w:rsidRPr="00F91424">
        <w:rPr>
          <w:lang w:val="ru-RU"/>
        </w:rPr>
        <w:t xml:space="preserve"> </w:t>
      </w:r>
      <w:r>
        <w:rPr>
          <w:lang w:val="ru-RU"/>
        </w:rPr>
        <w:t>полоса</w:t>
      </w:r>
      <w:r w:rsidRPr="00F91424">
        <w:rPr>
          <w:lang w:val="ru-RU"/>
        </w:rPr>
        <w:t xml:space="preserve"> </w:t>
      </w:r>
      <w:r>
        <w:rPr>
          <w:lang w:val="ru-RU"/>
        </w:rPr>
        <w:t>частот</w:t>
      </w:r>
      <w:r w:rsidRPr="00F91424">
        <w:rPr>
          <w:rFonts w:hint="eastAsia"/>
          <w:lang w:val="ru-RU"/>
        </w:rPr>
        <w:t xml:space="preserve"> 300</w:t>
      </w:r>
      <w:r>
        <w:rPr>
          <w:rFonts w:hint="eastAsia"/>
          <w:lang w:val="en-US"/>
        </w:rPr>
        <w:t> </w:t>
      </w:r>
      <w:r w:rsidRPr="00F91424">
        <w:rPr>
          <w:rFonts w:hint="eastAsia"/>
          <w:lang w:val="ru-RU"/>
        </w:rPr>
        <w:t>МГц (31</w:t>
      </w:r>
      <w:r>
        <w:rPr>
          <w:lang w:val="ru-RU"/>
        </w:rPr>
        <w:t>–</w:t>
      </w:r>
      <w:r w:rsidRPr="00F91424">
        <w:rPr>
          <w:rFonts w:hint="eastAsia"/>
          <w:lang w:val="ru-RU"/>
        </w:rPr>
        <w:t>31</w:t>
      </w:r>
      <w:r w:rsidRPr="00F91424">
        <w:rPr>
          <w:lang w:val="ru-RU"/>
        </w:rPr>
        <w:t>,</w:t>
      </w:r>
      <w:r w:rsidRPr="00F91424">
        <w:rPr>
          <w:rFonts w:hint="eastAsia"/>
          <w:lang w:val="ru-RU"/>
        </w:rPr>
        <w:t>3</w:t>
      </w:r>
      <w:r>
        <w:rPr>
          <w:lang w:val="en-US"/>
        </w:rPr>
        <w:t> </w:t>
      </w:r>
      <w:r w:rsidRPr="00F91424">
        <w:rPr>
          <w:lang w:val="ru-RU"/>
        </w:rPr>
        <w:t>ГГц</w:t>
      </w:r>
      <w:r w:rsidRPr="00F91424">
        <w:rPr>
          <w:rFonts w:hint="eastAsia"/>
          <w:lang w:val="ru-RU"/>
        </w:rPr>
        <w:t>)</w:t>
      </w:r>
      <w:r w:rsidRPr="00F91424">
        <w:rPr>
          <w:lang w:val="ru-RU"/>
        </w:rPr>
        <w:t>,</w:t>
      </w:r>
      <w:r w:rsidRPr="00F91424">
        <w:rPr>
          <w:rFonts w:hint="eastAsia"/>
          <w:lang w:val="ru-RU"/>
        </w:rPr>
        <w:t xml:space="preserve"> </w:t>
      </w:r>
      <w:r>
        <w:rPr>
          <w:lang w:val="ru-RU"/>
        </w:rPr>
        <w:t>доступная</w:t>
      </w:r>
      <w:r w:rsidRPr="00F91424">
        <w:rPr>
          <w:lang w:val="ru-RU"/>
        </w:rPr>
        <w:t xml:space="preserve"> </w:t>
      </w:r>
      <w:r>
        <w:rPr>
          <w:lang w:val="ru-RU"/>
        </w:rPr>
        <w:t>для</w:t>
      </w:r>
      <w:r w:rsidRPr="00F91424">
        <w:rPr>
          <w:lang w:val="ru-RU"/>
        </w:rPr>
        <w:t xml:space="preserve"> </w:t>
      </w:r>
      <w:r>
        <w:rPr>
          <w:lang w:val="ru-RU"/>
        </w:rPr>
        <w:t>линии</w:t>
      </w:r>
      <w:r w:rsidRPr="00F91424">
        <w:rPr>
          <w:lang w:val="ru-RU"/>
        </w:rPr>
        <w:t xml:space="preserve"> </w:t>
      </w:r>
      <w:r>
        <w:rPr>
          <w:lang w:val="ru-RU"/>
        </w:rPr>
        <w:t>вверх</w:t>
      </w:r>
      <w:r w:rsidRPr="00F91424">
        <w:rPr>
          <w:lang w:val="ru-RU"/>
        </w:rPr>
        <w:t xml:space="preserve"> </w:t>
      </w:r>
      <w:r>
        <w:rPr>
          <w:rFonts w:hint="eastAsia"/>
          <w:lang w:val="en-US"/>
        </w:rPr>
        <w:t>HAPS</w:t>
      </w:r>
      <w:r w:rsidRPr="00F91424">
        <w:rPr>
          <w:lang w:val="ru-RU"/>
        </w:rPr>
        <w:t xml:space="preserve">, </w:t>
      </w:r>
      <w:r>
        <w:rPr>
          <w:lang w:val="ru-RU"/>
        </w:rPr>
        <w:t>разделена</w:t>
      </w:r>
      <w:r w:rsidRPr="00F91424">
        <w:rPr>
          <w:lang w:val="ru-RU"/>
        </w:rPr>
        <w:t xml:space="preserve"> </w:t>
      </w:r>
      <w:r>
        <w:rPr>
          <w:lang w:val="ru-RU"/>
        </w:rPr>
        <w:t>на</w:t>
      </w:r>
      <w:r w:rsidRPr="00F91424">
        <w:rPr>
          <w:lang w:val="ru-RU"/>
        </w:rPr>
        <w:t xml:space="preserve"> </w:t>
      </w:r>
      <w:r>
        <w:rPr>
          <w:lang w:val="ru-RU"/>
        </w:rPr>
        <w:t>четыре</w:t>
      </w:r>
      <w:r w:rsidRPr="00F91424">
        <w:rPr>
          <w:lang w:val="ru-RU"/>
        </w:rPr>
        <w:t xml:space="preserve"> </w:t>
      </w:r>
      <w:r>
        <w:rPr>
          <w:lang w:val="ru-RU"/>
        </w:rPr>
        <w:t>равные</w:t>
      </w:r>
      <w:r w:rsidRPr="00F91424">
        <w:rPr>
          <w:lang w:val="ru-RU"/>
        </w:rPr>
        <w:t xml:space="preserve"> </w:t>
      </w:r>
      <w:r>
        <w:rPr>
          <w:lang w:val="ru-RU"/>
        </w:rPr>
        <w:t>части</w:t>
      </w:r>
      <w:r w:rsidRPr="00F91424">
        <w:rPr>
          <w:lang w:val="ru-RU"/>
        </w:rPr>
        <w:t xml:space="preserve">, </w:t>
      </w:r>
      <w:r>
        <w:rPr>
          <w:lang w:val="ru-RU"/>
        </w:rPr>
        <w:t>и</w:t>
      </w:r>
      <w:r w:rsidRPr="00F91424">
        <w:rPr>
          <w:lang w:val="ru-RU"/>
        </w:rPr>
        <w:t xml:space="preserve"> </w:t>
      </w:r>
      <w:r>
        <w:rPr>
          <w:lang w:val="ru-RU"/>
        </w:rPr>
        <w:t>подполоса</w:t>
      </w:r>
      <w:r w:rsidRPr="00F91424">
        <w:rPr>
          <w:rFonts w:hint="eastAsia"/>
          <w:lang w:val="ru-RU"/>
        </w:rPr>
        <w:t xml:space="preserve"> 75</w:t>
      </w:r>
      <w:r>
        <w:rPr>
          <w:rFonts w:hint="eastAsia"/>
          <w:lang w:val="en-US"/>
        </w:rPr>
        <w:t> </w:t>
      </w:r>
      <w:r w:rsidRPr="00F91424">
        <w:rPr>
          <w:rFonts w:hint="eastAsia"/>
          <w:lang w:val="ru-RU"/>
        </w:rPr>
        <w:t xml:space="preserve">МГц </w:t>
      </w:r>
      <w:r>
        <w:rPr>
          <w:lang w:val="ru-RU"/>
        </w:rPr>
        <w:t>многократно используется для передачи на линии вверх в каждой из четырех ячеек. В</w:t>
      </w:r>
      <w:r w:rsidRPr="0069223B">
        <w:rPr>
          <w:lang w:val="ru-RU"/>
        </w:rPr>
        <w:t xml:space="preserve"> </w:t>
      </w:r>
      <w:r>
        <w:rPr>
          <w:lang w:val="ru-RU"/>
        </w:rPr>
        <w:t>исследовании</w:t>
      </w:r>
      <w:r w:rsidRPr="0069223B">
        <w:rPr>
          <w:lang w:val="ru-RU"/>
        </w:rPr>
        <w:t xml:space="preserve"> </w:t>
      </w:r>
      <w:r>
        <w:rPr>
          <w:lang w:val="ru-RU"/>
        </w:rPr>
        <w:t>в</w:t>
      </w:r>
      <w:r w:rsidRPr="0069223B">
        <w:rPr>
          <w:lang w:val="ru-RU"/>
        </w:rPr>
        <w:t xml:space="preserve"> </w:t>
      </w:r>
      <w:r>
        <w:rPr>
          <w:lang w:val="ru-RU"/>
        </w:rPr>
        <w:t>качестве</w:t>
      </w:r>
      <w:r w:rsidRPr="0069223B">
        <w:rPr>
          <w:lang w:val="ru-RU"/>
        </w:rPr>
        <w:t xml:space="preserve"> </w:t>
      </w:r>
      <w:r>
        <w:rPr>
          <w:lang w:val="ru-RU"/>
        </w:rPr>
        <w:t>исходного</w:t>
      </w:r>
      <w:r w:rsidRPr="0069223B">
        <w:rPr>
          <w:lang w:val="ru-RU"/>
        </w:rPr>
        <w:t xml:space="preserve"> </w:t>
      </w:r>
      <w:r>
        <w:rPr>
          <w:lang w:val="ru-RU"/>
        </w:rPr>
        <w:t>условия</w:t>
      </w:r>
      <w:r w:rsidRPr="0069223B">
        <w:rPr>
          <w:lang w:val="ru-RU"/>
        </w:rPr>
        <w:t xml:space="preserve"> </w:t>
      </w:r>
      <w:r>
        <w:rPr>
          <w:lang w:val="ru-RU"/>
        </w:rPr>
        <w:t>принято</w:t>
      </w:r>
      <w:r w:rsidRPr="0069223B">
        <w:rPr>
          <w:lang w:val="ru-RU"/>
        </w:rPr>
        <w:t xml:space="preserve">, </w:t>
      </w:r>
      <w:r>
        <w:rPr>
          <w:lang w:val="ru-RU"/>
        </w:rPr>
        <w:t>что</w:t>
      </w:r>
      <w:r w:rsidRPr="0069223B">
        <w:rPr>
          <w:lang w:val="ru-RU"/>
        </w:rPr>
        <w:t xml:space="preserve"> </w:t>
      </w:r>
      <w:r>
        <w:rPr>
          <w:lang w:val="ru-RU"/>
        </w:rPr>
        <w:t xml:space="preserve">в наземной станции </w:t>
      </w:r>
      <w:r>
        <w:rPr>
          <w:lang w:val="en-US"/>
        </w:rPr>
        <w:t>HAPS</w:t>
      </w:r>
      <w:r>
        <w:rPr>
          <w:lang w:val="ru-RU"/>
        </w:rPr>
        <w:t xml:space="preserve"> реализован метод</w:t>
      </w:r>
      <w:r w:rsidRPr="00215213">
        <w:rPr>
          <w:lang w:val="ru-RU"/>
        </w:rPr>
        <w:t xml:space="preserve"> </w:t>
      </w:r>
      <w:r>
        <w:rPr>
          <w:lang w:val="ru-RU"/>
        </w:rPr>
        <w:t>автоматической</w:t>
      </w:r>
      <w:r w:rsidRPr="00215213">
        <w:rPr>
          <w:lang w:val="ru-RU"/>
        </w:rPr>
        <w:t xml:space="preserve"> </w:t>
      </w:r>
      <w:r>
        <w:rPr>
          <w:lang w:val="ru-RU"/>
        </w:rPr>
        <w:t>регулировки</w:t>
      </w:r>
      <w:r w:rsidRPr="00215213">
        <w:rPr>
          <w:lang w:val="ru-RU"/>
        </w:rPr>
        <w:t xml:space="preserve"> </w:t>
      </w:r>
      <w:r>
        <w:rPr>
          <w:lang w:val="ru-RU"/>
        </w:rPr>
        <w:t>мощности</w:t>
      </w:r>
      <w:r w:rsidRPr="00215213">
        <w:rPr>
          <w:lang w:val="ru-RU"/>
        </w:rPr>
        <w:t xml:space="preserve"> </w:t>
      </w:r>
      <w:r>
        <w:rPr>
          <w:lang w:val="ru-RU"/>
        </w:rPr>
        <w:t>передатчика</w:t>
      </w:r>
      <w:r w:rsidRPr="0069223B">
        <w:rPr>
          <w:lang w:val="ru-RU"/>
        </w:rPr>
        <w:t xml:space="preserve"> (</w:t>
      </w:r>
      <w:r>
        <w:rPr>
          <w:rFonts w:hint="eastAsia"/>
          <w:lang w:val="en-US"/>
        </w:rPr>
        <w:t>ATPC</w:t>
      </w:r>
      <w:r w:rsidRPr="0069223B">
        <w:rPr>
          <w:lang w:val="ru-RU"/>
        </w:rPr>
        <w:t>)</w:t>
      </w:r>
      <w:r w:rsidRPr="0069223B">
        <w:rPr>
          <w:rFonts w:hint="eastAsia"/>
          <w:lang w:val="ru-RU"/>
        </w:rPr>
        <w:t xml:space="preserve">. </w:t>
      </w:r>
      <w:r>
        <w:rPr>
          <w:lang w:val="ru-RU"/>
        </w:rPr>
        <w:t>Уровень</w:t>
      </w:r>
      <w:r w:rsidRPr="005E746B">
        <w:rPr>
          <w:lang w:val="ru-RU"/>
        </w:rPr>
        <w:t xml:space="preserve"> </w:t>
      </w:r>
      <w:r>
        <w:rPr>
          <w:lang w:val="ru-RU"/>
        </w:rPr>
        <w:t>нежелательных</w:t>
      </w:r>
      <w:r w:rsidRPr="005E746B">
        <w:rPr>
          <w:lang w:val="ru-RU"/>
        </w:rPr>
        <w:t xml:space="preserve"> </w:t>
      </w:r>
      <w:r>
        <w:rPr>
          <w:lang w:val="ru-RU"/>
        </w:rPr>
        <w:t>излучений</w:t>
      </w:r>
      <w:r w:rsidRPr="005E746B">
        <w:rPr>
          <w:lang w:val="ru-RU"/>
        </w:rPr>
        <w:t xml:space="preserve"> </w:t>
      </w:r>
      <w:r>
        <w:rPr>
          <w:lang w:val="ru-RU"/>
        </w:rPr>
        <w:t>от</w:t>
      </w:r>
      <w:r w:rsidRPr="005E746B">
        <w:rPr>
          <w:lang w:val="ru-RU"/>
        </w:rPr>
        <w:t xml:space="preserve"> </w:t>
      </w:r>
      <w:r>
        <w:rPr>
          <w:lang w:val="ru-RU"/>
        </w:rPr>
        <w:t>станции</w:t>
      </w:r>
      <w:r w:rsidRPr="005E746B">
        <w:rPr>
          <w:lang w:val="ru-RU"/>
        </w:rPr>
        <w:t xml:space="preserve"> </w:t>
      </w:r>
      <w:r>
        <w:rPr>
          <w:rFonts w:hint="eastAsia"/>
          <w:lang w:val="en-US"/>
        </w:rPr>
        <w:t>HAPS</w:t>
      </w:r>
      <w:r>
        <w:rPr>
          <w:lang w:val="ru-RU"/>
        </w:rPr>
        <w:t>, который использовался</w:t>
      </w:r>
      <w:r w:rsidRPr="005E746B">
        <w:rPr>
          <w:rFonts w:hint="eastAsia"/>
          <w:lang w:val="ru-RU"/>
        </w:rPr>
        <w:t xml:space="preserve"> </w:t>
      </w:r>
      <w:r>
        <w:rPr>
          <w:lang w:val="ru-RU"/>
        </w:rPr>
        <w:t xml:space="preserve">в настоящем исследовании, составляет </w:t>
      </w:r>
      <w:r>
        <w:rPr>
          <w:lang w:val="ru-RU"/>
        </w:rPr>
        <w:sym w:font="Symbol" w:char="F02D"/>
      </w:r>
      <w:r w:rsidR="00D41F83">
        <w:rPr>
          <w:lang w:val="ru-RU"/>
        </w:rPr>
        <w:t>105 </w:t>
      </w:r>
      <w:r>
        <w:rPr>
          <w:lang w:val="ru-RU"/>
        </w:rPr>
        <w:t>дБ(Вт/МГц).</w:t>
      </w:r>
    </w:p>
    <w:p w:rsidR="009215A4" w:rsidRPr="00426C00" w:rsidRDefault="009215A4" w:rsidP="00611C16">
      <w:pPr>
        <w:pStyle w:val="Heading1"/>
        <w:rPr>
          <w:lang w:val="ru-RU"/>
        </w:rPr>
      </w:pPr>
      <w:r w:rsidRPr="00426C00">
        <w:rPr>
          <w:rFonts w:hint="eastAsia"/>
          <w:kern w:val="2"/>
          <w:lang w:val="ru-RU" w:eastAsia="ja-JP"/>
        </w:rPr>
        <w:t>2</w:t>
      </w:r>
      <w:r w:rsidRPr="00426C00">
        <w:rPr>
          <w:rFonts w:hint="eastAsia"/>
          <w:kern w:val="2"/>
          <w:lang w:val="ru-RU"/>
        </w:rPr>
        <w:tab/>
      </w:r>
      <w:r w:rsidR="00426C00">
        <w:rPr>
          <w:kern w:val="2"/>
          <w:lang w:val="ru-RU"/>
        </w:rPr>
        <w:t xml:space="preserve">Процедура </w:t>
      </w:r>
      <w:r w:rsidR="00426C00" w:rsidRPr="002C2ABF">
        <w:rPr>
          <w:lang w:val="ru-RU"/>
        </w:rPr>
        <w:t>оценки</w:t>
      </w:r>
      <w:r w:rsidR="00426C00">
        <w:rPr>
          <w:kern w:val="2"/>
          <w:lang w:val="ru-RU"/>
        </w:rPr>
        <w:t xml:space="preserve"> помех</w:t>
      </w:r>
    </w:p>
    <w:p w:rsidR="009215A4" w:rsidRPr="00662E8E" w:rsidRDefault="00426C00" w:rsidP="00D41F83">
      <w:pPr>
        <w:rPr>
          <w:lang w:val="ru-RU"/>
        </w:rPr>
      </w:pPr>
      <w:r>
        <w:rPr>
          <w:lang w:val="ru-RU"/>
        </w:rPr>
        <w:t>Геометрия модели оценки воздействия, которая использовалась в настоящем исследовании, показана на рисунках </w:t>
      </w:r>
      <w:r w:rsidR="009215A4" w:rsidRPr="00426C00">
        <w:rPr>
          <w:rFonts w:hint="eastAsia"/>
          <w:lang w:val="ru-RU"/>
        </w:rPr>
        <w:t>1 (</w:t>
      </w:r>
      <w:r>
        <w:rPr>
          <w:lang w:val="ru-RU"/>
        </w:rPr>
        <w:t>полный вид</w:t>
      </w:r>
      <w:r w:rsidR="009215A4" w:rsidRPr="00426C00">
        <w:rPr>
          <w:rFonts w:hint="eastAsia"/>
          <w:lang w:val="ru-RU"/>
        </w:rPr>
        <w:t xml:space="preserve">) </w:t>
      </w:r>
      <w:r>
        <w:rPr>
          <w:lang w:val="ru-RU"/>
        </w:rPr>
        <w:t>и</w:t>
      </w:r>
      <w:r w:rsidR="00D41F83" w:rsidRPr="00D41F83">
        <w:rPr>
          <w:lang w:val="ru-RU"/>
        </w:rPr>
        <w:t xml:space="preserve"> </w:t>
      </w:r>
      <w:r w:rsidR="009215A4" w:rsidRPr="00426C00">
        <w:rPr>
          <w:rFonts w:hint="eastAsia"/>
          <w:lang w:val="ru-RU" w:eastAsia="ja-JP"/>
        </w:rPr>
        <w:t>2</w:t>
      </w:r>
      <w:r w:rsidR="009215A4" w:rsidRPr="00426C00">
        <w:rPr>
          <w:lang w:val="ru-RU"/>
        </w:rPr>
        <w:t xml:space="preserve"> </w:t>
      </w:r>
      <w:r w:rsidR="009215A4" w:rsidRPr="00426C00">
        <w:rPr>
          <w:rFonts w:hint="eastAsia"/>
          <w:lang w:val="ru-RU"/>
        </w:rPr>
        <w:t>(</w:t>
      </w:r>
      <w:r w:rsidR="00C5277F">
        <w:rPr>
          <w:lang w:val="ru-RU"/>
        </w:rPr>
        <w:t>вид сверху</w:t>
      </w:r>
      <w:r w:rsidR="009215A4" w:rsidRPr="00426C00">
        <w:rPr>
          <w:rFonts w:hint="eastAsia"/>
          <w:lang w:val="ru-RU"/>
        </w:rPr>
        <w:t xml:space="preserve">). </w:t>
      </w:r>
      <w:r w:rsidR="00C5277F">
        <w:rPr>
          <w:lang w:val="ru-RU"/>
        </w:rPr>
        <w:t>Число</w:t>
      </w:r>
      <w:r w:rsidR="00C5277F" w:rsidRPr="00C5277F">
        <w:rPr>
          <w:lang w:val="ru-RU"/>
        </w:rPr>
        <w:t xml:space="preserve"> </w:t>
      </w:r>
      <w:r w:rsidR="00C5277F">
        <w:rPr>
          <w:lang w:val="ru-RU"/>
        </w:rPr>
        <w:t>наземных</w:t>
      </w:r>
      <w:r w:rsidR="00C5277F" w:rsidRPr="00C5277F">
        <w:rPr>
          <w:lang w:val="ru-RU"/>
        </w:rPr>
        <w:t xml:space="preserve"> </w:t>
      </w:r>
      <w:r w:rsidR="00C5277F">
        <w:rPr>
          <w:lang w:val="ru-RU"/>
        </w:rPr>
        <w:t>станций</w:t>
      </w:r>
      <w:r w:rsidR="009215A4" w:rsidRPr="00C5277F">
        <w:rPr>
          <w:rFonts w:hint="eastAsia"/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C5277F" w:rsidRPr="00C5277F">
        <w:rPr>
          <w:lang w:val="ru-RU"/>
        </w:rPr>
        <w:t xml:space="preserve">, </w:t>
      </w:r>
      <w:r w:rsidR="00C5277F">
        <w:rPr>
          <w:lang w:val="ru-RU"/>
        </w:rPr>
        <w:t>которым</w:t>
      </w:r>
      <w:r w:rsidR="00C5277F" w:rsidRPr="00C5277F">
        <w:rPr>
          <w:lang w:val="ru-RU"/>
        </w:rPr>
        <w:t xml:space="preserve"> </w:t>
      </w:r>
      <w:r w:rsidR="00C5277F">
        <w:rPr>
          <w:lang w:val="ru-RU"/>
        </w:rPr>
        <w:t>разрешено</w:t>
      </w:r>
      <w:r w:rsidR="00C5277F" w:rsidRPr="00C5277F">
        <w:rPr>
          <w:lang w:val="ru-RU"/>
        </w:rPr>
        <w:t xml:space="preserve"> </w:t>
      </w:r>
      <w:r w:rsidR="00C5277F">
        <w:rPr>
          <w:lang w:val="ru-RU"/>
        </w:rPr>
        <w:t>вести</w:t>
      </w:r>
      <w:r w:rsidR="00C5277F" w:rsidRPr="00C5277F">
        <w:rPr>
          <w:lang w:val="ru-RU"/>
        </w:rPr>
        <w:t xml:space="preserve"> </w:t>
      </w:r>
      <w:r w:rsidR="00C5277F">
        <w:rPr>
          <w:lang w:val="ru-RU"/>
        </w:rPr>
        <w:t>одновременную</w:t>
      </w:r>
      <w:r w:rsidR="00C5277F" w:rsidRPr="00C5277F">
        <w:rPr>
          <w:lang w:val="ru-RU"/>
        </w:rPr>
        <w:t xml:space="preserve"> </w:t>
      </w:r>
      <w:r w:rsidR="00C5277F">
        <w:rPr>
          <w:lang w:val="ru-RU"/>
        </w:rPr>
        <w:t>передачу</w:t>
      </w:r>
      <w:r w:rsidR="00C5277F" w:rsidRPr="00C5277F">
        <w:rPr>
          <w:lang w:val="ru-RU"/>
        </w:rPr>
        <w:t xml:space="preserve"> </w:t>
      </w:r>
      <w:r w:rsidR="00C5277F">
        <w:rPr>
          <w:lang w:val="ru-RU"/>
        </w:rPr>
        <w:t xml:space="preserve">сигналов, ограничено вследствие ограничения доступной </w:t>
      </w:r>
      <w:r w:rsidR="00F47E2D">
        <w:rPr>
          <w:lang w:val="ru-RU"/>
        </w:rPr>
        <w:t>ширины полосы частот</w:t>
      </w:r>
      <w:r w:rsidR="009215A4" w:rsidRPr="00C5277F">
        <w:rPr>
          <w:rFonts w:hint="eastAsia"/>
          <w:lang w:val="ru-RU"/>
        </w:rPr>
        <w:t xml:space="preserve">. </w:t>
      </w:r>
      <w:r w:rsidR="00423123">
        <w:rPr>
          <w:lang w:val="ru-RU"/>
        </w:rPr>
        <w:t>Как</w:t>
      </w:r>
      <w:r w:rsidR="00423123" w:rsidRPr="00423123">
        <w:rPr>
          <w:lang w:val="ru-RU"/>
        </w:rPr>
        <w:t xml:space="preserve"> </w:t>
      </w:r>
      <w:r w:rsidR="00423123">
        <w:rPr>
          <w:lang w:val="ru-RU"/>
        </w:rPr>
        <w:t>указано</w:t>
      </w:r>
      <w:r w:rsidR="00423123" w:rsidRPr="00423123">
        <w:rPr>
          <w:lang w:val="ru-RU"/>
        </w:rPr>
        <w:t xml:space="preserve"> </w:t>
      </w:r>
      <w:r w:rsidR="00423123">
        <w:rPr>
          <w:lang w:val="ru-RU"/>
        </w:rPr>
        <w:t>в</w:t>
      </w:r>
      <w:r w:rsidR="00423123" w:rsidRPr="00423123">
        <w:rPr>
          <w:lang w:val="ru-RU"/>
        </w:rPr>
        <w:t xml:space="preserve"> </w:t>
      </w:r>
      <w:r w:rsidR="00423123">
        <w:rPr>
          <w:lang w:val="ru-RU"/>
        </w:rPr>
        <w:t>разделе</w:t>
      </w:r>
      <w:r w:rsidR="00423123" w:rsidRPr="00423123">
        <w:rPr>
          <w:kern w:val="16"/>
          <w:lang w:val="en-US"/>
        </w:rPr>
        <w:t> </w:t>
      </w:r>
      <w:r w:rsidR="009215A4" w:rsidRPr="00423123">
        <w:rPr>
          <w:rFonts w:hint="eastAsia"/>
          <w:kern w:val="16"/>
          <w:lang w:val="ru-RU"/>
        </w:rPr>
        <w:t xml:space="preserve">1, </w:t>
      </w:r>
      <w:r w:rsidR="00423123">
        <w:rPr>
          <w:kern w:val="16"/>
          <w:lang w:val="ru-RU"/>
        </w:rPr>
        <w:t>доступная ширина полосы частот составляет</w:t>
      </w:r>
      <w:r w:rsidR="009215A4" w:rsidRPr="00423123">
        <w:rPr>
          <w:rFonts w:hint="eastAsia"/>
          <w:kern w:val="16"/>
          <w:lang w:val="ru-RU"/>
        </w:rPr>
        <w:t xml:space="preserve"> 75</w:t>
      </w:r>
      <w:r w:rsidR="00774105">
        <w:rPr>
          <w:rFonts w:hint="eastAsia"/>
          <w:kern w:val="16"/>
          <w:lang w:val="en-US"/>
        </w:rPr>
        <w:t> </w:t>
      </w:r>
      <w:r w:rsidR="00774105" w:rsidRPr="00423123">
        <w:rPr>
          <w:rFonts w:hint="eastAsia"/>
          <w:kern w:val="16"/>
          <w:lang w:val="ru-RU"/>
        </w:rPr>
        <w:t>МГц</w:t>
      </w:r>
      <w:r w:rsidR="009215A4" w:rsidRPr="00423123">
        <w:rPr>
          <w:rFonts w:hint="eastAsia"/>
          <w:kern w:val="16"/>
          <w:lang w:val="ru-RU"/>
        </w:rPr>
        <w:t xml:space="preserve"> </w:t>
      </w:r>
      <w:r w:rsidR="00423123">
        <w:rPr>
          <w:kern w:val="16"/>
          <w:lang w:val="ru-RU"/>
        </w:rPr>
        <w:t>в одном сфокусированном луче</w:t>
      </w:r>
      <w:r w:rsidR="009215A4" w:rsidRPr="00423123">
        <w:rPr>
          <w:rFonts w:hint="eastAsia"/>
          <w:kern w:val="16"/>
          <w:lang w:val="ru-RU"/>
        </w:rPr>
        <w:t xml:space="preserve"> (</w:t>
      </w:r>
      <w:r w:rsidR="009215A4">
        <w:rPr>
          <w:rFonts w:ascii="Symbol" w:hAnsi="Symbol"/>
          <w:kern w:val="16"/>
          <w:lang w:val="en-US"/>
        </w:rPr>
        <w:t></w:t>
      </w:r>
      <w:r w:rsidR="009215A4" w:rsidRPr="00423123">
        <w:rPr>
          <w:kern w:val="16"/>
          <w:lang w:val="ru-RU"/>
        </w:rPr>
        <w:t xml:space="preserve"> </w:t>
      </w:r>
      <w:r w:rsidR="00423123">
        <w:rPr>
          <w:kern w:val="16"/>
          <w:lang w:val="ru-RU"/>
        </w:rPr>
        <w:t>ячейке</w:t>
      </w:r>
      <w:r w:rsidR="009215A4" w:rsidRPr="00423123">
        <w:rPr>
          <w:rFonts w:hint="eastAsia"/>
          <w:kern w:val="16"/>
          <w:lang w:val="ru-RU"/>
        </w:rPr>
        <w:t xml:space="preserve">). </w:t>
      </w:r>
      <w:r w:rsidR="006B10C9">
        <w:rPr>
          <w:kern w:val="16"/>
          <w:lang w:val="ru-RU"/>
        </w:rPr>
        <w:t>Поскольку</w:t>
      </w:r>
      <w:r w:rsidR="006B10C9" w:rsidRPr="006B10C9">
        <w:rPr>
          <w:kern w:val="16"/>
          <w:lang w:val="ru-RU"/>
        </w:rPr>
        <w:t xml:space="preserve"> </w:t>
      </w:r>
      <w:r w:rsidR="006B10C9">
        <w:rPr>
          <w:kern w:val="16"/>
          <w:lang w:val="ru-RU"/>
        </w:rPr>
        <w:t>в</w:t>
      </w:r>
      <w:r w:rsidR="006B10C9" w:rsidRPr="006B10C9">
        <w:rPr>
          <w:kern w:val="16"/>
          <w:lang w:val="ru-RU"/>
        </w:rPr>
        <w:t xml:space="preserve"> </w:t>
      </w:r>
      <w:r w:rsidR="006B10C9">
        <w:rPr>
          <w:kern w:val="16"/>
          <w:lang w:val="ru-RU"/>
        </w:rPr>
        <w:t>качестве</w:t>
      </w:r>
      <w:r w:rsidR="006B10C9" w:rsidRPr="006B10C9">
        <w:rPr>
          <w:kern w:val="16"/>
          <w:lang w:val="ru-RU"/>
        </w:rPr>
        <w:t xml:space="preserve"> </w:t>
      </w:r>
      <w:r w:rsidR="006B10C9">
        <w:rPr>
          <w:kern w:val="16"/>
          <w:lang w:val="ru-RU"/>
        </w:rPr>
        <w:t>исходного</w:t>
      </w:r>
      <w:r w:rsidR="006B10C9" w:rsidRPr="006B10C9">
        <w:rPr>
          <w:kern w:val="16"/>
          <w:lang w:val="ru-RU"/>
        </w:rPr>
        <w:t xml:space="preserve"> </w:t>
      </w:r>
      <w:r w:rsidR="006B10C9">
        <w:rPr>
          <w:kern w:val="16"/>
          <w:lang w:val="ru-RU"/>
        </w:rPr>
        <w:t>условия</w:t>
      </w:r>
      <w:r w:rsidR="006B10C9" w:rsidRPr="006B10C9">
        <w:rPr>
          <w:kern w:val="16"/>
          <w:lang w:val="ru-RU"/>
        </w:rPr>
        <w:t xml:space="preserve"> </w:t>
      </w:r>
      <w:r w:rsidR="006B10C9">
        <w:rPr>
          <w:kern w:val="16"/>
          <w:lang w:val="ru-RU"/>
        </w:rPr>
        <w:t>было</w:t>
      </w:r>
      <w:r w:rsidR="006B10C9" w:rsidRPr="006B10C9">
        <w:rPr>
          <w:kern w:val="16"/>
          <w:lang w:val="ru-RU"/>
        </w:rPr>
        <w:t xml:space="preserve"> </w:t>
      </w:r>
      <w:r w:rsidR="006B10C9">
        <w:rPr>
          <w:kern w:val="16"/>
          <w:lang w:val="ru-RU"/>
        </w:rPr>
        <w:t>принято</w:t>
      </w:r>
      <w:r w:rsidR="006B10C9" w:rsidRPr="006B10C9">
        <w:rPr>
          <w:kern w:val="16"/>
          <w:lang w:val="ru-RU"/>
        </w:rPr>
        <w:t xml:space="preserve">, </w:t>
      </w:r>
      <w:r w:rsidR="006B10C9">
        <w:rPr>
          <w:kern w:val="16"/>
          <w:lang w:val="ru-RU"/>
        </w:rPr>
        <w:t>что</w:t>
      </w:r>
      <w:r w:rsidR="006B10C9" w:rsidRPr="006B10C9">
        <w:rPr>
          <w:kern w:val="16"/>
          <w:lang w:val="ru-RU"/>
        </w:rPr>
        <w:t xml:space="preserve"> </w:t>
      </w:r>
      <w:r w:rsidR="006B10C9">
        <w:rPr>
          <w:kern w:val="16"/>
          <w:lang w:val="ru-RU"/>
        </w:rPr>
        <w:t>ширина</w:t>
      </w:r>
      <w:r w:rsidR="006B10C9" w:rsidRPr="006B10C9">
        <w:rPr>
          <w:kern w:val="16"/>
          <w:lang w:val="ru-RU"/>
        </w:rPr>
        <w:t xml:space="preserve"> </w:t>
      </w:r>
      <w:r w:rsidR="006B10C9">
        <w:rPr>
          <w:kern w:val="16"/>
          <w:lang w:val="ru-RU"/>
        </w:rPr>
        <w:t>полосы</w:t>
      </w:r>
      <w:r w:rsidR="006B10C9" w:rsidRPr="006B10C9">
        <w:rPr>
          <w:kern w:val="16"/>
          <w:lang w:val="ru-RU"/>
        </w:rPr>
        <w:t xml:space="preserve"> </w:t>
      </w:r>
      <w:r w:rsidR="006B10C9">
        <w:rPr>
          <w:kern w:val="16"/>
          <w:lang w:val="ru-RU"/>
        </w:rPr>
        <w:t>сигнала</w:t>
      </w:r>
      <w:r w:rsidR="006B10C9" w:rsidRPr="006B10C9">
        <w:rPr>
          <w:kern w:val="16"/>
          <w:lang w:val="ru-RU"/>
        </w:rPr>
        <w:t xml:space="preserve"> </w:t>
      </w:r>
      <w:r w:rsidR="006B10C9">
        <w:rPr>
          <w:kern w:val="16"/>
          <w:lang w:val="ru-RU"/>
        </w:rPr>
        <w:t>является равной</w:t>
      </w:r>
      <w:r w:rsidR="009215A4" w:rsidRPr="006B10C9">
        <w:rPr>
          <w:rFonts w:hint="eastAsia"/>
          <w:kern w:val="16"/>
          <w:lang w:val="ru-RU"/>
        </w:rPr>
        <w:t xml:space="preserve"> 20</w:t>
      </w:r>
      <w:r w:rsidR="00774105">
        <w:rPr>
          <w:rFonts w:hint="eastAsia"/>
          <w:kern w:val="16"/>
          <w:lang w:val="en-US"/>
        </w:rPr>
        <w:t> </w:t>
      </w:r>
      <w:r w:rsidR="00774105" w:rsidRPr="006B10C9">
        <w:rPr>
          <w:rFonts w:hint="eastAsia"/>
          <w:kern w:val="16"/>
          <w:lang w:val="ru-RU"/>
        </w:rPr>
        <w:t>МГц</w:t>
      </w:r>
      <w:r w:rsidR="009215A4" w:rsidRPr="006B10C9">
        <w:rPr>
          <w:rFonts w:hint="eastAsia"/>
          <w:kern w:val="16"/>
          <w:lang w:val="ru-RU"/>
        </w:rPr>
        <w:t xml:space="preserve"> </w:t>
      </w:r>
      <w:r w:rsidR="006B10C9">
        <w:rPr>
          <w:kern w:val="16"/>
          <w:lang w:val="ru-RU"/>
        </w:rPr>
        <w:t>на несущую, число наземных станций</w:t>
      </w:r>
      <w:r w:rsidR="009215A4" w:rsidRPr="006B10C9">
        <w:rPr>
          <w:rFonts w:hint="eastAsia"/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6B10C9">
        <w:rPr>
          <w:lang w:val="ru-RU"/>
        </w:rPr>
        <w:t>, которым разрешено вести одновременную передачу сигналов, составляет</w:t>
      </w:r>
      <w:r w:rsidR="009215A4" w:rsidRPr="006B10C9">
        <w:rPr>
          <w:rFonts w:hint="eastAsia"/>
          <w:lang w:val="ru-RU"/>
        </w:rPr>
        <w:t xml:space="preserve"> 3</w:t>
      </w:r>
      <w:r w:rsidR="006B10C9">
        <w:rPr>
          <w:lang w:val="ru-RU"/>
        </w:rPr>
        <w:t>,</w:t>
      </w:r>
      <w:r w:rsidR="009215A4" w:rsidRPr="006B10C9">
        <w:rPr>
          <w:rFonts w:hint="eastAsia"/>
          <w:lang w:val="ru-RU"/>
        </w:rPr>
        <w:t xml:space="preserve">75 </w:t>
      </w:r>
      <w:r w:rsidR="006B10C9">
        <w:rPr>
          <w:lang w:val="ru-RU"/>
        </w:rPr>
        <w:t>на одну ячейку</w:t>
      </w:r>
      <w:r w:rsidR="009215A4" w:rsidRPr="006B10C9">
        <w:rPr>
          <w:rFonts w:hint="eastAsia"/>
          <w:lang w:val="ru-RU"/>
        </w:rPr>
        <w:t xml:space="preserve">. </w:t>
      </w:r>
      <w:r w:rsidR="00B116A5">
        <w:rPr>
          <w:lang w:val="ru-RU"/>
        </w:rPr>
        <w:t>Учитывая</w:t>
      </w:r>
      <w:r w:rsidR="00B116A5" w:rsidRPr="00B116A5">
        <w:rPr>
          <w:lang w:val="ru-RU"/>
        </w:rPr>
        <w:t xml:space="preserve"> </w:t>
      </w:r>
      <w:r w:rsidR="00B116A5">
        <w:rPr>
          <w:lang w:val="ru-RU"/>
        </w:rPr>
        <w:t>это</w:t>
      </w:r>
      <w:r w:rsidR="00B116A5" w:rsidRPr="00B116A5">
        <w:rPr>
          <w:lang w:val="ru-RU"/>
        </w:rPr>
        <w:t xml:space="preserve"> </w:t>
      </w:r>
      <w:r w:rsidR="00B116A5">
        <w:rPr>
          <w:lang w:val="ru-RU"/>
        </w:rPr>
        <w:t>ограничение</w:t>
      </w:r>
      <w:r w:rsidR="00B116A5" w:rsidRPr="00B116A5">
        <w:rPr>
          <w:lang w:val="ru-RU"/>
        </w:rPr>
        <w:t xml:space="preserve"> </w:t>
      </w:r>
      <w:r w:rsidR="00B116A5">
        <w:rPr>
          <w:lang w:val="ru-RU"/>
        </w:rPr>
        <w:t>полосы</w:t>
      </w:r>
      <w:r w:rsidR="00B116A5" w:rsidRPr="00B116A5">
        <w:rPr>
          <w:lang w:val="ru-RU"/>
        </w:rPr>
        <w:t xml:space="preserve"> </w:t>
      </w:r>
      <w:r w:rsidR="00B116A5">
        <w:rPr>
          <w:lang w:val="ru-RU"/>
        </w:rPr>
        <w:t>частот</w:t>
      </w:r>
      <w:r w:rsidR="00B116A5" w:rsidRPr="00B116A5">
        <w:rPr>
          <w:lang w:val="ru-RU"/>
        </w:rPr>
        <w:t xml:space="preserve">, </w:t>
      </w:r>
      <w:r w:rsidR="00B116A5">
        <w:rPr>
          <w:lang w:val="ru-RU"/>
        </w:rPr>
        <w:t>рассчитывается воздействие</w:t>
      </w:r>
      <w:r w:rsidR="00B116A5" w:rsidRPr="00B116A5">
        <w:rPr>
          <w:lang w:val="ru-RU"/>
        </w:rPr>
        <w:t xml:space="preserve"> </w:t>
      </w:r>
      <w:r w:rsidR="00B116A5">
        <w:rPr>
          <w:lang w:val="ru-RU"/>
        </w:rPr>
        <w:t>от</w:t>
      </w:r>
      <w:r w:rsidR="00B116A5" w:rsidRPr="00B116A5">
        <w:rPr>
          <w:lang w:val="ru-RU"/>
        </w:rPr>
        <w:t xml:space="preserve"> </w:t>
      </w:r>
      <w:r w:rsidR="00B116A5">
        <w:rPr>
          <w:lang w:val="ru-RU"/>
        </w:rPr>
        <w:t>четырех</w:t>
      </w:r>
      <w:r w:rsidR="00B116A5" w:rsidRPr="00B116A5">
        <w:rPr>
          <w:lang w:val="ru-RU"/>
        </w:rPr>
        <w:t xml:space="preserve"> </w:t>
      </w:r>
      <w:r w:rsidR="00B116A5">
        <w:rPr>
          <w:lang w:val="ru-RU"/>
        </w:rPr>
        <w:t>наземных</w:t>
      </w:r>
      <w:r w:rsidR="00B116A5" w:rsidRPr="00B116A5">
        <w:rPr>
          <w:lang w:val="ru-RU"/>
        </w:rPr>
        <w:t xml:space="preserve"> </w:t>
      </w:r>
      <w:r w:rsidR="00B116A5">
        <w:rPr>
          <w:lang w:val="ru-RU"/>
        </w:rPr>
        <w:t>станций</w:t>
      </w:r>
      <w:r w:rsidR="009215A4" w:rsidRPr="00B116A5">
        <w:rPr>
          <w:rFonts w:hint="eastAsia"/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B116A5">
        <w:rPr>
          <w:lang w:val="ru-RU"/>
        </w:rPr>
        <w:t>, расположенных в центре каждого сфокусированного луча. В</w:t>
      </w:r>
      <w:r w:rsidR="00B116A5" w:rsidRPr="00706E86">
        <w:rPr>
          <w:lang w:val="ru-RU"/>
        </w:rPr>
        <w:t xml:space="preserve"> </w:t>
      </w:r>
      <w:r w:rsidR="00B116A5">
        <w:rPr>
          <w:lang w:val="ru-RU"/>
        </w:rPr>
        <w:t>этом</w:t>
      </w:r>
      <w:r w:rsidR="00B116A5" w:rsidRPr="00706E86">
        <w:rPr>
          <w:lang w:val="ru-RU"/>
        </w:rPr>
        <w:t xml:space="preserve"> </w:t>
      </w:r>
      <w:r w:rsidR="00706E86">
        <w:rPr>
          <w:lang w:val="ru-RU"/>
        </w:rPr>
        <w:t>случа</w:t>
      </w:r>
      <w:r w:rsidR="00B116A5">
        <w:rPr>
          <w:lang w:val="ru-RU"/>
        </w:rPr>
        <w:t>е</w:t>
      </w:r>
      <w:r w:rsidR="00706E86" w:rsidRPr="00706E86">
        <w:rPr>
          <w:lang w:val="ru-RU"/>
        </w:rPr>
        <w:t xml:space="preserve"> </w:t>
      </w:r>
      <w:r w:rsidR="0050571A">
        <w:rPr>
          <w:lang w:val="ru-RU"/>
        </w:rPr>
        <w:t xml:space="preserve">суммируются </w:t>
      </w:r>
      <w:r w:rsidR="00706E86">
        <w:rPr>
          <w:lang w:val="ru-RU"/>
        </w:rPr>
        <w:t>совокупные</w:t>
      </w:r>
      <w:r w:rsidR="00706E86" w:rsidRPr="00706E86">
        <w:rPr>
          <w:lang w:val="ru-RU"/>
        </w:rPr>
        <w:t xml:space="preserve"> </w:t>
      </w:r>
      <w:r w:rsidR="00706E86">
        <w:rPr>
          <w:lang w:val="ru-RU"/>
        </w:rPr>
        <w:t>помехи</w:t>
      </w:r>
      <w:r w:rsidR="00706E86" w:rsidRPr="00706E86">
        <w:rPr>
          <w:lang w:val="ru-RU"/>
        </w:rPr>
        <w:t xml:space="preserve"> </w:t>
      </w:r>
      <w:r w:rsidR="00706E86">
        <w:rPr>
          <w:lang w:val="ru-RU"/>
        </w:rPr>
        <w:t>от</w:t>
      </w:r>
      <w:r w:rsidR="00706E86" w:rsidRPr="00706E86">
        <w:rPr>
          <w:lang w:val="ru-RU"/>
        </w:rPr>
        <w:t xml:space="preserve"> </w:t>
      </w:r>
      <w:r w:rsidR="009215A4" w:rsidRPr="00706E86">
        <w:rPr>
          <w:rFonts w:hint="eastAsia"/>
          <w:lang w:val="ru-RU"/>
        </w:rPr>
        <w:t>4</w:t>
      </w:r>
      <w:r w:rsidR="00D41F83">
        <w:rPr>
          <w:lang w:val="en-US"/>
        </w:rPr>
        <w:t> </w:t>
      </w:r>
      <w:r w:rsidR="009215A4">
        <w:rPr>
          <w:rFonts w:ascii="Symbol" w:hAnsi="Symbol" w:hint="eastAsia"/>
        </w:rPr>
        <w:sym w:font="Symbol" w:char="F0B4"/>
      </w:r>
      <w:r w:rsidR="00D41F83">
        <w:rPr>
          <w:lang w:val="en-US"/>
        </w:rPr>
        <w:t> </w:t>
      </w:r>
      <w:r w:rsidR="009215A4" w:rsidRPr="00706E86">
        <w:rPr>
          <w:rFonts w:hint="eastAsia"/>
          <w:lang w:val="ru-RU"/>
        </w:rPr>
        <w:t>367</w:t>
      </w:r>
      <w:r w:rsidR="00D41F83">
        <w:rPr>
          <w:lang w:val="en-US"/>
        </w:rPr>
        <w:t> </w:t>
      </w:r>
      <w:r w:rsidR="009215A4">
        <w:rPr>
          <w:rFonts w:ascii="Symbol" w:hAnsi="Symbol"/>
          <w:lang w:val="en-US"/>
        </w:rPr>
        <w:t></w:t>
      </w:r>
      <w:r w:rsidR="00D41F83">
        <w:rPr>
          <w:lang w:val="en-US"/>
        </w:rPr>
        <w:t> </w:t>
      </w:r>
      <w:r w:rsidR="004E2962" w:rsidRPr="005D75B0">
        <w:rPr>
          <w:lang w:val="ru-RU"/>
        </w:rPr>
        <w:t>1</w:t>
      </w:r>
      <w:r w:rsidR="009215A4" w:rsidRPr="00706E86">
        <w:rPr>
          <w:rFonts w:hint="eastAsia"/>
          <w:lang w:val="ru-RU"/>
        </w:rPr>
        <w:t>468</w:t>
      </w:r>
      <w:r w:rsidR="0050571A">
        <w:rPr>
          <w:lang w:val="ru-RU"/>
        </w:rPr>
        <w:t xml:space="preserve"> </w:t>
      </w:r>
      <w:r w:rsidR="00706E86">
        <w:rPr>
          <w:lang w:val="ru-RU"/>
        </w:rPr>
        <w:t xml:space="preserve">наземных станций </w:t>
      </w:r>
      <w:r w:rsidR="009215A4">
        <w:rPr>
          <w:rFonts w:hint="eastAsia"/>
          <w:lang w:val="en-US"/>
        </w:rPr>
        <w:t>HAPS</w:t>
      </w:r>
      <w:r w:rsidR="009215A4" w:rsidRPr="00706E86">
        <w:rPr>
          <w:rFonts w:hint="eastAsia"/>
          <w:lang w:val="ru-RU"/>
        </w:rPr>
        <w:t xml:space="preserve">. </w:t>
      </w:r>
      <w:r w:rsidR="00111D7B">
        <w:rPr>
          <w:lang w:val="ru-RU"/>
        </w:rPr>
        <w:t>В центре</w:t>
      </w:r>
      <w:r w:rsidR="00111D7B" w:rsidRPr="0050571A">
        <w:rPr>
          <w:lang w:val="ru-RU"/>
        </w:rPr>
        <w:t xml:space="preserve"> </w:t>
      </w:r>
      <w:r w:rsidR="00111D7B">
        <w:rPr>
          <w:lang w:val="ru-RU"/>
        </w:rPr>
        <w:t xml:space="preserve">каждой ячейки </w:t>
      </w:r>
      <w:r w:rsidR="00111D7B">
        <w:rPr>
          <w:lang w:val="ru-RU"/>
        </w:rPr>
        <w:lastRenderedPageBreak/>
        <w:t>расположены</w:t>
      </w:r>
      <w:r w:rsidR="00111D7B" w:rsidRPr="0050571A">
        <w:rPr>
          <w:lang w:val="ru-RU"/>
        </w:rPr>
        <w:t xml:space="preserve"> </w:t>
      </w:r>
      <w:r w:rsidR="00111D7B">
        <w:rPr>
          <w:lang w:val="ru-RU"/>
        </w:rPr>
        <w:t>(с интервалом 5,5 км) ч</w:t>
      </w:r>
      <w:r w:rsidR="0050571A">
        <w:rPr>
          <w:lang w:val="ru-RU"/>
        </w:rPr>
        <w:t>етыре</w:t>
      </w:r>
      <w:r w:rsidR="0050571A" w:rsidRPr="0050571A">
        <w:rPr>
          <w:lang w:val="ru-RU"/>
        </w:rPr>
        <w:t xml:space="preserve"> </w:t>
      </w:r>
      <w:r w:rsidR="0050571A">
        <w:rPr>
          <w:lang w:val="ru-RU"/>
        </w:rPr>
        <w:t>наземные</w:t>
      </w:r>
      <w:r w:rsidR="0050571A" w:rsidRPr="0050571A">
        <w:rPr>
          <w:lang w:val="ru-RU"/>
        </w:rPr>
        <w:t xml:space="preserve"> </w:t>
      </w:r>
      <w:r w:rsidR="0050571A">
        <w:rPr>
          <w:lang w:val="ru-RU"/>
        </w:rPr>
        <w:t>станции</w:t>
      </w:r>
      <w:r w:rsidR="009215A4" w:rsidRPr="0050571A">
        <w:rPr>
          <w:rFonts w:hint="eastAsia"/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9215A4" w:rsidRPr="0050571A">
        <w:rPr>
          <w:rFonts w:hint="eastAsia"/>
          <w:lang w:val="ru-RU"/>
        </w:rPr>
        <w:t xml:space="preserve">. </w:t>
      </w:r>
      <w:r w:rsidR="00011003">
        <w:rPr>
          <w:lang w:val="ru-RU"/>
        </w:rPr>
        <w:t>И</w:t>
      </w:r>
      <w:r w:rsidR="00703273">
        <w:rPr>
          <w:lang w:val="ru-RU"/>
        </w:rPr>
        <w:t>сходно</w:t>
      </w:r>
      <w:r w:rsidR="00011003">
        <w:rPr>
          <w:lang w:val="ru-RU"/>
        </w:rPr>
        <w:t xml:space="preserve"> принято</w:t>
      </w:r>
      <w:r w:rsidR="00703273" w:rsidRPr="00703273">
        <w:rPr>
          <w:lang w:val="ru-RU"/>
        </w:rPr>
        <w:t xml:space="preserve">, </w:t>
      </w:r>
      <w:r w:rsidR="00703273">
        <w:rPr>
          <w:lang w:val="ru-RU"/>
        </w:rPr>
        <w:t>что</w:t>
      </w:r>
      <w:r w:rsidR="00703273" w:rsidRPr="00703273">
        <w:rPr>
          <w:lang w:val="ru-RU"/>
        </w:rPr>
        <w:t xml:space="preserve"> </w:t>
      </w:r>
      <w:r w:rsidR="00703273">
        <w:rPr>
          <w:lang w:val="ru-RU"/>
        </w:rPr>
        <w:t>все</w:t>
      </w:r>
      <w:r w:rsidR="00703273" w:rsidRPr="00703273">
        <w:rPr>
          <w:lang w:val="ru-RU"/>
        </w:rPr>
        <w:t xml:space="preserve"> </w:t>
      </w:r>
      <w:r w:rsidR="00703273">
        <w:rPr>
          <w:lang w:val="ru-RU"/>
        </w:rPr>
        <w:t>антенны</w:t>
      </w:r>
      <w:r w:rsidR="00703273" w:rsidRPr="00703273">
        <w:rPr>
          <w:lang w:val="ru-RU"/>
        </w:rPr>
        <w:t xml:space="preserve"> </w:t>
      </w:r>
      <w:r w:rsidR="00703273">
        <w:rPr>
          <w:lang w:val="ru-RU"/>
        </w:rPr>
        <w:t>наземной</w:t>
      </w:r>
      <w:r w:rsidR="00703273" w:rsidRPr="00703273">
        <w:rPr>
          <w:lang w:val="ru-RU"/>
        </w:rPr>
        <w:t xml:space="preserve"> </w:t>
      </w:r>
      <w:r w:rsidR="00703273">
        <w:rPr>
          <w:lang w:val="ru-RU"/>
        </w:rPr>
        <w:t>станции</w:t>
      </w:r>
      <w:r w:rsidR="00703273" w:rsidRPr="00703273">
        <w:rPr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9215A4" w:rsidRPr="00703273">
        <w:rPr>
          <w:rFonts w:hint="eastAsia"/>
          <w:lang w:val="ru-RU"/>
        </w:rPr>
        <w:t xml:space="preserve"> </w:t>
      </w:r>
      <w:r w:rsidR="000521E1">
        <w:rPr>
          <w:lang w:val="ru-RU"/>
        </w:rPr>
        <w:t xml:space="preserve">наведены </w:t>
      </w:r>
      <w:r w:rsidR="00703273">
        <w:rPr>
          <w:lang w:val="ru-RU"/>
        </w:rPr>
        <w:t>на</w:t>
      </w:r>
      <w:r w:rsidR="00703273" w:rsidRPr="00703273">
        <w:rPr>
          <w:lang w:val="ru-RU"/>
        </w:rPr>
        <w:t xml:space="preserve"> </w:t>
      </w:r>
      <w:r w:rsidR="00703273">
        <w:rPr>
          <w:lang w:val="ru-RU"/>
        </w:rPr>
        <w:t>дирижабль</w:t>
      </w:r>
      <w:r w:rsidR="009215A4" w:rsidRPr="00703273">
        <w:rPr>
          <w:rFonts w:hint="eastAsia"/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86642C">
        <w:rPr>
          <w:lang w:val="ru-RU"/>
        </w:rPr>
        <w:t>, который находится</w:t>
      </w:r>
      <w:r w:rsidR="00817337">
        <w:rPr>
          <w:lang w:val="ru-RU"/>
        </w:rPr>
        <w:t xml:space="preserve"> на</w:t>
      </w:r>
      <w:r w:rsidR="0086642C">
        <w:rPr>
          <w:lang w:val="ru-RU"/>
        </w:rPr>
        <w:t xml:space="preserve"> высоте</w:t>
      </w:r>
      <w:r w:rsidR="009215A4" w:rsidRPr="00703273">
        <w:rPr>
          <w:rFonts w:hint="eastAsia"/>
          <w:lang w:val="ru-RU"/>
        </w:rPr>
        <w:t xml:space="preserve"> 20</w:t>
      </w:r>
      <w:r w:rsidR="0086642C">
        <w:rPr>
          <w:lang w:val="ru-RU"/>
        </w:rPr>
        <w:t> км, а диаграмма направленности антенны земной станции</w:t>
      </w:r>
      <w:r w:rsidR="009215A4" w:rsidRPr="00703273">
        <w:rPr>
          <w:rFonts w:hint="eastAsia"/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9215A4" w:rsidRPr="00703273">
        <w:rPr>
          <w:rFonts w:hint="eastAsia"/>
          <w:lang w:val="ru-RU"/>
        </w:rPr>
        <w:t xml:space="preserve"> </w:t>
      </w:r>
      <w:r w:rsidR="0086642C">
        <w:rPr>
          <w:lang w:val="ru-RU"/>
        </w:rPr>
        <w:t xml:space="preserve">рассчитана </w:t>
      </w:r>
      <w:r w:rsidR="00130D6D">
        <w:rPr>
          <w:lang w:val="ru-RU"/>
        </w:rPr>
        <w:t>согласно</w:t>
      </w:r>
      <w:r w:rsidR="0086642C">
        <w:rPr>
          <w:lang w:val="ru-RU"/>
        </w:rPr>
        <w:t xml:space="preserve"> Рекомендации МСЭ</w:t>
      </w:r>
      <w:r w:rsidR="009215A4" w:rsidRPr="00703273">
        <w:rPr>
          <w:rFonts w:hint="eastAsia"/>
          <w:lang w:val="ru-RU"/>
        </w:rPr>
        <w:t>-</w:t>
      </w:r>
      <w:r w:rsidR="009215A4">
        <w:rPr>
          <w:rFonts w:hint="eastAsia"/>
          <w:lang w:val="en-US"/>
        </w:rPr>
        <w:t>R</w:t>
      </w:r>
      <w:r w:rsidR="009215A4" w:rsidRPr="00703273">
        <w:rPr>
          <w:rFonts w:hint="eastAsia"/>
          <w:lang w:val="ru-RU"/>
        </w:rPr>
        <w:t xml:space="preserve"> </w:t>
      </w:r>
      <w:r w:rsidR="009215A4">
        <w:rPr>
          <w:rFonts w:hint="eastAsia"/>
          <w:lang w:val="en-US"/>
        </w:rPr>
        <w:t>F</w:t>
      </w:r>
      <w:r w:rsidR="009215A4" w:rsidRPr="00703273">
        <w:rPr>
          <w:rFonts w:hint="eastAsia"/>
          <w:lang w:val="ru-RU"/>
        </w:rPr>
        <w:t xml:space="preserve">.1245. </w:t>
      </w:r>
      <w:r w:rsidR="00011003">
        <w:rPr>
          <w:lang w:val="ru-RU"/>
        </w:rPr>
        <w:t>Принято</w:t>
      </w:r>
      <w:r w:rsidR="00011003" w:rsidRPr="00011003">
        <w:rPr>
          <w:lang w:val="ru-RU"/>
        </w:rPr>
        <w:t xml:space="preserve"> </w:t>
      </w:r>
      <w:r w:rsidR="00011003">
        <w:rPr>
          <w:lang w:val="ru-RU"/>
        </w:rPr>
        <w:t>также</w:t>
      </w:r>
      <w:r w:rsidR="00011003" w:rsidRPr="00011003">
        <w:rPr>
          <w:lang w:val="ru-RU"/>
        </w:rPr>
        <w:t xml:space="preserve">, </w:t>
      </w:r>
      <w:r w:rsidR="00011003">
        <w:rPr>
          <w:lang w:val="ru-RU"/>
        </w:rPr>
        <w:t>что</w:t>
      </w:r>
      <w:r w:rsidR="00011003" w:rsidRPr="00011003">
        <w:rPr>
          <w:lang w:val="ru-RU"/>
        </w:rPr>
        <w:t xml:space="preserve"> </w:t>
      </w:r>
      <w:r w:rsidR="00011003">
        <w:rPr>
          <w:lang w:val="ru-RU"/>
        </w:rPr>
        <w:t>пассивный</w:t>
      </w:r>
      <w:r w:rsidR="00011003" w:rsidRPr="00011003">
        <w:rPr>
          <w:lang w:val="ru-RU"/>
        </w:rPr>
        <w:t xml:space="preserve"> </w:t>
      </w:r>
      <w:r w:rsidR="00011003">
        <w:rPr>
          <w:lang w:val="ru-RU"/>
        </w:rPr>
        <w:t>датчик</w:t>
      </w:r>
      <w:r w:rsidR="00011003" w:rsidRPr="00011003">
        <w:rPr>
          <w:lang w:val="ru-RU"/>
        </w:rPr>
        <w:t xml:space="preserve"> </w:t>
      </w:r>
      <w:r w:rsidR="00011003">
        <w:rPr>
          <w:lang w:val="ru-RU"/>
        </w:rPr>
        <w:t xml:space="preserve">наведен в направлении надира, а диаграмма направленности антенны пассивного датчика рассчитана </w:t>
      </w:r>
      <w:r w:rsidR="00130D6D">
        <w:rPr>
          <w:lang w:val="ru-RU"/>
        </w:rPr>
        <w:t>согласно</w:t>
      </w:r>
      <w:r w:rsidR="00011003">
        <w:rPr>
          <w:lang w:val="ru-RU"/>
        </w:rPr>
        <w:t xml:space="preserve"> Рекомендации МСЭ</w:t>
      </w:r>
      <w:r w:rsidR="009215A4" w:rsidRPr="00011003">
        <w:rPr>
          <w:rFonts w:hint="eastAsia"/>
          <w:lang w:val="ru-RU"/>
        </w:rPr>
        <w:t>-</w:t>
      </w:r>
      <w:r w:rsidR="009215A4">
        <w:rPr>
          <w:rFonts w:hint="eastAsia"/>
          <w:lang w:val="en-US"/>
        </w:rPr>
        <w:t>R</w:t>
      </w:r>
      <w:r w:rsidR="009215A4" w:rsidRPr="00011003">
        <w:rPr>
          <w:rFonts w:hint="eastAsia"/>
          <w:lang w:val="ru-RU"/>
        </w:rPr>
        <w:t xml:space="preserve"> </w:t>
      </w:r>
      <w:r w:rsidR="009215A4">
        <w:rPr>
          <w:rFonts w:hint="eastAsia"/>
          <w:lang w:val="en-US"/>
        </w:rPr>
        <w:t>S</w:t>
      </w:r>
      <w:r w:rsidR="009215A4" w:rsidRPr="00011003">
        <w:rPr>
          <w:rFonts w:hint="eastAsia"/>
          <w:lang w:val="ru-RU"/>
        </w:rPr>
        <w:t xml:space="preserve">.672. </w:t>
      </w:r>
      <w:r w:rsidR="000521E1">
        <w:rPr>
          <w:lang w:val="ru-RU"/>
        </w:rPr>
        <w:t>Для</w:t>
      </w:r>
      <w:r w:rsidR="000521E1" w:rsidRPr="000521E1">
        <w:rPr>
          <w:lang w:val="ru-RU"/>
        </w:rPr>
        <w:t xml:space="preserve"> </w:t>
      </w:r>
      <w:r w:rsidR="000521E1">
        <w:rPr>
          <w:lang w:val="ru-RU"/>
        </w:rPr>
        <w:t>рассмотрения</w:t>
      </w:r>
      <w:r w:rsidR="000521E1" w:rsidRPr="000521E1">
        <w:rPr>
          <w:lang w:val="ru-RU"/>
        </w:rPr>
        <w:t xml:space="preserve"> </w:t>
      </w:r>
      <w:r w:rsidR="000521E1">
        <w:rPr>
          <w:lang w:val="ru-RU"/>
        </w:rPr>
        <w:t>худшего</w:t>
      </w:r>
      <w:r w:rsidR="000521E1" w:rsidRPr="000521E1">
        <w:rPr>
          <w:lang w:val="ru-RU"/>
        </w:rPr>
        <w:t xml:space="preserve"> </w:t>
      </w:r>
      <w:r w:rsidR="000521E1">
        <w:rPr>
          <w:lang w:val="ru-RU"/>
        </w:rPr>
        <w:t>случая</w:t>
      </w:r>
      <w:r w:rsidR="000521E1" w:rsidRPr="000521E1">
        <w:rPr>
          <w:lang w:val="ru-RU"/>
        </w:rPr>
        <w:t xml:space="preserve"> </w:t>
      </w:r>
      <w:r w:rsidR="000521E1">
        <w:rPr>
          <w:lang w:val="ru-RU"/>
        </w:rPr>
        <w:t>помех</w:t>
      </w:r>
      <w:r w:rsidR="000521E1" w:rsidRPr="000521E1">
        <w:rPr>
          <w:lang w:val="ru-RU"/>
        </w:rPr>
        <w:t xml:space="preserve"> </w:t>
      </w:r>
      <w:r w:rsidR="000521E1">
        <w:rPr>
          <w:lang w:val="ru-RU"/>
        </w:rPr>
        <w:t>дирижабль</w:t>
      </w:r>
      <w:r w:rsidR="000521E1" w:rsidRPr="000521E1">
        <w:rPr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9215A4" w:rsidRPr="000521E1">
        <w:rPr>
          <w:rFonts w:hint="eastAsia"/>
          <w:lang w:val="ru-RU"/>
        </w:rPr>
        <w:t xml:space="preserve"> </w:t>
      </w:r>
      <w:r w:rsidR="000521E1">
        <w:rPr>
          <w:lang w:val="ru-RU"/>
        </w:rPr>
        <w:t xml:space="preserve">и пассивный датчик размещены непосредственно над </w:t>
      </w:r>
      <w:r w:rsidR="00303B2E">
        <w:rPr>
          <w:lang w:val="ru-RU"/>
        </w:rPr>
        <w:t xml:space="preserve">наземной станцией </w:t>
      </w:r>
      <w:r w:rsidR="009215A4">
        <w:rPr>
          <w:rFonts w:hint="eastAsia"/>
          <w:lang w:val="en-US"/>
        </w:rPr>
        <w:t>HAPS</w:t>
      </w:r>
      <w:r w:rsidR="00303B2E">
        <w:rPr>
          <w:lang w:val="ru-RU"/>
        </w:rPr>
        <w:t xml:space="preserve">, которая находится в центре </w:t>
      </w:r>
      <w:r w:rsidR="00785114">
        <w:rPr>
          <w:lang w:val="ru-RU"/>
        </w:rPr>
        <w:t>ячейк</w:t>
      </w:r>
      <w:r w:rsidR="00817337">
        <w:rPr>
          <w:lang w:val="ru-RU"/>
        </w:rPr>
        <w:t>и</w:t>
      </w:r>
      <w:r w:rsidR="00785114">
        <w:rPr>
          <w:lang w:val="ru-RU"/>
        </w:rPr>
        <w:t xml:space="preserve"> </w:t>
      </w:r>
      <w:r w:rsidR="00C36D67">
        <w:rPr>
          <w:lang w:val="ru-RU"/>
        </w:rPr>
        <w:t>в надире, как показано на рисунке </w:t>
      </w:r>
      <w:r w:rsidR="009215A4" w:rsidRPr="000521E1">
        <w:rPr>
          <w:rFonts w:hint="eastAsia"/>
          <w:lang w:val="ru-RU" w:eastAsia="ja-JP"/>
        </w:rPr>
        <w:t>2</w:t>
      </w:r>
      <w:r w:rsidR="009215A4" w:rsidRPr="000521E1">
        <w:rPr>
          <w:rFonts w:hint="eastAsia"/>
          <w:lang w:val="ru-RU"/>
        </w:rPr>
        <w:t xml:space="preserve">. </w:t>
      </w:r>
      <w:r w:rsidR="003B1B1E">
        <w:rPr>
          <w:lang w:val="ru-RU"/>
        </w:rPr>
        <w:t>Для оценки воздействия используется у</w:t>
      </w:r>
      <w:r w:rsidR="0075164E">
        <w:rPr>
          <w:lang w:val="ru-RU"/>
        </w:rPr>
        <w:t>ровень</w:t>
      </w:r>
      <w:r w:rsidR="0075164E" w:rsidRPr="0075164E">
        <w:rPr>
          <w:lang w:val="ru-RU"/>
        </w:rPr>
        <w:t xml:space="preserve"> </w:t>
      </w:r>
      <w:r w:rsidR="0075164E">
        <w:rPr>
          <w:lang w:val="ru-RU"/>
        </w:rPr>
        <w:t>нежелательных</w:t>
      </w:r>
      <w:r w:rsidR="0075164E" w:rsidRPr="0075164E">
        <w:rPr>
          <w:lang w:val="ru-RU"/>
        </w:rPr>
        <w:t xml:space="preserve"> </w:t>
      </w:r>
      <w:r w:rsidR="0075164E">
        <w:rPr>
          <w:lang w:val="ru-RU"/>
        </w:rPr>
        <w:t>излучений</w:t>
      </w:r>
      <w:r w:rsidR="003B1B1E">
        <w:rPr>
          <w:lang w:val="ru-RU"/>
        </w:rPr>
        <w:t>,</w:t>
      </w:r>
      <w:r w:rsidR="0075164E" w:rsidRPr="0075164E">
        <w:rPr>
          <w:lang w:val="ru-RU"/>
        </w:rPr>
        <w:t xml:space="preserve"> </w:t>
      </w:r>
      <w:r w:rsidR="0075164E">
        <w:rPr>
          <w:lang w:val="ru-RU"/>
        </w:rPr>
        <w:t>составля</w:t>
      </w:r>
      <w:r w:rsidR="003B1B1E">
        <w:rPr>
          <w:lang w:val="ru-RU"/>
        </w:rPr>
        <w:t>ющий</w:t>
      </w:r>
      <w:r w:rsidR="009215A4" w:rsidRPr="0075164E">
        <w:rPr>
          <w:rFonts w:hint="eastAsia"/>
          <w:lang w:val="ru-RU"/>
        </w:rPr>
        <w:t xml:space="preserve"> </w:t>
      </w:r>
      <w:r w:rsidR="009215A4" w:rsidRPr="0075164E">
        <w:rPr>
          <w:lang w:val="ru-RU"/>
        </w:rPr>
        <w:t>–</w:t>
      </w:r>
      <w:r w:rsidR="009215A4" w:rsidRPr="0075164E">
        <w:rPr>
          <w:rFonts w:hint="eastAsia"/>
          <w:lang w:val="ru-RU"/>
        </w:rPr>
        <w:t>105</w:t>
      </w:r>
      <w:r w:rsidR="0075164E">
        <w:rPr>
          <w:lang w:val="ru-RU"/>
        </w:rPr>
        <w:t> дБ</w:t>
      </w:r>
      <w:r w:rsidR="009215A4" w:rsidRPr="0075164E">
        <w:rPr>
          <w:rFonts w:hint="eastAsia"/>
          <w:lang w:val="ru-RU"/>
        </w:rPr>
        <w:t>(</w:t>
      </w:r>
      <w:r w:rsidR="0075164E">
        <w:rPr>
          <w:lang w:val="ru-RU"/>
        </w:rPr>
        <w:t>Вт/МГц</w:t>
      </w:r>
      <w:r w:rsidR="009215A4" w:rsidRPr="0075164E">
        <w:rPr>
          <w:rFonts w:hint="eastAsia"/>
          <w:lang w:val="ru-RU"/>
        </w:rPr>
        <w:t xml:space="preserve">) </w:t>
      </w:r>
      <w:r w:rsidR="0075164E">
        <w:rPr>
          <w:lang w:val="ru-RU"/>
        </w:rPr>
        <w:t>в условиях ясного неба</w:t>
      </w:r>
      <w:r w:rsidR="009215A4" w:rsidRPr="0075164E">
        <w:rPr>
          <w:rFonts w:hint="eastAsia"/>
          <w:lang w:val="ru-RU"/>
        </w:rPr>
        <w:t xml:space="preserve">. </w:t>
      </w:r>
      <w:r w:rsidR="00745FFC">
        <w:rPr>
          <w:lang w:val="ru-RU"/>
        </w:rPr>
        <w:t>Хотя</w:t>
      </w:r>
      <w:r w:rsidR="00745FFC" w:rsidRPr="00745FFC">
        <w:rPr>
          <w:lang w:val="ru-RU"/>
        </w:rPr>
        <w:t xml:space="preserve"> </w:t>
      </w:r>
      <w:r w:rsidR="00745FFC">
        <w:rPr>
          <w:lang w:val="ru-RU"/>
        </w:rPr>
        <w:t>уровень</w:t>
      </w:r>
      <w:r w:rsidR="00745FFC" w:rsidRPr="00745FFC">
        <w:rPr>
          <w:lang w:val="ru-RU"/>
        </w:rPr>
        <w:t xml:space="preserve"> </w:t>
      </w:r>
      <w:r w:rsidR="00745FFC">
        <w:rPr>
          <w:lang w:val="ru-RU"/>
        </w:rPr>
        <w:t>нежелательных</w:t>
      </w:r>
      <w:r w:rsidR="00745FFC" w:rsidRPr="00745FFC">
        <w:rPr>
          <w:lang w:val="ru-RU"/>
        </w:rPr>
        <w:t xml:space="preserve"> </w:t>
      </w:r>
      <w:r w:rsidR="00745FFC">
        <w:rPr>
          <w:lang w:val="ru-RU"/>
        </w:rPr>
        <w:t>излучений</w:t>
      </w:r>
      <w:r w:rsidR="00745FFC" w:rsidRPr="00745FFC">
        <w:rPr>
          <w:lang w:val="ru-RU"/>
        </w:rPr>
        <w:t xml:space="preserve"> </w:t>
      </w:r>
      <w:r w:rsidR="00745FFC">
        <w:rPr>
          <w:lang w:val="ru-RU"/>
        </w:rPr>
        <w:t>в</w:t>
      </w:r>
      <w:r w:rsidR="00745FFC" w:rsidRPr="00745FFC">
        <w:rPr>
          <w:lang w:val="ru-RU"/>
        </w:rPr>
        <w:t xml:space="preserve"> </w:t>
      </w:r>
      <w:r w:rsidR="00745FFC">
        <w:rPr>
          <w:lang w:val="ru-RU"/>
        </w:rPr>
        <w:t>условиях</w:t>
      </w:r>
      <w:r w:rsidR="00745FFC" w:rsidRPr="00745FFC">
        <w:rPr>
          <w:lang w:val="ru-RU"/>
        </w:rPr>
        <w:t xml:space="preserve"> </w:t>
      </w:r>
      <w:r w:rsidR="00745FFC">
        <w:rPr>
          <w:lang w:val="ru-RU"/>
        </w:rPr>
        <w:t>дождя</w:t>
      </w:r>
      <w:r w:rsidR="00745FFC" w:rsidRPr="00745FFC">
        <w:rPr>
          <w:lang w:val="ru-RU"/>
        </w:rPr>
        <w:t xml:space="preserve"> </w:t>
      </w:r>
      <w:r w:rsidR="00417675">
        <w:rPr>
          <w:lang w:val="ru-RU"/>
        </w:rPr>
        <w:t>повышается</w:t>
      </w:r>
      <w:r w:rsidR="00745FFC" w:rsidRPr="00745FFC">
        <w:rPr>
          <w:lang w:val="ru-RU"/>
        </w:rPr>
        <w:t xml:space="preserve"> </w:t>
      </w:r>
      <w:r w:rsidR="00745FFC">
        <w:rPr>
          <w:lang w:val="ru-RU"/>
        </w:rPr>
        <w:t>на</w:t>
      </w:r>
      <w:r w:rsidR="00745FFC" w:rsidRPr="00745FFC">
        <w:rPr>
          <w:lang w:val="ru-RU"/>
        </w:rPr>
        <w:t xml:space="preserve"> </w:t>
      </w:r>
      <w:r w:rsidR="00745FFC">
        <w:rPr>
          <w:lang w:val="ru-RU"/>
        </w:rPr>
        <w:t>величину</w:t>
      </w:r>
      <w:r w:rsidR="00745FFC" w:rsidRPr="00745FFC">
        <w:rPr>
          <w:lang w:val="ru-RU"/>
        </w:rPr>
        <w:t xml:space="preserve"> </w:t>
      </w:r>
      <w:r w:rsidR="00745FFC">
        <w:rPr>
          <w:lang w:val="ru-RU"/>
        </w:rPr>
        <w:t>до</w:t>
      </w:r>
      <w:r w:rsidR="00745FFC" w:rsidRPr="00745FFC">
        <w:rPr>
          <w:lang w:val="ru-RU"/>
        </w:rPr>
        <w:t xml:space="preserve"> </w:t>
      </w:r>
      <w:r w:rsidR="009215A4" w:rsidRPr="00745FFC">
        <w:rPr>
          <w:rFonts w:hint="eastAsia"/>
          <w:lang w:val="ru-RU"/>
        </w:rPr>
        <w:t>6</w:t>
      </w:r>
      <w:r w:rsidR="009215A4">
        <w:rPr>
          <w:lang w:val="en-US"/>
        </w:rPr>
        <w:t> </w:t>
      </w:r>
      <w:r w:rsidR="00745FFC">
        <w:rPr>
          <w:lang w:val="ru-RU"/>
        </w:rPr>
        <w:t>дБ</w:t>
      </w:r>
      <w:r w:rsidR="00417675">
        <w:rPr>
          <w:lang w:val="ru-RU"/>
        </w:rPr>
        <w:t xml:space="preserve">, возросшая мощность нежелательных излучений частично ослабляется </w:t>
      </w:r>
      <w:r w:rsidR="00BC785A">
        <w:rPr>
          <w:lang w:val="ru-RU"/>
        </w:rPr>
        <w:t>на трассе</w:t>
      </w:r>
      <w:r w:rsidR="00662E8E">
        <w:rPr>
          <w:lang w:val="ru-RU"/>
        </w:rPr>
        <w:t xml:space="preserve"> под действием дождя</w:t>
      </w:r>
      <w:r w:rsidR="009215A4" w:rsidRPr="00745FFC">
        <w:rPr>
          <w:rFonts w:hint="eastAsia"/>
          <w:lang w:val="ru-RU"/>
        </w:rPr>
        <w:t xml:space="preserve">. </w:t>
      </w:r>
      <w:r w:rsidR="00662E8E">
        <w:rPr>
          <w:lang w:val="ru-RU"/>
        </w:rPr>
        <w:t>Потери</w:t>
      </w:r>
      <w:r w:rsidR="00662E8E" w:rsidRPr="00662E8E">
        <w:rPr>
          <w:lang w:val="ru-RU"/>
        </w:rPr>
        <w:t xml:space="preserve"> </w:t>
      </w:r>
      <w:r w:rsidR="00662E8E">
        <w:rPr>
          <w:lang w:val="ru-RU"/>
        </w:rPr>
        <w:t>при</w:t>
      </w:r>
      <w:r w:rsidR="00662E8E" w:rsidRPr="00662E8E">
        <w:rPr>
          <w:lang w:val="ru-RU"/>
        </w:rPr>
        <w:t xml:space="preserve"> </w:t>
      </w:r>
      <w:r w:rsidR="00662E8E">
        <w:rPr>
          <w:lang w:val="ru-RU"/>
        </w:rPr>
        <w:t>распространении</w:t>
      </w:r>
      <w:r w:rsidR="00662E8E" w:rsidRPr="00662E8E">
        <w:rPr>
          <w:lang w:val="ru-RU"/>
        </w:rPr>
        <w:t xml:space="preserve"> </w:t>
      </w:r>
      <w:r w:rsidR="00662E8E">
        <w:rPr>
          <w:lang w:val="ru-RU"/>
        </w:rPr>
        <w:t>между</w:t>
      </w:r>
      <w:r w:rsidR="00662E8E" w:rsidRPr="00662E8E">
        <w:rPr>
          <w:lang w:val="ru-RU"/>
        </w:rPr>
        <w:t xml:space="preserve"> </w:t>
      </w:r>
      <w:r w:rsidR="00662E8E">
        <w:rPr>
          <w:lang w:val="ru-RU"/>
        </w:rPr>
        <w:t>наземной</w:t>
      </w:r>
      <w:r w:rsidR="00662E8E" w:rsidRPr="00662E8E">
        <w:rPr>
          <w:lang w:val="ru-RU"/>
        </w:rPr>
        <w:t xml:space="preserve"> </w:t>
      </w:r>
      <w:r w:rsidR="00662E8E">
        <w:rPr>
          <w:lang w:val="ru-RU"/>
        </w:rPr>
        <w:t>станцией</w:t>
      </w:r>
      <w:r w:rsidR="009215A4" w:rsidRPr="00662E8E">
        <w:rPr>
          <w:rFonts w:hint="eastAsia"/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9215A4" w:rsidRPr="00662E8E">
        <w:rPr>
          <w:rFonts w:hint="eastAsia"/>
          <w:lang w:val="ru-RU"/>
        </w:rPr>
        <w:t xml:space="preserve"> </w:t>
      </w:r>
      <w:r w:rsidR="00662E8E">
        <w:rPr>
          <w:lang w:val="ru-RU"/>
        </w:rPr>
        <w:t>и пассивным датчиком рассчитываются согласно распространению в свободном пространстве.</w:t>
      </w:r>
    </w:p>
    <w:p w:rsidR="00CC5822" w:rsidRDefault="005D75B0" w:rsidP="00D41F83">
      <w:pPr>
        <w:pStyle w:val="FigureNo"/>
      </w:pPr>
      <w:r>
        <w:t>рИСУНОК 1</w:t>
      </w:r>
    </w:p>
    <w:p w:rsidR="005D75B0" w:rsidRPr="0006143A" w:rsidRDefault="005D75B0" w:rsidP="004F2066">
      <w:pPr>
        <w:pStyle w:val="Figuretitle"/>
        <w:rPr>
          <w:lang w:val="ru-RU"/>
        </w:rPr>
      </w:pPr>
      <w:r w:rsidRPr="0006143A">
        <w:rPr>
          <w:lang w:val="ru-RU"/>
        </w:rPr>
        <w:t xml:space="preserve">Геометрия модели </w:t>
      </w:r>
      <w:r w:rsidRPr="004F2066">
        <w:t>оценки</w:t>
      </w:r>
      <w:r w:rsidRPr="0006143A">
        <w:rPr>
          <w:lang w:val="ru-RU"/>
        </w:rPr>
        <w:t xml:space="preserve"> воздействия (полный вид)</w:t>
      </w:r>
    </w:p>
    <w:p w:rsidR="009215A4" w:rsidRDefault="00725D67" w:rsidP="00D41F83">
      <w:pPr>
        <w:pStyle w:val="FigureNo"/>
      </w:pPr>
      <w:r>
        <w:pict>
          <v:group id="_x0000_s1031" editas="canvas" style="width:351.5pt;height:264.6pt;mso-position-horizontal-relative:char;mso-position-vertical-relative:line" coordorigin="2438,6753" coordsize="7030,529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438;top:6753;width:7030;height:5292" o:preferrelative="f">
              <v:fill o:detectmouseclick="t"/>
              <v:path o:extrusionok="t" o:connecttype="none"/>
              <o:lock v:ext="edit" text="t"/>
            </v:shape>
            <v:group id="_x0000_s1232" style="position:absolute;left:2897;top:7479;width:4254;height:4018" coordorigin="471,745" coordsize="4366,4124">
              <v:shape id="_x0000_s1032" style="position:absolute;left:2685;top:4143;width:548;height:250" coordsize="548,250" path="m,125r,14l5,149r,5l24,178r5,10l39,192r4,5l58,202r5,l111,226r9,l130,231r14,5l154,236r14,4l192,240r10,5l260,245r14,5l284,245r57,l351,240r24,l389,236r10,l413,231r10,-5l433,226r48,-24l485,202r15,-5l505,192r9,-4l519,178r19,-24l538,149r5,-10l543,130r5,l548,125r-5,-10l543,106,538,96r,-5l519,67r-5,-9l505,53r-5,-5l485,43r-4,l433,19r-10,l413,14,399,10r-10,l375,5r-24,l341,,202,,192,5r-24,l154,10r-10,l130,14r-10,5l111,19,63,43r-5,l43,48r-4,5l29,58r-5,9l5,91r,5l,106r,19l10,125r,-19l15,96r,-5l34,77,39,67r9,-4l53,58r5,-5l63,53,111,29r9,l130,24r14,-5l154,19r14,-5l192,14r10,-4l274,10r67,l351,14r24,l389,19r10,l413,24r10,5l433,29r48,24l485,53r5,5l495,63r10,4l509,77r20,14l529,96r4,10l533,115r5,10l538,120r-5,10l533,139r-4,10l529,154r-20,14l505,178r-10,5l490,188r-5,4l481,192r-48,24l423,216r-10,5l399,226r-10,l375,231r-24,l341,236r-57,l274,240r-14,-4l202,236r-10,-5l168,231r-14,-5l144,226r-14,-5l120,216r-9,l63,192r-5,l53,188r-5,-5l39,178,34,168,15,154r,-5l10,139r,-14l,125xe" fillcolor="black" stroked="f">
                <v:path arrowok="t"/>
              </v:shape>
              <v:shape id="_x0000_s1033" style="position:absolute;left:3218;top:4143;width:548;height:250" coordsize="548,250" path="m,125r,14l5,149r,5l24,178r5,10l39,192r5,5l58,202r5,l111,226r9,l130,231r15,5l154,236r15,4l193,240r9,5l260,245r14,5l284,245r57,l351,240r24,l389,236r10,l414,231r9,-5l433,226r48,-24l486,202r14,-5l505,192r9,-4l519,178r19,-24l538,149r5,-10l543,130r5,l548,125r-5,-10l543,106,538,96r,-5l519,67r-5,-9l505,53r-5,-5l486,43r-5,l433,19r-10,l414,14,399,10r-10,l375,5r-24,l341,,202,r-9,5l169,5r-15,5l145,10r-15,4l120,19r-9,l63,43r-5,l44,48r-5,5l29,58r-5,9l5,91r,5l,106r,19l10,125r,-19l15,96r,-5l34,77,39,67r9,-4l53,58r5,-5l63,53,111,29r9,l130,24r15,-5l154,19r15,-5l193,14r9,-4l375,14r14,5l399,19r15,5l423,29r10,l481,53r5,l490,58r5,5l505,67r5,10l529,91r,5l534,106r,9l538,125r,-5l534,130r,9l529,149r,5l510,168r-5,10l495,183r-5,5l486,192r-5,l433,216r-10,l414,221r-15,5l389,226r-14,5l351,231r-10,5l284,236r-10,4l260,236r-58,l193,231r-24,l154,226r-9,l130,221r-10,-5l111,216,63,192r-5,l53,188r-5,-5l39,178,34,168,15,154r,-5l10,139r,-14l,125xe" fillcolor="black" stroked="f">
                <v:path arrowok="t"/>
              </v:shape>
              <v:shape id="_x0000_s1034" style="position:absolute;left:2147;top:4143;width:548;height:250" coordsize="548,250" path="m,125r,14l5,149r,5l24,178r5,10l39,192r4,5l58,202r5,l111,226r9,l130,231r14,5l154,236r14,4l192,240r10,5l260,245r14,5l284,245r57,l351,240r24,l389,236r10,l413,231r10,-5l433,226r48,-24l485,202r15,-5l505,192r9,-4l519,178r19,-24l538,149r5,-10l543,130r5,l548,125r-5,-10l543,106,538,96r,-5l519,67r-5,-9l505,53r-5,-5l485,43r-4,l433,19r-10,l413,14,399,10r-10,l375,5r-24,l341,,202,,192,5r-24,l154,10r-10,l130,14r-10,5l111,19,63,43r-5,l43,48r-4,5l29,58r-5,9l5,91r,5l,106r,19l10,125r,-19l15,96r,-5l34,77,39,67r9,-4l53,58r5,-5l63,53,111,29r9,l130,24r14,-5l154,19r14,-5l192,14r10,-4l274,10r67,l351,14r24,l389,19r10,l413,24r10,5l433,29r48,24l485,53r5,5l495,63r10,4l509,77r20,14l529,96r4,10l533,115r5,10l538,120r-5,10l533,139r-4,10l529,154r-20,14l505,178r-10,5l490,188r-5,4l481,192r-48,24l423,216r-10,5l399,226r-10,l375,231r-24,l341,236r-57,l274,240r-14,-4l202,236r-10,-5l168,231r-14,-5l144,226r-14,-5l120,216r-9,l63,192r-5,l53,188r-5,-5l39,178,34,168,15,154r,-5l10,139r,-14l,125xe" fillcolor="black" stroked="f">
                <v:path arrowok="t"/>
              </v:shape>
              <v:shape id="_x0000_s1035" style="position:absolute;left:1614;top:4143;width:548;height:250" coordsize="548,250" path="m,125r,14l5,149r,5l24,178r5,10l38,192r5,5l58,202r4,l110,226r10,l130,231r14,5l154,236r14,4l192,240r10,5l259,245r15,5l283,245r58,l351,240r24,l389,236r10,l413,231r10,-5l432,226r48,-24l485,202r15,-5l504,192r10,-4l519,178r19,-24l538,149r5,-10l543,130r5,l548,125r-5,-10l543,106,538,96r,-5l519,67r-5,-9l504,53r-4,-5l485,43r-5,l432,19r-9,l413,14,399,10r-10,l375,5r-24,l341,,202,,192,5r-24,l154,10r-10,l130,14r-10,5l110,19,62,43r-4,l43,48r-5,5l29,58r-5,9l5,91r,5l,106r,19l10,125r,-19l14,96r,-5l34,77,38,67,48,63r5,-5l58,53r4,l110,29r10,l130,24r14,-5l154,19r14,-5l192,14r10,-4l274,10r67,l351,14r24,l389,19r10,l413,24r10,5l432,29r48,24l485,53r5,5l495,63r9,4l509,77r19,14l528,96r5,10l533,115r5,10l538,120r-5,10l533,139r-5,10l528,154r-19,14l504,178r-9,5l490,188r-5,4l480,192r-48,24l423,216r-10,5l399,226r-10,l375,231r-24,l341,236r-58,l274,240r-15,-4l202,236r-10,-5l168,231r-14,-5l144,226r-14,-5l120,216r-10,l62,192r-4,l53,188r-5,-5l38,178,34,168,14,154r,-5l10,139r,-14l,125xe" fillcolor="black" stroked="f">
                <v:path arrowok="t"/>
              </v:shape>
              <v:oval id="_x0000_s1036" style="position:absolute;left:1086;top:4148;width:538;height:245" stroked="f"/>
              <v:shape id="_x0000_s1037" style="position:absolute;left:1081;top:4143;width:543;height:250" coordsize="543,250" path="m,125r,14l5,149r,5l24,178r5,10l38,192r5,5l57,202r5,l110,226r10,l139,236r15,l163,240r24,l202,245r52,l269,250r9,-5l336,245r10,-5l370,240r14,-4l394,236r14,-5l418,226r9,l475,202r5,l495,197r4,-5l509,188r5,-10l533,154r,-5l538,139r,-9l543,130r,-5l538,115r,-9l533,96r,-5l514,67r-5,-9l499,53r-4,-5l480,43r-5,l427,19r-9,l408,14,394,10r-10,l370,5r-24,l336,,202,,187,5r-24,l154,10r-15,l120,19r-10,l62,43r-5,l43,48r-5,5l29,58r-5,9l5,91r,5l,106r,19l9,125r,-19l14,96r,-5l33,77,38,67,48,63r5,-5l57,53r5,l110,29r10,l139,19r15,l163,14r24,l202,10r67,l336,10r10,4l370,14r14,5l394,19r14,5l418,29r9,l475,53r5,l485,58r5,5l499,67r5,10l523,91r,5l528,106r,9l533,125r,-5l528,130r,9l523,149r,5l504,168r-5,10l490,183r-5,5l480,192r-5,l427,216r-9,l408,221r-14,5l384,226r-14,5l346,231r-10,5l278,236r-9,4l254,236r-52,l187,231r-24,l154,226,110,216,62,192r-5,l53,188r-5,-5l38,178,33,168,14,154r,-5l9,139r,-14l,125xe" fillcolor="black" stroked="f">
                <v:path arrowok="t"/>
              </v:shape>
              <v:oval id="_x0000_s1038" style="position:absolute;left:3761;top:4148;width:543;height:245" stroked="f"/>
              <v:shape id="_x0000_s1039" style="position:absolute;left:3756;top:4143;width:548;height:250" coordsize="548,250" path="m,125r,14l5,149r,5l24,178r5,10l39,192r5,5l58,202r5,l111,226r9,l130,231r15,5l154,236r15,4l193,240r9,5l260,245r14,5l284,245r57,l351,240r24,l389,236r10,l414,231r9,-5l433,226r48,-24l486,202r14,-5l505,192r9,-4l519,178r19,-24l538,149r5,-10l543,130r5,l548,125r-5,-10l543,106,538,96r,-5l519,67r-5,-9l505,53r-5,-5l486,43r-5,l433,19r-10,l414,14,399,10r-10,l375,5r-24,l341,,202,r-9,5l169,5r-15,5l145,10r-15,4l120,19r-9,l63,43r-5,l44,48r-5,5l29,58r-5,9l5,91r,5l,106r,19l10,125r,-19l15,96r,-5l34,77,39,67r9,-4l53,58r5,-5l63,53,111,29r9,l130,24r15,-5l154,19r15,-5l193,14r9,-4l274,10r67,l351,14r38,5l399,19r15,5l423,29r10,l481,53r5,l490,58r5,5l505,67r5,10l529,91r,5l534,106r,9l538,125r,-5l534,130r,9l529,149r,5l510,168r-5,10l495,183r-5,5l486,192r-5,l433,216r-10,l414,221r-15,5l389,226r-14,5l351,231r-10,5l284,236r-10,4l260,236r-58,l193,231r-24,l154,226r-9,l130,221r-10,-5l111,216,63,192r-5,l53,188r-5,-5l39,178,34,168,15,154r,-5l10,139r,-14l,125xe" fillcolor="black" stroked="f">
                <v:path arrowok="t"/>
              </v:shape>
              <v:oval id="_x0000_s1040" style="position:absolute;left:4294;top:4148;width:543;height:245" stroked="f"/>
              <v:shape id="_x0000_s1041" style="position:absolute;left:4290;top:4143;width:547;height:250" coordsize="547,250" path="m,125r,14l4,149r,5l24,178r4,10l38,192r5,5l57,202r5,l110,226r10,l129,231r15,5l153,236r15,4l192,240r9,5l259,245r14,5l283,245r58,l350,240r24,l389,236r9,l413,231r9,-5l432,226r48,-24l485,202r14,-5l504,192r10,-4l518,178r20,-24l538,149r4,-10l542,130r5,l547,125r-5,-10l542,106,538,96r,-5l518,67r-4,-9l504,53r-5,-5l485,43r-5,l432,19r-10,l413,14,398,10r-9,l374,5r-24,l341,,201,r-9,5l168,5r-15,5l144,10r-15,4l120,19r-10,l62,43r-5,l43,48r-5,5l28,58r-4,9l4,91r,5l,106r,19l9,125r,-19l14,96r,-5l33,77,38,67,48,63r4,-5l57,53r5,l110,29r10,l129,24r15,-5l153,19r15,-5l192,14r9,-4l273,10r68,l350,14r24,l389,19r9,l413,24r9,5l432,29r48,24l485,53r5,5l494,63r10,4l509,77r19,14l528,96r5,10l533,115r5,10l538,120r-5,10l533,139r-5,10l528,154r-19,14l504,178r-10,5l490,188r-5,4l480,192r-48,24l422,216r-9,5l398,226r-9,l374,231r-24,l341,236r-58,l273,240r-14,-4l201,236r-9,-5l168,231r-15,-5l144,226r-15,-5l120,216r-10,l62,192r-5,l52,188r-4,-5l38,178,33,168,14,154r,-5l9,139r,-14l,125xe" fillcolor="black" stroked="f">
                <v:path arrowok="t"/>
              </v:shape>
              <v:oval id="_x0000_s1042" style="position:absolute;left:2868;top:4388;width:543;height:245" stroked="f"/>
              <v:shape id="_x0000_s1043" style="position:absolute;left:2863;top:4383;width:548;height:250" coordsize="548,250" path="m,125r,15l5,149r,5l24,178r5,10l38,193r5,4l58,202r4,l110,226r10,l130,231r14,5l154,236r14,5l192,241r10,5l259,246r15,4l283,246r58,l351,241r24,l389,236r10,l413,231r10,-5l432,226r48,-24l485,202r15,-5l504,193r10,-5l519,178r19,-24l538,149r5,-9l543,130r5,l548,125r-5,-9l543,106r-5,-9l538,92,519,68,514,58,504,53r-4,-5l485,44r-5,l432,20r-9,l413,15,399,10r-10,l375,5r-24,l341,,202,,192,5r-24,l154,10r-10,l130,15r-10,5l110,20,62,44r-4,l43,48r-5,5l29,58,24,68,5,92r,5l,106r,19l10,125r,-19l14,97r,-5l34,77r4,-9l48,63r5,-5l58,53r4,l110,29r10,l130,24r14,-4l154,20r14,-5l192,15r10,-5l274,10r67,l351,15r24,l389,20r10,l413,24r10,5l432,29r48,24l485,53r5,5l495,63r9,5l509,77r19,15l528,97r5,9l533,116r5,9l538,121r-5,9l533,140r-5,9l528,154r-19,15l504,178r-9,5l490,188r-5,5l480,193r-48,24l423,217r-10,4l399,226r-10,l375,231r-24,l341,236r-58,l274,241r-15,-5l202,236r-10,-5l168,231r-14,-5l144,226r-14,-5l120,217r-10,l62,193r-4,l53,188r-5,-5l38,178r-4,-9l14,154r,-5l10,140r,-15l,125xe" fillcolor="black" stroked="f">
                <v:path arrowok="t"/>
              </v:shape>
              <v:oval id="_x0000_s1044" style="position:absolute;left:3401;top:4388;width:543;height:245" stroked="f"/>
              <v:shape id="_x0000_s1045" style="position:absolute;left:3396;top:4383;width:548;height:250" coordsize="548,250" path="m,125r,15l5,149r,5l24,178r5,10l39,193r4,4l58,202r5,l111,226r9,l130,231r14,5l154,236r14,5l192,241r10,5l260,246r14,4l284,246r57,l351,241r24,l389,236r10,l413,231r10,-5l432,226r48,-24l485,202r15,-5l505,193r9,-5l519,178r19,-24l538,149r5,-9l543,130r5,l548,125r-5,-9l543,106r-5,-9l538,92,519,68,514,58r-9,-5l500,48,485,44r-5,l432,20r-9,l413,15,399,10r-10,l375,5r-24,l341,,202,,192,5r-24,l154,10r-10,l130,15r-10,5l111,20,63,44r-5,l43,48r-4,5l29,58,24,68,5,92r,5l,106r,19l10,125r,-19l15,97r,-5l34,77r5,-9l48,63r5,-5l58,53r5,l111,29r9,l130,24r14,-4l154,20r14,-5l192,15r10,-5l375,15r14,5l399,20r14,4l423,29r9,l480,53r5,l490,58r5,5l505,68r4,9l529,92r,5l533,106r,10l538,125r,-4l533,130r,10l529,149r,5l509,169r-4,9l495,183r-5,5l485,193r-5,l432,217r-9,l413,221r-14,5l389,226r-14,5l351,231r-10,5l284,236r-10,5l260,236r-58,l192,231r-24,l154,226r-10,l130,221r-10,-4l111,217,63,193r-5,l53,188r-5,-5l39,178r-5,-9l15,154r,-5l10,140r,-15l,125xe" fillcolor="black" stroked="f">
                <v:path arrowok="t"/>
              </v:shape>
              <v:oval id="_x0000_s1046" style="position:absolute;left:2335;top:4388;width:538;height:245" stroked="f"/>
              <v:shape id="_x0000_s1047" style="position:absolute;left:2330;top:4383;width:543;height:250" coordsize="543,250" path="m,125r,15l5,149r,5l24,178r5,10l38,193r5,4l57,202r5,l110,226r10,l139,236r14,l163,241r24,l201,246r53,l269,250r9,-4l336,246r10,-5l370,241r14,-5l394,236r14,-5l418,226r9,l475,202r5,l495,197r4,-4l509,188r5,-10l533,154r,-5l538,140r,-10l543,130r,-5l538,116r,-10l533,97r,-5l514,68,509,58,499,53r-4,-5l480,44r-5,l427,20r-9,l408,15,394,10r-10,l370,5r-24,l336,,201,,187,5r-24,l153,10r-14,l120,20r-10,l62,44r-5,l43,48r-5,5l29,58,24,68,5,92r,5l,106r,19l9,125r,-19l14,97r,-5l33,77r5,-9l48,63r5,-5l57,53r5,l110,29r10,l139,20r14,l163,15r24,l201,10r68,l336,10r10,5l370,15r14,5l394,20r14,4l418,29r9,l475,53r5,l485,58r5,5l499,68r5,9l523,92r,5l528,106r,10l533,125r,-4l528,130r,10l523,149r,5l504,169r-5,9l490,183r-5,5l480,193r-5,l427,217r-9,l408,221r-14,5l384,226r-14,5l346,231r-10,5l278,236r-9,5l254,236r-53,l187,231r-24,l153,226r-43,-9l62,193r-5,l53,188r-5,-5l38,178r-5,-9l14,154r,-5l9,140r,-15l,125xe" fillcolor="black" stroked="f">
                <v:path arrowok="t"/>
              </v:shape>
              <v:oval id="_x0000_s1048" style="position:absolute;left:1797;top:4388;width:542;height:245" stroked="f"/>
              <v:shape id="_x0000_s1049" style="position:absolute;left:1792;top:4383;width:547;height:250" coordsize="547,250" path="m,125r,15l5,149r,5l24,178r5,10l38,193r5,4l57,202r5,l110,226r10,l129,231r15,5l153,236r15,5l192,241r9,5l259,246r15,4l283,246r58,l350,241r24,l389,236r9,l413,231r9,-5l432,226r48,-24l485,202r14,-5l504,193r10,-5l519,178r19,-24l538,149r5,-9l543,130r4,l547,125r-4,-9l543,106r-5,-9l538,92,519,68,514,58,504,53r-5,-5l485,44r-5,l432,20r-10,l413,15,398,10r-9,l374,5r-24,l341,,201,r-9,5l168,5r-15,5l144,10r-15,5l120,20r-10,l62,44r-5,l43,48r-5,5l29,58,24,68,5,92r,5l,106r,19l9,125r,-19l14,97r,-5l33,77r5,-9l48,63r5,-5l57,53r5,l110,29r10,l129,24r15,-4l153,20r15,-5l192,15r9,-5l274,10r67,l350,15r24,l389,20r9,l413,24r9,5l432,29r48,24l485,53r5,5l495,63r9,5l509,77r19,15l528,97r5,9l533,116r5,9l538,121r-5,9l533,140r-5,9l528,154r-19,15l504,178r-9,5l490,188r-5,5l480,193r-48,24l422,217r-9,4l398,226r-9,l374,231r-24,l341,236r-58,l274,241r-15,-5l201,236r-9,-5l168,231r-15,-5l144,226r-15,-5l120,217r-10,l62,193r-5,l53,188r-5,-5l38,178r-5,-9l14,154r,-5l9,140r,-15l,125xe" fillcolor="black" stroked="f">
                <v:path arrowok="t"/>
              </v:shape>
              <v:oval id="_x0000_s1050" style="position:absolute;left:3939;top:4388;width:543;height:245" stroked="f"/>
              <v:shape id="_x0000_s1051" style="position:absolute;left:3934;top:4383;width:548;height:250" coordsize="548,250" path="m,125r,15l5,149r,5l24,178r5,10l39,193r4,4l58,202r5,l111,226r9,l130,231r14,5l154,236r14,5l192,241r10,5l260,246r14,4l284,246r57,l351,241r24,l389,236r10,l413,231r10,-5l432,226r48,-24l485,202r15,-5l505,193r9,-5l519,178r19,-24l538,149r5,-9l543,130r5,l548,125r-5,-9l543,106r-5,-9l538,92,519,68,514,58r-9,-5l500,48,485,44r-5,l432,20r-9,l413,15,399,10r-10,l375,5r-24,l341,,202,,192,5r-24,l154,10r-10,l130,15r-10,5l111,20,63,44r-5,l43,48r-4,5l29,58,24,68,5,92r,5l,106r,19l10,125r,-19l15,97r,-5l34,77r5,-9l48,63r5,-5l58,53r5,l111,29r9,l130,24r14,-4l154,20r14,-5l192,15r10,-5l375,15r14,5l399,20r14,4l423,29r9,l480,53r5,l490,58r5,5l505,68r4,9l529,92r,5l533,106r,10l538,125r,-4l533,130r,10l529,149r,5l509,169r-4,9l495,183r-5,5l485,193r-5,l432,217r-9,l413,221r-14,5l389,226r-14,5l351,231r-10,5l284,236r-10,5l260,236r-58,l192,231r-24,l154,226r-10,l130,221r-10,-4l111,217,63,193r-5,l53,188r-5,-5l39,178r-5,-9l15,154r,-5l10,140r,-15l,125xe" fillcolor="black" stroked="f">
                <v:path arrowok="t"/>
              </v:shape>
              <v:oval id="_x0000_s1052" style="position:absolute;left:1263;top:4388;width:543;height:245" stroked="f"/>
              <v:shape id="_x0000_s1053" style="position:absolute;left:1259;top:4383;width:547;height:250" coordsize="547,250" path="m,125r,15l4,149r,5l24,178r4,10l38,193r5,4l57,202r5,l110,226r10,l129,231r15,5l153,236r15,5l192,241r9,5l259,246r14,4l283,246r58,l350,241r24,l389,236r9,l413,231r9,-5l432,226r48,-24l485,202r14,-5l504,193r10,-5l518,178r20,-24l538,149r4,-9l542,130r5,l547,125r-5,-9l542,106r-4,-9l538,92,518,68,514,58,504,53r-5,-5l485,44r-5,l432,20r-10,l413,15,398,10r-9,l374,5r-24,l341,,201,r-9,5l168,5r-15,5l144,10r-15,5l120,20r-10,l62,44r-5,l43,48r-5,5l28,58,24,68,4,92r,5l,106r,19l9,125r,-19l14,97r,-5l33,77r5,-9l48,63r4,-5l57,53r5,l110,29r10,l129,24r15,-4l153,20r15,-5l192,15r9,-5l273,10r68,l350,15r24,l389,20r9,l413,24r9,5l432,29r48,24l485,53r5,5l494,63r10,5l509,77r19,15l528,97r5,9l533,116r5,9l538,121r-5,9l533,140r-5,9l528,154r-19,15l504,178r-10,5l490,188r-5,5l480,193r-48,24l422,217r-9,4l398,226r-9,l374,231r-24,l341,236r-58,l273,241r-14,-5l201,236r-9,-5l168,231r-15,-5l144,226r-15,-5l120,217r-10,l62,193r-5,l52,188r-4,-5l38,178r-5,-9l14,154r,-5l9,140r,-15l,125xe" fillcolor="black" stroked="f">
                <v:path arrowok="t"/>
              </v:shape>
              <v:oval id="_x0000_s1054" style="position:absolute;left:1619;top:4624;width:543;height:245" stroked="f"/>
              <v:shape id="_x0000_s1055" style="position:absolute;left:1614;top:4619;width:548;height:250" coordsize="548,250" path="m,125r,14l5,149r,5l24,178r5,9l38,192r5,5l58,202r4,l110,226r10,l130,231r14,4l154,235r14,5l192,240r10,5l259,245r15,5l283,245r58,l351,240r24,l389,235r10,l413,231r10,-5l432,226r48,-24l485,202r15,-5l504,192r10,-5l519,178r19,-24l538,149r5,-10l543,130r5,l548,125r-5,-10l543,106,538,96r,-5l519,67r-5,-9l504,53r-4,-5l485,43r-5,l432,19r-9,l413,14,399,10r-10,l375,5r-24,l341,,202,,192,5r-24,l154,10r-10,l130,14r-10,5l110,19,62,43r-4,l43,48r-5,5l29,58r-5,9l5,91r,5l,106r,19l10,125r,-19l14,96r,-5l34,77,38,67,48,62r5,-4l58,53r4,l110,29r10,l130,24r14,-5l154,19r14,-5l192,14r10,-4l274,10r67,l351,14r24,l389,19r10,l413,24r10,5l432,29r48,24l485,53r5,5l495,62r9,5l509,77r19,14l528,96r5,10l533,115r5,10l538,120r-5,10l533,139r-5,10l528,154r-19,14l504,178r-9,5l490,187r-5,5l480,192r-48,24l423,216r-10,5l399,226r-10,l375,231r-24,l341,235r-58,l274,240r-15,-5l202,235r-10,-4l168,231r-14,-5l144,226r-14,-5l120,216r-10,l62,192r-4,l53,187r-5,-4l38,178,34,168,14,154r,-5l10,139r,-14l,125xe" fillcolor="black" stroked="f">
                <v:path arrowok="t"/>
              </v:shape>
              <v:oval id="_x0000_s1056" style="position:absolute;left:2152;top:4624;width:543;height:245" stroked="f"/>
              <v:shape id="_x0000_s1057" style="position:absolute;left:2147;top:4619;width:548;height:250" coordsize="548,250" path="m,125r,14l5,149r,5l24,178r5,9l39,192r4,5l58,202r5,l111,226r9,l130,231r14,4l154,235r14,5l192,240r10,5l260,245r14,5l284,245r57,l351,240r24,l389,235r10,l413,231r10,-5l433,226r48,-24l485,202r15,-5l505,192r9,-5l519,178r19,-24l538,149r5,-10l543,130r5,l548,125r-5,-10l543,106,538,96r,-5l519,67r-5,-9l505,53r-5,-5l485,43r-4,l433,19r-10,l413,14,399,10r-10,l375,5r-24,l341,,202,,192,5r-24,l154,10r-10,l130,14r-10,5l111,19,63,43r-5,l43,48r-4,5l29,58r-5,9l5,91r,5l,106r,19l10,125r,-19l15,96r,-5l34,77,39,67r9,-5l53,58r5,-5l63,53,111,29r9,l130,24r14,-5l154,19r14,-5l192,14r10,-4l375,14r14,5l399,19r14,5l423,29r10,l481,53r4,l490,58r5,4l505,67r4,10l529,91r,5l533,106r,9l538,125r,-5l533,130r,9l529,149r,5l509,168r-4,10l495,183r-5,4l485,192r-4,l433,216r-10,l413,221r-14,5l389,226r-14,5l351,231r-10,4l284,235r-10,5l260,235r-58,l192,231r-24,l154,226r-10,l130,221r-10,-5l111,216,63,192r-5,l53,187r-5,-4l39,178,34,168,15,154r,-5l10,139r,-14l,125xe" fillcolor="black" stroked="f">
                <v:path arrowok="t"/>
              </v:shape>
              <v:oval id="_x0000_s1058" style="position:absolute;left:2690;top:4624;width:543;height:245" stroked="f"/>
              <v:shape id="_x0000_s1059" style="position:absolute;left:2685;top:4619;width:548;height:250" coordsize="548,250" path="m,125r,14l5,149r,5l24,178r5,9l39,192r4,5l58,202r5,l111,226r9,l130,231r14,4l154,235r14,5l192,240r10,5l260,245r14,5l284,245r57,l351,240r24,l389,235r10,l413,231r10,-5l433,226r48,-24l485,202r15,-5l505,192r9,-5l519,178r19,-24l538,149r5,-10l543,130r5,l548,125r-5,-10l543,106,538,96r,-5l519,67r-5,-9l505,53r-5,-5l485,43r-4,l433,19r-10,l413,14,399,10r-10,l375,5r-24,l341,,202,,192,5r-24,l154,10r-10,l130,14r-10,5l111,19,63,43r-5,l43,48r-4,5l29,58r-5,9l5,91r,5l,106r,19l10,125r,-19l15,96r,-5l34,77,39,67r9,-5l53,58r5,-5l63,53,111,29r9,l130,24r14,-5l154,19r14,-5l192,14r10,-4l274,10r67,l351,14r38,5l399,19r14,5l423,29r10,l481,53r4,l490,58r5,4l505,67r4,10l529,91r,5l533,106r,9l538,125r,-5l533,130r,9l529,149r,5l509,168r-4,10l495,183r-5,4l485,192r-4,l433,216r-10,l413,221r-14,5l389,226r-14,5l351,231r-10,4l284,235r-10,5l260,235r-58,l192,231r-24,l154,226r-10,l130,221r-10,-5l111,216,63,192r-5,l53,187r-5,-4l39,178,34,168,15,154r,-5l10,139r,-14l,125xe" fillcolor="black" stroked="f">
                <v:path arrowok="t"/>
              </v:shape>
              <v:oval id="_x0000_s1060" style="position:absolute;left:3223;top:4624;width:543;height:245" stroked="f"/>
              <v:shape id="_x0000_s1061" style="position:absolute;left:3218;top:4619;width:548;height:250" coordsize="548,250" path="m,125r,14l5,149r,5l24,178r5,9l39,192r5,5l58,202r5,l111,226r9,l130,231r15,4l154,235r15,5l193,240r9,5l260,245r14,5l284,245r57,l351,240r24,l389,235r10,l414,231r9,-5l433,226r48,-24l486,202r14,-5l505,192r9,-5l519,178r19,-24l538,149r5,-10l543,130r5,l548,125r-5,-10l543,106,538,96r,-5l519,67r-5,-9l505,53r-5,-5l486,43r-5,l433,19r-10,l414,14,399,10r-10,l375,5r-24,l341,,202,r-9,5l169,5r-15,5l145,10r-15,4l120,19r-9,l63,43r-5,l44,48r-5,5l29,58r-5,9l5,91r,5l,106r,19l10,125r,-19l15,96r,-5l34,77,39,67r9,-5l53,58r5,-5l63,53,111,29r9,l130,24r15,-5l154,19r15,-5l193,14r9,-4l274,10r67,l351,14r24,l389,19r10,l414,24r9,5l433,29r48,24l486,53r4,5l495,62r10,5l510,77r19,14l529,96r5,10l534,115r4,10l538,120r-4,10l534,139r-5,10l529,154r-19,14l505,178r-10,5l490,187r-4,5l481,192r-48,24l423,216r-9,5l399,226r-10,l375,231r-24,l341,235r-57,l274,240r-14,-5l202,235r-9,-4l169,231r-15,-5l145,226r-15,-5l120,216r-9,l63,192r-5,l53,187r-5,-4l39,178,34,168,15,154r,-5l10,139r,-14l,125xe" fillcolor="black" stroked="f">
                <v:path arrowok="t"/>
              </v:shape>
              <v:oval id="_x0000_s1062" style="position:absolute;left:3761;top:4624;width:543;height:245" stroked="f"/>
              <v:shape id="_x0000_s1063" style="position:absolute;left:3756;top:4619;width:548;height:250" coordsize="548,250" path="m,125r,14l5,149r,5l24,178r5,9l39,192r5,5l58,202r5,l111,226r9,l130,231r15,4l154,235r15,5l193,240r9,5l260,245r14,5l284,245r57,l351,240r24,l389,235r10,l414,231r9,-5l433,226r48,-24l486,202r14,-5l505,192r9,-5l519,178r19,-24l538,149r5,-10l543,130r5,l548,125r-5,-10l543,106,538,96r,-5l519,67r-5,-9l505,53r-5,-5l486,43r-5,l433,19r-10,l414,14,399,10r-10,l375,5r-24,l341,,202,r-9,5l169,5r-15,5l145,10r-15,4l120,19r-9,l63,43r-5,l44,48r-5,5l29,58r-5,9l5,91r,5l,106r,19l10,125r,-19l15,96r,-5l34,77,39,67r9,-5l53,58r5,-5l63,53,111,29r9,l130,24r15,-5l154,19r15,-5l193,14r9,-4l375,14r14,5l399,19r15,5l423,29r10,l481,53r5,l490,58r5,4l505,67r5,10l529,91r,5l534,106r,9l538,125r,-5l534,130r,9l529,149r,5l510,168r-5,10l495,183r-5,4l486,192r-5,l433,216r-10,l414,221r-15,5l389,226r-14,5l351,231r-10,4l284,235r-10,5l260,235r-58,l193,231r-24,l154,226r-9,l130,221r-10,-5l111,216,63,192r-5,l53,187r-5,-4l39,178,34,168,15,154r,-5l10,139r,-14l,125xe" fillcolor="black" stroked="f">
                <v:path arrowok="t"/>
              </v:shape>
              <v:shape id="_x0000_s1064" style="position:absolute;left:4290;top:4619;width:547;height:250" coordsize="547,250" path="m,125r,14l4,149r,5l24,178r4,9l38,192r5,5l57,202r5,l110,226r10,l129,231r15,4l153,235r15,5l192,240r9,5l259,245r14,5l283,245r58,l350,240r24,l389,235r9,l413,231r9,-5l432,226r48,-24l485,202r14,-5l504,192r10,-5l518,178r20,-24l538,149r4,-10l542,130r5,l547,125r-5,-10l542,106,538,96r,-5l518,67r-4,-9l504,53r-5,-5l485,43r-5,l432,19r-10,l413,14,398,10r-9,l374,5r-24,l341,,201,r-9,5l168,5r-15,5l144,10r-15,4l120,19r-10,l62,43r-5,l43,48r-5,5l28,58r-4,9l4,91r,5l,106r,19l9,125r,-19l14,96r,-5l33,77,38,67,48,62r4,-4l57,53r5,l110,29r10,l129,24r15,-5l153,19r15,-5l192,14r9,-4l273,10r68,l350,14r39,5l398,19r15,5l422,29r10,l480,53r5,l490,58r4,4l504,67r5,10l528,91r,5l533,106r,9l538,125r,-5l533,130r,9l528,149r,5l509,168r-5,10l494,183r-4,4l485,192r-5,l432,216r-10,l413,221r-15,5l389,226r-15,5l350,231r-9,4l283,235r-10,5l259,235r-58,l192,231r-24,l153,226r-9,l129,221r-9,-5l110,216,62,192r-5,l52,187r-4,-4l38,178,33,168,14,154r,-5l9,139r,-14l,125xe" fillcolor="black" stroked="f">
                <v:path arrowok="t"/>
              </v:shape>
              <v:rect id="_x0000_s1065" style="position:absolute;left:3401;top:2360;width:586;height:288" filled="f" stroked="f"/>
              <v:rect id="_x0000_s1066" style="position:absolute;left:3905;top:2451;width:103;height:383;mso-wrap-style:none;v-text-anchor:top" filled="f" stroked="f">
                <v:textbox style="mso-next-textbox:#_x0000_s1066;mso-fit-shape-to-text:t" inset="0,0,0,0">
                  <w:txbxContent>
                    <w:p w:rsidR="004F2066" w:rsidRPr="005D75B0" w:rsidRDefault="004F2066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rect>
              <v:shape id="_x0000_s1067" style="position:absolute;left:2916;top:2677;width:235;height:34" coordsize="235,34" path="m,l,29r235,5l235,5,,xe" fillcolor="black" stroked="f">
                <v:path arrowok="t"/>
              </v:shape>
              <v:shape id="_x0000_s1068" style="position:absolute;left:3021;top:2586;width:34;height:110" coordsize="34,110" path="m,106r29,4l34,,5,,,106xe" fillcolor="black" stroked="f">
                <v:path arrowok="t"/>
              </v:shape>
              <v:shape id="_x0000_s1069" style="position:absolute;left:3151;top:2360;width:178;height:332" coordsize="178,332" path="m,168l178,r,332l,168xe" stroked="f">
                <v:path arrowok="t"/>
              </v:shape>
              <v:shape id="_x0000_s1070" style="position:absolute;left:3137;top:2345;width:206;height:361" coordsize="206,361" path="m24,174r,19l201,25,177,15r,332l201,337,24,174,5,193,182,356r5,5l192,361r5,l201,361r,-5l206,356r,-5l206,347r,-332l206,10,201,5r,-5l197,r-5,l187,r-5,5l5,174,,178r,5l,188r,5l5,193,24,174xe" fillcolor="black" stroked="f">
                <v:path arrowok="t"/>
              </v:shape>
              <v:oval id="_x0000_s1071" style="position:absolute;left:2748;top:2418;width:600;height:240" stroked="f"/>
              <v:shape id="_x0000_s1072" style="position:absolute;left:2733;top:2403;width:625;height:265" coordsize="625,265" path="m,130r,19l5,159r,5l24,183r10,5l39,197r9,5l53,207r14,9l77,216r39,20l135,240r5,l149,245r19,5l178,250r10,5l221,255r15,5l293,260r15,5l317,265r10,-5l385,260r14,-5l433,255r9,-5l452,250r19,-5l481,240r4,l505,236r38,-20l553,216r14,-9l572,202r9,-5l586,188r10,-5l615,164r,-5l620,149r,-9l625,125r-5,-9l620,106r-5,-5l615,96,605,82,596,72,586,67r-5,-4l572,58r-5,-5l533,34r-9,l505,24,485,19r-4,l471,15,452,10r-10,l433,5r-34,l385,,236,,221,5r-33,l178,10r-10,l149,15r-9,4l135,19r-19,5l96,34r-9,l53,53r-5,5l39,63r-5,4l24,72,15,82,5,96r,5l,106r,24l29,130r,-14l34,111r,-5l34,101,43,91,53,87r5,-5l67,77r5,-5l96,63r10,l125,53r10,-5l149,48r10,-5l168,39r20,l197,34r24,l236,29r76,l385,29r14,5l423,34r10,5l452,39r9,4l471,48r14,l495,53r19,10l524,63r24,9l553,77r9,5l567,87r10,4l586,101r,5l586,111r5,5l591,125r5,10l601,120r-10,10l591,140r-5,9l586,154r-9,10l567,168r-5,10l553,183r-5,5l543,188r-10,l495,207r-10,5l471,212r-10,4l452,221r-19,l423,226r-24,l385,231r-58,l308,236r9,l293,231r-57,l221,226r-24,l188,221r-20,l159,216r-10,-4l135,212r-10,-5l87,188r-10,l72,188r-5,-5l58,178,53,168,43,164,34,154r,-5l29,140r,-10l,130xe" fillcolor="black" stroked="f">
                <v:path arrowok="t"/>
              </v:shape>
              <v:shape id="_x0000_s1073" style="position:absolute;left:1969;top:2711;width:904;height:1442" coordsize="904,1442" path="m,1432r,10l10,1442,904,9r,-9l894,,,1432xe" fillcolor="black" stroked="f">
                <v:path arrowok="t"/>
              </v:shape>
              <v:shape id="_x0000_s1074" style="position:absolute;left:2714;top:2706;width:159;height:187" coordsize="159,187" path="m144,187l159,,,96r10,10l159,14,149,10,135,187r9,xe" fillcolor="black" stroked="f">
                <v:path arrowok="t"/>
              </v:shape>
              <v:shape id="_x0000_s1075" style="position:absolute;left:3041;top:2860;width:9;height:1499" coordsize="9,1499" path="m9,5l9,,,,,1499r9,l9,1495,9,5xe" fillcolor="black" stroked="f">
                <v:path arrowok="t"/>
              </v:shape>
              <v:shape id="_x0000_s1076" style="position:absolute;left:2969;top:2716;width:153;height:158" coordsize="153,158" path="m153,158l81,,,158r153,xe" fillcolor="black" stroked="f">
                <v:path arrowok="t"/>
              </v:shape>
              <v:shape id="_x0000_s1077" style="position:absolute;left:2969;top:4350;width:153;height:154" coordsize="153,154" path="m,l81,154,153,,,xe" fillcolor="black" stroked="f">
                <v:path arrowok="t"/>
              </v:shape>
              <v:shape id="_x0000_s1078" style="position:absolute;left:1969;top:3960;width:15;height:15" coordsize="15,15" path="m,10r5,5l10,15r,-5l15,10r,-5l10,,5,,,5r,5xe" fillcolor="black" stroked="f">
                <v:path arrowok="t"/>
              </v:shape>
              <v:shape id="_x0000_s1079" style="position:absolute;left:1979;top:3936;width:14;height:15" coordsize="14,15" path="m,5r,5l5,15r5,-5l14,5,10,,5,,,,,5xe" fillcolor="black" stroked="f">
                <v:path arrowok="t"/>
              </v:shape>
              <v:shape id="_x0000_s1080" style="position:absolute;left:1984;top:3908;width:14;height:14" coordsize="14,14" path="m,4l,9r5,l5,14r4,l14,14r,-5l14,4,14,,9,,5,r,4l,4xe" fillcolor="black" stroked="f">
                <v:path arrowok="t"/>
              </v:shape>
              <v:shape id="_x0000_s1081" style="position:absolute;left:1993;top:3879;width:15;height:14" coordsize="15,14" path="m,5l,9r5,5l10,14,15,9r,-4l10,,5,,,5xe" fillcolor="black" stroked="f">
                <v:path arrowok="t"/>
              </v:shape>
              <v:shape id="_x0000_s1082" style="position:absolute;left:2003;top:3850;width:15;height:14" coordsize="15,14" path="m,9r,5l5,14r5,l15,14r,-5l15,5r-5,l10,,5,r,5l,5,,9xe" fillcolor="black" stroked="f">
                <v:path arrowok="t"/>
              </v:shape>
              <v:shape id="_x0000_s1083" style="position:absolute;left:2013;top:3826;width:14;height:14" coordsize="14,14" path="m,5l,9r5,5l9,9,14,5,9,,5,,,,,5xe" fillcolor="black" stroked="f">
                <v:path arrowok="t"/>
              </v:shape>
              <v:shape id="_x0000_s1084" style="position:absolute;left:2018;top:3797;width:14;height:14" coordsize="14,14" path="m,5r,5l4,10r,4l9,14r5,l14,10r,-5l14,,9,,4,r,5l,5xe" fillcolor="black" stroked="f">
                <v:path arrowok="t"/>
              </v:shape>
              <v:shape id="_x0000_s1085" style="position:absolute;left:2027;top:3773;width:15;height:14" coordsize="15,14" path="m,5r5,l5,10r5,4l15,10r,-5l15,,10,,5,,,5xe" fillcolor="black" stroked="f">
                <v:path arrowok="t"/>
              </v:shape>
              <v:shape id="_x0000_s1086" style="position:absolute;left:2037;top:3744;width:14;height:10" coordsize="14,10" path="m,5r,5l5,10r4,l14,10r,-5l9,,5,,,5xe" fillcolor="black" stroked="f">
                <v:path arrowok="t"/>
              </v:shape>
              <v:shape id="_x0000_s1087" style="position:absolute;left:2046;top:3715;width:15;height:15" coordsize="15,15" path="m,5r,5l5,15r5,l15,10r,-5l10,,5,,,5xe" fillcolor="black" stroked="f">
                <v:path arrowok="t"/>
              </v:shape>
              <v:shape id="_x0000_s1088" style="position:absolute;left:2056;top:3686;width:14;height:15" coordsize="14,15" path="m,10r,5l5,15r5,l14,10,10,5,5,,,5r,5xe" fillcolor="black" stroked="f">
                <v:path arrowok="t"/>
              </v:shape>
              <v:shape id="_x0000_s1089" style="position:absolute;left:2061;top:3662;width:14;height:15" coordsize="14,15" path="m,5r,5l5,10r,5l9,15r5,l14,10r,-5l14,,9,,5,r,5l,5xe" fillcolor="black" stroked="f">
                <v:path arrowok="t"/>
              </v:shape>
              <v:shape id="_x0000_s1090" style="position:absolute;left:2070;top:3634;width:15;height:14" coordsize="15,14" path="m,4l,9r5,5l10,14,15,9r,-5l10,,5,,,4xe" fillcolor="black" stroked="f">
                <v:path arrowok="t"/>
              </v:shape>
              <v:shape id="_x0000_s1091" style="position:absolute;left:2080;top:3605;width:14;height:14" coordsize="14,14" path="m,9r,5l5,14r5,l14,14r,-5l14,5r-4,l10,,5,r,5l,5,,9xe" fillcolor="black" stroked="f">
                <v:path arrowok="t"/>
              </v:shape>
              <v:shape id="_x0000_s1092" style="position:absolute;left:2090;top:3581;width:14;height:14" coordsize="14,14" path="m,5l,9r4,l4,14,9,9r5,l14,5,14,,9,,4,,,,,5xe" fillcolor="black" stroked="f">
                <v:path arrowok="t"/>
              </v:shape>
              <v:shape id="_x0000_s1093" style="position:absolute;left:2094;top:3552;width:20;height:14" coordsize="20,14" path="m,5l,9r5,5l10,14,15,9r5,l20,5r-5,l10,,5,,,5xe" fillcolor="black" stroked="f">
                <v:path arrowok="t"/>
              </v:shape>
              <v:shape id="_x0000_s1094" style="position:absolute;left:2104;top:3523;width:14;height:14" coordsize="14,14" path="m,5r,5l5,14r5,l14,10r,-5l10,,5,,,5xe" fillcolor="black" stroked="f">
                <v:path arrowok="t"/>
              </v:shape>
              <v:shape id="_x0000_s1095" style="position:absolute;left:2114;top:3494;width:14;height:15" coordsize="14,15" path="m,10r,5l4,15r5,l14,15r,-5l14,5,9,5,4,,,5r,5xe" fillcolor="black" stroked="f">
                <v:path arrowok="t"/>
              </v:shape>
              <v:shape id="_x0000_s1096" style="position:absolute;left:2118;top:3470;width:15;height:15" coordsize="15,15" path="m,5r5,5l10,10r,5l15,10r,-5l15,,10,,5,,,5xe" fillcolor="black" stroked="f">
                <v:path arrowok="t"/>
              </v:shape>
              <v:shape id="_x0000_s1097" style="position:absolute;left:2128;top:3441;width:14;height:15" coordsize="14,15" path="m,5r,5l5,15r5,l14,15r,-5l14,5,10,,5,5,,5xe" fillcolor="black" stroked="f">
                <v:path arrowok="t"/>
              </v:shape>
              <v:shape id="_x0000_s1098" style="position:absolute;left:2138;top:3417;width:14;height:15" coordsize="14,15" path="m,5r4,5l4,15r5,l9,10,14,5,14,,9,,4,,,,,5xe" fillcolor="black" stroked="f">
                <v:path arrowok="t"/>
              </v:shape>
              <v:shape id="_x0000_s1099" style="position:absolute;left:2147;top:3388;width:15;height:15" coordsize="15,15" path="m,5r,5l5,15r5,l15,10r,-5l10,,5,,,5xe" fillcolor="black" stroked="f">
                <v:path arrowok="t"/>
              </v:shape>
              <v:shape id="_x0000_s1100" style="position:absolute;left:2157;top:3360;width:14;height:14" coordsize="14,14" path="m,9r,5l5,14r4,l14,9,9,4,5,,,4,,9xe" fillcolor="black" stroked="f">
                <v:path arrowok="t"/>
              </v:shape>
              <v:shape id="_x0000_s1101" style="position:absolute;left:2162;top:3336;width:14;height:14" coordsize="14,14" path="m,4l4,9r5,5l14,9r,-5l14,,9,,4,,,4xe" fillcolor="black" stroked="f">
                <v:path arrowok="t"/>
              </v:shape>
              <v:shape id="_x0000_s1102" style="position:absolute;left:2171;top:3307;width:15;height:14" coordsize="15,14" path="m,5l,9r5,5l10,14,15,9r,-4l10,,5,,,5xe" fillcolor="black" stroked="f">
                <v:path arrowok="t"/>
              </v:shape>
              <v:shape id="_x0000_s1103" style="position:absolute;left:2181;top:3278;width:14;height:14" coordsize="14,14" path="m,5r,5l5,14r4,l14,10r,-5l9,,5,,,5xe" fillcolor="black" stroked="f">
                <v:path arrowok="t"/>
              </v:shape>
              <v:shape id="_x0000_s1104" style="position:absolute;left:2190;top:3249;width:15;height:15" coordsize="15,15" path="m,10r,5l5,15r5,l15,15r,-5l15,5r-5,l10,,5,r,5l,5r,5xe" fillcolor="black" stroked="f">
                <v:path arrowok="t"/>
              </v:shape>
              <v:shape id="_x0000_s1105" style="position:absolute;left:2200;top:3225;width:14;height:14" coordsize="14,14" path="m,5r,5l5,14r5,-4l14,5,10,,5,,,,,5xe" fillcolor="black" stroked="f">
                <v:path arrowok="t"/>
              </v:shape>
              <v:shape id="_x0000_s1106" style="position:absolute;left:2205;top:3196;width:14;height:15" coordsize="14,15" path="m,5r,5l5,10r,5l9,15r5,l14,10r,-5l14,,9,,5,r,5l,5xe" fillcolor="black" stroked="f">
                <v:path arrowok="t"/>
              </v:shape>
              <v:shape id="_x0000_s1107" style="position:absolute;left:2214;top:3167;width:15;height:15" coordsize="15,15" path="m,5r,5l5,15r5,l15,10r,-5l10,,5,,,5xe" fillcolor="black" stroked="f">
                <v:path arrowok="t"/>
              </v:shape>
              <v:shape id="_x0000_s1108" style="position:absolute;left:2224;top:3139;width:14;height:14" coordsize="14,14" path="m,9r,5l5,14r5,l14,14r,-5l14,4r-4,l10,,5,r,4l,4,,9xe" fillcolor="black" stroked="f">
                <v:path arrowok="t"/>
              </v:shape>
              <v:shape id="_x0000_s1109" style="position:absolute;left:2234;top:3115;width:14;height:14" coordsize="14,14" path="m,4l,9r4,5l9,9r5,l14,4,9,,4,,,,,4xe" fillcolor="black" stroked="f">
                <v:path arrowok="t"/>
              </v:shape>
              <v:shape id="_x0000_s1110" style="position:absolute;left:2243;top:3086;width:15;height:14" coordsize="15,14" path="m,9r,5l5,14r5,l15,9,10,4,5,,,4,,9xe" fillcolor="black" stroked="f">
                <v:path arrowok="t"/>
              </v:shape>
              <v:shape id="_x0000_s1111" style="position:absolute;left:2248;top:3062;width:14;height:14" coordsize="14,14" path="m,4l,9r5,l5,14r5,l14,14r,-5l14,4,14,,10,,5,r,4l,4xe" fillcolor="black" stroked="f">
                <v:path arrowok="t"/>
              </v:shape>
              <v:shape id="_x0000_s1112" style="position:absolute;left:2258;top:3033;width:14;height:14" coordsize="14,14" path="m,5l,9r4,5l9,14,14,9r,-4l9,,4,,,5xe" fillcolor="black" stroked="f">
                <v:path arrowok="t"/>
              </v:shape>
              <v:shape id="_x0000_s1113" style="position:absolute;left:2267;top:3004;width:15;height:14" coordsize="15,14" path="m,10r,4l5,14r5,l15,14r,-4l15,5r-5,l10,,5,r,5l,5r,5xe" fillcolor="black" stroked="f">
                <v:path arrowok="t"/>
              </v:shape>
              <v:shape id="_x0000_s1114" style="position:absolute;left:2277;top:2980;width:14;height:14" coordsize="14,14" path="m,5r,5l5,14r5,-4l14,5,10,,5,,,,,5xe" fillcolor="black" stroked="f">
                <v:path arrowok="t"/>
              </v:shape>
              <v:shape id="_x0000_s1115" style="position:absolute;left:2282;top:2951;width:14;height:15" coordsize="14,15" path="m,5r,5l5,10r,5l9,15r5,l14,10r,-5l14,,9,,5,r,5l,5xe" fillcolor="black" stroked="f">
                <v:path arrowok="t"/>
              </v:shape>
              <v:shape id="_x0000_s1116" style="position:absolute;left:2291;top:2922;width:15;height:15" coordsize="15,15" path="m,5r,5l5,10r,5l10,15r5,l15,10r,-5l15,,10,,5,r,5l,5xe" fillcolor="black" stroked="f">
                <v:path arrowok="t"/>
              </v:shape>
              <v:shape id="_x0000_s1117" style="position:absolute;left:2301;top:2893;width:14;height:15" coordsize="14,15" path="m,10r,5l5,15r5,l14,15r,-5l14,5r-4,l10,,5,r,5l,5r,5xe" fillcolor="black" stroked="f">
                <v:path arrowok="t"/>
              </v:shape>
              <v:shape id="_x0000_s1118" style="position:absolute;left:2311;top:2869;width:14;height:15" coordsize="14,15" path="m,5r,5l4,10r,5l9,15r,-5l14,10r,-5l14,,9,,4,,,,,5xe" fillcolor="black" stroked="f">
                <v:path arrowok="t"/>
              </v:shape>
              <v:shape id="_x0000_s1119" style="position:absolute;left:2320;top:2841;width:15;height:14" coordsize="15,14" path="m,4l,9r,5l5,14,10,9r5,l15,4r-5,l5,,,,,4xe" fillcolor="black" stroked="f">
                <v:path arrowok="t"/>
              </v:shape>
              <v:shape id="_x0000_s1120" style="position:absolute;left:2325;top:2812;width:14;height:14" coordsize="14,14" path="m,5l,9r5,5l10,14r4,l14,9r,-4l14,,10,,5,,,5xe" fillcolor="black" stroked="f">
                <v:path arrowok="t"/>
              </v:shape>
              <v:shape id="_x0000_s1121" style="position:absolute;left:2335;top:2783;width:14;height:19" coordsize="14,19" path="m,9r,5l4,19r5,l14,14r,-5l9,5,9,,4,r,5l,9xe" fillcolor="black" stroked="f">
                <v:path arrowok="t"/>
              </v:shape>
              <v:shape id="_x0000_s1122" style="position:absolute;left:2344;top:2759;width:15;height:14" coordsize="15,14" path="m,9r5,5l10,14,15,9r,-4l10,5,5,r,5l,5,,9xe" fillcolor="black" stroked="f">
                <v:path arrowok="t"/>
              </v:shape>
              <v:shape id="_x0000_s1123" style="position:absolute;left:2349;top:2735;width:14;height:14" coordsize="14,14" path="m,5l5,9r5,l10,14,14,9r,-4l14,,10,,5,,,5xe" fillcolor="black" stroked="f">
                <v:path arrowok="t"/>
              </v:shape>
              <v:shape id="_x0000_s1124" style="position:absolute;left:2359;top:2706;width:14;height:14" coordsize="14,14" path="m,5r,5l4,14r5,l14,10r,-5l9,,4,,,5xe" fillcolor="black" stroked="f">
                <v:path arrowok="t"/>
              </v:shape>
              <v:shape id="_x0000_s1125" style="position:absolute;left:2368;top:2677;width:15;height:15" coordsize="15,15" path="m,5r,5l5,15r5,l15,10r,-5l10,,5,,,5xe" fillcolor="black" stroked="f">
                <v:path arrowok="t"/>
              </v:shape>
              <v:shape id="_x0000_s1126" style="position:absolute;left:2378;top:2648;width:14;height:15" coordsize="14,15" path="m,10r,5l5,15r4,l14,10,9,5,5,,,5r,5xe" fillcolor="black" stroked="f">
                <v:path arrowok="t"/>
              </v:shape>
              <v:shape id="_x0000_s1127" style="position:absolute;left:2383;top:2624;width:14;height:15" coordsize="14,15" path="m,5r4,5l9,15r5,-5l14,5,14,,9,,4,,,5xe" fillcolor="black" stroked="f">
                <v:path arrowok="t"/>
              </v:shape>
              <v:shape id="_x0000_s1128" style="position:absolute;left:2392;top:2595;width:15;height:15" coordsize="15,15" path="m,5r,5l5,15r5,l15,10r,-5l10,,5,,,5xe" fillcolor="black" stroked="f">
                <v:path arrowok="t"/>
              </v:shape>
              <v:shape id="_x0000_s1129" style="position:absolute;left:2402;top:2567;width:14;height:14" coordsize="14,14" path="m,4l,9r5,5l9,14,14,9r,-5l9,,5,,,4xe" fillcolor="black" stroked="f">
                <v:path arrowok="t"/>
              </v:shape>
              <v:shape id="_x0000_s1130" style="position:absolute;left:2411;top:2538;width:15;height:14" coordsize="15,14" path="m,9r,5l5,14r5,l15,14r,-5l15,5r-5,l10,,5,r,5l,5,,9xe" fillcolor="black" stroked="f">
                <v:path arrowok="t"/>
              </v:shape>
              <v:shape id="_x0000_s1131" style="position:absolute;left:2421;top:2514;width:14;height:14" coordsize="14,14" path="m,5l,9r5,5l10,9,14,5,10,,5,,,,,5xe" fillcolor="black" stroked="f">
                <v:path arrowok="t"/>
              </v:shape>
              <v:shape id="_x0000_s1132" style="position:absolute;left:2426;top:2485;width:14;height:14" coordsize="14,14" path="m,5l,9r5,l5,14r4,l14,14r,-5l14,5,14,,9,,5,r,5l,5xe" fillcolor="black" stroked="f">
                <v:path arrowok="t"/>
              </v:shape>
              <v:shape id="_x0000_s1133" style="position:absolute;left:2435;top:2461;width:15;height:9" coordsize="15,9" path="m,5l,9r5,l10,9r5,l15,5,15,,10,,5,,,,,5xe" fillcolor="black" stroked="f">
                <v:path arrowok="t"/>
              </v:shape>
              <v:shape id="_x0000_s1134" style="position:absolute;left:2445;top:2432;width:14;height:14" coordsize="14,14" path="m,5r,5l5,14r5,l14,10r,-5l10,,5,,,5xe" fillcolor="black" stroked="f">
                <v:path arrowok="t"/>
              </v:shape>
              <v:shape id="_x0000_s1135" style="position:absolute;left:2455;top:2403;width:14;height:15" coordsize="14,15" path="m,10r,5l4,15r5,l14,15r,-5l14,5,9,5,9,,4,r,5l,5r,5xe" fillcolor="black" stroked="f">
                <v:path arrowok="t"/>
              </v:shape>
              <v:shape id="_x0000_s1136" style="position:absolute;left:2464;top:2379;width:15;height:15" coordsize="15,15" path="m,5r,5l5,15r5,-5l15,5,10,,5,,,,,5xe" fillcolor="black" stroked="f">
                <v:path arrowok="t"/>
              </v:shape>
              <v:shape id="_x0000_s1137" style="position:absolute;left:2469;top:2350;width:14;height:15" coordsize="14,15" path="m,5r,5l5,10r,5l10,15r4,l14,10r,-5l14,,10,,5,r,5l,5xe" fillcolor="black" stroked="f">
                <v:path arrowok="t"/>
              </v:shape>
              <v:shape id="_x0000_s1138" style="position:absolute;left:2479;top:2321;width:14;height:15" coordsize="14,15" path="m,5r,5l4,15r5,l14,10r,-5l9,,4,,,5xe" fillcolor="black" stroked="f">
                <v:path arrowok="t"/>
              </v:shape>
              <v:shape id="_x0000_s1139" style="position:absolute;left:2488;top:2293;width:15;height:14" coordsize="15,14" path="m,9r,5l5,14r5,l15,14r,-5l15,4r-5,l10,,5,r,4l,4,,9xe" fillcolor="black" stroked="f">
                <v:path arrowok="t"/>
              </v:shape>
              <v:shape id="_x0000_s1140" style="position:absolute;left:2498;top:2269;width:14;height:14" coordsize="14,14" path="m,4l,9r5,5l9,9,14,4,9,,5,,,,,4xe" fillcolor="black" stroked="f">
                <v:path arrowok="t"/>
              </v:shape>
              <v:shape id="_x0000_s1141" style="position:absolute;left:2503;top:2240;width:14;height:14" coordsize="14,14" path="m,5l,9r4,l4,14r5,l14,14r,-5l14,5,14,,9,,4,r,5l,5xe" fillcolor="black" stroked="f">
                <v:path arrowok="t"/>
              </v:shape>
              <v:shape id="_x0000_s1142" style="position:absolute;left:2512;top:2211;width:15;height:14" coordsize="15,14" path="m,5r,5l5,10r,4l10,14r5,l15,10r,-5l15,,10,,5,r,5l,5xe" fillcolor="black" stroked="f">
                <v:path arrowok="t"/>
              </v:shape>
              <v:shape id="_x0000_s1143" style="position:absolute;left:2522;top:2182;width:14;height:19" coordsize="14,19" path="m,10r,4l5,14r,5l9,19r,-5l14,14r,-4l14,5,9,5,9,,5,r,5l,5r,5xe" fillcolor="black" stroked="f">
                <v:path arrowok="t"/>
              </v:shape>
              <v:shape id="_x0000_s1144" style="position:absolute;left:2531;top:2158;width:15;height:14" coordsize="15,14" path="m,5r,5l5,14r5,l15,10r,-5l10,5,10,,5,r,5l,5xe" fillcolor="black" stroked="f">
                <v:path arrowok="t"/>
              </v:shape>
              <v:shape id="_x0000_s1145" style="position:absolute;left:2541;top:2129;width:15;height:15" coordsize="15,15" path="m,10r,5l5,15r5,l10,10r5,l10,5,10,,5,,,,,5r,5xe" fillcolor="black" stroked="f">
                <v:path arrowok="t"/>
              </v:shape>
              <v:shape id="_x0000_s1146" style="position:absolute;left:2546;top:2105;width:14;height:15" coordsize="14,15" path="m,5r,5l5,10r,5l10,15r4,l14,10r,-5l14,,10,,5,,,5xe" fillcolor="black" stroked="f">
                <v:path arrowok="t"/>
              </v:shape>
              <v:shape id="_x0000_s1147" style="position:absolute;left:2556;top:2076;width:14;height:15" coordsize="14,15" path="m,5r,5l4,15r5,l14,10r,-5l9,,4,,,5xe" fillcolor="black" stroked="f">
                <v:path arrowok="t"/>
              </v:shape>
              <v:shape id="_x0000_s1148" style="position:absolute;left:2565;top:2047;width:15;height:15" coordsize="15,15" path="m,10r,5l5,15r5,l15,15r,-5l15,5r-5,l10,,5,r,5l,5r,5xe" fillcolor="black" stroked="f">
                <v:path arrowok="t"/>
              </v:shape>
              <v:shape id="_x0000_s1149" style="position:absolute;left:2575;top:2023;width:14;height:15" coordsize="14,15" path="m,5r,5l5,10r,5l9,10r5,l14,5,14,,9,,5,,,,,5xe" fillcolor="black" stroked="f">
                <v:path arrowok="t"/>
              </v:shape>
              <v:shape id="_x0000_s1150" style="position:absolute;left:2580;top:1995;width:19;height:14" coordsize="19,14" path="m,4l,9r4,5l9,14,14,9r5,l19,4r-5,l9,,4,,,4xe" fillcolor="black" stroked="f">
                <v:path arrowok="t"/>
              </v:shape>
              <v:shape id="_x0000_s1151" style="position:absolute;left:2589;top:1966;width:15;height:14" coordsize="15,14" path="m,5l,9r5,5l10,14,15,9r,-4l10,,5,,,5xe" fillcolor="black" stroked="f">
                <v:path arrowok="t"/>
              </v:shape>
              <v:shape id="_x0000_s1152" style="position:absolute;left:2599;top:1937;width:14;height:14" coordsize="14,14" path="m,10r,4l5,14r4,l14,14r,-4l14,5,9,5,5,,,5r,5xe" fillcolor="black" stroked="f">
                <v:path arrowok="t"/>
              </v:shape>
              <v:shape id="_x0000_s1153" style="position:absolute;left:2604;top:1913;width:14;height:14" coordsize="14,14" path="m,5r4,5l9,10r,4l14,10r,-5l14,,9,,4,,,5xe" fillcolor="black" stroked="f">
                <v:path arrowok="t"/>
              </v:shape>
              <v:shape id="_x0000_s1154" style="position:absolute;left:2613;top:1884;width:15;height:15" coordsize="15,15" path="m,5r,5l5,10r,5l10,15r5,l15,10r,-5l15,,10,,5,r,5l,5xe" fillcolor="black" stroked="f">
                <v:path arrowok="t"/>
              </v:shape>
              <v:shape id="_x0000_s1155" style="position:absolute;left:2623;top:1855;width:14;height:15" coordsize="14,15" path="m,10r,5l5,15r4,l14,15r,-5l14,5,9,5,9,,5,r,5l,5r,5xe" fillcolor="black" stroked="f">
                <v:path arrowok="t"/>
              </v:shape>
              <v:shape id="_x0000_s1156" style="position:absolute;left:2632;top:1831;width:15;height:15" coordsize="15,15" path="m,5r,5l5,10r,5l10,15r,-5l15,10r,-5l15,,10,,5,,,,,5xe" fillcolor="black" stroked="f">
                <v:path arrowok="t"/>
              </v:shape>
              <v:shape id="_x0000_s1157" style="position:absolute;left:2642;top:1802;width:14;height:15" coordsize="14,15" path="m,5r,5l,15r5,l10,15r,-5l14,10r,-5l10,5,5,,,5xe" fillcolor="black" stroked="f">
                <v:path arrowok="t"/>
              </v:shape>
              <v:shape id="_x0000_s1158" style="position:absolute;left:2647;top:1774;width:14;height:19" coordsize="14,19" path="m,9r5,5l9,19r5,-5l14,9r,-5l14,,9,,5,r,4l,9xe" fillcolor="black" stroked="f">
                <v:path arrowok="t"/>
              </v:shape>
              <v:shape id="_x0000_s1159" style="position:absolute;left:2656;top:1750;width:15;height:14" coordsize="15,14" path="m,4l,9r5,5l10,14,15,9r,-5l10,,5,,,4xe" fillcolor="black" stroked="f">
                <v:path arrowok="t"/>
              </v:shape>
              <v:shape id="_x0000_s1160" style="position:absolute;left:2666;top:1721;width:14;height:14" coordsize="14,14" path="m,4l,9r5,5l10,14,14,9r,-5l10,,5,,,4xe" fillcolor="black" stroked="f">
                <v:path arrowok="t"/>
              </v:shape>
              <v:shape id="_x0000_s1161" style="position:absolute;left:2676;top:1692;width:14;height:14" coordsize="14,14" path="m,9r,5l4,14r5,l14,14r,-5l14,5,9,5,9,,4,r,5l,5,,9xe" fillcolor="black" stroked="f">
                <v:path arrowok="t"/>
              </v:shape>
              <v:shape id="_x0000_s1162" style="position:absolute;left:2685;top:1668;width:15;height:14" coordsize="15,14" path="m,5l,9r5,5l10,9,15,5,10,,5,,,,,5xe" fillcolor="black" stroked="f">
                <v:path arrowok="t"/>
              </v:shape>
              <v:shape id="_x0000_s1163" style="position:absolute;left:2690;top:1639;width:14;height:14" coordsize="14,14" path="m,5r,5l5,10r,4l10,14r4,l14,10r,-5l14,,10,,5,r,5l,5xe" fillcolor="black" stroked="f">
                <v:path arrowok="t"/>
              </v:shape>
              <v:shape id="_x0000_s1164" style="position:absolute;left:2700;top:1610;width:14;height:15" coordsize="14,15" path="m,5r,5l4,15r5,l14,10r,-5l9,,4,,,5xe" fillcolor="black" stroked="f">
                <v:path arrowok="t"/>
              </v:shape>
              <v:shape id="_x0000_s1165" style="position:absolute;left:2709;top:1586;width:15;height:15" coordsize="15,15" path="m,5r,5l5,10r,5l10,15r,-5l15,10r,-5l15,,10,,5,,,,,5xe" fillcolor="black" stroked="f">
                <v:path arrowok="t"/>
              </v:shape>
              <v:shape id="_x0000_s1166" style="position:absolute;left:2719;top:1557;width:14;height:15" coordsize="14,15" path="m,5r,5l,15r5,l9,15r,-5l14,10r,-5l9,5,9,,5,,,,,5xe" fillcolor="black" stroked="f">
                <v:path arrowok="t"/>
              </v:shape>
              <v:shape id="_x0000_s1167" style="position:absolute;left:2728;top:1528;width:15;height:15" coordsize="15,15" path="m,5r,5l,15r5,l10,15r,-5l15,10r,-5l10,5,10,,5,,,,,5xe" fillcolor="black" stroked="f">
                <v:path arrowok="t"/>
              </v:shape>
              <v:shape id="_x0000_s1168" style="position:absolute;left:2733;top:1500;width:15;height:14" coordsize="15,14" path="m,9r5,5l10,14r5,l15,9r,-5l10,,5,4,,9xe" fillcolor="black" stroked="f">
                <v:path arrowok="t"/>
              </v:shape>
              <v:shape id="_x0000_s1169" style="position:absolute;left:2743;top:1476;width:14;height:14" coordsize="14,14" path="m,4l,9r5,5l9,14,14,9r,-5l14,,9,,5,,,,,4xe" fillcolor="black" stroked="f">
                <v:path arrowok="t"/>
              </v:shape>
              <v:shape id="_x0000_s1170" style="position:absolute;left:2752;top:1447;width:15;height:14" coordsize="15,14" path="m,9r,5l5,14r5,l15,14r,-5l15,5r-5,l10,,5,r,5l,5,,9xe" fillcolor="black" stroked="f">
                <v:path arrowok="t"/>
              </v:shape>
              <v:shape id="_x0000_s1171" style="position:absolute;left:2762;top:1423;width:14;height:14" coordsize="14,14" path="m,4l,9r5,5l10,9,14,4,10,,5,,,,,4xe" fillcolor="black" stroked="f">
                <v:path arrowok="t"/>
              </v:shape>
              <v:shape id="_x0000_s1172" style="position:absolute;left:2767;top:1394;width:14;height:14" coordsize="14,14" path="m,5l,9r5,l5,14r4,l14,14r,-5l14,5,14,,9,,5,r,5l,5xe" fillcolor="black" stroked="f">
                <v:path arrowok="t"/>
              </v:shape>
              <v:shape id="_x0000_s1173" style="position:absolute;left:2776;top:1365;width:15;height:14" coordsize="15,14" path="m,5r,5l5,10r,4l10,14r5,l15,10r,-5l15,,10,,5,r,5l,5xe" fillcolor="black" stroked="f">
                <v:path arrowok="t"/>
              </v:shape>
              <v:shape id="_x0000_s1174" style="position:absolute;left:2786;top:1336;width:14;height:15" coordsize="14,15" path="m,10r,5l5,15r5,l14,15r,-5l14,5r-4,l10,,5,r,5l,5r,5xe" fillcolor="black" stroked="f">
                <v:path arrowok="t"/>
              </v:shape>
              <v:shape id="_x0000_s1175" style="position:absolute;left:2796;top:1312;width:14;height:15" coordsize="14,15" path="m,5r,5l4,10r,5l9,15r,-5l14,10r,-5l14,,9,,4,,,,,5xe" fillcolor="black" stroked="f">
                <v:path arrowok="t"/>
              </v:shape>
              <v:shape id="_x0000_s1176" style="position:absolute;left:2805;top:1283;width:15;height:15" coordsize="15,15" path="m,5r,5l,15r5,l10,15r,-5l15,10r,-5l10,5,10,,5,,,,,5xe" fillcolor="black" stroked="f">
                <v:path arrowok="t"/>
              </v:shape>
              <v:shape id="_x0000_s1177" style="position:absolute;left:2810;top:1254;width:15;height:15" coordsize="15,15" path="m,10r5,5l10,15r5,l15,10r,-5l10,5,10,,5,5,,10xe" fillcolor="black" stroked="f">
                <v:path arrowok="t"/>
              </v:shape>
              <v:shape id="_x0000_s1178" style="position:absolute;left:2820;top:1230;width:14;height:15" coordsize="14,15" path="m,5r,5l5,15r4,l9,10r5,l14,5,14,,9,,5,,,,,5xe" fillcolor="black" stroked="f">
                <v:path arrowok="t"/>
              </v:shape>
              <v:shape id="_x0000_s1179" style="position:absolute;left:2829;top:1202;width:15;height:14" coordsize="15,14" path="m,4l,9r5,5l10,14,15,9r,-5l10,,5,,,4xe" fillcolor="black" stroked="f">
                <v:path arrowok="t"/>
              </v:shape>
              <v:shape id="_x0000_s1180" style="position:absolute;left:2834;top:1173;width:19;height:14" coordsize="19,14" path="m,5l,9r5,l10,14r5,l19,9r,-4l15,,10,,5,5,,5xe" fillcolor="black" stroked="f">
                <v:path arrowok="t"/>
              </v:shape>
              <v:shape id="_x0000_s1181" style="position:absolute;left:2844;top:1144;width:14;height:14" coordsize="14,14" path="m,10r,4l5,14r4,l14,14r,-4l9,5,9,,5,5,,10xe" fillcolor="black" stroked="f">
                <v:path arrowok="t"/>
              </v:shape>
              <v:shape id="_x0000_s1182" style="position:absolute;left:2853;top:1120;width:15;height:14" coordsize="15,14" path="m,5l,9r5,5l10,14,15,9r,-4l10,,5,,,5xe" fillcolor="black" stroked="f">
                <v:path arrowok="t"/>
              </v:shape>
              <v:shape id="_x0000_s1183" style="position:absolute;left:2743;top:1101;width:158;height:177" coordsize="158,177" path="m158,177l130,,,129r9,10l130,14,120,9r29,168l158,177xe" fillcolor="black" stroked="f">
                <v:path arrowok="t"/>
              </v:shape>
              <v:shape id="_x0000_s1184" style="position:absolute;left:543;top:894;width:9;height:3465" coordsize="9,3465" path="m9,5l9,,,,,3465r9,l9,3461,9,5xe" fillcolor="black" stroked="f">
                <v:path arrowok="t"/>
              </v:shape>
              <v:shape id="_x0000_s1185" style="position:absolute;left:471;top:750;width:158;height:154" coordsize="158,154" path="m158,154l81,,,154r158,xe" fillcolor="black" stroked="f">
                <v:path arrowok="t"/>
              </v:shape>
              <v:shape id="_x0000_s1186" style="position:absolute;left:471;top:4350;width:158;height:154" coordsize="158,154" path="m,l81,154,158,,,xe" fillcolor="black" stroked="f">
                <v:path arrowok="t"/>
              </v:shape>
              <v:rect id="_x0000_s1187" style="position:absolute;left:2512;top:3432;width:538;height:365" filled="f" stroked="f"/>
              <v:shape id="_x0000_s1188" style="position:absolute;left:3050;top:803;width:10;height:129" coordsize="10,129" path="m10,4l10,,,,,129r10,l10,125,10,4xe" fillcolor="black" stroked="f">
                <v:path arrowok="t"/>
              </v:shape>
              <v:shape id="_x0000_s1189" style="position:absolute;left:2805;top:803;width:500;height:9" coordsize="500,9" path="m5,l,,,9r500,l500,r-5,l5,xe" fillcolor="black" stroked="f">
                <v:path arrowok="t"/>
              </v:shape>
              <v:rect id="_x0000_s1190" style="position:absolute;left:2690;top:750;width:168;height:81" stroked="f"/>
              <v:shape id="_x0000_s1191" style="position:absolute;left:2685;top:745;width:173;height:86" coordsize="173,86" path="m,l,86r173,l173,,,,5,10r163,l164,5r,77l168,77,5,77r5,5l10,5,5,10,,xe" fillcolor="black" stroked="f">
                <v:path arrowok="t"/>
              </v:shape>
              <v:rect id="_x0000_s1192" style="position:absolute;left:3238;top:750;width:173;height:81" stroked="f"/>
              <v:shape id="_x0000_s1193" style="position:absolute;left:3233;top:745;width:178;height:86" coordsize="178,86" path="m,l,86r178,l178,,,,5,10r168,l168,5r,77l173,77,5,77r4,5l9,5,5,10,,xe" fillcolor="black" stroked="f">
                <v:path arrowok="t"/>
              </v:shape>
              <v:rect id="_x0000_s1194" style="position:absolute;left:2935;top:750;width:250;height:125" stroked="f"/>
              <v:shape id="_x0000_s1195" style="position:absolute;left:2930;top:745;width:255;height:130" coordsize="255,130" path="m,l,130r255,l255,,,,5,10r245,l245,5r,120l250,120,5,120r5,5l10,5,5,10,,xe" fillcolor="black" stroked="f">
                <v:path arrowok="t"/>
              </v:shape>
              <v:shape id="_x0000_s1196" style="position:absolute;left:2993;top:923;width:129;height:9" coordsize="129,9" path="m4,l,,,9r129,l129,r-4,l4,xe" fillcolor="black" stroked="f">
                <v:path arrowok="t"/>
              </v:shape>
              <v:rect id="_x0000_s1197" style="position:absolute;left:3925;top:4081;width:72;height:235" fillcolor="#ccc" stroked="f"/>
              <v:shape id="_x0000_s1198" style="position:absolute;left:3920;top:4076;width:77;height:240" coordsize="77,240" path="m,l,240r77,l77,,,,5,14r67,l62,5r,230l72,226r-67,l14,235,14,5,5,14,,xe" fillcolor="black" stroked="f">
                <v:path arrowok="t"/>
              </v:shape>
              <v:shape id="_x0000_s1199" style="position:absolute;left:3761;top:3970;width:327;height:154" coordsize="327,154" path="m,139r29,10l58,154r29,l115,154r29,-5l168,149r29,-10l216,130r24,-5l260,111,279,91,293,77,303,63,317,43r5,-24l327,,,139xe" fillcolor="#ccc" stroked="f">
                <v:path arrowok="t"/>
              </v:shape>
              <v:shape id="_x0000_s1200" style="position:absolute;left:3752;top:3960;width:345;height:173" coordsize="345,173" path="m4,140l,145r,9l4,159r29,10l38,169r29,4l124,173r29,-4l182,169r29,-10l230,149r-5,l249,145r5,l273,130r,-5l307,92r5,l321,77,336,58r,-5l341,29r4,-19l345,5r-4,l341,,331,,4,140r10,19l341,20,326,10r-5,19l317,53r,-5l302,68r-9,14l297,82r-33,34l264,111r-19,14l249,125r-24,5l221,130r-20,10l173,149r4,l153,149r-29,5l67,154,38,149r5,l14,140r,19l4,140xe" fillcolor="black" stroked="f">
                <v:path arrowok="t"/>
              </v:shape>
              <v:shape id="_x0000_s1201" style="position:absolute;left:3752;top:3960;width:345;height:173" coordsize="345,173" path="m14,140r-10,l4,145r-4,l,154r4,l4,159r29,10l38,169r29,4l124,173r29,-4l182,169r29,-10l230,149r-5,l249,145r5,l273,130r,-5l307,92r5,l321,77,336,58r,-5l341,29r4,-19l345,5r-4,l341,,331,r,5l326,5r,5l321,29r-4,24l317,48,302,68r-9,14l297,82r-33,34l264,111r-19,14l249,125r-24,5l221,130r-20,10l173,149r4,l153,149r-29,5l67,154,38,149r5,l14,140xe" fillcolor="black" stroked="f">
                <v:path arrowok="t"/>
              </v:shape>
              <v:rect id="_x0000_s1202" style="position:absolute;left:1364;top:4081;width:67;height:235" fillcolor="#ccc" stroked="f"/>
              <v:shape id="_x0000_s1203" style="position:absolute;left:1359;top:4076;width:72;height:240" coordsize="72,240" path="m,l,240r72,l72,,,,5,14r63,l58,235r10,-9l5,226r10,9l15,5,5,14,,xe" fillcolor="black" stroked="f">
                <v:path arrowok="t"/>
              </v:shape>
              <v:shape id="_x0000_s1204" style="position:absolute;left:1263;top:3970;width:332;height:154" coordsize="332,154" path="m332,139r-34,10l269,154r-28,l212,154r-29,-5l159,149,130,139r-19,-9l87,125,72,111,48,91,34,77,24,63,10,43,,19,,,332,139xe" fillcolor="#ccc" stroked="f">
                <v:path arrowok="t"/>
              </v:shape>
              <v:shape id="_x0000_s1205" style="position:absolute;left:1254;top:3960;width:350;height:173" coordsize="350,173" path="m336,159r,-19l302,149r5,l278,154r-57,l192,149r-24,l173,149r-29,-9l125,130r-5,l96,125r5,5l86,116r,-5l62,92r,5l48,82r5,l43,68,29,48,19,24r,5l19,10,5,20,336,159r10,-19l14,,9,,5,r,5l,5r,5l,29r,5l9,58,24,77r9,15l38,92r15,14l53,111r24,19l77,125r14,15l91,145r5,l120,149r-5,l134,159r29,10l168,169r24,l221,173r57,l307,169r5,l346,159r4,-5l350,149r,-4l346,140r-10,19xe" fillcolor="black" stroked="f">
                <v:path arrowok="t"/>
              </v:shape>
              <v:shape id="_x0000_s1206" style="position:absolute;left:1254;top:3960;width:350;height:173" coordsize="350,173" path="m346,159r,-5l350,154r,-9l346,145r,-5l336,140r-34,9l307,149r-29,5l221,154r-29,-5l168,149r5,l144,140,125,130r-5,l96,125r5,5l86,116r,-5l62,92r,5l48,82r5,l43,68,29,48,19,24r,5l19,5r-5,l14,,5,r,5l,5r,5l,29r,5l9,58,24,77r9,15l38,92r15,14l53,111r24,19l77,125r14,15l91,145r5,l120,149r-5,l134,159r29,10l168,169r24,l221,173r57,l307,169r5,l346,159xe" fillcolor="black" stroked="f">
                <v:path arrowok="t"/>
              </v:shape>
              <v:shape id="_x0000_s1207" style="position:absolute;left:3127;top:2951;width:817;height:1024" coordsize="817,1024" path="m807,1024r10,l817,1014,10,,,,,10,807,1024xe" fillcolor="black" stroked="f">
                <v:path arrowok="t"/>
              </v:shape>
              <v:shape id="_x0000_s1208" style="position:absolute;left:3127;top:2946;width:168;height:178" coordsize="168,178" path="m168,82l,,39,178r9,l10,10,5,15,168,92r,-10xe" fillcolor="black" stroked="f">
                <v:path arrowok="t"/>
              </v:shape>
              <v:shape id="_x0000_s1209" style="position:absolute;left:3929;top:3960;width:15;height:15" coordsize="15,15" path="m,10r5,l5,15r5,l15,10r,-5l10,,5,,,5r,5xe" fillcolor="black" stroked="f">
                <v:path arrowok="t"/>
              </v:shape>
              <v:shape id="_x0000_s1210" style="position:absolute;left:3920;top:3936;width:14;height:15" coordsize="14,15" path="m,5r5,5l9,15r5,-5l14,5,14,,9,,5,,,5xe" fillcolor="black" stroked="f">
                <v:path arrowok="t"/>
              </v:shape>
              <v:shape id="_x0000_s1211" style="position:absolute;left:3915;top:3908;width:14;height:14" coordsize="14,14" path="m,9r,5l5,14r5,l10,9r4,l14,4r-4,l10,,5,,,,,4,,9xe" fillcolor="black" stroked="f">
                <v:path arrowok="t"/>
              </v:shape>
              <v:shape id="_x0000_s1212" style="position:absolute;left:3905;top:3879;width:15;height:14" coordsize="15,14" path="m,9r5,5l10,14,15,9r,-4l10,,5,,,5,,9xe" fillcolor="black" stroked="f">
                <v:path arrowok="t"/>
              </v:shape>
              <v:shape id="_x0000_s1213" style="position:absolute;left:3896;top:3850;width:14;height:14" coordsize="14,14" path="m,9r,5l5,14r4,l14,14r,-5l14,5,9,5,9,,5,r,5l,5,,9xe" fillcolor="black" stroked="f">
                <v:path arrowok="t"/>
              </v:shape>
              <v:shape id="_x0000_s1214" style="position:absolute;left:3886;top:3826;width:15;height:14" coordsize="15,14" path="m,5l5,9r5,5l15,9r,-4l15,,10,,5,,,5xe" fillcolor="black" stroked="f">
                <v:path arrowok="t"/>
              </v:shape>
              <v:shape id="_x0000_s1215" style="position:absolute;left:3881;top:3797;width:15;height:14" coordsize="15,14" path="m,10r,4l5,14r5,l10,10r5,l15,5r-5,l10,,5,,,,,5r,5xe" fillcolor="black" stroked="f">
                <v:path arrowok="t"/>
              </v:shape>
              <v:shape id="_x0000_s1216" style="position:absolute;left:3872;top:3773;width:14;height:14" coordsize="14,14" path="m,5r,5l4,14,9,10,9,5r5,l9,,4,,,,,5xe" fillcolor="black" stroked="f">
                <v:path arrowok="t"/>
              </v:shape>
              <v:shape id="_x0000_s1217" style="position:absolute;left:3862;top:3744;width:14;height:10" coordsize="14,10" path="m,10r5,l10,10r4,l14,5,10,,5,,,5r,5xe" fillcolor="black" stroked="f">
                <v:path arrowok="t"/>
              </v:shape>
              <v:shape id="_x0000_s1218" style="position:absolute;left:3852;top:3715;width:15;height:15" coordsize="15,15" path="m,10r5,5l10,15r5,-5l15,5,10,,5,,,5r,5xe" fillcolor="black" stroked="f">
                <v:path arrowok="t"/>
              </v:shape>
              <v:shape id="_x0000_s1219" style="position:absolute;left:3843;top:3686;width:14;height:15" coordsize="14,15" path="m,10r5,5l9,15r5,l14,10r,-5l9,,5,5,,10xe" fillcolor="black" stroked="f">
                <v:path arrowok="t"/>
              </v:shape>
              <v:shape id="_x0000_s1220" style="position:absolute;left:3838;top:3662;width:14;height:15" coordsize="14,15" path="m,10r,5l5,15r5,l10,10r4,l14,5r-4,l10,,5,,,,,5r,5xe" fillcolor="black" stroked="f">
                <v:path arrowok="t"/>
              </v:shape>
              <v:shape id="_x0000_s1221" style="position:absolute;left:3828;top:3634;width:15;height:14" coordsize="15,14" path="m,9r5,5l10,14,15,9r,-5l10,,5,,,4,,9xe" fillcolor="black" stroked="f">
                <v:path arrowok="t"/>
              </v:shape>
              <v:shape id="_x0000_s1222" style="position:absolute;left:3819;top:3605;width:14;height:14" coordsize="14,14" path="m,9r5,5l9,14r5,l14,9r,-4l9,5,9,,5,r,5l,9xe" fillcolor="black" stroked="f">
                <v:path arrowok="t"/>
              </v:shape>
              <v:shape id="_x0000_s1223" style="position:absolute;left:3814;top:3581;width:10;height:14" coordsize="10,14" path="m,5l,9r,5l5,14,10,9r,-4l10,,5,,,,,5xe" fillcolor="black" stroked="f">
                <v:path arrowok="t"/>
              </v:shape>
              <v:shape id="_x0000_s1224" style="position:absolute;left:3804;top:3552;width:10;height:14" coordsize="10,14" path="m,9r5,5l10,14r,-5l10,5,10,,5,,,5,,9xe" fillcolor="black" stroked="f">
                <v:path arrowok="t"/>
              </v:shape>
              <v:shape id="_x0000_s1225" style="position:absolute;left:3795;top:3523;width:14;height:14" coordsize="14,14" path="m,10r5,4l9,14r5,-4l14,5,9,,5,,,5r,5xe" fillcolor="black" stroked="f">
                <v:path arrowok="t"/>
              </v:shape>
              <v:shape id="_x0000_s1226" style="position:absolute;left:3785;top:3494;width:15;height:15" coordsize="15,15" path="m,10r5,5l10,15r5,l15,10r,-5l10,,5,r,5l,10xe" fillcolor="black" stroked="f">
                <v:path arrowok="t"/>
              </v:shape>
              <v:shape id="_x0000_s1227" style="position:absolute;left:3780;top:3470;width:10;height:15" coordsize="10,15" path="m,5r,5l5,15r5,-5l10,5,10,,5,,,,,5xe" fillcolor="black" stroked="f">
                <v:path arrowok="t"/>
              </v:shape>
              <v:shape id="_x0000_s1228" style="position:absolute;left:3771;top:3441;width:14;height:15" coordsize="14,15" path="m,10r,5l5,15r4,l14,10r,-5l9,5,5,,,5r,5xe" fillcolor="black" stroked="f">
                <v:path arrowok="t"/>
              </v:shape>
              <v:shape id="_x0000_s1229" style="position:absolute;left:3761;top:3417;width:15;height:15" coordsize="15,15" path="m,5r5,5l5,15r5,l10,10,15,5,15,,10,,5,,,,,5xe" fillcolor="black" stroked="f">
                <v:path arrowok="t"/>
              </v:shape>
              <v:shape id="_x0000_s1230" style="position:absolute;left:3752;top:3388;width:14;height:15" coordsize="14,15" path="m,10r4,5l9,15r5,-5l14,5,9,,4,,,5r,5xe" fillcolor="black" stroked="f">
                <v:path arrowok="t"/>
              </v:shape>
              <v:shape id="_x0000_s1231" style="position:absolute;left:3742;top:3360;width:14;height:14" coordsize="14,14" path="m,9r5,5l10,14r4,l14,9r,-5l10,,5,4,,9xe" fillcolor="black" stroked="f">
                <v:path arrowok="t"/>
              </v:shape>
            </v:group>
            <v:group id="_x0000_s1433" style="position:absolute;left:2443;top:7826;width:3651;height:3324" coordorigin="5,1101" coordsize="3747,3412">
              <v:shape id="_x0000_s1233" style="position:absolute;left:3737;top:3336;width:15;height:14" coordsize="15,14" path="m,4l,9r5,5l10,9,15,4,10,,5,,,,,4xe" fillcolor="black" stroked="f">
                <v:path arrowok="t"/>
              </v:shape>
              <v:shape id="_x0000_s1234" style="position:absolute;left:3728;top:3307;width:14;height:14" coordsize="14,14" path="m,9r4,5l9,14,14,9r,-4l9,,4,,,5,,9xe" fillcolor="black" stroked="f">
                <v:path arrowok="t"/>
              </v:shape>
              <v:shape id="_x0000_s1235" style="position:absolute;left:3718;top:3278;width:14;height:14" coordsize="14,14" path="m,10r5,4l10,14r4,-4l14,5,10,,5,,,5r,5xe" fillcolor="black" stroked="f">
                <v:path arrowok="t"/>
              </v:shape>
              <v:shape id="_x0000_s1236" style="position:absolute;left:3708;top:3249;width:15;height:15" coordsize="15,15" path="m,10r,5l5,15r5,l15,15r,-5l15,5r-5,l10,,5,r,5l,5r,5xe" fillcolor="black" stroked="f">
                <v:path arrowok="t"/>
              </v:shape>
              <v:shape id="_x0000_s1237" style="position:absolute;left:3699;top:3225;width:14;height:14" coordsize="14,14" path="m,5r5,5l9,14r5,-4l14,5,14,,9,,5,,,5xe" fillcolor="black" stroked="f">
                <v:path arrowok="t"/>
              </v:shape>
              <v:shape id="_x0000_s1238" style="position:absolute;left:3694;top:3196;width:14;height:15" coordsize="14,15" path="m,10r,5l5,15r5,l10,10r4,l14,5r-4,l10,,5,,,,,5r,5xe" fillcolor="black" stroked="f">
                <v:path arrowok="t"/>
              </v:shape>
              <v:shape id="_x0000_s1239" style="position:absolute;left:3684;top:3167;width:15;height:15" coordsize="15,15" path="m,10r5,5l10,15r5,-5l15,5,10,,5,,,5r,5xe" fillcolor="black" stroked="f">
                <v:path arrowok="t"/>
              </v:shape>
              <v:shape id="_x0000_s1240" style="position:absolute;left:3675;top:3139;width:14;height:14" coordsize="14,14" path="m,9r,5l5,14r4,l14,14r,-5l14,4,9,4,9,,5,r,4l,4,,9xe" fillcolor="black" stroked="f">
                <v:path arrowok="t"/>
              </v:shape>
              <v:shape id="_x0000_s1241" style="position:absolute;left:3665;top:3115;width:15;height:14" coordsize="15,14" path="m,9r5,l10,14,15,9r,-5l15,,10,,5,,,4,,9xe" fillcolor="black" stroked="f">
                <v:path arrowok="t"/>
              </v:shape>
              <v:shape id="_x0000_s1242" style="position:absolute;left:3656;top:3086;width:14;height:14" coordsize="14,14" path="m,9r4,5l9,14r5,l14,9r,-5l9,,4,4,,9xe" fillcolor="black" stroked="f">
                <v:path arrowok="t"/>
              </v:shape>
              <v:shape id="_x0000_s1243" style="position:absolute;left:3651;top:3062;width:14;height:14" coordsize="14,14" path="m,9r,5l5,14r4,l9,9r5,l14,4,9,4,9,,5,,,,,4,,9xe" fillcolor="black" stroked="f">
                <v:path arrowok="t"/>
              </v:shape>
              <v:shape id="_x0000_s1244" style="position:absolute;left:3641;top:3033;width:15;height:14" coordsize="15,14" path="m,9r5,5l10,14,15,9r,-4l10,,5,,,5,,9xe" fillcolor="black" stroked="f">
                <v:path arrowok="t"/>
              </v:shape>
              <v:shape id="_x0000_s1245" style="position:absolute;left:3632;top:3004;width:14;height:14" coordsize="14,14" path="m,10r,4l4,14r5,l14,14r,-4l14,5,9,5,9,,4,r,5l,5r,5xe" fillcolor="black" stroked="f">
                <v:path arrowok="t"/>
              </v:shape>
              <v:shape id="_x0000_s1246" style="position:absolute;left:3622;top:2980;width:14;height:14" coordsize="14,14" path="m,5r5,5l10,14r4,-4l14,5,14,,10,,5,,,5xe" fillcolor="black" stroked="f">
                <v:path arrowok="t"/>
              </v:shape>
              <v:shape id="_x0000_s1247" style="position:absolute;left:3617;top:2951;width:15;height:15" coordsize="15,15" path="m,10r,5l5,15r5,l10,10r5,l15,5r-5,l10,,5,,,,,5r,5xe" fillcolor="black" stroked="f">
                <v:path arrowok="t"/>
              </v:shape>
              <v:shape id="_x0000_s1248" style="position:absolute;left:3607;top:2922;width:15;height:15" coordsize="15,15" path="m,10r,5l5,15r5,l10,10r5,l15,5r-5,l10,,5,,,,,5r,5xe" fillcolor="black" stroked="f">
                <v:path arrowok="t"/>
              </v:shape>
              <v:shape id="_x0000_s1249" style="position:absolute;left:3598;top:2893;width:14;height:15" coordsize="14,15" path="m,10r,5l5,15r4,l14,15r,-5l14,5,9,5,9,,5,r,5l,5r,5xe" fillcolor="black" stroked="f">
                <v:path arrowok="t"/>
              </v:shape>
              <v:shape id="_x0000_s1250" style="position:absolute;left:3593;top:2869;width:10;height:15" coordsize="10,15" path="m,5r,5l,15r5,l5,10r5,l10,5,10,,5,,,,,5xe" fillcolor="black" stroked="f">
                <v:path arrowok="t"/>
              </v:shape>
              <v:shape id="_x0000_s1251" style="position:absolute;left:3579;top:2841;width:14;height:14" coordsize="14,14" path="m,9r4,l4,14r5,l14,14r,-5l14,4,14,,9,,4,r,4l,4,,9xe" fillcolor="black" stroked="f">
                <v:path arrowok="t"/>
              </v:shape>
              <v:shape id="_x0000_s1252" style="position:absolute;left:3574;top:2812;width:14;height:14" coordsize="14,14" path="m,9r,5l5,14r4,l9,9r5,l14,5,9,5,9,,5,,,,,5,,9xe" fillcolor="black" stroked="f">
                <v:path arrowok="t"/>
              </v:shape>
              <v:shape id="_x0000_s1253" style="position:absolute;left:3564;top:2783;width:15;height:19" coordsize="15,19" path="m,9r5,5l5,19r5,l15,14r,-5l10,5,10,,5,r,5l5,9,,9xe" fillcolor="black" stroked="f">
                <v:path arrowok="t"/>
              </v:shape>
              <v:shape id="_x0000_s1254" style="position:absolute;left:3559;top:2759;width:10;height:14" coordsize="10,14" path="m,9r,5l5,14r5,l10,9r,-4l5,,,,,5,,9xe" fillcolor="black" stroked="f">
                <v:path arrowok="t"/>
              </v:shape>
              <v:shape id="_x0000_s1255" style="position:absolute;left:3550;top:2735;width:9;height:14" coordsize="9,14" path="m,5l,9r5,5l9,9,9,5,9,,5,,,,,5xe" fillcolor="black" stroked="f">
                <v:path arrowok="t"/>
              </v:shape>
              <v:shape id="_x0000_s1256" style="position:absolute;left:3540;top:2706;width:15;height:14" coordsize="15,14" path="m,10r5,4l10,14r5,-4l15,5,10,,5,,,5r,5xe" fillcolor="black" stroked="f">
                <v:path arrowok="t"/>
              </v:shape>
              <v:shape id="_x0000_s1257" style="position:absolute;left:3531;top:2677;width:14;height:15" coordsize="14,15" path="m,10r4,5l9,15r5,-5l14,5,9,,4,,,5r,5xe" fillcolor="black" stroked="f">
                <v:path arrowok="t"/>
              </v:shape>
              <v:shape id="_x0000_s1258" style="position:absolute;left:3521;top:2648;width:14;height:15" coordsize="14,15" path="m,10r5,5l10,15r4,l14,10r,-5l10,,5,5,,10xe" fillcolor="black" stroked="f">
                <v:path arrowok="t"/>
              </v:shape>
              <v:shape id="_x0000_s1259" style="position:absolute;left:3516;top:2624;width:15;height:15" coordsize="15,15" path="m,5r,5l5,15r5,-5l15,5,10,,5,,,,,5xe" fillcolor="black" stroked="f">
                <v:path arrowok="t"/>
              </v:shape>
              <v:shape id="_x0000_s1260" style="position:absolute;left:3507;top:2595;width:14;height:15" coordsize="14,15" path="m,10r4,5l9,15r5,-5l14,5,9,,4,,,5r,5xe" fillcolor="black" stroked="f">
                <v:path arrowok="t"/>
              </v:shape>
              <v:shape id="_x0000_s1261" style="position:absolute;left:3497;top:2567;width:14;height:14" coordsize="14,14" path="m,9r5,5l10,14,14,9r,-5l10,,5,,,4,,9xe" fillcolor="black" stroked="f">
                <v:path arrowok="t"/>
              </v:shape>
              <v:shape id="_x0000_s1262" style="position:absolute;left:3487;top:2538;width:15;height:14" coordsize="15,14" path="m,9r,5l5,14r5,l15,14r,-5l15,5r-5,l10,,5,r,5l,5,,9xe" fillcolor="black" stroked="f">
                <v:path arrowok="t"/>
              </v:shape>
              <v:shape id="_x0000_s1263" style="position:absolute;left:3478;top:2514;width:14;height:14" coordsize="14,14" path="m,5l5,9r4,5l14,9r,-4l14,,9,,5,,,5xe" fillcolor="black" stroked="f">
                <v:path arrowok="t"/>
              </v:shape>
              <v:shape id="_x0000_s1264" style="position:absolute;left:3473;top:2485;width:14;height:14" coordsize="14,14" path="m,9r,5l5,14r5,l10,9r4,l14,5r-4,l10,,5,,,,,5,,9xe" fillcolor="black" stroked="f">
                <v:path arrowok="t"/>
              </v:shape>
              <v:shape id="_x0000_s1265" style="position:absolute;left:3463;top:2461;width:15;height:9" coordsize="15,9" path="m,9r5,l10,9r5,l15,5,15,,10,,5,,,,,5,,9xe" fillcolor="black" stroked="f">
                <v:path arrowok="t"/>
              </v:shape>
              <v:shape id="_x0000_s1266" style="position:absolute;left:3454;top:2432;width:14;height:14" coordsize="14,14" path="m,5r,5l5,14r4,l14,10r,-5l9,,5,,,5xe" fillcolor="black" stroked="f">
                <v:path arrowok="t"/>
              </v:shape>
              <v:shape id="_x0000_s1267" style="position:absolute;left:3444;top:2403;width:15;height:15" coordsize="15,15" path="m,10r,5l5,15r5,l15,15r,-5l15,5r-5,l10,,5,r,5l,5r,5xe" fillcolor="black" stroked="f">
                <v:path arrowok="t"/>
              </v:shape>
              <v:shape id="_x0000_s1268" style="position:absolute;left:3435;top:2379;width:14;height:15" coordsize="14,15" path="m,5r4,5l9,15r5,-5l14,5,14,,9,,4,,,5xe" fillcolor="black" stroked="f">
                <v:path arrowok="t"/>
              </v:shape>
              <v:shape id="_x0000_s1269" style="position:absolute;left:3430;top:2350;width:14;height:15" coordsize="14,15" path="m,10r,5l5,15r4,l9,10r5,l14,5,9,5,9,,5,,,,,5r,5xe" fillcolor="black" stroked="f">
                <v:path arrowok="t"/>
              </v:shape>
              <v:shape id="_x0000_s1270" style="position:absolute;left:3420;top:2321;width:15;height:15" coordsize="15,15" path="m,10r5,5l10,15r5,-5l15,5,10,,5,,,5r,5xe" fillcolor="black" stroked="f">
                <v:path arrowok="t"/>
              </v:shape>
              <v:shape id="_x0000_s1271" style="position:absolute;left:3411;top:2293;width:14;height:14" coordsize="14,14" path="m,9r,5l4,14r5,l14,14r,-5l14,4,9,4,9,,4,r,4l,4,,9xe" fillcolor="black" stroked="f">
                <v:path arrowok="t"/>
              </v:shape>
              <v:shape id="_x0000_s1272" style="position:absolute;left:3401;top:2269;width:14;height:14" coordsize="14,14" path="m,4l5,9r5,5l14,9r,-5l14,,10,,5,,,4xe" fillcolor="black" stroked="f">
                <v:path arrowok="t"/>
              </v:shape>
              <v:shape id="_x0000_s1273" style="position:absolute;left:3396;top:2240;width:15;height:14" coordsize="15,14" path="m,9r,5l5,14r5,l10,9r5,l15,5r-5,l10,,5,,,,,5,,9xe" fillcolor="black" stroked="f">
                <v:path arrowok="t"/>
              </v:shape>
              <v:shape id="_x0000_s1274" style="position:absolute;left:3387;top:2211;width:14;height:14" coordsize="14,14" path="m,10r,4l4,14r5,l9,10r5,l14,5,9,5,9,,4,,,,,5r,5xe" fillcolor="black" stroked="f">
                <v:path arrowok="t"/>
              </v:shape>
              <v:shape id="_x0000_s1275" style="position:absolute;left:3377;top:2182;width:14;height:19" coordsize="14,19" path="m,10r,4l5,14r,5l10,19r,-5l14,14r,-4l14,5r-4,l10,,5,r,5l,5r,5xe" fillcolor="black" stroked="f">
                <v:path arrowok="t"/>
              </v:shape>
              <v:shape id="_x0000_s1276" style="position:absolute;left:3367;top:2158;width:15;height:14" coordsize="15,14" path="m,10r5,4l10,14r5,-4l15,5r-5,l10,,5,r,5l,5r,5xe" fillcolor="black" stroked="f">
                <v:path arrowok="t"/>
              </v:shape>
              <v:shape id="_x0000_s1277" style="position:absolute;left:3358;top:2129;width:14;height:15" coordsize="14,15" path="m,10r5,l5,15r4,l14,15r,-5l14,5,14,,9,,5,r,5l,10xe" fillcolor="black" stroked="f">
                <v:path arrowok="t"/>
              </v:shape>
              <v:shape id="_x0000_s1278" style="position:absolute;left:3353;top:2105;width:14;height:15" coordsize="14,15" path="m,10r,5l5,15r5,l10,10r4,l14,5,10,,5,,,,,5r,5xe" fillcolor="black" stroked="f">
                <v:path arrowok="t"/>
              </v:shape>
              <v:shape id="_x0000_s1279" style="position:absolute;left:3343;top:2076;width:15;height:15" coordsize="15,15" path="m,10r5,5l10,15r5,-5l15,5,10,,5,,,5r,5xe" fillcolor="black" stroked="f">
                <v:path arrowok="t"/>
              </v:shape>
              <v:shape id="_x0000_s1280" style="position:absolute;left:3334;top:2047;width:14;height:15" coordsize="14,15" path="m,10r4,5l9,15r5,l14,10r,-5l9,5,9,,4,r,5l,10xe" fillcolor="black" stroked="f">
                <v:path arrowok="t"/>
              </v:shape>
              <v:shape id="_x0000_s1281" style="position:absolute;left:3329;top:2023;width:9;height:15" coordsize="9,15" path="m,5r,5l,15r5,l9,10,9,5,9,,5,,,,,5xe" fillcolor="black" stroked="f">
                <v:path arrowok="t"/>
              </v:shape>
              <v:shape id="_x0000_s1282" style="position:absolute;left:3319;top:1995;width:10;height:14" coordsize="10,14" path="m,9r,5l5,14r5,l10,9r,-5l10,,5,,,,,4,,9xe" fillcolor="black" stroked="f">
                <v:path arrowok="t"/>
              </v:shape>
              <v:shape id="_x0000_s1283" style="position:absolute;left:3310;top:1966;width:14;height:14" coordsize="14,14" path="m,9r4,5l9,14,9,9r5,l14,5,9,5,9,,4,,,5,,9xe" fillcolor="black" stroked="f">
                <v:path arrowok="t"/>
              </v:shape>
              <v:shape id="_x0000_s1284" style="position:absolute;left:3300;top:1937;width:14;height:14" coordsize="14,14" path="m,10r5,4l10,14r4,l14,10r,-5l10,,5,r,5l,10xe" fillcolor="black" stroked="f">
                <v:path arrowok="t"/>
              </v:shape>
              <v:shape id="_x0000_s1285" style="position:absolute;left:3295;top:1913;width:10;height:14" coordsize="10,14" path="m,5r,5l5,14r5,-4l10,5,10,,5,,,,,5xe" fillcolor="black" stroked="f">
                <v:path arrowok="t"/>
              </v:shape>
              <v:shape id="_x0000_s1286" style="position:absolute;left:3286;top:1884;width:14;height:15" coordsize="14,15" path="m,10r,5l4,15r5,l9,10r5,l14,5,9,5,9,,4,,,,,5r,5xe" fillcolor="black" stroked="f">
                <v:path arrowok="t"/>
              </v:shape>
              <v:shape id="_x0000_s1287" style="position:absolute;left:3276;top:1855;width:14;height:15" coordsize="14,15" path="m,10r,5l5,15r5,l14,15r,-5l14,5r-4,l10,,5,r,5l,5r,5xe" fillcolor="black" stroked="f">
                <v:path arrowok="t"/>
              </v:shape>
              <v:shape id="_x0000_s1288" style="position:absolute;left:3266;top:1831;width:15;height:15" coordsize="15,15" path="m,5r,5l5,10r,5l10,15r,-5l15,10r,-5l15,,10,,5,,,,,5xe" fillcolor="black" stroked="f">
                <v:path arrowok="t"/>
              </v:shape>
              <v:shape id="_x0000_s1289" style="position:absolute;left:3257;top:1802;width:14;height:15" coordsize="14,15" path="m,10r5,l5,15r4,l14,15r,-5l14,5,9,,5,5,,5r,5xe" fillcolor="black" stroked="f">
                <v:path arrowok="t"/>
              </v:shape>
              <v:shape id="_x0000_s1290" style="position:absolute;left:3252;top:1774;width:14;height:19" coordsize="14,19" path="m,9r,5l5,19r5,-5l14,9,10,4,10,,5,,,,,4,,9xe" fillcolor="black" stroked="f">
                <v:path arrowok="t"/>
              </v:shape>
              <v:shape id="_x0000_s1291" style="position:absolute;left:3242;top:1750;width:15;height:14" coordsize="15,14" path="m,9r5,5l10,14,15,9r,-5l10,,5,,,4,,9xe" fillcolor="black" stroked="f">
                <v:path arrowok="t"/>
              </v:shape>
              <v:shape id="_x0000_s1292" style="position:absolute;left:3233;top:1721;width:14;height:14" coordsize="14,14" path="m,9r5,5l9,14,14,9r,-5l9,,5,,,4,,9xe" fillcolor="black" stroked="f">
                <v:path arrowok="t"/>
              </v:shape>
              <v:shape id="_x0000_s1293" style="position:absolute;left:3223;top:1692;width:15;height:14" coordsize="15,14" path="m,9r,5l5,14r5,l15,14r,-5l15,5r-5,l10,,5,r,5l,5,,9xe" fillcolor="black" stroked="f">
                <v:path arrowok="t"/>
              </v:shape>
              <v:shape id="_x0000_s1294" style="position:absolute;left:3214;top:1668;width:14;height:14" coordsize="14,14" path="m,5l4,9r5,5l14,9r,-4l14,,9,,4,,,5xe" fillcolor="black" stroked="f">
                <v:path arrowok="t"/>
              </v:shape>
              <v:shape id="_x0000_s1295" style="position:absolute;left:3209;top:1639;width:14;height:14" coordsize="14,14" path="m,10r,4l5,14r4,l9,10r5,l14,5,9,5,9,,5,,,,,5r,5xe" fillcolor="black" stroked="f">
                <v:path arrowok="t"/>
              </v:shape>
              <v:shape id="_x0000_s1296" style="position:absolute;left:3199;top:1610;width:15;height:15" coordsize="15,15" path="m,10r5,5l10,15r5,-5l15,5,10,,5,,,5r,5xe" fillcolor="black" stroked="f">
                <v:path arrowok="t"/>
              </v:shape>
              <v:shape id="_x0000_s1297" style="position:absolute;left:3190;top:1586;width:14;height:15" coordsize="14,15" path="m,5r,5l4,10r,5l9,15r,-5l14,10r,-5l14,,9,,4,,,,,5xe" fillcolor="black" stroked="f">
                <v:path arrowok="t"/>
              </v:shape>
              <v:shape id="_x0000_s1298" style="position:absolute;left:3180;top:1557;width:14;height:15" coordsize="14,15" path="m,10r5,l5,15r5,l14,15r,-5l14,5,14,,10,,5,r,5l,5r,5xe" fillcolor="black" stroked="f">
                <v:path arrowok="t"/>
              </v:shape>
              <v:shape id="_x0000_s1299" style="position:absolute;left:3170;top:1528;width:15;height:15" coordsize="15,15" path="m,10r5,l5,15r5,l15,15r,-5l15,5,15,,10,,5,r,5l,5r,5xe" fillcolor="black" stroked="f">
                <v:path arrowok="t"/>
              </v:shape>
              <v:shape id="_x0000_s1300" style="position:absolute;left:3166;top:1500;width:14;height:14" coordsize="14,14" path="m,9r,5l4,14r5,l14,9,9,4,4,,,4,,9xe" fillcolor="black" stroked="f">
                <v:path arrowok="t"/>
              </v:shape>
              <v:shape id="_x0000_s1301" style="position:absolute;left:3156;top:1476;width:14;height:14" coordsize="14,14" path="m,9r5,5l10,14,14,9r,-5l14,,10,,5,,,,,4,,9xe" fillcolor="black" stroked="f">
                <v:path arrowok="t"/>
              </v:shape>
              <v:shape id="_x0000_s1302" style="position:absolute;left:3146;top:1447;width:15;height:14" coordsize="15,14" path="m,9r,5l5,14r5,l15,14r,-5l15,5r-5,l10,,5,r,5l,5,,9xe" fillcolor="black" stroked="f">
                <v:path arrowok="t"/>
              </v:shape>
              <v:shape id="_x0000_s1303" style="position:absolute;left:3137;top:1423;width:14;height:14" coordsize="14,14" path="m,4l5,9r4,5l14,9r,-5l14,,9,,5,,,4xe" fillcolor="black" stroked="f">
                <v:path arrowok="t"/>
              </v:shape>
              <v:shape id="_x0000_s1304" style="position:absolute;left:3132;top:1394;width:14;height:14" coordsize="14,14" path="m,9r,5l5,14r5,l10,9r4,l14,5r-4,l10,,5,,,,,5,,9xe" fillcolor="black" stroked="f">
                <v:path arrowok="t"/>
              </v:shape>
              <v:shape id="_x0000_s1305" style="position:absolute;left:3122;top:1365;width:15;height:14" coordsize="15,14" path="m,10r,4l5,14r5,l10,10r5,l15,5r-5,l10,,5,,,,,5r,5xe" fillcolor="black" stroked="f">
                <v:path arrowok="t"/>
              </v:shape>
              <v:shape id="_x0000_s1306" style="position:absolute;left:3113;top:1336;width:14;height:15" coordsize="14,15" path="m,10r,5l5,15r4,l14,15r,-5l14,5,9,5,9,,5,r,5l,5r,5xe" fillcolor="black" stroked="f">
                <v:path arrowok="t"/>
              </v:shape>
              <v:shape id="_x0000_s1307" style="position:absolute;left:3103;top:1312;width:15;height:15" coordsize="15,15" path="m,5r,5l5,10r,5l10,15r,-5l15,10r,-5l15,,10,,5,,,,,5xe" fillcolor="black" stroked="f">
                <v:path arrowok="t"/>
              </v:shape>
              <v:shape id="_x0000_s1308" style="position:absolute;left:3098;top:1283;width:10;height:15" coordsize="10,15" path="m,10r,5l5,15r5,l10,10r,-5l10,,5,,,,,5r,5xe" fillcolor="black" stroked="f">
                <v:path arrowok="t"/>
              </v:shape>
              <v:shape id="_x0000_s1309" style="position:absolute;left:3089;top:1254;width:14;height:15" coordsize="14,15" path="m,10r,5l5,15r4,l14,10,9,5,9,,5,,,5r,5xe" fillcolor="black" stroked="f">
                <v:path arrowok="t"/>
              </v:shape>
              <v:shape id="_x0000_s1310" style="position:absolute;left:3079;top:1230;width:15;height:15" coordsize="15,15" path="m,5r5,5l5,15r5,l10,10r5,l15,5,15,,10,,5,,,5xe" fillcolor="black" stroked="f">
                <v:path arrowok="t"/>
              </v:shape>
              <v:shape id="_x0000_s1311" style="position:absolute;left:3069;top:1202;width:15;height:14" coordsize="15,14" path="m,9r5,l5,14r5,l15,14r,-5l15,4,15,,10,,5,r,4l,4,,9xe" fillcolor="black" stroked="f">
                <v:path arrowok="t"/>
              </v:shape>
              <v:shape id="_x0000_s1312" style="position:absolute;left:3065;top:1173;width:9;height:14" coordsize="9,14" path="m,9r,5l4,14r5,l9,9,9,5,9,,4,,,,,5,,9xe" fillcolor="black" stroked="f">
                <v:path arrowok="t"/>
              </v:shape>
              <v:shape id="_x0000_s1313" style="position:absolute;left:3055;top:1144;width:10;height:14" coordsize="10,14" path="m,14r5,l10,14r,-4l10,5,10,,5,r,5l,10r,4xe" fillcolor="black" stroked="f">
                <v:path arrowok="t"/>
              </v:shape>
              <v:shape id="_x0000_s1314" style="position:absolute;left:3045;top:1120;width:15;height:14" coordsize="15,14" path="m,9r5,5l10,14,15,9r,-4l10,,5,,,5,,9xe" fillcolor="black" stroked="f">
                <v:path arrowok="t"/>
              </v:shape>
              <v:shape id="_x0000_s1315" style="position:absolute;left:3012;top:1101;width:158;height:177" coordsize="158,177" path="m158,129l33,,,177r9,l43,9,33,14,149,139r9,-10xe" fillcolor="black" stroked="f">
                <v:path arrowok="t"/>
              </v:shape>
              <v:shape id="_x0000_s1316" style="position:absolute;left:5;top:4499;width:14;height:14" coordsize="14,14" path="m5,5l,5,5,9r4,5l9,9r5,l14,5,14,,9,,5,r,5xe" fillcolor="black" stroked="f">
                <v:path arrowok="t"/>
              </v:shape>
              <v:shape id="_x0000_s1317" style="position:absolute;left:24;top:4475;width:14;height:14" coordsize="14,14" path="m,5l,9r5,5l10,14,14,9r,-4l10,,5,,,5xe" fillcolor="black" stroked="f">
                <v:path arrowok="t"/>
              </v:shape>
              <v:shape id="_x0000_s1318" style="position:absolute;left:43;top:4451;width:15;height:14" coordsize="15,14" path="m,4l,9r,5l5,14r5,l15,14r,-5l15,4r-5,l10,,5,r,4l,4xe" fillcolor="black" stroked="f">
                <v:path arrowok="t"/>
              </v:shape>
              <v:shape id="_x0000_s1319" style="position:absolute;left:62;top:4431;width:15;height:15" coordsize="15,15" path="m,5r,5l,15r5,l10,15r,-5l15,10,10,5,10,,5,,,,,5xe" fillcolor="black" stroked="f">
                <v:path arrowok="t"/>
              </v:shape>
              <v:shape id="_x0000_s1320" style="position:absolute;left:77;top:4412;width:14;height:15" coordsize="14,15" path="m5,l,5r5,l5,10r4,5l14,10r,-5l14,,9,,5,xe" fillcolor="black" stroked="f">
                <v:path arrowok="t"/>
              </v:shape>
              <v:shape id="_x0000_s1321" style="position:absolute;left:96;top:4388;width:14;height:15" coordsize="14,15" path="m5,5l,5r5,5l5,15r5,l14,15r,-5l14,5,14,,10,,5,r,5xe" fillcolor="black" stroked="f">
                <v:path arrowok="t"/>
              </v:shape>
              <v:shape id="_x0000_s1322" style="position:absolute;left:115;top:4364;width:15;height:15" coordsize="15,15" path="m,5r,5l,15r5,l10,15r5,l15,10r,-5l10,5,10,,5,r,5l,5xe" fillcolor="black" stroked="f">
                <v:path arrowok="t"/>
              </v:shape>
              <v:shape id="_x0000_s1323" style="position:absolute;left:135;top:4345;width:9;height:14" coordsize="9,14" path="m,5r,5l4,14r5,l9,10,9,5,9,,4,,,5xe" fillcolor="black" stroked="f">
                <v:path arrowok="t"/>
              </v:shape>
              <v:shape id="_x0000_s1324" style="position:absolute;left:154;top:4321;width:14;height:14" coordsize="14,14" path="m,5r,5l,14r5,l9,14r,-4l14,10r,-5l9,5,9,,5,,,,,5xe" fillcolor="black" stroked="f">
                <v:path arrowok="t"/>
              </v:shape>
              <v:shape id="_x0000_s1325" style="position:absolute;left:168;top:4297;width:15;height:14" coordsize="15,14" path="m,5l,9r,5l5,14r5,l15,14r,-5l15,5r-5,l10,,5,5,,5xe" fillcolor="black" stroked="f">
                <v:path arrowok="t"/>
              </v:shape>
              <v:shape id="_x0000_s1326" style="position:absolute;left:187;top:4278;width:15;height:14" coordsize="15,14" path="m,4l,9r5,5l10,14,15,9r,-5l10,,5,,,4xe" fillcolor="black" stroked="f">
                <v:path arrowok="t"/>
              </v:shape>
              <v:shape id="_x0000_s1327" style="position:absolute;left:207;top:4254;width:14;height:14" coordsize="14,14" path="m,4l,9r,5l4,14r5,l9,9r5,l14,4,9,4,9,,4,,,,,4xe" fillcolor="black" stroked="f">
                <v:path arrowok="t"/>
              </v:shape>
              <v:shape id="_x0000_s1328" style="position:absolute;left:221;top:4234;width:14;height:15" coordsize="14,15" path="m5,l,5r5,5l10,15r4,-5l14,5,14,,10,,5,xe" fillcolor="black" stroked="f">
                <v:path arrowok="t"/>
              </v:shape>
              <v:shape id="_x0000_s1329" style="position:absolute;left:240;top:4210;width:15;height:15" coordsize="15,15" path="m,5r,5l5,15r5,l15,10r,-5l10,,5,,,5xe" fillcolor="black" stroked="f">
                <v:path arrowok="t"/>
              </v:shape>
              <v:shape id="_x0000_s1330" style="position:absolute;left:259;top:4186;width:15;height:15" coordsize="15,15" path="m,5r,5l,15r5,l10,15r5,l15,10r,-5l10,5,10,,5,r,5l,5xe" fillcolor="black" stroked="f">
                <v:path arrowok="t"/>
              </v:shape>
              <v:shape id="_x0000_s1331" style="position:absolute;left:279;top:4167;width:14;height:15" coordsize="14,15" path="m,l,5r,5l4,10r,5l9,15r,-5l14,10r,-5l14,,9,,4,,,xe" fillcolor="black" stroked="f">
                <v:path arrowok="t"/>
              </v:shape>
              <v:shape id="_x0000_s1332" style="position:absolute;left:298;top:4143;width:14;height:14" coordsize="14,14" path="m,5r,5l,14r5,l9,14r,-4l14,10r,-5l9,5,9,,5,,,,,5xe" fillcolor="black" stroked="f">
                <v:path arrowok="t"/>
              </v:shape>
              <v:shape id="_x0000_s1333" style="position:absolute;left:312;top:4119;width:15;height:14" coordsize="15,14" path="m5,5l,10r5,4l10,14r5,l15,10r,-5l10,,5,5xe" fillcolor="black" stroked="f">
                <v:path arrowok="t"/>
              </v:shape>
              <v:shape id="_x0000_s1334" style="position:absolute;left:331;top:4100;width:15;height:14" coordsize="15,14" path="m,l,5,,9r5,l5,14r5,l10,9r5,l15,5,15,,10,,5,,,xe" fillcolor="black" stroked="f">
                <v:path arrowok="t"/>
              </v:shape>
              <v:shape id="_x0000_s1335" style="position:absolute;left:351;top:4081;width:14;height:14" coordsize="14,14" path="m,l,4,4,9r,5l9,14,9,9,14,4,14,,9,,4,,,xe" fillcolor="black" stroked="f">
                <v:path arrowok="t"/>
              </v:shape>
              <v:shape id="_x0000_s1336" style="position:absolute;left:370;top:4057;width:14;height:14" coordsize="14,14" path="m,4l,9r5,5l9,14,14,9r,-5l9,,5,,,4xe" fillcolor="black" stroked="f">
                <v:path arrowok="t"/>
              </v:shape>
              <v:shape id="_x0000_s1337" style="position:absolute;left:389;top:4033;width:10;height:14" coordsize="10,14" path="m,4l,9r,5l5,14r5,l10,9r,-5l5,,,4xe" fillcolor="black" stroked="f">
                <v:path arrowok="t"/>
              </v:shape>
              <v:shape id="_x0000_s1338" style="position:absolute;left:404;top:4013;width:14;height:15" coordsize="14,15" path="m4,l,5r4,5l4,15r5,l14,10r,-5l14,,9,,4,xe" fillcolor="black" stroked="f">
                <v:path arrowok="t"/>
              </v:shape>
              <v:shape id="_x0000_s1339" style="position:absolute;left:423;top:3989;width:14;height:15" coordsize="14,15" path="m,5r,5l,15r5,l9,15r,-5l14,10r,-5l9,5,9,,5,,,,,5xe" fillcolor="black" stroked="f">
                <v:path arrowok="t"/>
              </v:shape>
              <v:shape id="_x0000_s1340" style="position:absolute;left:437;top:3965;width:15;height:15" coordsize="15,15" path="m5,5l,10r5,5l10,15r5,l15,10r,-5l10,,5,5xe" fillcolor="black" stroked="f">
                <v:path arrowok="t"/>
              </v:shape>
              <v:shape id="_x0000_s1341" style="position:absolute;left:456;top:3946;width:15;height:14" coordsize="15,14" path="m5,l,5r5,5l10,14r5,-4l15,5,15,,10,,5,xe" fillcolor="black" stroked="f">
                <v:path arrowok="t"/>
              </v:shape>
              <v:shape id="_x0000_s1342" style="position:absolute;left:476;top:3922;width:14;height:14" coordsize="14,14" path="m,5r,5l4,14r5,l14,10r,-5l9,,4,,,5xe" fillcolor="black" stroked="f">
                <v:path arrowok="t"/>
              </v:shape>
              <v:shape id="_x0000_s1343" style="position:absolute;left:495;top:3898;width:14;height:14" coordsize="14,14" path="m,5r,5l,14r5,l9,14r5,l14,10r,-5l9,5,9,,5,r,5l,5xe" fillcolor="black" stroked="f">
                <v:path arrowok="t"/>
              </v:shape>
              <v:shape id="_x0000_s1344" style="position:absolute;left:514;top:3879;width:14;height:14" coordsize="14,14" path="m,5l,9r,5l5,14r5,l10,9r4,l14,5r-4,l10,,5,,,,,5xe" fillcolor="black" stroked="f">
                <v:path arrowok="t"/>
              </v:shape>
              <v:shape id="_x0000_s1345" style="position:absolute;left:528;top:3855;width:15;height:14" coordsize="15,14" path="m5,4l,4,,9r5,l5,14r5,l15,14r,-5l15,4,15,,10,,5,r,4xe" fillcolor="black" stroked="f">
                <v:path arrowok="t"/>
              </v:shape>
              <v:shape id="_x0000_s1346" style="position:absolute;left:548;top:3831;width:14;height:14" coordsize="14,14" path="m4,4l,9r4,5l9,14r5,l14,9r,-5l9,,4,4xe" fillcolor="black" stroked="f">
                <v:path arrowok="t"/>
              </v:shape>
              <v:shape id="_x0000_s1347" style="position:absolute;left:567;top:3811;width:14;height:15" coordsize="14,15" path="m,5r,5l5,15r4,l14,10r,-5l9,,5,,,5xe" fillcolor="black" stroked="f">
                <v:path arrowok="t"/>
              </v:shape>
              <v:shape id="_x0000_s1348" style="position:absolute;left:586;top:3787;width:14;height:15" coordsize="14,15" path="m,5r,5l5,15r5,l14,10r,-5l10,,5,,,5xe" fillcolor="black" stroked="f">
                <v:path arrowok="t"/>
              </v:shape>
              <v:shape id="_x0000_s1349" style="position:absolute;left:605;top:3768;width:15;height:15" coordsize="15,15" path="m,5r,5l5,15r5,-5l15,10r,-5l10,5,10,,5,,,,,5xe" fillcolor="black" stroked="f">
                <v:path arrowok="t"/>
              </v:shape>
              <v:shape id="_x0000_s1350" style="position:absolute;left:620;top:3744;width:14;height:15" coordsize="14,15" path="m4,5l,10r4,l4,15r5,l14,15r,-5l14,5,9,,4,5xe" fillcolor="black" stroked="f">
                <v:path arrowok="t"/>
              </v:shape>
              <v:shape id="_x0000_s1351" style="position:absolute;left:639;top:3725;width:14;height:14" coordsize="14,14" path="m,5r,5l5,14r4,l14,10r,-5l9,,5,,,5xe" fillcolor="black" stroked="f">
                <v:path arrowok="t"/>
              </v:shape>
              <v:shape id="_x0000_s1352" style="position:absolute;left:658;top:3701;width:15;height:14" coordsize="15,14" path="m,5l,9r5,5l10,14r,-5l15,9r,-4l10,5,10,,5,,,5xe" fillcolor="black" stroked="f">
                <v:path arrowok="t"/>
              </v:shape>
              <v:shape id="_x0000_s1353" style="position:absolute;left:673;top:3677;width:14;height:14" coordsize="14,14" path="m4,5l,9r4,5l9,14r5,l14,9r,-4l9,,4,5xe" fillcolor="black" stroked="f">
                <v:path arrowok="t"/>
              </v:shape>
              <v:shape id="_x0000_s1354" style="position:absolute;left:692;top:3658;width:14;height:14" coordsize="14,14" path="m,4l,9r5,5l9,14,14,9r,-5l9,,5,,,4xe" fillcolor="black" stroked="f">
                <v:path arrowok="t"/>
              </v:shape>
              <v:shape id="_x0000_s1355" style="position:absolute;left:711;top:3634;width:14;height:14" coordsize="14,14" path="m,4l,9r5,5l10,14,14,9r,-5l10,,5,,,4xe" fillcolor="black" stroked="f">
                <v:path arrowok="t"/>
              </v:shape>
              <v:shape id="_x0000_s1356" style="position:absolute;left:730;top:3614;width:15;height:15" coordsize="15,15" path="m,l,5r,5l5,10r,5l10,15r,-5l15,10r,-5l15,,10,,5,,,xe" fillcolor="black" stroked="f">
                <v:path arrowok="t"/>
              </v:shape>
              <v:shape id="_x0000_s1357" style="position:absolute;left:749;top:3590;width:15;height:15" coordsize="15,15" path="m,5r,5l,15r5,l10,15r,-5l15,10r,-5l10,5,10,,5,,,,,5xe" fillcolor="black" stroked="f">
                <v:path arrowok="t"/>
              </v:shape>
              <v:shape id="_x0000_s1358" style="position:absolute;left:764;top:3566;width:14;height:15" coordsize="14,15" path="m5,5l,10r5,5l9,15r5,l14,10r,-5l9,,5,5xe" fillcolor="black" stroked="f">
                <v:path arrowok="t"/>
              </v:shape>
              <v:shape id="_x0000_s1359" style="position:absolute;left:783;top:3547;width:14;height:14" coordsize="14,14" path="m,l,5r,5l5,10r,4l10,14r,-4l14,10r,-5l14,,10,,5,,,xe" fillcolor="black" stroked="f">
                <v:path arrowok="t"/>
              </v:shape>
              <v:shape id="_x0000_s1360" style="position:absolute;left:802;top:3523;width:15;height:14" coordsize="15,14" path="m,5r,5l5,14r5,l15,10r,-5l10,,5,,,5xe" fillcolor="black" stroked="f">
                <v:path arrowok="t"/>
              </v:shape>
              <v:shape id="_x0000_s1361" style="position:absolute;left:821;top:3499;width:15;height:14" coordsize="15,14" path="m,5r,5l,14r5,l10,14r5,l15,10r,-5l10,5,10,,5,r,5l,5xe" fillcolor="black" stroked="f">
                <v:path arrowok="t"/>
              </v:shape>
              <v:shape id="_x0000_s1362" style="position:absolute;left:841;top:3480;width:14;height:14" coordsize="14,14" path="m,l,5,,9r4,5l9,9,14,5,9,,4,,,xe" fillcolor="black" stroked="f">
                <v:path arrowok="t"/>
              </v:shape>
              <v:shape id="_x0000_s1363" style="position:absolute;left:855;top:3456;width:14;height:14" coordsize="14,14" path="m5,5l,5,,9r5,l5,14r5,l14,14r,-5l14,5,14,,10,,5,r,5xe" fillcolor="black" stroked="f">
                <v:path arrowok="t"/>
              </v:shape>
              <v:shape id="_x0000_s1364" style="position:absolute;left:874;top:3432;width:15;height:14" coordsize="15,14" path="m,9r,5l5,14r5,l15,14r,-5l10,9r,-4l10,,5,r,5l,9xe" fillcolor="black" stroked="f">
                <v:path arrowok="t"/>
              </v:shape>
              <v:shape id="_x0000_s1365" style="position:absolute;left:893;top:3412;width:15;height:15" coordsize="15,15" path="m,5r,5l,15r5,l10,15r,-5l15,10,10,5,10,,5,,,5xe" fillcolor="black" stroked="f">
                <v:path arrowok="t"/>
              </v:shape>
              <v:shape id="_x0000_s1366" style="position:absolute;left:908;top:3393;width:14;height:15" coordsize="14,15" path="m5,l,5r5,5l9,15r5,-5l14,5,14,,9,,5,xe" fillcolor="black" stroked="f">
                <v:path arrowok="t"/>
              </v:shape>
              <v:shape id="_x0000_s1367" style="position:absolute;left:927;top:3369;width:15;height:15" coordsize="15,15" path="m,5r,5l5,15r5,l15,10r,-5l10,,5,,,5xe" fillcolor="black" stroked="f">
                <v:path arrowok="t"/>
              </v:shape>
              <v:shape id="_x0000_s1368" style="position:absolute;left:946;top:3345;width:15;height:15" coordsize="15,15" path="m,5r,5l,15r5,l10,15r5,l15,10r,-5l10,5,10,,5,r,5l,5xe" fillcolor="black" stroked="f">
                <v:path arrowok="t"/>
              </v:shape>
              <v:shape id="_x0000_s1369" style="position:absolute;left:966;top:3326;width:14;height:14" coordsize="14,14" path="m,l,5r,5l4,14,9,10,14,5,9,,4,,,xe" fillcolor="black" stroked="f">
                <v:path arrowok="t"/>
              </v:shape>
              <v:shape id="_x0000_s1370" style="position:absolute;left:985;top:3302;width:14;height:14" coordsize="14,14" path="m,5r,5l,14r5,l9,14r,-4l14,10r,-5l9,5,9,,5,,,,,5xe" fillcolor="black" stroked="f">
                <v:path arrowok="t"/>
              </v:shape>
              <v:shape id="_x0000_s1371" style="position:absolute;left:999;top:3278;width:15;height:14" coordsize="15,14" path="m5,5l,10r5,4l10,14r5,l15,10r,-5l10,,5,5xe" fillcolor="black" stroked="f">
                <v:path arrowok="t"/>
              </v:shape>
              <v:shape id="_x0000_s1372" style="position:absolute;left:1018;top:3259;width:15;height:14" coordsize="15,14" path="m,5l,9r5,5l10,14,15,9r,-4l10,,5,,,5xe" fillcolor="black" stroked="f">
                <v:path arrowok="t"/>
              </v:shape>
              <v:shape id="_x0000_s1373" style="position:absolute;left:1038;top:3235;width:14;height:14" coordsize="14,14" path="m,4l,9r4,5l9,14,14,9r,-5l9,,4,,,4xe" fillcolor="black" stroked="f">
                <v:path arrowok="t"/>
              </v:shape>
              <v:shape id="_x0000_s1374" style="position:absolute;left:1057;top:3215;width:14;height:15" coordsize="14,15" path="m,l,5r,5l5,15,9,10,14,5,9,,5,,,xe" fillcolor="black" stroked="f">
                <v:path arrowok="t"/>
              </v:shape>
              <v:shape id="_x0000_s1375" style="position:absolute;left:1076;top:3191;width:14;height:15" coordsize="14,15" path="m,5r,5l,15r5,l10,15r,-5l14,10r,-5l10,5,10,,5,,,,,5xe" fillcolor="black" stroked="f">
                <v:path arrowok="t"/>
              </v:shape>
              <v:shape id="_x0000_s1376" style="position:absolute;left:1090;top:3167;width:15;height:15" coordsize="15,15" path="m5,5l,5r,5l5,10r,5l10,15r5,l15,10r,-5l15,,10,,5,r,5xe" fillcolor="black" stroked="f">
                <v:path arrowok="t"/>
              </v:shape>
              <v:shape id="_x0000_s1377" style="position:absolute;left:1110;top:3148;width:14;height:15" coordsize="14,15" path="m,l,5r,5l4,10r,5l9,15r,-5l14,10r,-5l14,,9,,4,,,xe" fillcolor="black" stroked="f">
                <v:path arrowok="t"/>
              </v:shape>
              <v:shape id="_x0000_s1378" style="position:absolute;left:1124;top:3124;width:14;height:15" coordsize="14,15" path="m5,5l,10r5,l10,15r4,l14,10r,-5l14,,10,,5,5xe" fillcolor="black" stroked="f">
                <v:path arrowok="t"/>
              </v:shape>
              <v:shape id="_x0000_s1379" style="position:absolute;left:1148;top:3100;width:10;height:15" coordsize="10,15" path="m,10r,5l5,15r5,l10,10r,-5l5,,,,,5r,5xe" fillcolor="black" stroked="f">
                <v:path arrowok="t"/>
              </v:shape>
              <v:shape id="_x0000_s1380" style="position:absolute;left:1162;top:3081;width:15;height:14" coordsize="15,14" path="m,5l,9r5,5l10,14,15,9r,-4l10,,5,,,5xe" fillcolor="black" stroked="f">
                <v:path arrowok="t"/>
              </v:shape>
              <v:shape id="_x0000_s1381" style="position:absolute;left:1182;top:3062;width:14;height:14" coordsize="14,14" path="m,l,4,,9r4,l4,14r5,l9,9r5,l14,4,14,,9,,4,,,xe" fillcolor="black" stroked="f">
                <v:path arrowok="t"/>
              </v:shape>
              <v:shape id="_x0000_s1382" style="position:absolute;left:1201;top:3038;width:14;height:14" coordsize="14,14" path="m,4l,9r,5l5,14r5,l10,9r4,l14,4r-4,l10,,5,,,,,4xe" fillcolor="black" stroked="f">
                <v:path arrowok="t"/>
              </v:shape>
              <v:shape id="_x0000_s1383" style="position:absolute;left:1215;top:3014;width:15;height:14" coordsize="15,14" path="m5,4l,4,,9r5,l5,14r5,l15,14r,-5l15,4,15,,10,,5,r,4xe" fillcolor="black" stroked="f">
                <v:path arrowok="t"/>
              </v:shape>
              <v:shape id="_x0000_s1384" style="position:absolute;left:1235;top:2994;width:14;height:15" coordsize="14,15" path="m,l,5r,5l4,10r,5l9,15r,-5l14,10r,-5l14,,9,,4,,,xe" fillcolor="black" stroked="f">
                <v:path arrowok="t"/>
              </v:shape>
              <v:shape id="_x0000_s1385" style="position:absolute;left:1254;top:2970;width:14;height:15" coordsize="14,15" path="m,5r,5l5,15r4,l14,10r,-5l9,,5,,,5xe" fillcolor="black" stroked="f">
                <v:path arrowok="t"/>
              </v:shape>
              <v:shape id="_x0000_s1386" style="position:absolute;left:1273;top:2946;width:14;height:15" coordsize="14,15" path="m,5r,5l,15r5,l10,15r4,l14,10r,-5l10,5,10,,5,r,5l,5xe" fillcolor="black" stroked="f">
                <v:path arrowok="t"/>
              </v:shape>
              <v:shape id="_x0000_s1387" style="position:absolute;left:1292;top:2927;width:15;height:14" coordsize="15,14" path="m,l,5r,5l5,14r5,-4l15,5,10,,5,,,xe" fillcolor="black" stroked="f">
                <v:path arrowok="t"/>
              </v:shape>
              <v:shape id="_x0000_s1388" style="position:absolute;left:1307;top:2903;width:14;height:14" coordsize="14,14" path="m4,5l,5r,5l4,10r,4l9,14r5,l14,10r,-5l14,,9,,4,r,5xe" fillcolor="black" stroked="f">
                <v:path arrowok="t"/>
              </v:shape>
              <v:shape id="_x0000_s1389" style="position:absolute;left:1326;top:2879;width:14;height:14" coordsize="14,14" path="m5,5l,10r5,4l9,14r5,l14,10r,-5l9,,5,5xe" fillcolor="black" stroked="f">
                <v:path arrowok="t"/>
              </v:shape>
              <v:shape id="_x0000_s1390" style="position:absolute;left:1345;top:2860;width:14;height:14" coordsize="14,14" path="m,l,5,,9r5,l5,14r5,l10,9,14,5,10,,5,,,xe" fillcolor="black" stroked="f">
                <v:path arrowok="t"/>
              </v:shape>
              <v:shape id="_x0000_s1391" style="position:absolute;left:1364;top:2836;width:15;height:14" coordsize="15,14" path="m,5l,9r5,5l10,14,15,9r,-4l10,,5,,,5xe" fillcolor="black" stroked="f">
                <v:path arrowok="t"/>
              </v:shape>
              <v:shape id="_x0000_s1392" style="position:absolute;left:1379;top:2812;width:14;height:14" coordsize="14,14" path="m,5l,9r,5l4,14r5,l14,14r,-5l14,5,9,5,9,,4,5,,5xe" fillcolor="black" stroked="f">
                <v:path arrowok="t"/>
              </v:shape>
              <v:shape id="_x0000_s1393" style="position:absolute;left:1398;top:2792;width:14;height:15" coordsize="14,15" path="m,5r,5l5,15r4,l14,10r,-5l9,,5,,,5xe" fillcolor="black" stroked="f">
                <v:path arrowok="t"/>
              </v:shape>
              <v:shape id="_x0000_s1394" style="position:absolute;left:1417;top:2768;width:14;height:15" coordsize="14,15" path="m,5r,5l,15r5,l10,15r4,l14,10r,-5l10,,5,,,5xe" fillcolor="black" stroked="f">
                <v:path arrowok="t"/>
              </v:shape>
              <v:shape id="_x0000_s1395" style="position:absolute;left:1436;top:2749;width:15;height:15" coordsize="15,15" path="m,5r,5l,15r5,l10,15r,-5l15,10r,-5l10,5,10,,5,,,,,5xe" fillcolor="black" stroked="f">
                <v:path arrowok="t"/>
              </v:shape>
              <v:shape id="_x0000_s1396" style="position:absolute;left:1451;top:2725;width:14;height:15" coordsize="14,15" path="m4,5l,10r4,5l9,15r5,l14,10r,-5l9,,4,5xe" fillcolor="black" stroked="f">
                <v:path arrowok="t"/>
              </v:shape>
              <v:shape id="_x0000_s1397" style="position:absolute;left:1470;top:2706;width:14;height:14" coordsize="14,14" path="m,l,5r,5l5,10r,4l10,14r,-4l14,10r,-5l14,,10,,5,,,xe" fillcolor="black" stroked="f">
                <v:path arrowok="t"/>
              </v:shape>
              <v:shape id="_x0000_s1398" style="position:absolute;left:1489;top:2682;width:15;height:14" coordsize="15,14" path="m,5r,5l5,14r5,l15,10r,-5l10,,5,,,5xe" fillcolor="black" stroked="f">
                <v:path arrowok="t"/>
              </v:shape>
              <v:shape id="_x0000_s1399" style="position:absolute;left:1508;top:2658;width:15;height:14" coordsize="15,14" path="m,5r,5l,14r5,l10,14r5,l15,10r,-5l10,5,10,,5,r,5l,5xe" fillcolor="black" stroked="f">
                <v:path arrowok="t"/>
              </v:shape>
              <v:shape id="_x0000_s1400" style="position:absolute;left:1528;top:2639;width:14;height:14" coordsize="14,14" path="m,4l,9r,5l4,14r5,l9,9r5,l14,4,9,4,9,,4,,,,,4xe" fillcolor="black" stroked="f">
                <v:path arrowok="t"/>
              </v:shape>
              <v:shape id="_x0000_s1401" style="position:absolute;left:1542;top:2615;width:14;height:14" coordsize="14,14" path="m5,4l,4,,9r5,l5,14r5,l14,14r,-5l14,4,14,,10,,5,r,4xe" fillcolor="black" stroked="f">
                <v:path arrowok="t"/>
              </v:shape>
              <v:shape id="_x0000_s1402" style="position:absolute;left:1561;top:2595;width:15;height:15" coordsize="15,15" path="m,l,5r,5l5,10r,5l10,15r,-5l15,10r,-5l15,,10,,5,,,xe" fillcolor="black" stroked="f">
                <v:path arrowok="t"/>
              </v:shape>
              <v:shape id="_x0000_s1403" style="position:absolute;left:1580;top:2571;width:15;height:15" coordsize="15,15" path="m,5r,5l5,15r5,l15,10r,-5l10,,5,,,5xe" fillcolor="black" stroked="f">
                <v:path arrowok="t"/>
              </v:shape>
              <v:shape id="_x0000_s1404" style="position:absolute;left:1600;top:2547;width:9;height:15" coordsize="9,15" path="m,5r,5l4,15r5,l9,10,9,5,9,,4,,,5xe" fillcolor="black" stroked="f">
                <v:path arrowok="t"/>
              </v:shape>
              <v:shape id="_x0000_s1405" style="position:absolute;left:1619;top:2528;width:14;height:15" coordsize="14,15" path="m,l,5r,5l,15r5,l5,10r4,l14,5,9,,5,,,xe" fillcolor="black" stroked="f">
                <v:path arrowok="t"/>
              </v:shape>
              <v:shape id="_x0000_s1406" style="position:absolute;left:1633;top:2504;width:15;height:15" coordsize="15,15" path="m,5r,5l5,15r5,l15,10r,-5l10,,5,,,5xe" fillcolor="black" stroked="f">
                <v:path arrowok="t"/>
              </v:shape>
              <v:shape id="_x0000_s1407" style="position:absolute;left:1652;top:2485;width:15;height:9" coordsize="15,9" path="m,l,5,,9r5,l10,9,15,5,10,,5,,,xe" fillcolor="black" stroked="f">
                <v:path arrowok="t"/>
              </v:shape>
              <v:shape id="_x0000_s1408" style="position:absolute;left:1667;top:2461;width:14;height:14" coordsize="14,14" path="m5,l,5,,9r5,l9,14,14,9r,-4l14,,9,,5,xe" fillcolor="black" stroked="f">
                <v:path arrowok="t"/>
              </v:shape>
              <v:shape id="_x0000_s1409" style="position:absolute;left:1686;top:2437;width:14;height:14" coordsize="14,14" path="m5,5l,9r5,5l10,14r4,l14,9r,-4l14,,10,,5,r,5xe" fillcolor="black" stroked="f">
                <v:path arrowok="t"/>
              </v:shape>
              <v:shape id="_x0000_s1410" style="position:absolute;left:1705;top:2418;width:15;height:14" coordsize="15,14" path="m,4l,9r5,5l10,14,15,9r,-5l10,,5,,,4xe" fillcolor="black" stroked="f">
                <v:path arrowok="t"/>
              </v:shape>
              <v:shape id="_x0000_s1411" style="position:absolute;left:1724;top:2394;width:15;height:14" coordsize="15,14" path="m,4l,9r5,5l10,14,15,9r,-5l10,,5,,,4xe" fillcolor="black" stroked="f">
                <v:path arrowok="t"/>
              </v:shape>
              <v:shape id="_x0000_s1412" style="position:absolute;left:1744;top:2374;width:14;height:15" coordsize="14,15" path="m,l,5r,5l5,15,9,10,14,5,9,,5,,,xe" fillcolor="black" stroked="f">
                <v:path arrowok="t"/>
              </v:shape>
              <v:shape id="_x0000_s1413" style="position:absolute;left:1758;top:2350;width:15;height:15" coordsize="15,15" path="m5,5l,5r,5l5,10r,5l10,15r5,l15,10r,-5l15,,10,,5,r,5xe" fillcolor="black" stroked="f">
                <v:path arrowok="t"/>
              </v:shape>
              <v:shape id="_x0000_s1414" style="position:absolute;left:1777;top:2326;width:15;height:15" coordsize="15,15" path="m5,5l,10r5,5l10,15r5,l15,10r,-5l10,,5,5xe" fillcolor="black" stroked="f">
                <v:path arrowok="t"/>
              </v:shape>
              <v:shape id="_x0000_s1415" style="position:absolute;left:1797;top:2307;width:14;height:14" coordsize="14,14" path="m,l,5r,5l4,10r,4l9,14r,-4l14,10r,-5l14,,9,,4,,,xe" fillcolor="black" stroked="f">
                <v:path arrowok="t"/>
              </v:shape>
              <v:shape id="_x0000_s1416" style="position:absolute;left:1816;top:2283;width:14;height:14" coordsize="14,14" path="m,5r,5l5,14r4,l14,10r,-5l9,,5,,,5xe" fillcolor="black" stroked="f">
                <v:path arrowok="t"/>
              </v:shape>
              <v:shape id="_x0000_s1417" style="position:absolute;left:1835;top:2259;width:14;height:14" coordsize="14,14" path="m,5r,5l,14r5,l10,14r4,-4l10,5,5,5,5,,,5xe" fillcolor="black" stroked="f">
                <v:path arrowok="t"/>
              </v:shape>
              <v:shape id="_x0000_s1418" style="position:absolute;left:1849;top:2240;width:15;height:14" coordsize="15,14" path="m5,5l,5,,9r5,l5,14r5,l15,14r,-5l15,5,15,,10,,5,r,5xe" fillcolor="black" stroked="f">
                <v:path arrowok="t"/>
              </v:shape>
              <v:shape id="_x0000_s1419" style="position:absolute;left:1869;top:2216;width:14;height:14" coordsize="14,14" path="m4,5l,5,,9r4,l4,14r5,l14,9r,-4l9,,4,r,5xe" fillcolor="black" stroked="f">
                <v:path arrowok="t"/>
              </v:shape>
              <v:shape id="_x0000_s1420" style="position:absolute;left:1888;top:2192;width:14;height:14" coordsize="14,14" path="m,4l,9r,5l5,14r4,l14,9,9,4,5,,,4xe" fillcolor="black" stroked="f">
                <v:path arrowok="t"/>
              </v:shape>
              <v:shape id="_x0000_s1421" style="position:absolute;left:1902;top:2172;width:15;height:15" coordsize="15,15" path="m5,5l,5r,5l5,10r,5l10,15r5,l15,10r,-5l15,,10,,5,r,5xe" fillcolor="black" stroked="f">
                <v:path arrowok="t"/>
              </v:shape>
              <v:shape id="_x0000_s1422" style="position:absolute;left:1921;top:2153;width:15;height:10" coordsize="15,10" path="m,l,5r,5l5,10r5,l15,10r,-5l15,,10,,5,,,xe" fillcolor="black" stroked="f">
                <v:path arrowok="t"/>
              </v:shape>
              <v:shape id="_x0000_s1423" style="position:absolute;left:1941;top:2129;width:14;height:15" coordsize="14,15" path="m,l,5r,5l4,10r,5l9,15r,-5l14,10r,-5l14,,9,,4,,,xe" fillcolor="black" stroked="f">
                <v:path arrowok="t"/>
              </v:shape>
              <v:shape id="_x0000_s1424" style="position:absolute;left:1960;top:2105;width:14;height:15" coordsize="14,15" path="m,5r,5l,15r5,l9,15r5,l14,10r,-5l9,,5,,,5xe" fillcolor="black" stroked="f">
                <v:path arrowok="t"/>
              </v:shape>
              <v:shape id="_x0000_s1425" style="position:absolute;left:1979;top:2086;width:14;height:14" coordsize="14,14" path="m,5r,5l,14r5,l10,14r,-4l14,10r,-5l10,5,10,,5,,,,,5xe" fillcolor="black" stroked="f">
                <v:path arrowok="t"/>
              </v:shape>
              <v:shape id="_x0000_s1426" style="position:absolute;left:1993;top:2062;width:15;height:14" coordsize="15,14" path="m5,5l,5r,5l5,10r,4l10,14r5,l15,10r,-5l15,,10,,5,r,5xe" fillcolor="black" stroked="f">
                <v:path arrowok="t"/>
              </v:shape>
              <v:shape id="_x0000_s1427" style="position:absolute;left:2013;top:2038;width:14;height:14" coordsize="14,14" path="m,5l,9r,5l5,14r4,l14,14r,-5l14,5,9,5,9,,5,r,5l,5xe" fillcolor="black" stroked="f">
                <v:path arrowok="t"/>
              </v:shape>
              <v:shape id="_x0000_s1428" style="position:absolute;left:2032;top:2019;width:14;height:14" coordsize="14,14" path="m,4l,9r5,5l10,14,14,9r,-5l10,,5,,,4xe" fillcolor="black" stroked="f">
                <v:path arrowok="t"/>
              </v:shape>
              <v:shape id="_x0000_s1429" style="position:absolute;left:2051;top:1995;width:15;height:14" coordsize="15,14" path="m,4l,9r5,5l10,14,15,9r,-5l10,,5,,,4xe" fillcolor="black" stroked="f">
                <v:path arrowok="t"/>
              </v:shape>
              <v:shape id="_x0000_s1430" style="position:absolute;left:2070;top:1975;width:15;height:15" coordsize="15,15" path="m,l,5r,5l5,15r5,-5l15,5,10,,5,,,xe" fillcolor="black" stroked="f">
                <v:path arrowok="t"/>
              </v:shape>
              <v:shape id="_x0000_s1431" style="position:absolute;left:2085;top:1951;width:14;height:15" coordsize="14,15" path="m5,5l,5r,5l5,10r,5l9,15r5,-5l14,5,9,,5,r,5xe" fillcolor="black" stroked="f">
                <v:path arrowok="t"/>
              </v:shape>
              <v:shape id="_x0000_s1432" style="position:absolute;left:2104;top:1927;width:14;height:15" coordsize="14,15" path="m,5r,5l,15r5,l10,15r4,-5l10,5,10,,5,,,5xe" fillcolor="black" stroked="f">
                <v:path arrowok="t"/>
              </v:shape>
            </v:group>
            <v:group id="_x0000_s1634" style="position:absolute;left:3749;top:7839;width:4600;height:3288" coordorigin="1345,1115" coordsize="4722,3374">
              <v:shape id="_x0000_s1434" style="position:absolute;left:2123;top:1908;width:15;height:15" coordsize="15,15" path="m,l,5r,5l5,10r,5l10,10,15,5,10,,5,,,xe" fillcolor="black" stroked="f">
                <v:path arrowok="t"/>
              </v:shape>
              <v:shape id="_x0000_s1435" style="position:absolute;left:2138;top:1884;width:14;height:15" coordsize="14,15" path="m4,5l,5r,5l4,10r,5l9,15r5,l14,10r,-5l14,,9,,4,r,5xe" fillcolor="black" stroked="f">
                <v:path arrowok="t"/>
              </v:shape>
              <v:shape id="_x0000_s1436" style="position:absolute;left:2157;top:1860;width:14;height:14" coordsize="14,14" path="m,5r,5l,14r5,l9,14r5,l14,10r,-5l9,5,9,,5,r,5l,5xe" fillcolor="black" stroked="f">
                <v:path arrowok="t"/>
              </v:shape>
              <v:shape id="_x0000_s1437" style="position:absolute;left:2176;top:1841;width:14;height:14" coordsize="14,14" path="m,l,5,,9r5,l5,14r5,l10,9r4,l14,5,14,,10,,5,,,xe" fillcolor="black" stroked="f">
                <v:path arrowok="t"/>
              </v:shape>
              <v:shape id="_x0000_s1438" style="position:absolute;left:2195;top:1822;width:15;height:9" coordsize="15,9" path="m,l,4,,9r5,l10,9,15,4,15,,10,,5,,,xe" fillcolor="black" stroked="f">
                <v:path arrowok="t"/>
              </v:shape>
              <v:shape id="_x0000_s1439" style="position:absolute;left:2214;top:1798;width:15;height:9" coordsize="15,9" path="m,l,4,,9r5,l10,9r5,l15,4,10,,5,,,xe" fillcolor="black" stroked="f">
                <v:path arrowok="t"/>
              </v:shape>
              <v:shape id="_x0000_s1440" style="position:absolute;left:2229;top:1774;width:14;height:14" coordsize="14,14" path="m5,4l,9r5,5l9,14r5,l14,9r,-5l14,,9,,5,r,4xe" fillcolor="black" stroked="f">
                <v:path arrowok="t"/>
              </v:shape>
              <v:shape id="_x0000_s1441" style="position:absolute;left:2248;top:1754;width:14;height:15" coordsize="14,15" path="m,l,5r,5l5,10r,5l10,15r,-5l14,10r,-5l14,,10,,5,,,xe" fillcolor="black" stroked="f">
                <v:path arrowok="t"/>
              </v:shape>
              <v:shape id="_x0000_s1442" style="position:absolute;left:2267;top:1730;width:15;height:15" coordsize="15,15" path="m,5r,5l5,15r5,l15,10r,-5l10,,5,,,5xe" fillcolor="black" stroked="f">
                <v:path arrowok="t"/>
              </v:shape>
              <v:shape id="_x0000_s1443" style="position:absolute;left:2287;top:1706;width:14;height:15" coordsize="14,15" path="m,5r,5l,15r4,l9,15r5,-5l9,5,4,,,5xe" fillcolor="black" stroked="f">
                <v:path arrowok="t"/>
              </v:shape>
              <v:shape id="_x0000_s1444" style="position:absolute;left:2306;top:1687;width:14;height:14" coordsize="14,14" path="m,l,5r,5l5,14,9,10,14,5,9,,5,,,xe" fillcolor="black" stroked="f">
                <v:path arrowok="t"/>
              </v:shape>
              <v:shape id="_x0000_s1445" style="position:absolute;left:2320;top:1663;width:15;height:14" coordsize="15,14" path="m5,5l,5r,5l5,10r,4l10,14r5,l15,10r,-5l15,,10,,5,r,5xe" fillcolor="black" stroked="f">
                <v:path arrowok="t"/>
              </v:shape>
              <v:shape id="_x0000_s1446" style="position:absolute;left:2339;top:1639;width:15;height:14" coordsize="15,14" path="m,5r,5l,14r5,l10,14r5,-4l10,5,10,,5,r,5l,5xe" fillcolor="black" stroked="f">
                <v:path arrowok="t"/>
              </v:shape>
              <v:shape id="_x0000_s1447" style="position:absolute;left:2359;top:1620;width:9;height:14" coordsize="9,14" path="m,5l,9r,5l4,14r5,l9,9,9,5,9,,4,,,,,5xe" fillcolor="black" stroked="f">
                <v:path arrowok="t"/>
              </v:shape>
              <v:shape id="_x0000_s1448" style="position:absolute;left:2373;top:1596;width:14;height:14" coordsize="14,14" path="m,5l,9r5,5l10,14,14,9r,-4l10,,5,,,5xe" fillcolor="black" stroked="f">
                <v:path arrowok="t"/>
              </v:shape>
              <v:shape id="_x0000_s1449" style="position:absolute;left:2392;top:1572;width:15;height:14" coordsize="15,14" path="m,4l,9r,5l5,14r5,l15,14r,-5l15,4r-5,l10,,5,r,4l,4xe" fillcolor="black" stroked="f">
                <v:path arrowok="t"/>
              </v:shape>
              <v:shape id="_x0000_s1450" style="position:absolute;left:2411;top:1552;width:15;height:15" coordsize="15,15" path="m,5r,5l5,15r5,l15,10r,-5l10,,5,,,5xe" fillcolor="black" stroked="f">
                <v:path arrowok="t"/>
              </v:shape>
              <v:shape id="_x0000_s1451" style="position:absolute;left:2431;top:1528;width:14;height:15" coordsize="14,15" path="m,5r,5l,15r4,l9,15r,-5l14,10r,-5l9,5,9,,4,,,,,5xe" fillcolor="black" stroked="f">
                <v:path arrowok="t"/>
              </v:shape>
              <v:shape id="_x0000_s1452" style="position:absolute;left:2445;top:1509;width:14;height:15" coordsize="14,15" path="m5,l,5r5,5l10,15r4,-5l14,5,14,,10,,5,xe" fillcolor="black" stroked="f">
                <v:path arrowok="t"/>
              </v:shape>
              <v:shape id="_x0000_s1453" style="position:absolute;left:2464;top:1485;width:15;height:15" coordsize="15,15" path="m,5r,5l,15r5,l10,15r5,l15,10r,-5l10,5,10,,5,r,5l,5xe" fillcolor="black" stroked="f">
                <v:path arrowok="t"/>
              </v:shape>
              <v:shape id="_x0000_s1454" style="position:absolute;left:2483;top:1466;width:15;height:10" coordsize="15,10" path="m,l,5r,5l5,10r5,l15,10r,-5l15,,10,,5,,,xe" fillcolor="black" stroked="f">
                <v:path arrowok="t"/>
              </v:shape>
              <v:shape id="_x0000_s1455" style="position:absolute;left:2503;top:1442;width:14;height:14" coordsize="14,14" path="m,5r,5l4,14r5,l14,10r,-5l9,,4,,,5xe" fillcolor="black" stroked="f">
                <v:path arrowok="t"/>
              </v:shape>
              <v:shape id="_x0000_s1456" style="position:absolute;left:2522;top:1418;width:14;height:14" coordsize="14,14" path="m,5l,9r,5l5,14r4,l14,9,9,5,5,,,5xe" fillcolor="black" stroked="f">
                <v:path arrowok="t"/>
              </v:shape>
              <v:shape id="_x0000_s1457" style="position:absolute;left:2536;top:1399;width:15;height:14" coordsize="15,14" path="m5,4l,4,,9r5,l5,14r5,l15,14r,-5l15,4,15,,10,,5,r,4xe" fillcolor="black" stroked="f">
                <v:path arrowok="t"/>
              </v:shape>
              <v:shape id="_x0000_s1458" style="position:absolute;left:2556;top:1375;width:14;height:14" coordsize="14,14" path="m,4l,9r4,5l9,14,14,9r,-5l9,,4,,,4xe" fillcolor="black" stroked="f">
                <v:path arrowok="t"/>
              </v:shape>
              <v:shape id="_x0000_s1459" style="position:absolute;left:2575;top:1355;width:14;height:15" coordsize="14,15" path="m,l,5r,5l5,10r,5l9,10r5,l14,5,14,,9,,5,,,xe" fillcolor="black" stroked="f">
                <v:path arrowok="t"/>
              </v:shape>
              <v:shape id="_x0000_s1460" style="position:absolute;left:2589;top:1331;width:15;height:15" coordsize="15,15" path="m5,5l,5r,5l5,10r5,5l15,15r,-5l15,5,15,,10,,5,5xe" fillcolor="black" stroked="f">
                <v:path arrowok="t"/>
              </v:shape>
              <v:shape id="_x0000_s1461" style="position:absolute;left:2613;top:1307;width:10;height:15" coordsize="10,15" path="m,5r,5l,15r5,l10,15r,-5l10,5,5,5,5,,,,,5xe" fillcolor="black" stroked="f">
                <v:path arrowok="t"/>
              </v:shape>
              <v:shape id="_x0000_s1462" style="position:absolute;left:2628;top:1288;width:14;height:15" coordsize="14,15" path="m,l,5r,5l4,10r,5l9,15r,-5l14,10r,-5l14,,9,,4,,,xe" fillcolor="black" stroked="f">
                <v:path arrowok="t"/>
              </v:shape>
              <v:shape id="_x0000_s1463" style="position:absolute;left:2647;top:1264;width:14;height:14" coordsize="14,14" path="m,5r,5l5,14r4,l14,10r,-5l9,,5,,,5xe" fillcolor="black" stroked="f">
                <v:path arrowok="t"/>
              </v:shape>
              <v:shape id="_x0000_s1464" style="position:absolute;left:2666;top:1240;width:14;height:14" coordsize="14,14" path="m,5r,5l,14r5,l10,14r4,-4l10,5,5,,,5xe" fillcolor="black" stroked="f">
                <v:path arrowok="t"/>
              </v:shape>
              <v:shape id="_x0000_s1465" style="position:absolute;left:2680;top:1221;width:15;height:14" coordsize="15,14" path="m5,l,5,5,9r5,5l15,9r,-4l15,,10,,5,xe" fillcolor="black" stroked="f">
                <v:path arrowok="t"/>
              </v:shape>
              <v:shape id="_x0000_s1466" style="position:absolute;left:2700;top:1197;width:14;height:14" coordsize="14,14" path="m,5l,9r4,5l9,14,14,9r,-4l9,,4,,,5xe" fillcolor="black" stroked="f">
                <v:path arrowok="t"/>
              </v:shape>
              <v:shape id="_x0000_s1467" style="position:absolute;left:2719;top:1173;width:14;height:14" coordsize="14,14" path="m,5l,9r,5l5,14r4,l14,14r,-5l14,5,9,5,9,,5,r,5l,5xe" fillcolor="black" stroked="f">
                <v:path arrowok="t"/>
              </v:shape>
              <v:shape id="_x0000_s1468" style="position:absolute;left:2738;top:1154;width:14;height:14" coordsize="14,14" path="m,4l,9r,5l5,14r5,l14,14r,-5l14,4r-4,l10,,5,r,4l,4xe" fillcolor="black" stroked="f">
                <v:path arrowok="t"/>
              </v:shape>
              <v:shape id="_x0000_s1469" style="position:absolute;left:2757;top:1134;width:15;height:10" coordsize="15,10" path="m,l,5r,5l5,10r5,l15,5,15,,10,,5,,,xe" fillcolor="black" stroked="f">
                <v:path arrowok="t"/>
              </v:shape>
              <v:shape id="_x0000_s1470" style="position:absolute;left:2618;top:1115;width:163;height:178" coordsize="163,178" path="m125,178l163,,,72,,82,158,14r-4,-4l115,178r10,xe" fillcolor="black" stroked="f">
                <v:path arrowok="t"/>
              </v:shape>
              <v:shape id="_x0000_s1471" style="position:absolute;left:6053;top:4475;width:14;height:14" coordsize="14,14" path="m,9r4,5l9,14,14,9r,-4l9,,4,,,5,,9xe" fillcolor="black" stroked="f">
                <v:path arrowok="t"/>
              </v:shape>
              <v:shape id="_x0000_s1472" style="position:absolute;left:6033;top:4455;width:15;height:15" coordsize="15,15" path="m,10r5,l5,15r5,l10,10r5,l15,5,15,,10,,5,,,,,5r,5xe" fillcolor="black" stroked="f">
                <v:path arrowok="t"/>
              </v:shape>
              <v:shape id="_x0000_s1473" style="position:absolute;left:6014;top:4431;width:14;height:20" coordsize="14,20" path="m,10r5,5l5,20r5,l14,15r,-5l14,5,14,,10,,5,,,5r,5xe" fillcolor="black" stroked="f">
                <v:path arrowok="t"/>
              </v:shape>
              <v:shape id="_x0000_s1474" style="position:absolute;left:5995;top:4412;width:14;height:15" coordsize="14,15" path="m,10r5,5l9,15r5,-5l14,5,9,,5,,,5r,5xe" fillcolor="black" stroked="f">
                <v:path arrowok="t"/>
              </v:shape>
              <v:shape id="_x0000_s1475" style="position:absolute;left:5980;top:4388;width:15;height:15" coordsize="15,15" path="m,15r5,l10,15r5,l15,10r,-5l10,5,10,,5,r,5l,5r,5l,15xe" fillcolor="black" stroked="f">
                <v:path arrowok="t"/>
              </v:shape>
              <v:shape id="_x0000_s1476" style="position:absolute;left:5961;top:4369;width:15;height:14" coordsize="15,14" path="m,10r5,4l10,14r5,-4l15,5,10,,5,,,5r,5xe" fillcolor="black" stroked="f">
                <v:path arrowok="t"/>
              </v:shape>
              <v:shape id="_x0000_s1477" style="position:absolute;left:5942;top:4345;width:14;height:14" coordsize="14,14" path="m,14r5,l10,14r4,l14,10r,-5l10,5,10,,5,r,5l,5r,5l,14xe" fillcolor="black" stroked="f">
                <v:path arrowok="t"/>
              </v:shape>
              <v:shape id="_x0000_s1478" style="position:absolute;left:5923;top:4326;width:14;height:14" coordsize="14,14" path="m,9r5,l5,14r4,l9,9r5,l14,5,14,,9,,5,,,,,5,,9xe" fillcolor="black" stroked="f">
                <v:path arrowok="t"/>
              </v:shape>
              <v:shape id="_x0000_s1479" style="position:absolute;left:5904;top:4302;width:14;height:14" coordsize="14,14" path="m,9r4,5l9,14,14,9r,-5l9,,4,,,4,,9xe" fillcolor="black" stroked="f">
                <v:path arrowok="t"/>
              </v:shape>
              <v:shape id="_x0000_s1480" style="position:absolute;left:5884;top:4282;width:15;height:15" coordsize="15,15" path="m5,10r5,5l15,10r,-5l15,,10,,5,,,5r5,5xe" fillcolor="black" stroked="f">
                <v:path arrowok="t"/>
              </v:shape>
              <v:shape id="_x0000_s1481" style="position:absolute;left:5865;top:4258;width:15;height:15" coordsize="15,15" path="m5,10r,5l10,15r5,l15,10r,-5l15,,10,,5,r,5l,5r,5l5,10xe" fillcolor="black" stroked="f">
                <v:path arrowok="t"/>
              </v:shape>
              <v:shape id="_x0000_s1482" style="position:absolute;left:5851;top:4234;width:14;height:15" coordsize="14,15" path="m,15r5,l9,15r5,-5l9,5,5,,,5r,5l,15xe" fillcolor="black" stroked="f">
                <v:path arrowok="t"/>
              </v:shape>
              <v:shape id="_x0000_s1483" style="position:absolute;left:5832;top:4215;width:14;height:15" coordsize="14,15" path="m,10r,5l4,15r5,l9,10r5,l14,5,9,5,9,,4,,,,,5r,5xe" fillcolor="black" stroked="f">
                <v:path arrowok="t"/>
              </v:shape>
              <v:shape id="_x0000_s1484" style="position:absolute;left:5812;top:4191;width:15;height:15" coordsize="15,15" path="m,15r5,l10,15r5,-5l10,5,5,,,5r,5l,15xe" fillcolor="black" stroked="f">
                <v:path arrowok="t"/>
              </v:shape>
              <v:shape id="_x0000_s1485" style="position:absolute;left:5793;top:4172;width:15;height:14" coordsize="15,14" path="m,10r5,4l10,14r5,-4l15,5,10,,5,,,5r,5xe" fillcolor="black" stroked="f">
                <v:path arrowok="t"/>
              </v:shape>
              <v:shape id="_x0000_s1486" style="position:absolute;left:5774;top:4148;width:14;height:14" coordsize="14,14" path="m,9r5,5l10,14,14,9r,-4l10,,5,,,5,,9xe" fillcolor="black" stroked="f">
                <v:path arrowok="t"/>
              </v:shape>
              <v:shape id="_x0000_s1487" style="position:absolute;left:5755;top:4129;width:19;height:14" coordsize="19,14" path="m,9r4,l9,14,9,9r5,l19,4,14,,9,,4,,,,,4,,9xe" fillcolor="black" stroked="f">
                <v:path arrowok="t"/>
              </v:shape>
              <v:shape id="_x0000_s1488" style="position:absolute;left:5740;top:4109;width:10;height:10" coordsize="10,10" path="m,10r5,l10,10r,-5l10,,5,,,,,5r,5xe" fillcolor="black" stroked="f">
                <v:path arrowok="t"/>
              </v:shape>
              <v:shape id="_x0000_s1489" style="position:absolute;left:5721;top:4085;width:14;height:15" coordsize="14,15" path="m,10r5,l5,15r5,l10,10r4,l14,5,14,,10,,5,,,,,5r,5xe" fillcolor="black" stroked="f">
                <v:path arrowok="t"/>
              </v:shape>
              <v:shape id="_x0000_s1490" style="position:absolute;left:5702;top:4061;width:14;height:15" coordsize="14,15" path="m,15r5,l9,15r5,l14,10r,-5l9,,5,,,5r,5l,15xe" fillcolor="black" stroked="f">
                <v:path arrowok="t"/>
              </v:shape>
              <v:shape id="_x0000_s1491" style="position:absolute;left:5683;top:4042;width:14;height:15" coordsize="14,15" path="m,10r4,5l9,15r5,-5l14,5,9,,4,,,5r,5xe" fillcolor="black" stroked="f">
                <v:path arrowok="t"/>
              </v:shape>
              <v:shape id="_x0000_s1492" style="position:absolute;left:5663;top:4018;width:15;height:15" coordsize="15,15" path="m,15r5,l10,15r5,l15,10r,-5l10,5,10,,5,r,5l,5r,5l,15xe" fillcolor="black" stroked="f">
                <v:path arrowok="t"/>
              </v:shape>
              <v:shape id="_x0000_s1493" style="position:absolute;left:5644;top:3999;width:15;height:14" coordsize="15,14" path="m,9r5,5l10,14,15,9r,-4l15,,10,,5,,,,,5,,9xe" fillcolor="black" stroked="f">
                <v:path arrowok="t"/>
              </v:shape>
              <v:shape id="_x0000_s1494" style="position:absolute;left:5625;top:3975;width:14;height:14" coordsize="14,14" path="m5,9r,5l10,14r4,l14,9r,-4l14,,10,,5,r,5l,5,,9r5,xe" fillcolor="black" stroked="f">
                <v:path arrowok="t"/>
              </v:shape>
              <v:shape id="_x0000_s1495" style="position:absolute;left:5606;top:3956;width:14;height:14" coordsize="14,14" path="m5,9r4,5l14,9r,-5l14,,9,,5,,,4,5,9xe" fillcolor="black" stroked="f">
                <v:path arrowok="t"/>
              </v:shape>
              <v:shape id="_x0000_s1496" style="position:absolute;left:5591;top:3932;width:15;height:14" coordsize="15,14" path="m,9r,5l5,14r5,l10,9r5,l15,4r-5,l10,,5,,,,,4,,9xe" fillcolor="black" stroked="f">
                <v:path arrowok="t"/>
              </v:shape>
              <v:shape id="_x0000_s1497" style="position:absolute;left:5572;top:3908;width:15;height:14" coordsize="15,14" path="m,14r5,l10,14,15,9,10,4,5,,,4,,9r,5xe" fillcolor="black" stroked="f">
                <v:path arrowok="t"/>
              </v:shape>
              <v:shape id="_x0000_s1498" style="position:absolute;left:5553;top:3888;width:14;height:15" coordsize="14,15" path="m,10r,5l5,15r5,l10,10r4,l14,5r-4,l10,,5,,,,,5r,5xe" fillcolor="black" stroked="f">
                <v:path arrowok="t"/>
              </v:shape>
              <v:shape id="_x0000_s1499" style="position:absolute;left:5534;top:3864;width:14;height:15" coordsize="14,15" path="m,15r5,l9,15r5,l14,10r,-5l9,5,9,,5,r,5l,5r,5l,15xe" fillcolor="black" stroked="f">
                <v:path arrowok="t"/>
              </v:shape>
              <v:shape id="_x0000_s1500" style="position:absolute;left:5515;top:3845;width:14;height:14" coordsize="14,14" path="m4,10r,4l9,14r5,-4l14,5,9,,4,r,5l,5r,5l4,10xe" fillcolor="black" stroked="f">
                <v:path arrowok="t"/>
              </v:shape>
              <v:shape id="_x0000_s1501" style="position:absolute;left:5500;top:3821;width:10;height:14" coordsize="10,14" path="m,10r,4l5,14r5,l10,10r,-5l10,,5,,,,,5r,5xe" fillcolor="black" stroked="f">
                <v:path arrowok="t"/>
              </v:shape>
              <v:shape id="_x0000_s1502" style="position:absolute;left:5481;top:3802;width:14;height:14" coordsize="14,14" path="m,9r5,5l9,9,14,5,9,,5,,,,,5,,9xe" fillcolor="black" stroked="f">
                <v:path arrowok="t"/>
              </v:shape>
              <v:shape id="_x0000_s1503" style="position:absolute;left:5462;top:3778;width:14;height:14" coordsize="14,14" path="m,9r4,5l9,14,14,9r,-4l9,,4,,,5,,9xe" fillcolor="black" stroked="f">
                <v:path arrowok="t"/>
              </v:shape>
              <v:shape id="_x0000_s1504" style="position:absolute;left:5442;top:3759;width:15;height:14" coordsize="15,14" path="m,9r5,5l10,14,15,9r,-5l10,,5,,,4,,9xe" fillcolor="black" stroked="f">
                <v:path arrowok="t"/>
              </v:shape>
              <v:shape id="_x0000_s1505" style="position:absolute;left:5423;top:3735;width:15;height:14" coordsize="15,14" path="m,14r5,l10,14r5,l15,9r,-5l10,4,10,,5,r,4l,4,,9r,5xe" fillcolor="black" stroked="f">
                <v:path arrowok="t"/>
              </v:shape>
              <v:shape id="_x0000_s1506" style="position:absolute;left:5404;top:3715;width:14;height:15" coordsize="14,15" path="m,10r5,5l10,15r4,-5l14,5,10,,5,,,5r,5xe" fillcolor="black" stroked="f">
                <v:path arrowok="t"/>
              </v:shape>
              <v:shape id="_x0000_s1507" style="position:absolute;left:5385;top:3691;width:14;height:15" coordsize="14,15" path="m,15r5,l9,15r5,l14,10r,-5l9,5,9,,5,r,5l,5r,5l,15xe" fillcolor="black" stroked="f">
                <v:path arrowok="t"/>
              </v:shape>
              <v:shape id="_x0000_s1508" style="position:absolute;left:5366;top:3672;width:14;height:14" coordsize="14,14" path="m4,10r,4l9,14r5,l14,10r,-5l14,,9,,4,r,5l,5r,5l4,10xe" fillcolor="black" stroked="f">
                <v:path arrowok="t"/>
              </v:shape>
              <v:shape id="_x0000_s1509" style="position:absolute;left:5346;top:3648;width:15;height:14" coordsize="15,14" path="m5,10r,4l10,14r5,l15,10r,-5l15,,10,,5,r,5l,5r,5l5,10xe" fillcolor="black" stroked="f">
                <v:path arrowok="t"/>
              </v:shape>
              <v:shape id="_x0000_s1510" style="position:absolute;left:5332;top:3629;width:14;height:14" coordsize="14,14" path="m,9r5,5l10,9,14,5,10,,5,,,,,5,,9xe" fillcolor="black" stroked="f">
                <v:path arrowok="t"/>
              </v:shape>
              <v:shape id="_x0000_s1511" style="position:absolute;left:5313;top:3605;width:14;height:14" coordsize="14,14" path="m,9r,5l5,14r4,l9,9r5,l14,5,9,5,9,,5,,,,,5,,9xe" fillcolor="black" stroked="f">
                <v:path arrowok="t"/>
              </v:shape>
              <v:shape id="_x0000_s1512" style="position:absolute;left:5294;top:3586;width:14;height:14" coordsize="14,14" path="m,9r4,5l9,9,14,4,9,,4,,,,,4,,9xe" fillcolor="black" stroked="f">
                <v:path arrowok="t"/>
              </v:shape>
              <v:shape id="_x0000_s1513" style="position:absolute;left:5274;top:3561;width:15;height:15" coordsize="15,15" path="m5,10r,5l10,15r5,l15,10r,-5l15,,10,,5,r,5l,5r,5l5,10xe" fillcolor="black" stroked="f">
                <v:path arrowok="t"/>
              </v:shape>
              <v:shape id="_x0000_s1514" style="position:absolute;left:5255;top:3537;width:15;height:15" coordsize="15,15" path="m,15r5,l10,15r5,l15,10r,-5l10,,5,5,,5r,5l,15xe" fillcolor="black" stroked="f">
                <v:path arrowok="t"/>
              </v:shape>
              <v:shape id="_x0000_s1515" style="position:absolute;left:5241;top:3518;width:14;height:15" coordsize="14,15" path="m,10r,5l5,15r4,l9,10r5,l14,5,9,5,9,,5,,,,,5r,5xe" fillcolor="black" stroked="f">
                <v:path arrowok="t"/>
              </v:shape>
              <v:shape id="_x0000_s1516" style="position:absolute;left:5221;top:3494;width:15;height:15" coordsize="15,15" path="m,15r5,l10,15r5,-5l10,5,10,,5,,,,,5r,5l,15xe" fillcolor="black" stroked="f">
                <v:path arrowok="t"/>
              </v:shape>
              <v:shape id="_x0000_s1517" style="position:absolute;left:5202;top:3475;width:15;height:14" coordsize="15,14" path="m,10r5,l5,14r5,l10,10r5,l15,5,15,,10,,5,,,,,5r,5xe" fillcolor="black" stroked="f">
                <v:path arrowok="t"/>
              </v:shape>
              <v:shape id="_x0000_s1518" style="position:absolute;left:5183;top:3456;width:14;height:9" coordsize="14,9" path="m,5l5,9r5,l14,5,14,,10,,5,,,,,5xe" fillcolor="black" stroked="f">
                <v:path arrowok="t"/>
              </v:shape>
              <v:shape id="_x0000_s1519" style="position:absolute;left:5164;top:3432;width:14;height:14" coordsize="14,14" path="m,9r5,5l9,14,14,9r,-4l14,,9,,5,,,,,5,,9xe" fillcolor="black" stroked="f">
                <v:path arrowok="t"/>
              </v:shape>
              <v:shape id="_x0000_s1520" style="position:absolute;left:5145;top:3408;width:14;height:14" coordsize="14,14" path="m,14r4,l9,14r5,l14,9r,-5l9,4,9,,4,r,4l,4,,9r,5xe" fillcolor="black" stroked="f">
                <v:path arrowok="t"/>
              </v:shape>
              <v:shape id="_x0000_s1521" style="position:absolute;left:5125;top:3388;width:15;height:15" coordsize="15,15" path="m,10r5,5l10,15r5,-5l15,5,10,,5,,,5r,5xe" fillcolor="black" stroked="f">
                <v:path arrowok="t"/>
              </v:shape>
              <v:shape id="_x0000_s1522" style="position:absolute;left:5106;top:3364;width:15;height:15" coordsize="15,15" path="m5,15r5,l15,15r,-5l15,5,10,,5,5,,10r5,5xe" fillcolor="black" stroked="f">
                <v:path arrowok="t"/>
              </v:shape>
              <v:shape id="_x0000_s1523" style="position:absolute;left:5087;top:3345;width:14;height:15" coordsize="14,15" path="m5,10r,5l10,15r4,l14,10r,-5l14,,10,,5,r,5l,5r,5l5,10xe" fillcolor="black" stroked="f">
                <v:path arrowok="t"/>
              </v:shape>
              <v:shape id="_x0000_s1524" style="position:absolute;left:5073;top:3321;width:14;height:15" coordsize="14,15" path="m,10r,5l4,15r5,l9,10r5,l14,5,9,5,9,,4,,,,,5r,5xe" fillcolor="black" stroked="f">
                <v:path arrowok="t"/>
              </v:shape>
              <v:shape id="_x0000_s1525" style="position:absolute;left:5053;top:3302;width:15;height:14" coordsize="15,14" path="m,10r5,4l10,10,15,5,10,,5,,,,,5r,5xe" fillcolor="black" stroked="f">
                <v:path arrowok="t"/>
              </v:shape>
              <v:shape id="_x0000_s1526" style="position:absolute;left:5034;top:3278;width:15;height:14" coordsize="15,14" path="m,10r,4l5,14r5,l10,10r5,l15,5r-5,l10,,5,,,,,5r,5xe" fillcolor="black" stroked="f">
                <v:path arrowok="t"/>
              </v:shape>
              <v:shape id="_x0000_s1527" style="position:absolute;left:5015;top:3259;width:14;height:14" coordsize="14,14" path="m,9r5,l10,14r,-5l14,9r,-4l14,,10,,5,,,,,5,,9xe" fillcolor="black" stroked="f">
                <v:path arrowok="t"/>
              </v:shape>
              <v:shape id="_x0000_s1528" style="position:absolute;left:4996;top:3235;width:14;height:14" coordsize="14,14" path="m5,9r,5l9,14r5,l14,9r,-5l14,,9,,5,r,4l,4,,9r5,xe" fillcolor="black" stroked="f">
                <v:path arrowok="t"/>
              </v:shape>
              <v:shape id="_x0000_s1529" style="position:absolute;left:4981;top:3211;width:15;height:14" coordsize="15,14" path="m,14r5,l10,14,15,9,10,4,5,,,4,,9r,5xe" fillcolor="black" stroked="f">
                <v:path arrowok="t"/>
              </v:shape>
              <v:shape id="_x0000_s1530" style="position:absolute;left:4962;top:3191;width:15;height:15" coordsize="15,15" path="m,10r,5l5,15r5,l10,10r5,l15,5r-5,l10,,5,,,,,5r,5xe" fillcolor="black" stroked="f">
                <v:path arrowok="t"/>
              </v:shape>
              <v:shape id="_x0000_s1531" style="position:absolute;left:4943;top:3167;width:14;height:15" coordsize="14,15" path="m,15r5,l9,15r5,-5l9,5,5,,,5r,5l,15xe" fillcolor="black" stroked="f">
                <v:path arrowok="t"/>
              </v:shape>
              <v:shape id="_x0000_s1532" style="position:absolute;left:4924;top:3148;width:14;height:15" coordsize="14,15" path="m,10r4,l4,15r5,l9,10r5,l14,5,14,,9,,4,,,,,5r,5xe" fillcolor="black" stroked="f">
                <v:path arrowok="t"/>
              </v:shape>
              <v:shape id="_x0000_s1533" style="position:absolute;left:4904;top:3124;width:15;height:15" coordsize="15,15" path="m,10r5,5l10,15r5,-5l15,5,10,,5,,,5r,5xe" fillcolor="black" stroked="f">
                <v:path arrowok="t"/>
              </v:shape>
              <v:shape id="_x0000_s1534" style="position:absolute;left:4885;top:3105;width:15;height:14" coordsize="15,14" path="m,10r5,l5,14r5,l10,10r5,l15,5,10,,5,,,5r,5xe" fillcolor="black" stroked="f">
                <v:path arrowok="t"/>
              </v:shape>
              <v:shape id="_x0000_s1535" style="position:absolute;left:4866;top:3086;width:14;height:14" coordsize="14,14" path="m,9r5,l5,14r5,l10,9r4,l14,4,14,,10,,5,,,,,4,,9xe" fillcolor="black" stroked="f">
                <v:path arrowok="t"/>
              </v:shape>
              <v:shape id="_x0000_s1536" style="position:absolute;left:4847;top:3062;width:14;height:14" coordsize="14,14" path="m5,9r,5l9,14r5,l14,9r,-5l14,,9,,5,r,4l,4,,9r5,xe" fillcolor="black" stroked="f">
                <v:path arrowok="t"/>
              </v:shape>
              <v:shape id="_x0000_s1537" style="position:absolute;left:4828;top:3038;width:14;height:14" coordsize="14,14" path="m4,14r5,l14,14r,-5l14,4,9,,4,4,,9r4,5xe" fillcolor="black" stroked="f">
                <v:path arrowok="t"/>
              </v:shape>
              <v:shape id="_x0000_s1538" style="position:absolute;left:4808;top:3018;width:15;height:15" coordsize="15,15" path="m5,10r,5l10,15r5,l15,10r,-5l15,,10,,5,r,5l,5r,5l5,10xe" fillcolor="black" stroked="f">
                <v:path arrowok="t"/>
              </v:shape>
              <v:shape id="_x0000_s1539" style="position:absolute;left:4794;top:2994;width:14;height:15" coordsize="14,15" path="m,15r5,l10,15r4,-5l10,5,10,,5,,,,,5r,5l,15xe" fillcolor="black" stroked="f">
                <v:path arrowok="t"/>
              </v:shape>
              <v:shape id="_x0000_s1540" style="position:absolute;left:4775;top:2975;width:14;height:15" coordsize="14,15" path="m,10r5,l5,15r4,l9,10,14,5,9,,5,,,,,5r,5xe" fillcolor="black" stroked="f">
                <v:path arrowok="t"/>
              </v:shape>
              <v:shape id="_x0000_s1541" style="position:absolute;left:4756;top:2951;width:14;height:15" coordsize="14,15" path="m4,10r,5l9,15r5,l14,10r,-5l14,,9,,4,r,5l,5r,5l4,10xe" fillcolor="black" stroked="f">
                <v:path arrowok="t"/>
              </v:shape>
              <v:shape id="_x0000_s1542" style="position:absolute;left:4736;top:2932;width:15;height:14" coordsize="15,14" path="m5,9r5,5l15,9r,-4l15,,10,,5,,,5,5,9xe" fillcolor="black" stroked="f">
                <v:path arrowok="t"/>
              </v:shape>
              <v:shape id="_x0000_s1543" style="position:absolute;left:4722;top:2908;width:14;height:14" coordsize="14,14" path="m,9r,5l5,14r5,l10,9r4,l14,5r-4,l10,,5,,,,,5,,9xe" fillcolor="black" stroked="f">
                <v:path arrowok="t"/>
              </v:shape>
              <v:shape id="_x0000_s1544" style="position:absolute;left:4703;top:2884;width:14;height:14" coordsize="14,14" path="m,14r5,l9,14,14,9,9,5,5,,,5,,9r,5xe" fillcolor="black" stroked="f">
                <v:path arrowok="t"/>
              </v:shape>
              <v:shape id="_x0000_s1545" style="position:absolute;left:4683;top:2865;width:15;height:14" coordsize="15,14" path="m,9r,5l5,14r5,l10,9r5,l15,4r-5,l10,,5,,,,,4,,9xe" fillcolor="black" stroked="f">
                <v:path arrowok="t"/>
              </v:shape>
              <v:shape id="_x0000_s1546" style="position:absolute;left:4664;top:2841;width:15;height:14" coordsize="15,14" path="m,14r5,l10,14r5,l15,9r,-5l10,4,10,,5,r,4l,4,,9r,5xe" fillcolor="black" stroked="f">
                <v:path arrowok="t"/>
              </v:shape>
              <v:shape id="_x0000_s1547" style="position:absolute;left:4645;top:2821;width:14;height:15" coordsize="14,15" path="m,10r5,l5,15r5,l10,10r4,l14,5,14,,10,,5,,,,,5r,5xe" fillcolor="black" stroked="f">
                <v:path arrowok="t"/>
              </v:shape>
              <v:shape id="_x0000_s1548" style="position:absolute;left:4626;top:2802;width:14;height:10" coordsize="14,10" path="m,5r5,5l9,10,14,5,14,,9,,5,,,,,5xe" fillcolor="black" stroked="f">
                <v:path arrowok="t"/>
              </v:shape>
              <v:shape id="_x0000_s1549" style="position:absolute;left:4607;top:2778;width:14;height:14" coordsize="14,14" path="m,10r4,4l9,14r5,-4l14,5,9,,4,,,5r,5xe" fillcolor="black" stroked="f">
                <v:path arrowok="t"/>
              </v:shape>
              <v:shape id="_x0000_s1550" style="position:absolute;left:4587;top:2759;width:15;height:9" coordsize="15,9" path="m5,9r5,l15,9r,-4l15,,10,,5,,,5,5,9xe" fillcolor="black" stroked="f">
                <v:path arrowok="t"/>
              </v:shape>
              <v:shape id="_x0000_s1551" style="position:absolute;left:4568;top:2735;width:15;height:14" coordsize="15,14" path="m5,9r,5l10,14r5,l15,9r,-4l15,,10,,5,r,5l,5,,9r5,xe" fillcolor="black" stroked="f">
                <v:path arrowok="t"/>
              </v:shape>
              <v:shape id="_x0000_s1552" style="position:absolute;left:4549;top:2711;width:14;height:14" coordsize="14,14" path="m5,14r5,l14,14r,-5l14,5,14,,10,,5,5,,9r5,5xe" fillcolor="black" stroked="f">
                <v:path arrowok="t"/>
              </v:shape>
              <v:shape id="_x0000_s1553" style="position:absolute;left:4535;top:2692;width:14;height:14" coordsize="14,14" path="m,9r4,5l9,14,14,9r,-5l9,,4,,,4,,9xe" fillcolor="black" stroked="f">
                <v:path arrowok="t"/>
              </v:shape>
              <v:shape id="_x0000_s1554" style="position:absolute;left:4515;top:2668;width:15;height:14" coordsize="15,14" path="m,14r5,l10,14r5,l15,9r,-5l10,4,10,,5,r,4l,4,,9r,5xe" fillcolor="black" stroked="f">
                <v:path arrowok="t"/>
              </v:shape>
              <v:shape id="_x0000_s1555" style="position:absolute;left:4496;top:2648;width:15;height:15" coordsize="15,15" path="m5,10r5,5l15,10r,-5l15,,10,,5,,,5r5,5xe" fillcolor="black" stroked="f">
                <v:path arrowok="t"/>
              </v:shape>
              <v:shape id="_x0000_s1556" style="position:absolute;left:4477;top:2624;width:14;height:15" coordsize="14,15" path="m5,10r,5l10,15r4,l14,10r,-5l14,,10,,5,r,5l,5r,5l5,10xe" fillcolor="black" stroked="f">
                <v:path arrowok="t"/>
              </v:shape>
              <v:shape id="_x0000_s1557" style="position:absolute;left:4463;top:2605;width:14;height:14" coordsize="14,14" path="m,10r4,4l9,10,14,5,9,,4,,,,,5r,5xe" fillcolor="black" stroked="f">
                <v:path arrowok="t"/>
              </v:shape>
              <v:shape id="_x0000_s1558" style="position:absolute;left:4443;top:2581;width:15;height:14" coordsize="15,14" path="m,10r,4l5,14r5,l10,10r5,l15,5r-5,l10,,5,,,,,5r,5xe" fillcolor="black" stroked="f">
                <v:path arrowok="t"/>
              </v:shape>
              <v:shape id="_x0000_s1559" style="position:absolute;left:4424;top:2557;width:15;height:14" coordsize="15,14" path="m,14r5,l10,14r5,-4l10,5,5,,,5r,5l,14xe" fillcolor="black" stroked="f">
                <v:path arrowok="t"/>
              </v:shape>
              <v:shape id="_x0000_s1560" style="position:absolute;left:4405;top:2538;width:14;height:14" coordsize="14,14" path="m,9r5,5l9,14,14,9r,-4l9,,5,,,5,,9xe" fillcolor="black" stroked="f">
                <v:path arrowok="t"/>
              </v:shape>
              <v:shape id="_x0000_s1561" style="position:absolute;left:4386;top:2514;width:14;height:14" coordsize="14,14" path="m,14r4,l9,14r5,l14,9r,-4l9,5,9,,4,r,5l,5,,9r,5xe" fillcolor="black" stroked="f">
                <v:path arrowok="t"/>
              </v:shape>
              <v:shape id="_x0000_s1562" style="position:absolute;left:4366;top:2494;width:15;height:15" coordsize="15,15" path="m,10r5,5l10,15r5,-5l15,5,15,,10,,5,,,,,5r,5xe" fillcolor="black" stroked="f">
                <v:path arrowok="t"/>
              </v:shape>
              <v:shape id="_x0000_s1563" style="position:absolute;left:4347;top:2470;width:15;height:15" coordsize="15,15" path="m,15r5,l10,15r5,l15,10r,-5l10,,5,,,5r,5l,15xe" fillcolor="black" stroked="f">
                <v:path arrowok="t"/>
              </v:shape>
              <v:shape id="_x0000_s1564" style="position:absolute;left:4328;top:2451;width:14;height:15" coordsize="14,15" path="m5,10r5,5l14,10r,-5l14,,10,,5,,,5r,5l5,10xe" fillcolor="black" stroked="f">
                <v:path arrowok="t"/>
              </v:shape>
              <v:shape id="_x0000_s1565" style="position:absolute;left:4309;top:2432;width:14;height:14" coordsize="14,14" path="m5,5r,5l9,14r5,-4l14,5,14,,9,,5,,,5r5,xe" fillcolor="black" stroked="f">
                <v:path arrowok="t"/>
              </v:shape>
              <v:shape id="_x0000_s1566" style="position:absolute;left:4294;top:2408;width:15;height:14" coordsize="15,14" path="m,10r5,4l10,14r5,-4l15,5,10,,5,,,5r,5xe" fillcolor="black" stroked="f">
                <v:path arrowok="t"/>
              </v:shape>
              <v:shape id="_x0000_s1567" style="position:absolute;left:4275;top:2384;width:15;height:14" coordsize="15,14" path="m,14r5,l10,14r5,-4l10,5,10,,5,,,5r,5l,14xe" fillcolor="black" stroked="f">
                <v:path arrowok="t"/>
              </v:shape>
              <v:shape id="_x0000_s1568" style="position:absolute;left:4256;top:2365;width:14;height:14" coordsize="14,14" path="m,9r5,5l10,14,14,9r,-4l10,,5,,,5,,9xe" fillcolor="black" stroked="f">
                <v:path arrowok="t"/>
              </v:shape>
              <v:shape id="_x0000_s1569" style="position:absolute;left:4237;top:2341;width:14;height:14" coordsize="14,14" path="m5,14r4,l14,14r,-5l14,4,9,,5,4,,9r5,5xe" fillcolor="black" stroked="f">
                <v:path arrowok="t"/>
              </v:shape>
              <v:shape id="_x0000_s1570" style="position:absolute;left:4218;top:2321;width:14;height:15" coordsize="14,15" path="m4,10r5,5l14,10r,-5l14,,9,,4,,,5r4,5xe" fillcolor="black" stroked="f">
                <v:path arrowok="t"/>
              </v:shape>
              <v:shape id="_x0000_s1571" style="position:absolute;left:4203;top:2297;width:15;height:15" coordsize="15,15" path="m,10r,5l5,15r5,l10,10r5,l15,5r-5,l10,,5,,,,,5r,5xe" fillcolor="black" stroked="f">
                <v:path arrowok="t"/>
              </v:shape>
              <v:shape id="_x0000_s1572" style="position:absolute;left:4184;top:2278;width:14;height:15" coordsize="14,15" path="m,10r5,5l10,10,14,5,10,,5,,,,,5r,5xe" fillcolor="black" stroked="f">
                <v:path arrowok="t"/>
              </v:shape>
              <v:shape id="_x0000_s1573" style="position:absolute;left:4165;top:2254;width:14;height:15" coordsize="14,15" path="m,10r,5l5,15r4,l9,10r5,l14,5,9,5,9,,5,,,,,5r,5xe" fillcolor="black" stroked="f">
                <v:path arrowok="t"/>
              </v:shape>
              <v:shape id="_x0000_s1574" style="position:absolute;left:4145;top:2230;width:15;height:15" coordsize="15,15" path="m,15r5,l10,15r5,l15,10r,-5l10,5,10,,5,r,5l,5r,5l,15xe" fillcolor="black" stroked="f">
                <v:path arrowok="t"/>
              </v:shape>
              <v:shape id="_x0000_s1575" style="position:absolute;left:4126;top:2211;width:15;height:14" coordsize="15,14" path="m,10r5,4l10,14r5,-4l15,5,10,,5,,,5r,5xe" fillcolor="black" stroked="f">
                <v:path arrowok="t"/>
              </v:shape>
              <v:shape id="_x0000_s1576" style="position:absolute;left:4107;top:2187;width:14;height:14" coordsize="14,14" path="m,14r5,l10,14r4,l14,9r,-4l10,5,10,,5,r,5l,5,,9r,5xe" fillcolor="black" stroked="f">
                <v:path arrowok="t"/>
              </v:shape>
              <v:shape id="_x0000_s1577" style="position:absolute;left:4088;top:2168;width:14;height:14" coordsize="14,14" path="m,9r5,5l9,14,14,9r,-5l9,,5,,,4,,9xe" fillcolor="black" stroked="f">
                <v:path arrowok="t"/>
              </v:shape>
              <v:shape id="_x0000_s1578" style="position:absolute;left:4069;top:2144;width:14;height:19" coordsize="14,19" path="m4,9r5,5l9,19r5,-5l14,9r,-5l14,,9,,4,4,,9r4,xe" fillcolor="black" stroked="f">
                <v:path arrowok="t"/>
              </v:shape>
              <v:shape id="_x0000_s1579" style="position:absolute;left:4054;top:2124;width:10;height:15" coordsize="10,15" path="m,10r,5l5,15r5,l10,10r,-5l10,,5,,,,,5r,5xe" fillcolor="black" stroked="f">
                <v:path arrowok="t"/>
              </v:shape>
              <v:shape id="_x0000_s1580" style="position:absolute;left:4035;top:2105;width:10;height:15" coordsize="10,15" path="m,10r5,l5,15r5,l10,10r,-5l10,,5,,,,,5r,5xe" fillcolor="black" stroked="f">
                <v:path arrowok="t"/>
              </v:shape>
              <v:shape id="_x0000_s1581" style="position:absolute;left:4016;top:2081;width:14;height:15" coordsize="14,15" path="m,10r5,5l9,15r5,-5l14,5,9,,5,,,5r,5xe" fillcolor="black" stroked="f">
                <v:path arrowok="t"/>
              </v:shape>
              <v:shape id="_x0000_s1582" style="position:absolute;left:3997;top:2057;width:14;height:15" coordsize="14,15" path="m,15r4,l9,15r5,l14,10r,-5l9,5,9,,4,r,5l,5r,5l,15xe" fillcolor="black" stroked="f">
                <v:path arrowok="t"/>
              </v:shape>
              <v:shape id="_x0000_s1583" style="position:absolute;left:3977;top:2038;width:15;height:14" coordsize="15,14" path="m5,9r,5l10,14r5,l15,9r,-4l15,,10,,5,r,5l,5,,9r5,xe" fillcolor="black" stroked="f">
                <v:path arrowok="t"/>
              </v:shape>
              <v:shape id="_x0000_s1584" style="position:absolute;left:3958;top:2014;width:15;height:14" coordsize="15,14" path="m5,14r5,l15,14r,-5l15,5,10,,5,5,,9r5,5xe" fillcolor="black" stroked="f">
                <v:path arrowok="t"/>
              </v:shape>
              <v:shape id="_x0000_s1585" style="position:absolute;left:3944;top:1995;width:14;height:14" coordsize="14,14" path="m,9r,5l5,14r4,l9,9r5,l14,4,9,4,9,,5,,,,,4,,9xe" fillcolor="black" stroked="f">
                <v:path arrowok="t"/>
              </v:shape>
              <v:shape id="_x0000_s1586" style="position:absolute;left:3925;top:1971;width:14;height:14" coordsize="14,14" path="m,9r,5l4,14r5,l9,9r5,l14,4,9,4,9,,4,,,,,4,,9xe" fillcolor="black" stroked="f">
                <v:path arrowok="t"/>
              </v:shape>
              <v:shape id="_x0000_s1587" style="position:absolute;left:3905;top:1951;width:15;height:15" coordsize="15,15" path="m,10r5,5l10,10,15,5,10,,5,,,,,5r,5xe" fillcolor="black" stroked="f">
                <v:path arrowok="t"/>
              </v:shape>
              <v:shape id="_x0000_s1588" style="position:absolute;left:3886;top:1927;width:15;height:15" coordsize="15,15" path="m,10r5,5l10,15r5,-5l15,5,10,,5,,,5r,5xe" fillcolor="black" stroked="f">
                <v:path arrowok="t"/>
              </v:shape>
              <v:shape id="_x0000_s1589" style="position:absolute;left:3867;top:1903;width:14;height:15" coordsize="14,15" path="m,15r5,l9,15r5,l14,10r,-5l9,5,9,,5,r,5l,5r,5l,15xe" fillcolor="black" stroked="f">
                <v:path arrowok="t"/>
              </v:shape>
              <v:shape id="_x0000_s1590" style="position:absolute;left:3848;top:1884;width:14;height:15" coordsize="14,15" path="m,10r4,5l9,15r5,-5l14,5,9,,4,,,5r,5xe" fillcolor="black" stroked="f">
                <v:path arrowok="t"/>
              </v:shape>
              <v:shape id="_x0000_s1591" style="position:absolute;left:3828;top:1860;width:15;height:14" coordsize="15,14" path="m,14r5,l10,14r5,l15,10r,-5l10,5,10,,5,r,5l,5r,5l,14xe" fillcolor="black" stroked="f">
                <v:path arrowok="t"/>
              </v:shape>
              <v:shape id="_x0000_s1592" style="position:absolute;left:3814;top:1841;width:10;height:14" coordsize="10,14" path="m,9r,5l5,14r5,l10,9r,-4l10,,5,,,,,5,,9xe" fillcolor="black" stroked="f">
                <v:path arrowok="t"/>
              </v:shape>
              <v:shape id="_x0000_s1593" style="position:absolute;left:3790;top:1822;width:19;height:9" coordsize="19,9" path="m5,9r5,l14,9r5,l19,4,19,,14,,10,,5,,,,,4,5,9xe" fillcolor="black" stroked="f">
                <v:path arrowok="t"/>
              </v:shape>
              <v:shape id="_x0000_s1594" style="position:absolute;left:3776;top:1798;width:14;height:14" coordsize="14,14" path="m,9r4,l4,14r5,l9,9r5,l14,4,14,,9,,4,,,,,4,,9xe" fillcolor="black" stroked="f">
                <v:path arrowok="t"/>
              </v:shape>
              <v:shape id="_x0000_s1595" style="position:absolute;left:3756;top:1774;width:15;height:19" coordsize="15,19" path="m,14r5,l5,19r5,l10,14r5,l15,9r,-5l10,,5,,,4,,9r,5xe" fillcolor="black" stroked="f">
                <v:path arrowok="t"/>
              </v:shape>
              <v:shape id="_x0000_s1596" style="position:absolute;left:3737;top:1754;width:15;height:15" coordsize="15,15" path="m,10r5,5l10,15r5,-5l15,5,10,,5,,,5r,5xe" fillcolor="black" stroked="f">
                <v:path arrowok="t"/>
              </v:shape>
              <v:shape id="_x0000_s1597" style="position:absolute;left:3718;top:1730;width:14;height:15" coordsize="14,15" path="m5,15r5,l14,15r,-5l14,5,10,,5,5,,10r5,5xe" fillcolor="black" stroked="f">
                <v:path arrowok="t"/>
              </v:shape>
              <v:shape id="_x0000_s1598" style="position:absolute;left:3699;top:1711;width:14;height:14" coordsize="14,14" path="m5,10r,4l9,14r5,l14,10r,-5l14,,9,,5,r,5l,5r,5l5,10xe" fillcolor="black" stroked="f">
                <v:path arrowok="t"/>
              </v:shape>
              <v:shape id="_x0000_s1599" style="position:absolute;left:3680;top:1687;width:14;height:14" coordsize="14,14" path="m4,14r5,l14,14r,-4l14,5,9,,4,5,,10r4,4xe" fillcolor="black" stroked="f">
                <v:path arrowok="t"/>
              </v:shape>
              <v:shape id="_x0000_s1600" style="position:absolute;left:3665;top:1668;width:15;height:14" coordsize="15,14" path="m,9r,5l5,14r5,l10,9r5,l15,5r-5,l10,,5,,,,,5,,9xe" fillcolor="black" stroked="f">
                <v:path arrowok="t"/>
              </v:shape>
              <v:shape id="_x0000_s1601" style="position:absolute;left:3646;top:1644;width:14;height:14" coordsize="14,14" path="m,9r,5l5,14r5,l10,9r4,l14,5r-4,l10,,5,,,,,5,,9xe" fillcolor="black" stroked="f">
                <v:path arrowok="t"/>
              </v:shape>
              <v:shape id="_x0000_s1602" style="position:absolute;left:3627;top:1625;width:14;height:14" coordsize="14,14" path="m,9r5,l5,14r4,l9,9r5,l14,4,14,,9,,5,,,,,4,,9xe" fillcolor="black" stroked="f">
                <v:path arrowok="t"/>
              </v:shape>
              <v:shape id="_x0000_s1603" style="position:absolute;left:3607;top:1601;width:15;height:14" coordsize="15,14" path="m,9r5,5l10,14,15,9r,-5l10,,5,,,4,,9xe" fillcolor="black" stroked="f">
                <v:path arrowok="t"/>
              </v:shape>
              <v:shape id="_x0000_s1604" style="position:absolute;left:3593;top:1581;width:10;height:15" coordsize="10,15" path="m,10r,5l5,15r,-5l10,10r,-5l10,,5,,,,,5r,5xe" fillcolor="black" stroked="f">
                <v:path arrowok="t"/>
              </v:shape>
              <v:shape id="_x0000_s1605" style="position:absolute;left:3569;top:1557;width:14;height:15" coordsize="14,15" path="m,10r5,5l10,15r4,-5l14,5,10,,5,,,5r,5xe" fillcolor="black" stroked="f">
                <v:path arrowok="t"/>
              </v:shape>
              <v:shape id="_x0000_s1606" style="position:absolute;left:3555;top:1533;width:14;height:15" coordsize="14,15" path="m,15r4,l9,15r5,-5l9,5,4,5,4,,,5r,5l,15xe" fillcolor="black" stroked="f">
                <v:path arrowok="t"/>
              </v:shape>
              <v:shape id="_x0000_s1607" style="position:absolute;left:3535;top:1514;width:15;height:14" coordsize="15,14" path="m,10r5,4l10,14r5,-4l15,5,10,,5,,,5r,5xe" fillcolor="black" stroked="f">
                <v:path arrowok="t"/>
              </v:shape>
              <v:shape id="_x0000_s1608" style="position:absolute;left:3516;top:1490;width:15;height:14" coordsize="15,14" path="m,14r5,l10,14r5,l15,10,10,5,10,,5,r,5l,10r,4xe" fillcolor="black" stroked="f">
                <v:path arrowok="t"/>
              </v:shape>
              <v:shape id="_x0000_s1609" style="position:absolute;left:3497;top:1471;width:14;height:14" coordsize="14,14" path="m,9r5,5l10,14,14,9r,-4l10,,5,,,5,,9xe" fillcolor="black" stroked="f">
                <v:path arrowok="t"/>
              </v:shape>
              <v:shape id="_x0000_s1610" style="position:absolute;left:3478;top:1452;width:14;height:14" coordsize="14,14" path="m,9r5,l5,14r4,l9,9r5,l14,4,14,,9,,5,,,,,4,,9xe" fillcolor="black" stroked="f">
                <v:path arrowok="t"/>
              </v:shape>
              <v:shape id="_x0000_s1611" style="position:absolute;left:3459;top:1427;width:14;height:15" coordsize="14,15" path="m4,10r,5l9,15r5,l14,10r,-5l14,,9,,4,r,5l,5r,5l4,10xe" fillcolor="black" stroked="f">
                <v:path arrowok="t"/>
              </v:shape>
              <v:shape id="_x0000_s1612" style="position:absolute;left:3439;top:1403;width:15;height:15" coordsize="15,15" path="m5,15r5,l15,15r,-5l15,5,10,,5,5,,10r5,5xe" fillcolor="black" stroked="f">
                <v:path arrowok="t"/>
              </v:shape>
              <v:shape id="_x0000_s1613" style="position:absolute;left:3420;top:1384;width:15;height:15" coordsize="15,15" path="m5,10r,5l10,15r5,l15,10r,-5l15,,10,,5,r,5l,5r,5l5,10xe" fillcolor="black" stroked="f">
                <v:path arrowok="t"/>
              </v:shape>
              <v:shape id="_x0000_s1614" style="position:absolute;left:3406;top:1360;width:14;height:15" coordsize="14,15" path="m,15r5,l9,15r5,-5l9,5,5,,,5r,5l,15xe" fillcolor="black" stroked="f">
                <v:path arrowok="t"/>
              </v:shape>
              <v:shape id="_x0000_s1615" style="position:absolute;left:3387;top:1341;width:14;height:14" coordsize="14,14" path="m,10r,4l4,14r5,l9,10r5,l14,5,9,5,9,,4,,,,,5r,5xe" fillcolor="black" stroked="f">
                <v:path arrowok="t"/>
              </v:shape>
              <v:shape id="_x0000_s1616" style="position:absolute;left:3367;top:1317;width:15;height:14" coordsize="15,14" path="m,10r5,4l10,14r5,-4l15,5,10,,5,,,5r,5xe" fillcolor="black" stroked="f">
                <v:path arrowok="t"/>
              </v:shape>
              <v:shape id="_x0000_s1617" style="position:absolute;left:3348;top:1298;width:15;height:14" coordsize="15,14" path="m,9r5,l5,14r5,l10,9r5,l15,5,15,,10,,5,,,,,5,,9xe" fillcolor="black" stroked="f">
                <v:path arrowok="t"/>
              </v:shape>
              <v:shape id="_x0000_s1618" style="position:absolute;left:3329;top:1274;width:14;height:14" coordsize="14,14" path="m,9r5,5l9,14,14,9r,-5l9,,5,,,4,,9xe" fillcolor="black" stroked="f">
                <v:path arrowok="t"/>
              </v:shape>
              <v:shape id="_x0000_s1619" style="position:absolute;left:3314;top:1254;width:15;height:15" coordsize="15,15" path="m,10r5,5l5,10r5,l15,5,10,,5,,,,,5r,5xe" fillcolor="black" stroked="f">
                <v:path arrowok="t"/>
              </v:shape>
              <v:shape id="_x0000_s1620" style="position:absolute;left:3295;top:1230;width:10;height:15" coordsize="10,15" path="m,10r,5l5,15r5,l10,10r,-5l10,,5,,,,,5r,5xe" fillcolor="black" stroked="f">
                <v:path arrowok="t"/>
              </v:shape>
              <v:shape id="_x0000_s1621" style="position:absolute;left:3276;top:1206;width:14;height:15" coordsize="14,15" path="m,15r5,l10,15r4,l14,10r,-5l10,5,10,,5,r,5l,5r,5l,15xe" fillcolor="black" stroked="f">
                <v:path arrowok="t"/>
              </v:shape>
              <v:shape id="_x0000_s1622" style="position:absolute;left:3257;top:1187;width:14;height:15" coordsize="14,15" path="m,10r5,5l9,15r5,-5l14,5,9,,5,,,5r,5xe" fillcolor="black" stroked="f">
                <v:path arrowok="t"/>
              </v:shape>
              <v:shape id="_x0000_s1623" style="position:absolute;left:3238;top:1168;width:14;height:10" coordsize="14,10" path="m,10r4,l9,10r5,l14,5,14,,9,,4,,,,,5r,5xe" fillcolor="black" stroked="f">
                <v:path arrowok="t"/>
              </v:shape>
              <v:shape id="_x0000_s1624" style="position:absolute;left:3233;top:1158;width:168;height:178" coordsize="168,178" path="m168,72l,,43,178r10,l9,10,5,15,168,82r,-10xe" fillcolor="black" stroked="f">
                <v:path arrowok="t"/>
              </v:shape>
              <v:shape id="_x0000_s1625" style="position:absolute;left:1374;top:2797;width:1364;height:1043" coordsize="1364,1043" path="m,1034r,9l9,1043,1364,10r,-10l1354,,,1034xe" fillcolor="black" stroked="f">
                <v:path arrowok="t"/>
              </v:shape>
              <v:shape id="_x0000_s1626" style="position:absolute;left:2560;top:2802;width:183;height:159" coordsize="183,159" path="m101,159l183,,,29,,39,173,10,168,5,92,159r9,xe" fillcolor="black" stroked="f">
                <v:path arrowok="t"/>
              </v:shape>
              <v:shape id="_x0000_s1627" style="position:absolute;left:1345;top:3826;width:10;height:14" coordsize="10,14" path="m,5l,9r5,5l10,14r,-5l10,5,10,,5,,,5xe" fillcolor="black" stroked="f">
                <v:path arrowok="t"/>
              </v:shape>
              <v:shape id="_x0000_s1628" style="position:absolute;left:1355;top:3802;width:19;height:14" coordsize="19,14" path="m,5l,9r4,5l9,14r5,l14,9r5,l19,5r-5,l14,,9,,4,,,5xe" fillcolor="black" stroked="f">
                <v:path arrowok="t"/>
              </v:shape>
              <v:shape id="_x0000_s1629" style="position:absolute;left:1369;top:3778;width:14;height:14" coordsize="14,14" path="m5,l,5,,9r5,l10,14r,-5l14,9r,-4l14,,10,,5,xe" fillcolor="black" stroked="f">
                <v:path arrowok="t"/>
              </v:shape>
              <v:shape id="_x0000_s1630" style="position:absolute;left:1383;top:3754;width:15;height:9" coordsize="15,9" path="m5,l,5,,9r5,l10,9r5,l15,5,15,,10,,5,xe" fillcolor="black" stroked="f">
                <v:path arrowok="t"/>
              </v:shape>
              <v:shape id="_x0000_s1631" style="position:absolute;left:1398;top:3730;width:14;height:14" coordsize="14,14" path="m,l,5,,9r5,5l9,9,14,5,9,,5,,,xe" fillcolor="black" stroked="f">
                <v:path arrowok="t"/>
              </v:shape>
              <v:shape id="_x0000_s1632" style="position:absolute;left:1407;top:3701;width:15;height:14" coordsize="15,14" path="m5,5l,9r5,5l10,14r5,l15,9r,-4l10,,5,5xe" fillcolor="black" stroked="f">
                <v:path arrowok="t"/>
              </v:shape>
              <v:shape id="_x0000_s1633" style="position:absolute;left:1422;top:3677;width:14;height:14" coordsize="14,14" path="m5,5l,5,,9r5,l5,14r4,l14,14r,-5l14,5,14,,9,,5,r,5xe" fillcolor="black" stroked="f">
                <v:path arrowok="t"/>
              </v:shape>
            </v:group>
            <v:shape id="_x0000_s1635" style="position:absolute;left:3837;top:10313;width:15;height:13" coordsize="15,14" path="m,5l,9r5,5l10,14,15,9r,-4l10,,5,,,5xe" fillcolor="black" stroked="f">
              <v:path arrowok="t"/>
            </v:shape>
            <v:shape id="_x0000_s1636" style="position:absolute;left:3852;top:10284;width:13;height:19" coordsize="14,19" path="m,5r,5l,14r4,l4,19r5,l9,14r5,l14,10r,-5l9,5,9,,4,r,5l,5xe" fillcolor="black" stroked="f">
              <v:path arrowok="t"/>
            </v:shape>
            <v:shape id="_x0000_s1637" style="position:absolute;left:3865;top:10261;width:15;height:14" coordsize="15,14" path="m,5r,5l5,14r5,l15,10r,-5l10,,5,,,5xe" fillcolor="black" stroked="f">
              <v:path arrowok="t"/>
            </v:shape>
            <v:shape id="_x0000_s1638" style="position:absolute;left:3880;top:10237;width:14;height:14" coordsize="14,14" path="m,5r,5l,14r4,l9,14r,-4l14,10r,-5l9,5,9,,4,,,,,5xe" fillcolor="black" stroked="f">
              <v:path arrowok="t"/>
            </v:shape>
            <v:shape id="_x0000_s1639" style="position:absolute;left:3894;top:10214;width:13;height:14" coordsize="14,14" path="m,l,5,,9r5,5l10,9,14,5,10,,5,,,xe" fillcolor="black" stroked="f">
              <v:path arrowok="t"/>
            </v:shape>
            <v:shape id="_x0000_s1640" style="position:absolute;left:3903;top:10186;width:14;height:13" coordsize="14,14" path="m4,5l,10r4,4l9,14r5,l14,10r,-5l9,,4,5xe" fillcolor="black" stroked="f">
              <v:path arrowok="t"/>
            </v:shape>
            <v:shape id="_x0000_s1641" style="position:absolute;left:3917;top:10162;width:14;height:14" coordsize="14,14" path="m5,5l,5r,5l5,10r,4l10,14r4,l14,10r,-5l14,,10,,5,r,5xe" fillcolor="black" stroked="f">
              <v:path arrowok="t"/>
            </v:shape>
            <v:shape id="_x0000_s1642" style="position:absolute;left:3931;top:10139;width:14;height:14" coordsize="15,14" path="m,5r,5l5,14r5,l15,10r,-5l10,,5,,,5xe" fillcolor="black" stroked="f">
              <v:path arrowok="t"/>
            </v:shape>
            <v:shape id="_x0000_s1643" style="position:absolute;left:3945;top:10116;width:14;height:13" coordsize="14,14" path="m,5r,5l5,10r,4l9,14r,-4l14,10r,-5l9,,5,,,5xe" fillcolor="black" stroked="f">
              <v:path arrowok="t"/>
            </v:shape>
            <v:shape id="_x0000_s1644" style="position:absolute;left:3959;top:10087;width:15;height:19" coordsize="15,19" path="m,10r,5l5,19r5,l15,15r,-5l10,5,10,,5,r,5l,10xe" fillcolor="black" stroked="f">
              <v:path arrowok="t"/>
            </v:shape>
            <v:shape id="_x0000_s1645" style="position:absolute;left:3974;top:10064;width:13;height:14" coordsize="14,14" path="m,5r,5l,14r4,l9,14r5,-4l9,5,4,,,5xe" fillcolor="black" stroked="f">
              <v:path arrowok="t"/>
            </v:shape>
            <v:shape id="_x0000_s1646" style="position:absolute;left:3987;top:10041;width:14;height:13" coordsize="14,14" path="m,5r,5l,14r5,l10,14r,-4l14,10r,-5l10,5,10,,5,,,,,5xe" fillcolor="black" stroked="f">
              <v:path arrowok="t"/>
            </v:shape>
            <v:shape id="_x0000_s1647" style="position:absolute;left:3997;top:10017;width:14;height:14" coordsize="14,14" path="m4,5l,5r,5l4,10r,4l9,14r5,-4l14,5,9,,4,r,5xe" fillcolor="black" stroked="f">
              <v:path arrowok="t"/>
            </v:shape>
            <v:shape id="_x0000_s1648" style="position:absolute;left:4011;top:9994;width:13;height:14" coordsize="14,14" path="m,l,5r,5l5,10r,4l10,10,14,5,10,,5,,,xe" fillcolor="black" stroked="f">
              <v:path arrowok="t"/>
            </v:shape>
            <v:shape id="_x0000_s1649" style="position:absolute;left:4024;top:9966;width:15;height:14" coordsize="15,15" path="m,5r,5l,15r5,l10,15r5,l15,10r,-5l10,5,5,r,5l,5xe" fillcolor="black" stroked="f">
              <v:path arrowok="t"/>
            </v:shape>
            <v:shape id="_x0000_s1650" style="position:absolute;left:4039;top:9942;width:9;height:15" coordsize="9,15" path="m,5r,5l,15r5,l9,15r,-5l9,5,9,,5,,,,,5xe" fillcolor="black" stroked="f">
              <v:path arrowok="t"/>
            </v:shape>
            <v:shape id="_x0000_s1651" style="position:absolute;left:4048;top:9919;width:14;height:14" coordsize="15,15" path="m5,5l,5r,5l5,10r,5l10,15r5,l15,10r,-5l15,,10,,5,r,5xe" fillcolor="black" stroked="f">
              <v:path arrowok="t"/>
            </v:shape>
            <v:shape id="_x0000_s1652" style="position:absolute;left:4062;top:9895;width:14;height:14" coordsize="14,14" path="m,l,5r,5l5,10r,4l9,14r,-4l14,10r,-5l14,,9,,5,,,xe" fillcolor="black" stroked="f">
              <v:path arrowok="t"/>
            </v:shape>
            <v:shape id="_x0000_s1653" style="position:absolute;left:4076;top:9867;width:15;height:15" coordsize="15,15" path="m,5r,5l5,15r5,l15,10r,-5l10,,5,,,5xe" fillcolor="black" stroked="f">
              <v:path arrowok="t"/>
            </v:shape>
            <v:shape id="_x0000_s1654" style="position:absolute;left:4091;top:9844;width:13;height:14" coordsize="14,15" path="m,5r,5l4,15r5,l14,10r,-5l9,,4,,,5xe" fillcolor="black" stroked="f">
              <v:path arrowok="t"/>
            </v:shape>
            <v:shape id="_x0000_s1655" style="position:absolute;left:4104;top:9820;width:14;height:15" coordsize="14,15" path="m,l,5r,5l5,15r5,-5l14,5,10,,5,,,xe" fillcolor="black" stroked="f">
              <v:path arrowok="t"/>
            </v:shape>
            <v:shape id="_x0000_s1656" style="position:absolute;left:4114;top:9797;width:14;height:10" coordsize="14,10" path="m4,l,5r,5l4,10r5,l14,10r,-5l14,,9,,4,xe" fillcolor="black" stroked="f">
              <v:path arrowok="t"/>
            </v:shape>
            <v:shape id="_x0000_s1657" style="position:absolute;left:4128;top:9774;width:14;height:14" coordsize="15,15" path="m5,l,,,5r5,5l10,15r5,-5l15,5,15,,10,,5,xe" fillcolor="black" stroked="f">
              <v:path arrowok="t"/>
            </v:shape>
            <v:shape id="_x0000_s1658" style="position:absolute;left:4142;top:9745;width:14;height:15" coordsize="14,15" path="m,5r,5l,15r4,l9,15r5,l14,10r,-5l9,5,9,,4,r,5l,5xe" fillcolor="black" stroked="f">
              <v:path arrowok="t"/>
            </v:shape>
            <v:shape id="_x0000_s1659" style="position:absolute;left:4156;top:9722;width:13;height:15" coordsize="14,15" path="m,5r,5l5,15r5,l14,10r,-5l10,,5,,,5xe" fillcolor="black" stroked="f">
              <v:path arrowok="t"/>
            </v:shape>
            <v:shape id="_x0000_s1660" style="position:absolute;left:4169;top:9699;width:15;height:14" coordsize="15,15" path="m,5r,5l5,15r5,l15,10r,-5l10,,5,,,5xe" fillcolor="black" stroked="f">
              <v:path arrowok="t"/>
            </v:shape>
            <v:shape id="_x0000_s1661" style="position:absolute;left:4184;top:9670;width:14;height:15" coordsize="14,15" path="m,5r,5l,15r5,l9,15r5,-5l9,5,5,,,5xe" fillcolor="black" stroked="f">
              <v:path arrowok="t"/>
            </v:shape>
            <v:shape id="_x0000_s1662" style="position:absolute;left:4198;top:9647;width:14;height:15" coordsize="15,15" path="m,5r,5l,15r5,l10,15r,-5l15,10r,-5l10,5,10,,5,,,,,5xe" fillcolor="black" stroked="f">
              <v:path arrowok="t"/>
            </v:shape>
            <v:shape id="_x0000_s1663" style="position:absolute;left:4207;top:9624;width:14;height:14" coordsize="14,15" path="m5,5l,5r,5l5,10r,5l9,15r5,l14,10r,-5l14,,9,,5,r,5xe" fillcolor="black" stroked="f">
              <v:path arrowok="t"/>
            </v:shape>
            <v:shape id="_x0000_s1664" style="position:absolute;left:4221;top:9600;width:15;height:15" coordsize="15,15" path="m5,l,5r5,5l10,15r,-5l15,10r,-5l15,,10,,5,xe" fillcolor="black" stroked="f">
              <v:path arrowok="t"/>
            </v:shape>
            <v:shape id="_x0000_s1665" style="position:absolute;left:4236;top:9572;width:13;height:15" coordsize="14,15" path="m,5r,5l,15r4,l9,15r5,l14,10r,-5l9,5,9,,4,r,5l,5xe" fillcolor="black" stroked="f">
              <v:path arrowok="t"/>
            </v:shape>
            <v:shape id="_x0000_s1666" style="position:absolute;left:4249;top:9549;width:14;height:14" coordsize="14,15" path="m,5r,5l5,15r5,l14,10r,-5l10,,5,,,5xe" fillcolor="black" stroked="f">
              <v:path arrowok="t"/>
            </v:shape>
            <v:shape id="_x0000_s1667" style="position:absolute;left:4263;top:9525;width:10;height:15" coordsize="10,15" path="m,5r,5l,15r5,l10,15r,-5l10,5,10,,5,,,,,5xe" fillcolor="black" stroked="f">
              <v:path arrowok="t"/>
            </v:shape>
            <v:shape id="_x0000_s1668" style="position:absolute;left:4273;top:9502;width:13;height:14" coordsize="14,15" path="m,l,5r,5l5,10r,5l10,15r,-5l14,10r,-5l14,,10,,5,,,xe" fillcolor="black" stroked="f">
              <v:path arrowok="t"/>
            </v:shape>
            <v:shape id="_x0000_s1669" style="position:absolute;left:4286;top:9474;width:15;height:14" coordsize="15,15" path="m,5r,5l5,15r5,l15,10r,-5l10,,5,,,5xe" fillcolor="black" stroked="f">
              <v:path arrowok="t"/>
            </v:shape>
            <v:shape id="_x0000_s1670" style="position:absolute;left:4301;top:9450;width:14;height:15" coordsize="14,15" path="m,5r,5l,15r5,l9,15r5,l14,10r,-5l9,,5,,,5xe" fillcolor="black" stroked="f">
              <v:path arrowok="t"/>
            </v:shape>
            <v:shape id="_x0000_s1671" style="position:absolute;left:4315;top:9427;width:14;height:14" coordsize="15,15" path="m,5r,5l,15r5,l10,15r,-5l15,10r,-5l10,5,10,,5,,,,,5xe" fillcolor="black" stroked="f">
              <v:path arrowok="t"/>
            </v:shape>
            <v:shape id="_x0000_s1672" style="position:absolute;left:4329;top:9403;width:14;height:15" coordsize="14,15" path="m,5r,5l,15r4,l9,15r,-5l14,10r,-5l9,5,9,,4,,,,,5xe" fillcolor="black" stroked="f">
              <v:path arrowok="t"/>
            </v:shape>
            <v:shape id="_x0000_s1673" style="position:absolute;left:4338;top:9380;width:15;height:15" coordsize="15,15" path="m5,l,5r5,5l10,15r5,-5l15,5,15,,10,,5,xe" fillcolor="black" stroked="f">
              <v:path arrowok="t"/>
            </v:shape>
            <v:shape id="_x0000_s1674" style="position:absolute;left:4353;top:9353;width:13;height:13" coordsize="14,14" path="m4,4l,9r4,5l9,14r5,l14,9r,-5l9,,4,4xe" fillcolor="black" stroked="f">
              <v:path arrowok="t"/>
            </v:shape>
            <v:shape id="_x0000_s1675" style="position:absolute;left:4366;top:9328;width:14;height:15" coordsize="14,15" path="m,5r,5l5,15r5,l14,10r,-5l10,,5,,,5xe" fillcolor="black" stroked="f">
              <v:path arrowok="t"/>
            </v:shape>
            <v:shape id="_x0000_s1676" style="position:absolute;left:4380;top:9305;width:15;height:15" coordsize="15,15" path="m,5r,5l5,15r5,l15,10r,-5l10,,5,,,5xe" fillcolor="black" stroked="f">
              <v:path arrowok="t"/>
            </v:shape>
            <v:shape id="_x0000_s1677" style="position:absolute;left:4395;top:9278;width:13;height:13" coordsize="14,14" path="m,4l,9r,5l5,14r5,l14,14r,-5l14,4r-4,l10,,5,r,4l,4xe" fillcolor="black" stroked="f">
              <v:path arrowok="t"/>
            </v:shape>
            <v:shape id="_x0000_s1678" style="position:absolute;left:4408;top:9254;width:15;height:14" coordsize="15,14" path="m,4l,9r,5l5,14r5,l10,9r5,l15,4r-5,l10,,5,,,,,4xe" fillcolor="black" stroked="f">
              <v:path arrowok="t"/>
            </v:shape>
            <v:shape id="_x0000_s1679" style="position:absolute;left:4418;top:9231;width:14;height:14" coordsize="14,14" path="m5,4l,4,,9r5,l5,14r5,l14,14r,-5l14,4,14,,10,,5,r,4xe" fillcolor="black" stroked="f">
              <v:path arrowok="t"/>
            </v:shape>
            <v:shape id="_x0000_s1680" style="position:absolute;left:4432;top:9208;width:14;height:13" coordsize="15,14" path="m5,l,4,5,9r5,5l15,9r,-5l15,,10,,5,xe" fillcolor="black" stroked="f">
              <v:path arrowok="t"/>
            </v:shape>
            <v:shape id="_x0000_s1681" style="position:absolute;left:4446;top:9179;width:14;height:14" coordsize="14,14" path="m,4l,9r,5l5,14r4,l14,14r,-5l14,4,9,4,9,,5,r,4l,4xe" fillcolor="black" stroked="f">
              <v:path arrowok="t"/>
            </v:shape>
            <v:shape id="_x0000_s1682" style="position:absolute;left:4460;top:9160;width:14;height:14" coordsize="15,15" path="m,l,5r5,5l5,15r5,l10,10,15,5,15,,10,,5,,,xe" fillcolor="black" stroked="f">
              <v:path arrowok="t"/>
            </v:shape>
            <v:shape id="_x0000_s1683" style="position:absolute;left:4474;top:9132;width:14;height:14" coordsize="14,14" path="m,4l,9r4,5l9,14,14,9r,-5l9,4,4,r,4l,4xe" fillcolor="black" stroked="f">
              <v:path arrowok="t"/>
            </v:shape>
            <v:shape id="_x0000_s1684" style="position:absolute;left:4488;top:9109;width:10;height:14" coordsize="10,14" path="m,4l,9r,5l5,14r5,l10,9r,-5l10,,5,,,,,4xe" fillcolor="black" stroked="f">
              <v:path arrowok="t"/>
            </v:shape>
            <v:shape id="_x0000_s1685" style="position:absolute;left:4498;top:9086;width:13;height:13" coordsize="14,14" path="m,l,4,,9r4,l4,14r5,l14,9r,-5l14,,9,,4,,,xe" fillcolor="black" stroked="f">
              <v:path arrowok="t"/>
            </v:shape>
            <v:shape id="_x0000_s1686" style="position:absolute;left:4511;top:9057;width:14;height:14" coordsize="14,14" path="m,5l,9r,5l5,14r5,l14,14r,-5l14,5r-4,l10,,5,r,5l,5xe" fillcolor="black" stroked="f">
              <v:path arrowok="t"/>
            </v:shape>
            <v:shape id="_x0000_s1687" style="position:absolute;left:4525;top:9034;width:15;height:14" coordsize="15,14" path="m,4l,9r5,5l10,14,15,9r,-5l10,,5,,,4xe" fillcolor="black" stroked="f">
              <v:path arrowok="t"/>
            </v:shape>
            <v:shape id="_x0000_s1688" style="position:absolute;left:4540;top:9011;width:13;height:13" coordsize="14,14" path="m,4l,9r,5l5,14r4,l9,9r5,l14,4,9,4,9,,5,,,,,4xe" fillcolor="black" stroked="f">
              <v:path arrowok="t"/>
            </v:shape>
            <v:shape id="_x0000_s1689" style="position:absolute;left:4548;top:8987;width:15;height:14" coordsize="15,14" path="m5,l,4,5,9r5,5l15,9r,-5l15,,10,,5,xe" fillcolor="black" stroked="f">
              <v:path arrowok="t"/>
            </v:shape>
            <v:shape id="_x0000_s1690" style="position:absolute;left:4563;top:8959;width:14;height:14" coordsize="14,14" path="m5,5l,9r5,5l9,14r5,l14,9r,-4l9,,5,5xe" fillcolor="black" stroked="f">
              <v:path arrowok="t"/>
            </v:shape>
            <v:shape id="_x0000_s1691" style="position:absolute;left:4577;top:8936;width:14;height:13" coordsize="15,14" path="m,5l,9r5,5l10,14,15,9r,-4l10,,5,,,5xe" fillcolor="black" stroked="f">
              <v:path arrowok="t"/>
            </v:shape>
            <v:shape id="_x0000_s1692" style="position:absolute;left:4591;top:8912;width:14;height:14" coordsize="14,14" path="m,5l,9r4,5l9,14,14,9r,-4l9,,4,,,5xe" fillcolor="black" stroked="f">
              <v:path arrowok="t"/>
            </v:shape>
            <v:shape id="_x0000_s1693" style="position:absolute;left:4605;top:8884;width:14;height:14" coordsize="14,14" path="m,5l,9r,5l5,14r5,l14,14r,-5l14,5r-4,l10,,5,r,5l,5xe" fillcolor="black" stroked="f">
              <v:path arrowok="t"/>
            </v:shape>
            <v:shape id="_x0000_s1694" style="position:absolute;left:4619;top:8861;width:14;height:13" coordsize="15,14" path="m,5l,9r,5l5,14r5,l10,9r5,l15,5r-5,l10,,5,,,,,5xe" fillcolor="black" stroked="f">
              <v:path arrowok="t"/>
            </v:shape>
            <v:shape id="_x0000_s1695" style="position:absolute;left:4633;top:8837;width:14;height:14" coordsize="14,14" path="m,5l,9r,5l5,14r4,l14,9r,-4l9,5,9,,5,,,,,5xe" fillcolor="black" stroked="f">
              <v:path arrowok="t"/>
            </v:shape>
            <v:shape id="_x0000_s1696" style="position:absolute;left:4642;top:8814;width:15;height:14" coordsize="15,14" path="m5,5l,5,,9r5,l5,14r5,l15,14r,-5l15,5,15,,10,,5,r,5xe" fillcolor="black" stroked="f">
              <v:path arrowok="t"/>
            </v:shape>
            <v:shape id="_x0000_s1697" style="position:absolute;left:4657;top:8790;width:13;height:14" coordsize="14,14" path="m5,5l,5,,9r5,l5,14r5,l14,14r,-5l14,5,14,,10,,5,r,5xe" fillcolor="black" stroked="f">
              <v:path arrowok="t"/>
            </v:shape>
            <v:shape id="_x0000_s1698" style="position:absolute;left:4670;top:8767;width:15;height:14" coordsize="15,14" path="m,l,5,,9r5,l5,14r5,l10,9r5,l15,5,15,,10,,5,,,xe" fillcolor="black" stroked="f">
              <v:path arrowok="t"/>
            </v:shape>
            <v:shape id="_x0000_s1699" style="position:absolute;left:4685;top:8739;width:14;height:13" coordsize="14,14" path="m,5l,9r,5l5,14r4,l14,14r,-5l14,5,9,5,9,,5,r,5l,5xe" fillcolor="black" stroked="f">
              <v:path arrowok="t"/>
            </v:shape>
            <v:shape id="_x0000_s1700" style="position:absolute;left:4699;top:8715;width:14;height:14" coordsize="15,14" path="m,5l,9r5,5l10,14,15,9r,-4l10,,5,,,5xe" fillcolor="black" stroked="f">
              <v:path arrowok="t"/>
            </v:shape>
            <v:shape id="_x0000_s1701" style="position:absolute;left:4713;top:8692;width:14;height:14" coordsize="14,14" path="m,l,5,,9r4,5l9,9,14,5,9,,4,,,xe" fillcolor="black" stroked="f">
              <v:path arrowok="t"/>
            </v:shape>
            <v:shape id="_x0000_s1702" style="position:absolute;left:4722;top:8664;width:15;height:13" coordsize="15,14" path="m5,5l,10r5,4l10,14r5,l15,10r,-5l10,,5,r,5xe" fillcolor="black" stroked="f">
              <v:path arrowok="t"/>
            </v:shape>
            <v:shape id="_x0000_s1703" style="position:absolute;left:4737;top:8640;width:13;height:14" coordsize="14,14" path="m,5r,5l4,14r5,l14,10r,-5l9,,4,,,5xe" fillcolor="black" stroked="f">
              <v:path arrowok="t"/>
            </v:shape>
            <v:shape id="_x0000_s1704" style="position:absolute;left:4750;top:8617;width:14;height:14" coordsize="14,14" path="m,5r,5l,14r5,l10,14r,-4l14,10r,-5l10,5,10,,5,,,,,5xe" fillcolor="black" stroked="f">
              <v:path arrowok="t"/>
            </v:shape>
            <v:shape id="_x0000_s1705" style="position:absolute;left:4764;top:8594;width:14;height:13" coordsize="15,14" path="m,l,5r,5l5,14r5,-4l15,5,10,,5,,,xe" fillcolor="black" stroked="f">
              <v:path arrowok="t"/>
            </v:shape>
            <v:shape id="_x0000_s1706" style="position:absolute;left:4774;top:8565;width:13;height:14" coordsize="14,14" path="m5,5l,10r5,4l10,14r4,l14,10r,-5l10,,5,5xe" fillcolor="black" stroked="f">
              <v:path arrowok="t"/>
            </v:shape>
            <v:shape id="_x0000_s1707" style="position:absolute;left:4787;top:8542;width:15;height:14" coordsize="15,14" path="m,5r,5l5,14r5,l15,10r,-5l10,,5,,,5xe" fillcolor="black" stroked="f">
              <v:path arrowok="t"/>
            </v:shape>
            <v:shape id="_x0000_s1708" style="position:absolute;left:4802;top:8519;width:13;height:13" coordsize="14,14" path="m,5r,5l5,14r4,l14,10r,-5l9,,5,,,5xe" fillcolor="black" stroked="f">
              <v:path arrowok="t"/>
            </v:shape>
            <v:shape id="_x0000_s1709" style="position:absolute;left:4815;top:8495;width:15;height:10" coordsize="15,10" path="m,5r,5l5,10r5,l15,10r,-5l10,,5,,,5xe" fillcolor="black" stroked="f">
              <v:path arrowok="t"/>
            </v:shape>
            <v:shape id="_x0000_s1710" style="position:absolute;left:4830;top:8472;width:14;height:10" coordsize="14,10" path="m,l,5r,5l4,10r5,l14,10r,-5l14,,9,,4,,,xe" fillcolor="black" stroked="f">
              <v:path arrowok="t"/>
            </v:shape>
            <v:shape id="_x0000_s1711" style="position:absolute;left:4844;top:8444;width:13;height:14" coordsize="14,15" path="m,5r,5l,15r5,l10,15r4,-5l10,5,5,,,5xe" fillcolor="black" stroked="f">
              <v:path arrowok="t"/>
            </v:shape>
            <v:shape id="_x0000_s1712" style="position:absolute;left:4853;top:8420;width:14;height:14" coordsize="14,14" path="m4,5l,5r,5l4,10r,4l9,14r5,l14,10r,-5l14,,9,,4,r,5xe" fillcolor="black" stroked="f">
              <v:path arrowok="t"/>
            </v:shape>
            <v:shape id="_x0000_s1713" style="position:absolute;left:4867;top:8397;width:14;height:13" coordsize="14,14" path="m5,5l,5r,5l5,10r,4l10,14r4,l14,10r,-5l14,,10,,5,r,5xe" fillcolor="black" stroked="f">
              <v:path arrowok="t"/>
            </v:shape>
            <v:shape id="_x0000_s1714" style="position:absolute;left:4881;top:8373;width:14;height:14" coordsize="15,14" path="m,l,5r,5l5,10r,4l10,14r,-4l15,10r,-5l15,,10,,5,,,xe" fillcolor="black" stroked="f">
              <v:path arrowok="t"/>
            </v:shape>
            <v:shape id="_x0000_s1715" style="position:absolute;left:4895;top:8345;width:14;height:15" coordsize="14,15" path="m,5r,5l,15r5,l9,15r5,l14,10r,-5l9,5,9,,5,r,5l,5xe" fillcolor="black" stroked="f">
              <v:path arrowok="t"/>
            </v:shape>
            <v:shape id="_x0000_s1716" style="position:absolute;left:4909;top:8322;width:15;height:14" coordsize="15,15" path="m,5r,5l5,15r5,l15,10r,-5l10,,5,,,5xe" fillcolor="black" stroked="f">
              <v:path arrowok="t"/>
            </v:shape>
            <v:shape id="_x0000_s1717" style="position:absolute;left:4924;top:8298;width:13;height:15" coordsize="14,15" path="m,l,5r,5l5,15,9,10,14,5,9,,5,,,xe" fillcolor="black" stroked="f">
              <v:path arrowok="t"/>
            </v:shape>
            <v:shape id="_x0000_s1718" style="position:absolute;left:4937;top:8270;width:15;height:15" coordsize="15,15" path="m,5r,5l,15r5,l10,15r5,-5l10,5,5,,,5xe" fillcolor="black" stroked="f">
              <v:path arrowok="t"/>
            </v:shape>
            <v:shape id="_x0000_s1719" style="position:absolute;left:4947;top:8247;width:14;height:14" coordsize="14,15" path="m5,5l,5r,5l5,10r,5l9,15r5,l14,10r,-5l14,,9,,5,r,5xe" fillcolor="black" stroked="f">
              <v:path arrowok="t"/>
            </v:shape>
            <v:shape id="_x0000_s1720" style="position:absolute;left:4961;top:8223;width:14;height:15" coordsize="15,15" path="m,5r,5l5,15r5,l15,10r,-5l10,,5,,,5xe" fillcolor="black" stroked="f">
              <v:path arrowok="t"/>
            </v:shape>
            <v:shape id="_x0000_s1721" style="position:absolute;left:4975;top:8200;width:14;height:15" coordsize="14,15" path="m,5r,5l,15r4,l9,15r,-5l14,5,9,5,9,,4,,,,,5xe" fillcolor="black" stroked="f">
              <v:path arrowok="t"/>
            </v:shape>
            <v:shape id="_x0000_s1722" style="position:absolute;left:4984;top:8177;width:15;height:14" coordsize="15,15" path="m5,5l,5r5,5l5,15r5,l15,15r,-5l15,5,15,,10,,5,r,5xe" fillcolor="black" stroked="f">
              <v:path arrowok="t"/>
            </v:shape>
            <v:shape id="_x0000_s1723" style="position:absolute;left:4999;top:8153;width:13;height:15" coordsize="14,15" path="m4,l,5r4,5l9,15r5,-5l14,5,14,,9,,4,xe" fillcolor="black" stroked="f">
              <v:path arrowok="t"/>
            </v:shape>
            <v:shape id="_x0000_s1724" style="position:absolute;left:5012;top:8125;width:14;height:15" coordsize="14,15" path="m,5r,5l,15r5,l10,15r4,l14,10r,-5l10,5,10,,5,r,5l,5xe" fillcolor="black" stroked="f">
              <v:path arrowok="t"/>
            </v:shape>
            <v:shape id="_x0000_s1725" style="position:absolute;left:5026;top:8102;width:15;height:14" coordsize="15,15" path="m,5r,5l5,15r5,l15,10r,-5l10,,5,,,5xe" fillcolor="black" stroked="f">
              <v:path arrowok="t"/>
            </v:shape>
            <v:shape id="_x0000_s1726" style="position:absolute;left:5041;top:8078;width:13;height:15" coordsize="14,15" path="m,l,5r,5l5,10r,5l9,15r,-5l14,10r,-5l14,,9,,5,,,xe" fillcolor="black" stroked="f">
              <v:path arrowok="t"/>
            </v:shape>
            <v:shape id="_x0000_s1727" style="position:absolute;left:4914;top:8055;width:150;height:178" coordsize="154,183" path="m149,183l154,,,106r10,10l154,15,144,10r-5,173l149,183xe" fillcolor="black" stroked="f">
              <v:path arrowok="t"/>
            </v:shape>
            <v:shape id="_x0000_s1728" style="position:absolute;left:2438;top:10429;width:5940;height:1429" coordsize="6096,1466" path="m,731r,38l14,807r20,39l62,884r34,34l139,952r48,33l240,1024r67,33l375,1086r72,29l524,1144r86,29l701,1202r96,24l898,1254r101,24l1110,1298r115,24l1475,1360r125,15l1729,1394r135,14l2003,1418r139,14l2287,1442r144,5l2584,1456r149,5l2887,1461r158,5l3199,1461r154,l3507,1456r149,-9l3800,1442r144,-10l4088,1418r134,-10l4357,1394r134,-19l4616,1360r250,-38l4977,1298r110,-20l5193,1254r101,-28l5390,1202r91,-29l5567,1144r77,-29l5716,1086r68,-29l5851,1024r53,-39l5952,952r43,-34l6028,884r29,-38l6077,807r14,-38l6096,731r-5,-44l6077,649r-20,-39l6028,577r-33,-39l5952,505r-48,-39l5846,437r-62,-33l5716,375r-72,-34l5567,312r-86,-28l5390,260r-96,-29l5193,207,5087,183,4977,163,4866,139,4616,101,4491,86,4357,67,4222,53,4088,43,3944,29,3800,19,3656,14,3507,5,3353,,2733,,2584,5r-153,9l2287,19,2142,29,2003,43,1864,53,1729,67,1600,86r-125,15l1225,139r-115,24l999,183,797,231r-96,29l610,284r-86,28l447,341r-72,34l307,404r-62,33l187,466r-48,39l96,538,62,577,34,610,14,649,,687r,44l29,731r,-34l43,658,62,630,82,596r33,-38l159,524r48,-29l255,466r62,-33l384,404r72,-34l533,341r87,-29l711,288r96,-28l1009,211r110,-19l1235,168r115,-19l1475,130r125,-15l1729,96,1864,82,2003,72,2142,58,2287,48r144,-5l2584,34r149,-5l3045,29r308,l3507,34r149,9l3800,48r144,10l4088,72r134,10l4357,96r134,19l4616,130r125,19l4856,168r111,24l5077,211r106,24l5284,260r96,28l5471,312r87,29l5635,370r72,34l5774,433r62,33l5884,495r48,29l5976,558r33,38l6028,630r20,28l6062,697r5,34l6062,759r-14,39l6028,827r-19,38l5976,899r-44,33l5884,966r-52,29l5774,1029r-67,28l5635,1086r-77,29l5471,1144r-91,29l5284,1197r-101,29l5077,1250r-110,19l4856,1293r-115,19l4616,1331r-125,15l4357,1365r-135,14l4088,1389r-144,14l3800,1413r-144,5l3507,1427r-154,5l3199,1432r-154,5l2887,1432r-154,l2584,1427r-153,-9l2287,1413r-145,-10l2003,1389r-139,-10l1729,1365r-129,-19l1475,1331r-125,-19l1235,1293r-116,-24l1009,1250,908,1226,807,1197r-96,-24l620,1144r-87,-29l456,1086r-72,-29l317,1029,259,995,207,966,159,932,115,899,82,865,62,827,43,798,29,759r,-28l,731xe" fillcolor="black" stroked="f">
              <v:path arrowok="t"/>
            </v:shape>
            <v:rect id="_x0000_s1729" style="position:absolute;left:4286;top:10730;width:71;height:229" fillcolor="#ccc" stroked="f"/>
            <v:shape id="_x0000_s1730" style="position:absolute;left:4282;top:10725;width:75;height:234" coordsize="76,240" path="m,l,240r76,l76,,,,4,14r68,l62,5r,230l72,226r-68,l14,235,14,5,4,14,,xe" fillcolor="black" stroked="f">
              <v:path arrowok="t"/>
            </v:shape>
            <v:shape id="_x0000_s1731" style="position:absolute;left:4189;top:10621;width:322;height:150" coordsize="331,154" path="m331,139r-34,10l273,154r-28,l216,154r-29,-5l158,149,134,139r-24,-9l86,125,72,111,52,91,38,77,24,63,14,43,4,19,,,331,139xe" fillcolor="#ccc" stroked="f">
              <v:path arrowok="t"/>
            </v:shape>
            <v:shape id="_x0000_s1732" style="position:absolute;left:4179;top:10612;width:342;height:168" coordsize="351,173" path="m336,159r,-19l303,149r4,l283,154r-57,l197,149r-29,l173,149,125,130r-5,l96,125r5,5l38,68r5,l34,48,24,24r,5l19,10,5,20,336,159r10,-19l14,,10,,5,r,5l,5r,5l5,29r,5l14,58,24,77r5,l91,140r,5l96,145r24,4l115,149r48,20l168,169r29,l226,173r57,l307,169r5,l346,159r5,-5l351,149r,-4l346,140r-10,19xe" fillcolor="black" stroked="f">
              <v:path arrowok="t"/>
            </v:shape>
            <v:shape id="_x0000_s1733" style="position:absolute;left:4179;top:10612;width:342;height:168" coordsize="351,173" path="m346,159r,-5l351,154r,-9l346,145r,-5l336,140r-33,9l307,149r-24,5l226,154r-29,-5l168,149r5,l125,130r-5,l96,125r5,5l38,68r5,l34,48,24,24r,5l19,10r,-5l14,5,14,,5,r,5l,5r,5l5,29r,5l14,58,24,77r5,l91,140r,5l96,145r24,4l115,149r48,20l168,169r29,l226,173r57,l307,169r5,l346,159xe" fillcolor="black" stroked="f">
              <v:path arrowok="t"/>
            </v:shape>
            <v:rect id="_x0000_s1734" style="position:absolute;left:6248;top:8444;width:56;height:373;mso-wrap-style:none;v-text-anchor:top" filled="f" stroked="f">
              <v:textbox style="mso-next-textbox:#_x0000_s1734;mso-fit-shape-to-text:t" inset="0,0,0,0">
                <w:txbxContent>
                  <w:p w:rsidR="004F2066" w:rsidRDefault="004F2066">
                    <w:r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_x0000_s1735" style="position:absolute;left:8752;top:11764;width:459;height:159" fillcolor="#e5e5e5" stroked="f"/>
            <v:rect id="_x0000_s1736" style="position:absolute;left:8752;top:11644;width:467;height:281;mso-wrap-style:none;v-text-anchor:top" filled="f" stroked="f">
              <v:textbox style="mso-next-textbox:#_x0000_s1736;mso-fit-shape-to-text:t" inset="0,0,0,0">
                <w:txbxContent>
                  <w:p w:rsidR="004F2066" w:rsidRDefault="004F2066">
                    <w:r>
                      <w:rPr>
                        <w:color w:val="000000"/>
                        <w:sz w:val="14"/>
                        <w:szCs w:val="14"/>
                      </w:rPr>
                      <w:t>1570-01</w:t>
                    </w:r>
                  </w:p>
                </w:txbxContent>
              </v:textbox>
            </v:rect>
            <v:rect id="_x0000_s1737" style="position:absolute;left:2634;top:8946;width:333;height:698;v-text-anchor:top" filled="f" stroked="f">
              <v:textbox style="layout-flow:vertical;mso-layout-flow-alt:bottom-to-top;mso-next-textbox:#_x0000_s1737;mso-fit-shape-to-text:t" inset="0,0,0,0">
                <w:txbxContent>
                  <w:p w:rsidR="004F2066" w:rsidRPr="0006143A" w:rsidRDefault="004F2066" w:rsidP="005D75B0">
                    <w:pPr>
                      <w:rPr>
                        <w:lang w:val="ru-RU"/>
                      </w:rPr>
                    </w:pPr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300</w:t>
                    </w:r>
                    <w:r>
                      <w:rPr>
                        <w:color w:val="000000"/>
                        <w:sz w:val="18"/>
                        <w:szCs w:val="18"/>
                        <w:lang w:val="ru-RU"/>
                      </w:rPr>
                      <w:t xml:space="preserve"> км</w:t>
                    </w:r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738" style="position:absolute;left:5171;top:10054;width:202;height:441" stroked="f"/>
            <v:rect id="_x0000_s1739" style="position:absolute;left:4958;top:10073;width:522;height:333;rotation:90;v-text-anchor:top" filled="f" stroked="f">
              <v:textbox style="layout-flow:vertical;mso-layout-flow-alt:bottom-to-top;mso-next-textbox:#_x0000_s1739;mso-fit-shape-to-text:t" inset="0,0,0,0">
                <w:txbxContent>
                  <w:p w:rsidR="004F2066" w:rsidRPr="005D75B0" w:rsidRDefault="004F2066" w:rsidP="005D75B0">
                    <w:pPr>
                      <w:rPr>
                        <w:lang w:val="ru-RU"/>
                      </w:rPr>
                    </w:pPr>
                    <w:r>
                      <w:rPr>
                        <w:color w:val="000000"/>
                        <w:sz w:val="18"/>
                        <w:szCs w:val="18"/>
                      </w:rPr>
                      <w:t xml:space="preserve">20 </w:t>
                    </w:r>
                    <w:r>
                      <w:rPr>
                        <w:color w:val="000000"/>
                        <w:sz w:val="18"/>
                        <w:szCs w:val="18"/>
                        <w:lang w:val="ru-RU"/>
                      </w:rPr>
                      <w:t>км</w:t>
                    </w:r>
                  </w:p>
                </w:txbxContent>
              </v:textbox>
            </v:rect>
            <v:rect id="_x0000_s1742" style="position:absolute;left:5738;top:9128;width:449;height:196" stroked="f"/>
            <v:rect id="_x0000_s1743" style="position:absolute;left:5738;top:9128;width:496;height:215;v-text-anchor:top" filled="f" stroked="f">
              <v:textbox style="mso-next-textbox:#_x0000_s1743" inset="0,0,0,0">
                <w:txbxContent>
                  <w:p w:rsidR="004F2066" w:rsidRDefault="004F2066" w:rsidP="0069479E">
                    <w:pPr>
                      <w:spacing w:before="0"/>
                    </w:pPr>
                    <w:r>
                      <w:rPr>
                        <w:color w:val="000000"/>
                        <w:sz w:val="18"/>
                        <w:szCs w:val="18"/>
                      </w:rPr>
                      <w:t>HAPS</w:t>
                    </w:r>
                  </w:p>
                </w:txbxContent>
              </v:textbox>
            </v:rect>
            <v:rect id="_x0000_s1744" style="position:absolute;left:4652;top:8458;width:1414;height:206" stroked="f"/>
            <v:rect id="_x0000_s1745" style="position:absolute;left:4651;top:8463;width:1394;height:205;mso-wrap-style:none;v-text-anchor:top" filled="f" stroked="f">
              <v:textbox style="mso-next-textbox:#_x0000_s1745" inset="0,0,0,0">
                <w:txbxContent>
                  <w:p w:rsidR="004F2066" w:rsidRPr="00E4420C" w:rsidRDefault="004F2066" w:rsidP="0069479E">
                    <w:pPr>
                      <w:spacing w:before="0"/>
                      <w:rPr>
                        <w:sz w:val="16"/>
                        <w:szCs w:val="16"/>
                        <w:lang w:val="ru-RU"/>
                      </w:rPr>
                    </w:pPr>
                    <w:r w:rsidRPr="00E4420C">
                      <w:rPr>
                        <w:color w:val="000000"/>
                        <w:sz w:val="16"/>
                        <w:szCs w:val="16"/>
                        <w:lang w:val="ru-RU"/>
                      </w:rPr>
                      <w:t>Совокупные помехи</w:t>
                    </w:r>
                  </w:p>
                </w:txbxContent>
              </v:textbox>
            </v:rect>
            <v:rect id="_x0000_s1746" style="position:absolute;left:6486;top:10546;width:2757;height:216" stroked="f"/>
            <v:rect id="_x0000_s1747" style="position:absolute;left:6465;top:10553;width:3003;height:262;v-text-anchor:top" filled="f" stroked="f">
              <v:textbox style="mso-next-textbox:#_x0000_s1747" inset="0,0,0,0">
                <w:txbxContent>
                  <w:p w:rsidR="004F2066" w:rsidRPr="00E4420C" w:rsidRDefault="004F2066" w:rsidP="00E4420C">
                    <w:pPr>
                      <w:spacing w:before="0" w:line="180" w:lineRule="exact"/>
                      <w:jc w:val="left"/>
                      <w:rPr>
                        <w:sz w:val="16"/>
                        <w:szCs w:val="16"/>
                        <w:lang w:val="ru-RU"/>
                      </w:rPr>
                    </w:pPr>
                    <w:r w:rsidRPr="00E4420C">
                      <w:rPr>
                        <w:color w:val="000000"/>
                        <w:sz w:val="16"/>
                        <w:szCs w:val="16"/>
                        <w:lang w:val="ru-RU"/>
                      </w:rPr>
                      <w:t xml:space="preserve">Наземная станция </w:t>
                    </w:r>
                    <w:r w:rsidRPr="00E4420C">
                      <w:rPr>
                        <w:color w:val="000000"/>
                        <w:sz w:val="16"/>
                        <w:szCs w:val="16"/>
                        <w:lang w:val="en-US"/>
                      </w:rPr>
                      <w:t>HAPS</w:t>
                    </w:r>
                    <w:r w:rsidRPr="00E4420C">
                      <w:rPr>
                        <w:color w:val="000000"/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Pr="00E4420C">
                      <w:rPr>
                        <w:sz w:val="16"/>
                        <w:szCs w:val="16"/>
                        <w:lang w:val="ru-RU"/>
                      </w:rPr>
                      <w:t>× 4 в одной ячейке</w:t>
                    </w:r>
                  </w:p>
                </w:txbxContent>
              </v:textbox>
            </v:rect>
            <v:rect id="_x0000_s1750" style="position:absolute;left:5906;top:7422;width:313;height:202" stroked="f"/>
            <v:rect id="_x0000_s1751" style="position:absolute;left:5906;top:7326;width:341;height:327;mso-wrap-style:none;v-text-anchor:top" filled="f" stroked="f">
              <v:textbox style="mso-next-textbox:#_x0000_s1751;mso-fit-shape-to-text:t" inset="0,0,0,0">
                <w:txbxContent>
                  <w:p w:rsidR="004F2066" w:rsidRPr="005D75B0" w:rsidRDefault="004F2066">
                    <w:pPr>
                      <w:rPr>
                        <w:lang w:val="ru-RU"/>
                      </w:rPr>
                    </w:pPr>
                    <w:r>
                      <w:rPr>
                        <w:color w:val="000000"/>
                        <w:sz w:val="18"/>
                        <w:szCs w:val="18"/>
                        <w:lang w:val="ru-RU"/>
                      </w:rPr>
                      <w:t>СИЗ</w:t>
                    </w:r>
                  </w:p>
                </w:txbxContent>
              </v:textbox>
            </v:rect>
            <v:rect id="_x0000_s1752" style="position:absolute;left:6435;top:7327;width:130;height:327;mso-wrap-style:none;v-text-anchor:top" filled="f" stroked="f">
              <v:textbox style="mso-next-textbox:#_x0000_s1752;mso-fit-shape-to-text:t" inset="0,0,0,0">
                <w:txbxContent>
                  <w:p w:rsidR="004F2066" w:rsidRDefault="004F2066">
                    <w:r>
                      <w:rPr>
                        <w:i/>
                        <w:iCs/>
                        <w:color w:val="000000"/>
                        <w:sz w:val="18"/>
                        <w:szCs w:val="18"/>
                      </w:rPr>
                      <w:t>G</w:t>
                    </w:r>
                  </w:p>
                </w:txbxContent>
              </v:textbox>
            </v:rect>
            <v:rect id="_x0000_s1753" style="position:absolute;left:6561;top:7429;width:167;height:235;mso-wrap-style:none;v-text-anchor:top" filled="f" stroked="f">
              <v:textbox style="mso-next-textbox:#_x0000_s1753;mso-fit-shape-to-text:t" inset="0,0,0,0">
                <w:txbxContent>
                  <w:p w:rsidR="004F2066" w:rsidRDefault="004F2066">
                    <w:r>
                      <w:rPr>
                        <w:i/>
                        <w:iCs/>
                        <w:color w:val="000000"/>
                        <w:sz w:val="10"/>
                        <w:szCs w:val="10"/>
                      </w:rPr>
                      <w:t>max</w:t>
                    </w:r>
                  </w:p>
                </w:txbxContent>
              </v:textbox>
            </v:rect>
            <v:rect id="_x0000_s1754" style="position:absolute;left:6786;top:7337;width:1039;height:323;v-text-anchor:top" filled="f" stroked="f">
              <v:textbox style="mso-next-textbox:#_x0000_s1754;mso-fit-shape-to-text:t" inset="0,0,0,0">
                <w:txbxContent>
                  <w:p w:rsidR="004F2066" w:rsidRPr="005D75B0" w:rsidRDefault="004F2066" w:rsidP="00991F80">
                    <w:pPr>
                      <w:jc w:val="left"/>
                      <w:rPr>
                        <w:lang w:val="ru-RU"/>
                      </w:rPr>
                    </w:pPr>
                    <w:r>
                      <w:rPr>
                        <w:color w:val="000000"/>
                        <w:sz w:val="18"/>
                        <w:szCs w:val="18"/>
                      </w:rPr>
                      <w:t xml:space="preserve"> =  50 </w:t>
                    </w:r>
                    <w:r>
                      <w:rPr>
                        <w:color w:val="000000"/>
                        <w:sz w:val="18"/>
                        <w:szCs w:val="18"/>
                        <w:lang w:val="ru-RU"/>
                      </w:rPr>
                      <w:t>дБи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C64F35" w:rsidRDefault="00C64F35" w:rsidP="004F2066">
      <w:pPr>
        <w:pStyle w:val="FigureNo"/>
        <w:spacing w:before="0"/>
      </w:pPr>
      <w:r>
        <w:rPr>
          <w:szCs w:val="24"/>
        </w:rPr>
        <w:br w:type="page"/>
      </w:r>
      <w:r>
        <w:lastRenderedPageBreak/>
        <w:t>РИСУНОК 2</w:t>
      </w:r>
    </w:p>
    <w:p w:rsidR="00FE7E9E" w:rsidRPr="00991F80" w:rsidRDefault="00FE7E9E" w:rsidP="004F2066">
      <w:pPr>
        <w:pStyle w:val="Figuretitle"/>
        <w:rPr>
          <w:lang w:val="ru-RU"/>
        </w:rPr>
      </w:pPr>
      <w:r w:rsidRPr="00991F80">
        <w:rPr>
          <w:lang w:val="ru-RU"/>
        </w:rPr>
        <w:t xml:space="preserve">Геометрия модели оценки воздействия (вид </w:t>
      </w:r>
      <w:r w:rsidRPr="004F2066">
        <w:t>сверху</w:t>
      </w:r>
      <w:r w:rsidRPr="00991F80">
        <w:rPr>
          <w:lang w:val="ru-RU"/>
        </w:rPr>
        <w:t>)</w:t>
      </w:r>
    </w:p>
    <w:p w:rsidR="009215A4" w:rsidRDefault="00725D67" w:rsidP="00C64F35">
      <w:pPr>
        <w:pStyle w:val="Figuretitle"/>
        <w:rPr>
          <w:color w:val="000000"/>
          <w:lang w:val="ru-RU"/>
        </w:rPr>
      </w:pPr>
      <w:r w:rsidRPr="00725D67">
        <w:rPr>
          <w:color w:val="000000"/>
          <w:lang w:val="ru-RU"/>
        </w:rPr>
      </w:r>
      <w:r>
        <w:rPr>
          <w:color w:val="000000"/>
          <w:lang w:val="ru-RU"/>
        </w:rPr>
        <w:pict>
          <v:group id="_x0000_s1757" editas="canvas" style="width:261.35pt;height:341.25pt;mso-position-horizontal-relative:char;mso-position-vertical-relative:line" coordsize="5227,6825">
            <o:lock v:ext="edit" aspectratio="t"/>
            <v:shape id="_x0000_s1756" type="#_x0000_t75" style="position:absolute;width:5227;height:6825" o:preferrelative="f">
              <v:fill o:detectmouseclick="t"/>
              <v:path o:extrusionok="t" o:connecttype="none"/>
              <o:lock v:ext="edit" text="t"/>
            </v:shape>
            <v:shape id="_x0000_s1758" style="position:absolute;left:2865;top:3056;width:178;height:355" coordsize="178,355" path="m,182l178,r,355l,182xe" stroked="f">
              <v:path arrowok="t"/>
            </v:shape>
            <v:shape id="_x0000_s1759" style="position:absolute;left:2851;top:3042;width:206;height:384" coordsize="206,384" path="m24,187r,19l202,24,178,14r,355l202,360,24,187,5,206,182,379r5,5l192,384r5,l202,384r,-5l206,379r,-5l206,369r,-355l206,9r,-4l202,5,197,r-5,l187,r-5,l182,5,5,187,,192r,4l,201r,5l5,206,24,187xe" fillcolor="black" stroked="f">
              <v:path arrowok="t"/>
            </v:shape>
            <v:oval id="_x0000_s1760" style="position:absolute;left:2328;top:3056;width:720;height:360" stroked="f"/>
            <v:shape id="_x0000_s1761" style="position:absolute;left:2314;top:3042;width:743;height:384" coordsize="743,384" path="m,192r,28l14,244r5,5l28,268r10,5l43,283r9,5l62,297r10,5l81,316r15,5l105,331r19,5l134,340r72,24l230,369r14,l259,374r19,l297,379r53,l364,384r10,l383,379r53,l455,374r20,l489,369r19,l614,336r14,-5l643,321r9,-9l662,307r14,-5l700,273r10,-5l719,249r5,-5l739,220r,-19l743,187r-4,-10l739,158,724,134r-5,-5l710,110r-10,-5l676,77,662,72,652,67,638,57,628,53,619,43,508,9r-19,l475,5r-20,l436,,297,,278,5r-19,l244,9r-14,l206,14,134,38r-14,5l105,53r-5,4l81,62,72,77,62,81,52,91r-9,5l38,105r-10,5l19,129r-5,5l,158r,34l28,192r,-24l33,153r5,-4l48,129r9,-4l62,115r10,-5l81,101,91,96r9,-5l110,86r14,-5l139,72r5,-5l216,43r14,-5l244,38r15,-5l278,33r19,-4l369,29r67,l455,33r20,l489,38r19,l599,72r10,9l628,86r5,l643,101r14,4l681,125r10,4l700,149r5,4l710,168r,19l715,196r4,-14l710,192r,19l705,225r-5,5l691,249r-10,5l657,273r-14,5l633,292r-10,l609,302r-5,5l508,340r-19,l475,345r-20,l436,350r-53,l364,355r10,l350,350r-53,l278,345r-19,l244,340r-14,l216,336,144,312r-10,-5l124,302r-9,-10l100,288r-9,-5l81,278,72,268,62,264,57,254r-9,-5l38,230r-5,-5l28,211r,-19l,192xe" fillcolor="black" stroked="f">
              <v:path arrowok="t"/>
            </v:shape>
            <v:rect id="_x0000_s1762" style="position:absolute;left:1618;top:4827;width:720;height:359" filled="f" stroked="f"/>
            <v:shape id="_x0000_s1763" style="position:absolute;left:2558;top:3282;width:240;height:9" coordsize="240,9" path="m5,l,,,9r240,l240,r-5,l5,xe" fillcolor="black" stroked="f">
              <v:path arrowok="t"/>
            </v:shape>
            <v:rect id="_x0000_s1764" style="position:absolute;left:2506;top:3234;width:86;height:76" stroked="f"/>
            <v:shape id="_x0000_s1765" style="position:absolute;left:2501;top:3229;width:91;height:81" coordsize="91,81" path="m,l,81r91,l91,,,,5,9r81,l81,5r,72l86,72,5,72r4,5l9,5,5,9,,xe" fillcolor="black" stroked="f">
              <v:path arrowok="t"/>
            </v:shape>
            <v:rect id="_x0000_s1766" style="position:absolute;left:2765;top:3234;width:81;height:76" stroked="f"/>
            <v:shape id="_x0000_s1767" style="position:absolute;left:2760;top:3229;width:86;height:81" coordsize="86,81" path="m,l,81r86,l86,,,,5,9r76,l77,5r,72l81,72,5,72r4,5l9,5,5,9,,xe" fillcolor="black" stroked="f">
              <v:path arrowok="t"/>
            </v:shape>
            <v:rect id="_x0000_s1768" style="position:absolute;left:2621;top:3234;width:120;height:105" stroked="f"/>
            <v:shape id="_x0000_s1769" style="position:absolute;left:2616;top:3229;width:125;height:110" coordsize="125,110" path="m,l,110r125,l125,,,,5,9r115,l115,5r,100l120,101,5,101r4,4l9,5,5,9,,xe" fillcolor="black" stroked="f">
              <v:path arrowok="t"/>
            </v:shape>
            <v:shape id="_x0000_s1770" style="position:absolute;left:1973;top:2173;width:168;height:164" coordsize="168,164" path="m81,l,164r168,l81,xe" fillcolor="black" stroked="f">
              <v:path arrowok="t"/>
            </v:shape>
            <v:shape id="_x0000_s1771" style="position:absolute;left:1968;top:2169;width:178;height:172" coordsize="178,172" path="m91,4l91,,82,r,4l,168r,4l178,172r,-4l91,4r-9,l168,168r5,-5l5,163r5,5l91,4r-9,l91,4xe" fillcolor="black" stroked="f">
              <v:path arrowok="t"/>
            </v:shape>
            <v:shape id="_x0000_s1772" style="position:absolute;left:1440;top:2173;width:163;height:164" coordsize="163,164" path="m82,l,164r163,l82,xe" fillcolor="black" stroked="f">
              <v:path arrowok="t"/>
            </v:shape>
            <v:shape id="_x0000_s1773" style="position:absolute;left:1435;top:2169;width:173;height:172" coordsize="173,172" path="m91,4l91,,82,r,4l,168r,4l173,172r,-4l91,4r-9,l163,168r5,-5l5,163r5,5l91,4r-9,l91,4xe" fillcolor="black" stroked="f">
              <v:path arrowok="t"/>
            </v:shape>
            <v:shape id="_x0000_s1774" style="position:absolute;left:2506;top:2173;width:167;height:164" coordsize="167,164" path="m86,l,164r167,l86,xe" fillcolor="black" stroked="f">
              <v:path arrowok="t"/>
            </v:shape>
            <v:shape id="_x0000_s1775" style="position:absolute;left:2501;top:2169;width:177;height:172" coordsize="177,172" path="m96,4l96,,86,r,4l,168r,4l177,172r,-4l96,4,86,4r82,164l172,163,5,163r4,5l96,4,86,4r10,xe" fillcolor="black" stroked="f">
              <v:path arrowok="t"/>
            </v:shape>
            <v:shape id="_x0000_s1776" style="position:absolute;left:3043;top:2173;width:163;height:164" coordsize="163,164" path="m82,l,164r163,l82,xe" fillcolor="black" stroked="f">
              <v:path arrowok="t"/>
            </v:shape>
            <v:shape id="_x0000_s1777" style="position:absolute;left:3038;top:2169;width:173;height:172" coordsize="173,172" path="m91,4l91,,82,r,4l,168r,4l173,172r,-4l91,4r-9,l163,168r5,-5l5,163r5,5l91,4r-9,l91,4xe" fillcolor="black" stroked="f">
              <v:path arrowok="t"/>
            </v:shape>
            <v:shape id="_x0000_s1778" style="position:absolute;left:3576;top:2173;width:168;height:164" coordsize="168,164" path="m81,l,164r168,l81,xe" fillcolor="black" stroked="f">
              <v:path arrowok="t"/>
            </v:shape>
            <v:shape id="_x0000_s1779" style="position:absolute;left:3571;top:2169;width:178;height:172" coordsize="178,172" path="m91,4l91,,82,r,4l,168r,4l178,172r,-4l91,4r-9,l168,168r5,-5l5,163r5,5l91,4r-9,l91,4xe" fillcolor="black" stroked="f">
              <v:path arrowok="t"/>
            </v:shape>
            <v:rect id="_x0000_s1780" style="position:absolute;left:370;top:3382;width:57;height:58" fillcolor="black" stroked="f"/>
            <v:rect id="_x0000_s1781" style="position:absolute;left:490;top:3382;width:57;height:58" fillcolor="black" stroked="f"/>
            <v:rect id="_x0000_s1782" style="position:absolute;left:610;top:3382;width:57;height:58" fillcolor="black" stroked="f"/>
            <v:rect id="_x0000_s1783" style="position:absolute;left:725;top:3382;width:62;height:58" fillcolor="black" stroked="f"/>
            <v:rect id="_x0000_s1784" style="position:absolute;left:845;top:3382;width:57;height:58" fillcolor="black" stroked="f"/>
            <v:rect id="_x0000_s1785" style="position:absolute;left:965;top:3382;width:29;height:58" fillcolor="black" stroked="f"/>
            <v:rect id="_x0000_s1786" style="position:absolute;left:4109;top:3382;width:62;height:58" fillcolor="black" stroked="f"/>
            <v:rect id="_x0000_s1787" style="position:absolute;left:4229;top:3382;width:57;height:58" fillcolor="black" stroked="f"/>
            <v:rect id="_x0000_s1788" style="position:absolute;left:4349;top:3382;width:57;height:58" fillcolor="black" stroked="f"/>
            <v:rect id="_x0000_s1789" style="position:absolute;left:4469;top:3382;width:57;height:58" fillcolor="black" stroked="f"/>
            <v:rect id="_x0000_s1790" style="position:absolute;left:4584;top:3382;width:62;height:58" fillcolor="black" stroked="f"/>
            <v:rect id="_x0000_s1791" style="position:absolute;left:4704;top:3382;width:14;height:58" fillcolor="black" stroked="f"/>
            <v:rect id="_x0000_s1792" style="position:absolute;left:2477;top:1521;width:62;height:62" fillcolor="black" stroked="f"/>
            <v:rect id="_x0000_s1793" style="position:absolute;left:2477;top:1406;width:62;height:57" fillcolor="black" stroked="f"/>
            <v:rect id="_x0000_s1794" style="position:absolute;left:2477;top:1286;width:62;height:62" fillcolor="black" stroked="f"/>
            <v:rect id="_x0000_s1795" style="position:absolute;left:2477;top:1171;width:62;height:57" fillcolor="black" stroked="f"/>
            <v:rect id="_x0000_s1796" style="position:absolute;left:2477;top:1051;width:62;height:57" fillcolor="black" stroked="f"/>
            <v:rect id="_x0000_s1797" style="position:absolute;left:2477;top:931;width:62;height:62" fillcolor="black" stroked="f"/>
            <v:rect id="_x0000_s1798" style="position:absolute;left:2659;top:5522;width:58;height:58" fillcolor="black" stroked="f"/>
            <v:rect id="_x0000_s1799" style="position:absolute;left:2659;top:5402;width:58;height:58" fillcolor="black" stroked="f"/>
            <v:rect id="_x0000_s1800" style="position:absolute;left:2659;top:5282;width:58;height:63" fillcolor="black" stroked="f"/>
            <v:rect id="_x0000_s1801" style="position:absolute;left:2659;top:5167;width:58;height:58" fillcolor="black" stroked="f"/>
            <v:rect id="_x0000_s1802" style="position:absolute;left:2659;top:5047;width:58;height:63" fillcolor="black" stroked="f"/>
            <v:shape id="_x0000_s1803" style="position:absolute;left:38;top:6064;width:178;height:178" coordsize="178,178" path="m87,l,178r178,l87,xe" fillcolor="black" stroked="f">
              <v:path arrowok="t"/>
            </v:shape>
            <v:shape id="_x0000_s1804" style="position:absolute;left:34;top:6060;width:187;height:187" coordsize="187,187" path="m96,4l96,,86,r,4l,182r,5l187,187r,-5l96,4,86,4r91,178l182,177,4,177r5,5l96,4,86,4r10,xe" fillcolor="black" stroked="f">
              <v:path arrowok="t"/>
            </v:shape>
            <v:shape id="_x0000_s1805" style="position:absolute;left:3393;top:1991;width:548;height:542" coordsize="548,542" path="m,269r,38l5,322r,14l10,346r5,14l20,369r9,29l39,413r5,9l53,432r5,9l96,480r10,5l116,494r9,5l140,509r28,9l178,523r14,5l202,533r14,l231,537r29,l274,542r10,-5l312,537r15,-4l341,533r10,-5l365,523r10,-5l404,509r14,-10l428,494r9,-9l447,480r38,-39l490,432r10,-10l504,413r10,-15l524,369r4,-9l533,346r5,-10l538,322r5,-15l543,278r5,-9l543,254r,-28l538,216r,-14l533,187r-5,-9l524,163r-5,-9l514,134r-10,-9l500,115r-10,-9l485,96,447,58,437,53,428,43,418,38,404,29,375,19,365,14,351,10,341,5r-14,l312,,231,,216,5r-14,l192,10r-14,4l168,19,140,29r-15,9l116,43,106,53,96,58,58,96r-5,10l44,115r-5,10l29,134r-5,20l20,163r-5,15l10,187,5,202r,14l,226r,43l10,269r,-43l15,216r,-14l20,187r4,-9l29,163r5,-9l39,144r9,-10l53,125,63,115r5,-9l106,67r10,-5l125,53r10,-5l149,38r5,-4l168,29r10,-5l192,19r10,-5l216,14r15,-4l274,10r38,l327,14r14,l351,19r14,5l375,29r14,5l394,38r14,10l418,53r10,9l437,67r39,39l480,115r10,10l495,134r9,10l509,154r5,9l519,178r5,9l528,202r,14l533,226r,28l538,269r-5,9l533,307r-5,15l528,336r-4,10l519,360r-5,9l509,384r-5,5l495,403r-5,10l480,422r-4,10l437,470r-9,5l418,485r-10,4l394,499r-5,5l375,509r-10,4l351,518r-10,5l327,523r-15,5l284,528r-10,5l260,528r-29,l216,523r-14,l192,518r-14,-5l168,509r-14,-5l149,499,135,489r-10,-4l116,475r-10,-5l68,432,63,422,53,413,48,403,39,389r-5,-5l29,369r-5,-9l20,346,15,336r,-14l10,307r,-38l,269xe" fillcolor="black" stroked="f">
              <v:path arrowok="t"/>
            </v:shape>
            <v:shape id="_x0000_s1806" style="position:absolute;left:3393;top:2519;width:548;height:547" coordsize="548,547" path="m,273r,39l5,326r,14l10,350r5,14l20,374r9,29l39,417r5,10l53,436r5,10l96,484r10,5l116,499r9,5l140,513r28,10l178,528r14,4l202,537r14,l231,542r29,l274,547r10,-5l312,542r15,-5l341,537r10,-5l365,528r10,-5l404,513r14,-9l428,499r9,-10l447,484r38,-38l490,436r10,-9l504,417r10,-14l524,374r4,-10l533,350r5,-10l538,326r5,-14l543,283r5,-10l543,259r,-29l538,216r,-15l533,192r-5,-15l524,168,514,139,504,125r-4,-10l490,105r-5,-9l447,57,437,53,428,43,418,38,404,29,375,19,365,14,351,9,341,5r-14,l312,,231,,216,5r-14,l192,9r-14,5l168,19,140,29r-15,9l116,43,106,53,96,57,58,96r-5,9l44,115r-5,10l29,139r-9,29l15,177r-5,15l5,201r,15l,230r,43l10,273r,-43l15,216r,-15l20,192r4,-15l29,168r5,-15l39,149r9,-15l53,125,63,115r5,-10l106,67r10,-5l125,53r10,-5l149,38r5,-5l168,29r10,-5l192,19r10,-5l216,14,231,9r43,l312,9r15,5l341,14r10,5l365,24r10,5l389,33r5,5l408,48r10,5l428,62r9,5l476,105r4,10l490,125r5,9l504,149r5,4l514,168r5,9l524,192r4,9l528,216r5,14l533,259r5,14l533,283r,29l528,326r,14l524,350r-5,14l514,374r-5,14l504,393r-9,15l490,417r-10,10l476,436r-39,39l428,480r-10,9l408,494r-14,10l389,508r-14,5l365,518r-14,5l341,528r-14,l312,532r-28,l274,537r-14,-5l231,532r-15,-4l202,528r-10,-5l178,518r-10,-5l154,508r-5,-4l135,494r-10,-5l116,480r-10,-5l68,436r-5,-9l53,417r-5,-9l39,393r-5,-5l29,374,24,364,20,350,15,340r,-14l10,312r,-39l,273xe" fillcolor="black" stroked="f">
              <v:path arrowok="t"/>
            </v:shape>
            <v:shape id="_x0000_s1807" style="position:absolute;left:3393;top:3051;width:548;height:543" coordsize="548,543" path="m,269r,38l5,322r,14l10,346r5,14l20,370r9,29l39,413r5,10l53,432r5,10l96,480r10,5l116,495r9,4l140,509r28,10l178,523r14,5l202,533r14,l231,538r29,l274,543r10,-5l312,538r15,-5l341,533r10,-5l365,523r10,-4l404,509r14,-10l428,495r9,-10l447,480r38,-38l490,432r10,-9l504,413r10,-14l524,370r4,-10l533,346r5,-10l538,322r5,-15l543,279r5,-10l543,255r,-29l538,216r,-14l533,187r-5,-9l524,163r-5,-9l514,135,504,125r-4,-9l490,106,485,96,447,58,437,53r-9,-9l418,39,404,29,375,20,365,15,351,10,341,5r-14,l312,,231,,216,5r-14,l192,10r-14,5l168,20r-28,9l125,39r-9,5l106,53,96,58,58,96r-5,10l44,116r-5,9l29,135r-5,19l20,163r-5,15l10,187,5,202r,14l,226r,43l10,269r,-43l15,216r,-14l20,187r4,-9l29,163r5,-9l39,144r9,-9l53,125r10,-9l68,106,106,68r10,-5l125,53r10,-5l149,39r5,-5l168,29r10,-5l192,20r10,-5l216,15r15,-5l274,10r38,l327,15r14,l351,20r14,4l375,29r14,5l394,39r14,9l418,53r10,10l437,68r39,38l480,116r10,9l495,135r9,9l509,154r5,9l519,178r5,9l528,202r,14l533,226r,29l538,269r-5,10l533,307r-5,15l528,336r-4,10l519,360r-5,10l509,384r-5,5l495,403r-5,10l480,423r-4,9l437,471r-9,4l418,485r-10,5l394,499r-5,5l375,509r-10,5l351,519r-10,4l327,523r-15,5l284,528r-10,5l260,528r-29,l216,523r-14,l192,519r-14,-5l168,509r-14,-5l149,499r-14,-9l125,485r-9,-10l106,471,68,432r-5,-9l53,413,48,403,39,389r-5,-5l29,370,24,360,20,346,15,336r,-14l10,307r,-38l,269xe" fillcolor="black" stroked="f">
              <v:path arrowok="t"/>
            </v:shape>
            <v:shape id="_x0000_s1808" style="position:absolute;left:3393;top:3584;width:548;height:542" coordsize="548,542" path="m,269r,38l5,321r,15l10,345r5,15l20,369r9,29l39,413r5,9l53,432r5,9l96,480r10,4l116,494r9,5l140,508r28,10l178,523r14,5l202,532r14,l231,537r29,l274,542r10,-5l312,537r15,-5l341,532r10,-4l365,523r10,-5l404,508r14,-9l428,494r9,-10l447,480r38,-39l490,432r10,-10l504,413r10,-15l524,369r4,-9l533,345r5,-9l538,321r5,-14l543,278r5,-9l543,254r,-29l538,216r,-15l533,187r-5,-10l524,163r-5,-10l514,134r-10,-9l500,115,490,105r-5,-9l447,57,437,53,428,43,418,38,404,29,375,19,365,14,351,10,341,5r-14,l312,,231,,216,5r-14,l192,10r-14,4l168,19,140,29r-15,9l116,43,106,53,96,57,58,96r-5,9l44,115r-5,10l29,134r-5,19l20,163r-5,14l10,187,5,201r,15l,225r,44l10,269r,-44l15,216r,-15l20,187r4,-10l29,163r5,-10l39,144r9,-10l53,125,63,115r5,-10l106,67r10,-5l125,53r10,-5l149,38r5,-4l168,29r10,-5l192,19r10,-5l216,14r15,-4l274,10r38,l327,14r14,l351,19r14,5l375,29r14,5l394,38r14,10l418,53r10,9l437,67r39,38l480,115r10,10l495,134r9,10l509,153r5,10l519,177r5,10l528,201r,15l533,225r,29l538,269r-5,9l533,307r-5,14l528,336r-4,9l519,360r-5,9l509,384r-5,5l495,403r-5,10l480,422r-4,10l437,470r-9,5l418,484r-10,5l394,499r-5,5l375,508r-10,5l351,518r-10,5l327,523r-15,5l284,528r-10,4l260,528r-29,l216,523r-14,l192,518r-14,-5l168,508r-14,-4l149,499,135,489r-10,-5l116,475r-10,-5l68,432,63,422,53,413,48,403,39,389r-5,-5l29,369r-5,-9l20,345r-5,-9l15,321,10,307r,-38l,269xe" fillcolor="black" stroked="f">
              <v:path arrowok="t"/>
            </v:shape>
            <v:shape id="_x0000_s1809" style="position:absolute;left:3393;top:4112;width:548;height:547" coordsize="548,547" path="m,273r,39l5,326r,14l10,350r5,14l20,374r9,29l39,417r5,10l53,436r5,10l96,484r10,5l116,499r9,4l140,513r28,10l178,527r14,5l202,537r14,l231,542r29,l274,547r10,-5l312,542r15,-5l341,537r10,-5l365,527r10,-4l404,513r14,-10l428,499r9,-10l447,484r38,-38l490,436r10,-9l504,417r10,-14l524,374r4,-10l533,350r5,-10l538,326r5,-14l543,283r5,-10l543,259r,-29l538,216r,-15l533,192r-5,-15l524,168,514,139,504,124r-4,-9l490,105r-5,-9l447,57,437,52r-9,-9l418,38,404,28,375,19,365,14,351,9,341,4r-14,l312,,231,,216,4r-14,l192,9r-14,5l168,19r-28,9l125,38r-9,5l106,52,96,57,58,96r-5,9l44,115r-5,9l29,139r-9,29l15,177r-5,15l5,201r,15l,230r,43l10,273r,-43l15,216r,-15l20,192r4,-15l29,168r5,-15l39,148r9,-14l53,124r10,-9l68,105,106,67r10,-5l125,52r10,-4l149,38r5,-5l168,28r10,-4l192,19r10,-5l216,14,231,9r43,l312,9r15,5l341,14r10,5l365,24r10,4l389,33r5,5l408,48r10,4l428,62r9,5l476,105r4,10l490,124r5,10l504,148r5,5l514,168r5,9l524,192r4,9l528,216r5,14l533,259r5,14l533,283r,29l528,326r,14l524,350r-5,14l514,374r-5,14l504,393r-9,14l490,417r-10,10l476,436r-39,39l428,479r-10,10l408,494r-14,9l389,508r-14,5l365,518r-14,5l341,527r-14,l312,532r-28,l274,537r-14,-5l231,532r-15,-5l202,527r-10,-4l178,518r-10,-5l154,508r-5,-5l135,494r-10,-5l116,479r-10,-4l68,436r-5,-9l53,417,48,407,39,393r-5,-5l29,374,24,364,20,350,15,340r,-14l10,312r,-39l,273xe" fillcolor="black" stroked="f">
              <v:path arrowok="t"/>
            </v:shape>
            <v:shape id="_x0000_s1810" style="position:absolute;left:2861;top:1991;width:542;height:542" coordsize="542,542" path="m,269r,38l4,322r,14l9,346r5,14l19,369r9,29l38,413r5,9l52,432r5,9l96,480r9,5l115,494r9,5l134,509r19,4l163,518r14,5l187,528r14,5l216,533r9,4l254,537r14,5l278,537r29,l321,533r15,l345,528r15,-5l369,518r29,-9l412,499r10,-5l432,485r9,-5l480,441r4,-9l494,422r5,-9l508,398r10,-29l523,360r5,-14l532,336r,-14l537,307r,-29l542,269r-5,-15l537,226r-5,-10l532,202r-4,-15l523,178r-5,-15l513,154r-5,-20l499,125r-5,-10l484,106,480,96,441,58r-9,-5l422,43,412,38,398,29,369,19r-9,-5l345,10,336,5r-15,l307,,225,r-9,5l201,5r-14,5l177,14r-14,5l153,24r-19,5l124,38r-9,5l105,53r-9,5l57,96r-5,10l43,115r-5,10l28,134r-4,20l19,163r-5,15l9,187,4,202r,14l,226r,43l9,269r,-43l14,216r,-14l19,187r5,-9l28,163r5,-9l38,144,48,134r4,-9l62,115r5,-9l105,67r10,-5l124,53r10,-5l144,38r9,-4l163,29r14,-5l187,19r14,-5l216,14r9,-4l268,10r39,l321,14r15,l345,19r15,5l369,29r15,5l388,38r15,10l412,53r10,9l432,67r38,39l475,115r9,10l489,134r10,10l504,154r4,9l513,178r5,9l523,202r,14l528,226r,28l532,269r-4,9l528,307r-5,15l523,336r-5,10l513,360r-5,9l504,384r-5,5l489,403r-5,10l475,422r-5,10l432,470r-10,5l412,485r-9,4l388,499r-4,5l369,509r-9,4l345,518r-9,5l321,523r-14,5l278,528r-10,5l254,528r-29,l216,523r-15,l187,518r-10,-5l163,509r-10,-5l144,499,134,489r-10,-4l115,475r-10,-5l67,432,62,422,52,413,48,403,38,389r-5,-5l28,369r-4,-9l19,346,14,336r,-14l9,307r,-38l,269xe" fillcolor="black" stroked="f">
              <v:path arrowok="t"/>
            </v:shape>
            <v:shape id="_x0000_s1811" style="position:absolute;left:2861;top:2519;width:542;height:547" coordsize="542,547" path="m,273r,39l4,326r,14l9,350r5,14l19,374r9,29l38,417r5,10l52,436r5,10l96,484r9,5l115,499r9,5l134,513r19,5l163,523r14,5l187,532r14,5l216,537r9,5l254,542r14,5l278,542r29,l321,537r15,l345,532r15,-4l369,523r29,-10l412,504r10,-5l432,489r9,-5l480,446r4,-10l494,427r5,-10l508,403r10,-29l523,364r5,-14l532,340r,-14l537,312r,-29l542,273r-5,-14l537,230r-5,-14l532,201r-4,-9l523,177r-5,-9l508,139r-9,-14l494,115,484,105r-4,-9l441,57r-9,-4l422,43,412,38,398,29,369,19r-9,-5l345,9,336,5r-15,l307,,225,r-9,5l201,5,187,9r-10,5l163,19r-10,5l134,29r-10,9l115,43,105,53r-9,4l57,96r-5,9l43,115r-5,10l28,139r-9,29l14,177,9,192r-5,9l4,216,,230r,43l9,273r,-43l14,216r,-15l19,192r5,-15l28,168r5,-15l38,149,48,134r4,-9l62,115r5,-10l105,67r10,-5l124,53r10,-5l144,38r9,-5l163,29r14,-5l187,19r14,-5l216,14r9,-5l268,9r39,l321,14r15,l345,19r15,5l369,29r15,4l388,38r15,10l412,53r10,9l432,67r38,38l475,115r9,10l489,134r10,15l504,153r4,15l513,177r5,15l523,201r,15l528,230r,29l532,273r-4,10l528,312r-5,14l523,340r-5,10l513,364r-5,10l504,388r-5,5l489,408r-5,9l475,427r-5,9l432,475r-10,5l412,489r-9,5l388,504r-4,4l369,513r-9,5l345,523r-9,5l321,528r-14,4l278,532r-10,5l254,532r-29,l216,528r-15,l187,523r-10,-5l163,513r-10,-5l144,504,134,494r-10,-5l115,480r-10,-5l67,436r-5,-9l52,417r-4,-9l38,393r-5,-5l28,374,24,364,19,350,14,340r,-14l9,312r,-39l,273xe" fillcolor="black" stroked="f">
              <v:path arrowok="t"/>
            </v:shape>
            <v:shape id="_x0000_s1812" style="position:absolute;left:2861;top:3051;width:542;height:543" coordsize="542,543" path="m,269r,38l4,322r,14l9,346r5,14l19,370r9,29l38,413r5,10l52,432r5,10l96,480r9,5l115,495r9,4l134,509r19,5l163,519r14,4l187,528r14,5l216,533r9,5l254,538r14,5l278,538r29,l321,533r15,l345,528r15,-5l369,519r29,-10l412,499r10,-4l432,485r9,-5l480,442r4,-10l494,423r5,-10l508,399r10,-29l523,360r5,-14l532,336r,-14l537,307r,-28l542,269r-5,-14l537,226r-5,-10l532,202r-4,-15l523,178r-5,-15l513,154r-5,-19l499,125r-5,-9l484,106,480,96,441,58r-9,-5l422,44,412,39,398,29,369,20r-9,-5l345,10,336,5r-15,l307,,225,r-9,5l201,5r-14,5l177,15r-14,5l153,24r-19,5l124,39r-9,5l105,53r-9,5l57,96r-5,10l43,116r-5,9l28,135r-4,19l19,163r-5,15l9,187,4,202r,14l,226r,43l9,269r,-43l14,216r,-14l19,187r5,-9l28,163r5,-9l38,144r10,-9l52,125r10,-9l67,106,105,68r10,-5l124,53r10,-5l144,39r9,-5l163,29r14,-5l187,20r14,-5l216,15r9,-5l268,10r39,l321,15r15,l345,20r15,4l369,29r15,5l388,39r15,9l412,53r10,10l432,68r38,38l475,116r9,9l489,135r10,9l504,154r4,9l513,178r5,9l523,202r,14l528,226r,29l532,269r-4,10l528,307r-5,15l523,336r-5,10l513,360r-5,10l504,384r-5,5l489,403r-5,10l475,423r-5,9l432,471r-10,4l412,485r-9,5l388,499r-4,5l369,509r-9,5l345,519r-9,4l321,523r-14,5l278,528r-10,5l254,528r-29,l216,523r-15,l187,519r-10,-5l163,509r-10,-5l144,499r-10,-9l124,485r-9,-10l105,471,67,432r-5,-9l52,413,48,403,38,389r-5,-5l28,370,24,360,19,346,14,336r,-14l9,307r,-38l,269xe" fillcolor="black" stroked="f">
              <v:path arrowok="t"/>
            </v:shape>
            <v:shape id="_x0000_s1813" style="position:absolute;left:2861;top:3584;width:542;height:542" coordsize="542,542" path="m,269r,38l4,321r,15l9,345r5,15l19,369r9,29l38,413r5,9l52,432r5,9l96,480r9,4l115,494r9,5l134,508r19,5l163,518r14,5l187,528r14,4l216,532r9,5l254,537r14,5l278,537r29,l321,532r15,l345,528r15,-5l369,518r29,-10l412,499r10,-5l432,484r9,-4l480,441r4,-9l494,422r5,-9l508,398r10,-29l523,360r5,-15l532,336r,-15l537,307r,-29l542,269r-5,-15l537,225r-5,-9l532,201r-4,-14l523,177r-5,-14l513,153r-5,-19l499,125r-5,-10l484,105r-4,-9l441,57r-9,-4l422,43,412,38,398,29,369,19r-9,-5l345,10,336,5r-15,l307,,225,r-9,5l201,5r-14,5l177,14r-14,5l153,24r-19,5l124,38r-9,5l105,53r-9,4l57,96r-5,9l43,115r-5,10l28,134r-4,19l19,163r-5,14l9,187,4,201r,15l,225r,44l9,269r,-44l14,216r,-15l19,187r5,-10l28,163r5,-10l38,144,48,134r4,-9l62,115r5,-10l105,67r10,-5l124,53r10,-5l144,38r9,-4l163,29r14,-5l187,19r14,-5l216,14r9,-4l268,10r39,l321,14r15,l345,19r15,5l369,29r15,5l388,38r15,10l412,53r10,9l432,67r38,38l475,115r9,10l489,134r10,10l504,153r4,10l513,177r5,10l523,201r,15l528,225r,29l532,269r-4,9l528,307r-5,14l523,336r-5,9l513,360r-5,9l504,384r-5,5l489,403r-5,10l475,422r-5,10l432,470r-10,5l412,484r-9,5l388,499r-4,5l369,508r-9,5l345,518r-9,5l321,523r-14,5l278,528r-10,4l254,528r-29,l216,523r-15,l187,518r-10,-5l163,508r-10,-4l144,499,134,489r-10,-5l115,475r-10,-5l67,432,62,422,52,413,48,403,38,389r-5,-5l28,369r-4,-9l19,345r-5,-9l14,321,9,307r,-38l,269xe" fillcolor="black" stroked="f">
              <v:path arrowok="t"/>
            </v:shape>
            <v:shape id="_x0000_s1814" style="position:absolute;left:2861;top:4112;width:542;height:547" coordsize="542,547" path="m,273r,39l4,326r,14l9,350r5,14l19,374r9,29l38,417r5,10l52,436r5,10l96,484r9,5l115,499r9,4l134,513r19,5l163,523r14,4l187,532r14,5l216,537r9,5l254,542r14,5l278,542r29,l321,537r15,l345,532r15,-5l369,523r29,-10l412,503r10,-4l432,489r9,-5l480,446r4,-10l494,427r5,-10l508,403r10,-29l523,364r5,-14l532,340r,-14l537,312r,-29l542,273r-5,-14l537,230r-5,-14l532,201r-4,-9l523,177r-5,-9l508,139r-9,-15l494,115,484,105r-4,-9l441,57r-9,-5l422,43,412,38,398,28,369,19r-9,-5l345,9,336,4r-15,l307,,225,r-9,4l201,4,187,9r-10,5l163,19r-10,5l134,28,124,38r-9,5l105,52r-9,5l57,96r-5,9l43,115r-5,9l28,139r-9,29l14,177,9,192r-5,9l4,216,,230r,43l9,273r,-43l14,216r,-15l19,192r5,-15l28,168r5,-15l38,148,48,134r4,-10l62,115r5,-10l105,67r10,-5l124,52r10,-4l144,38r9,-5l163,28r14,-4l187,19r14,-5l216,14r9,-5l268,9r39,l321,14r15,l345,19r15,5l369,28r15,5l388,38r15,10l412,52r10,10l432,67r38,38l475,115r9,9l489,134r10,14l504,153r4,15l513,177r5,15l523,201r,15l528,230r,29l532,273r-4,10l528,312r-5,14l523,340r-5,10l513,364r-5,10l504,388r-5,5l489,407r-5,10l475,427r-5,9l432,475r-10,4l412,489r-9,5l388,503r-4,5l369,513r-9,5l345,523r-9,4l321,527r-14,5l278,532r-10,5l254,532r-29,l216,527r-15,l187,523r-10,-5l163,513r-10,-5l144,503r-10,-9l124,489r-9,-10l105,475,67,436r-5,-9l52,417,48,407,38,393r-5,-5l28,374,24,364,19,350,14,340r,-14l9,312r,-39l,273xe" fillcolor="black" stroked="f">
              <v:path arrowok="t"/>
            </v:shape>
            <v:shape id="_x0000_s1815" style="position:absolute;left:2323;top:1991;width:547;height:542" coordsize="547,542" path="m,269r,38l5,322r,14l10,346r5,14l19,369r10,29l39,413r4,9l53,432r5,9l96,480r10,5l115,494r10,5l139,509r29,9l178,523r14,5l202,533r14,l231,537r28,l274,542r9,-5l312,537r14,-4l341,533r9,-5l365,523r9,-5l403,509r15,-10l427,494r10,-9l446,480r39,-39l490,432r9,-10l504,413r10,-15l523,369r5,-9l533,346r5,-10l538,322r4,-15l542,278r5,-9l542,254r,-28l538,216r,-14l533,187r-5,-9l523,163r-5,-9l514,134r-10,-9l499,115r-9,-9l485,96,446,58r-9,-5l427,43r-9,-5l403,29,374,19r-9,-5l350,10,341,5r-15,l312,,231,,216,5r-14,l192,10r-14,4l168,19,139,29r-14,9l115,43r-9,10l96,58,58,96r-5,10l43,115r-4,10l29,134r-5,20l19,163r-4,15l10,187,5,202r,14l,226r,43l10,269r,-43l15,216r,-14l19,187r5,-9l29,163r5,-9l39,144r9,-10l53,125,63,115r4,-9l106,67r9,-5l125,53r10,-5l149,38r5,-4l168,29r10,-5l192,19r10,-5l216,14r15,-4l274,10r38,l326,14r15,l350,19r15,5l374,29r15,5l394,38r14,10l418,53r9,9l437,67r38,39l480,115r10,10l494,134r10,10l509,154r5,9l518,178r5,9l528,202r,14l533,226r,28l538,269r-5,9l533,307r-5,15l528,336r-5,10l518,360r-4,9l509,384r-5,5l494,403r-4,10l480,422r-5,10l437,470r-10,5l418,485r-10,4l394,499r-5,5l374,509r-9,4l350,518r-9,5l326,523r-14,5l283,528r-9,5l259,528r-28,l216,523r-14,l192,518r-14,-5l168,509r-14,-5l149,499,135,489r-10,-4l115,475r-9,-5l67,432,63,422,53,413,48,403,39,389r-5,-5l29,369r-5,-9l19,346,15,336r,-14l10,307r,-38l,269xe" fillcolor="black" stroked="f">
              <v:path arrowok="t"/>
            </v:shape>
            <v:shape id="_x0000_s1816" style="position:absolute;left:2323;top:2519;width:547;height:547" coordsize="547,547" path="m,273r,39l5,326r,14l10,350r5,14l19,374r10,29l39,417r4,10l53,436r5,10l96,484r10,5l115,499r10,5l139,513r29,10l178,528r14,4l202,537r14,l231,542r28,l274,547r9,-5l312,542r14,-5l341,537r9,-5l365,528r9,-5l403,513r15,-9l427,499r10,-10l446,484r39,-38l490,436r9,-9l504,417r10,-14l523,374r5,-10l533,350r5,-10l538,326r4,-14l542,283r5,-10l542,259r,-29l538,216r,-15l533,192r-5,-15l523,168r-9,-29l504,125r-5,-10l490,105r-5,-9l446,57r-9,-4l427,43r-9,-5l403,29,374,19r-9,-5l350,9,341,5r-15,l312,,231,,216,5r-14,l192,9r-14,5l168,19,139,29r-14,9l115,43r-9,10l96,57,58,96r-5,9l43,115r-4,10l29,139,19,168r-4,9l10,192r-5,9l5,216,,230r,43l10,273r,-43l15,216r,-15l19,192r5,-15l29,168r5,-15l39,149r9,-15l53,125,63,115r4,-10l106,67r9,-5l125,53r10,-5l149,38r5,-5l168,29r10,-5l192,19r10,-5l216,14,231,9r43,l312,9r14,5l341,14r9,5l365,24r9,5l389,33r5,5l408,48r10,5l427,62r10,5l475,105r5,10l490,125r4,9l504,149r5,4l514,168r4,9l523,192r5,9l528,216r5,14l533,259r5,14l533,283r,29l528,326r,14l523,350r-5,14l514,374r-5,14l504,393r-10,15l490,417r-10,10l475,436r-38,39l427,480r-9,9l408,494r-14,10l389,508r-15,5l365,518r-15,5l341,528r-15,l312,532r-29,l274,537r-15,-5l231,532r-15,-4l202,528r-10,-5l178,518r-10,-5l154,508r-5,-4l135,494r-10,-5l115,480r-9,-5l67,436r-4,-9l53,417r-5,-9l39,393r-5,-5l29,374,24,364,19,350,15,340r,-14l10,312r,-39l,273xe" fillcolor="black" stroked="f">
              <v:path arrowok="t"/>
            </v:shape>
            <v:shape id="_x0000_s1817" style="position:absolute;left:2323;top:3051;width:547;height:543" coordsize="547,543" path="m,269r,38l5,322r,14l10,346r5,14l19,370r10,29l39,413r4,10l53,432r5,10l96,480r10,5l115,495r10,4l139,509r29,10l178,523r14,5l202,533r14,l231,538r28,l274,543r9,-5l312,538r14,-5l341,533r9,-5l365,523r9,-4l403,509r15,-10l427,495r10,-10l446,480r39,-38l490,432r9,-9l504,413r10,-14l523,370r5,-10l533,346r5,-10l538,322r4,-15l542,279r5,-10l542,255r,-29l538,216r,-14l533,187r-5,-9l523,163r-5,-9l514,135,504,125r-5,-9l490,106,485,96,446,58r-9,-5l427,44r-9,-5l403,29,374,20r-9,-5l350,10,341,5r-15,l312,,231,,216,5r-14,l192,10r-14,5l168,20r-29,9l125,39r-10,5l106,53,96,58,58,96r-5,10l43,116r-4,9l29,135r-5,19l19,163r-4,15l10,187,5,202r,14l,226r,43l10,269r,-43l15,216r,-14l19,187r5,-9l29,163r5,-9l39,144r9,-9l53,125r10,-9l67,106,106,68r9,-5l125,53r10,-5l149,39r5,-5l168,29r10,-5l192,20r10,-5l216,15r15,-5l274,10r38,l326,15r15,l350,20r15,4l374,29r15,5l394,39r14,9l418,53r9,10l437,68r38,38l480,116r10,9l494,135r10,9l509,154r5,9l518,178r5,9l528,202r,14l533,226r,29l538,269r-5,10l533,307r-5,15l528,336r-5,10l518,360r-4,10l509,384r-5,5l494,403r-4,10l480,423r-5,9l437,471r-10,4l418,485r-10,5l394,499r-5,5l374,509r-9,5l350,519r-9,4l326,523r-14,5l283,528r-9,5l259,528r-28,l216,523r-14,l192,519r-14,-5l168,509r-14,-5l149,499r-14,-9l125,485,115,475r-9,-4l67,432r-4,-9l53,413,48,403,39,389r-5,-5l29,370,24,360,19,346,15,336r,-14l10,307r,-38l,269xe" fillcolor="black" stroked="f">
              <v:path arrowok="t"/>
            </v:shape>
            <v:shape id="_x0000_s1818" style="position:absolute;left:2323;top:3584;width:547;height:542" coordsize="547,542" path="m,269r,38l5,321r,15l10,345r5,15l19,369r10,29l39,413r4,9l53,432r5,9l96,480r10,4l115,494r10,5l139,508r29,10l178,523r14,5l202,532r14,l231,537r28,l274,542r9,-5l312,537r14,-5l341,532r9,-4l365,523r9,-5l403,508r15,-9l427,494r10,-10l446,480r39,-39l490,432r9,-10l504,413r10,-15l523,369r5,-9l533,345r5,-9l538,321r4,-14l542,278r5,-9l542,254r,-29l538,216r,-15l533,187r-5,-10l523,163r-5,-10l514,134r-10,-9l499,115r-9,-10l485,96,446,57r-9,-4l427,43r-9,-5l403,29,374,19r-9,-5l350,10,341,5r-15,l312,,231,,216,5r-14,l192,10r-14,4l168,19,139,29r-14,9l115,43r-9,10l96,57,58,96r-5,9l43,115r-4,10l29,134r-5,19l19,163r-4,14l10,187,5,201r,15l,225r,44l10,269r,-44l15,216r,-15l19,187r5,-10l29,163r5,-10l39,144r9,-10l53,125,63,115r4,-10l106,67r9,-5l125,53r10,-5l149,38r5,-4l168,29r10,-5l192,19r10,-5l216,14r15,-4l274,10r38,l326,14r15,l350,19r15,5l374,29r15,5l394,38r14,10l418,53r9,9l437,67r38,38l480,115r10,10l494,134r10,10l509,153r5,10l518,177r5,10l528,201r,15l533,225r,29l538,269r-5,9l533,307r-5,14l528,336r-5,9l518,360r-4,9l509,384r-5,5l494,403r-4,10l480,422r-5,10l437,470r-10,5l418,484r-10,5l394,499r-5,5l374,508r-9,5l350,518r-9,5l326,523r-14,5l283,528r-9,4l259,528r-28,l216,523r-14,l192,518r-14,-5l168,508r-14,-4l149,499,135,489r-10,-5l115,475r-9,-5l67,432,63,422,53,413,48,403,39,389r-5,-5l29,369r-5,-9l19,345r-4,-9l15,321,10,307r,-38l,269xe" fillcolor="black" stroked="f">
              <v:path arrowok="t"/>
            </v:shape>
            <v:shape id="_x0000_s1819" style="position:absolute;left:2323;top:4112;width:547;height:547" coordsize="547,547" path="m,273r,39l5,326r,14l10,350r5,14l19,374r10,29l39,417r4,10l53,436r5,10l96,484r10,5l115,499r10,4l139,513r29,10l178,527r14,5l202,537r14,l231,542r28,l274,547r9,-5l312,542r14,-5l341,537r9,-5l365,527r9,-4l403,513r15,-10l427,499r10,-10l446,484r39,-38l490,436r9,-9l504,417r10,-14l523,374r5,-10l533,350r5,-10l538,326r4,-14l542,283r5,-10l542,259r,-29l538,216r,-15l533,192r-5,-15l523,168r-9,-29l504,124r-5,-9l490,105r-5,-9l446,57r-9,-5l427,43r-9,-5l403,28,374,19r-9,-5l350,9,341,4r-15,l312,,231,,216,4r-14,l192,9r-14,5l168,19r-29,9l125,38r-10,5l106,52,96,57,58,96r-5,9l43,115r-4,9l29,139,19,168r-4,9l10,192r-5,9l5,216,,230r,43l10,273r,-43l15,216r,-15l19,192r5,-15l29,168r5,-15l39,148r9,-14l53,124r10,-9l67,105,106,67r9,-5l125,52r10,-4l149,38r5,-5l168,28r10,-4l192,19r10,-5l216,14,231,9r43,l312,9r14,5l341,14r9,5l365,24r9,4l389,33r5,5l408,48r10,4l427,62r10,5l475,105r5,10l490,124r4,10l504,148r5,5l514,168r4,9l523,192r5,9l528,216r5,14l533,259r5,14l533,283r,29l528,326r,14l523,350r-5,14l514,374r-5,14l504,393r-10,14l490,417r-10,10l475,436r-38,39l427,479r-9,10l408,494r-14,9l389,508r-15,5l365,518r-15,5l341,527r-15,l312,532r-29,l274,537r-15,-5l231,532r-15,-5l202,527r-10,-4l178,518r-10,-5l154,508r-5,-5l135,494r-10,-5l115,479r-9,-4l67,436r-4,-9l53,417,48,407,39,393r-5,-5l29,374,24,364,19,350,15,340r,-14l10,312r,-39l,273xe" fillcolor="black" stroked="f">
              <v:path arrowok="t"/>
            </v:shape>
            <v:shape id="_x0000_s1820" style="position:absolute;left:1790;top:1991;width:548;height:542" coordsize="548,542" path="m,269r,38l5,322r,14l10,346r5,14l20,369r9,29l39,413r5,9l53,432r5,9l96,480r10,5l116,494r9,5l140,509r28,9l178,523r14,5l202,533r14,l231,537r29,l274,542r10,-5l312,537r15,-4l341,533r10,-5l365,523r10,-5l404,509r14,-10l428,494r9,-9l447,480r38,-39l490,432r10,-10l504,413r10,-15l524,369r4,-9l533,346r5,-10l538,322r5,-15l543,278r5,-9l543,254r,-28l538,216r,-14l533,187r-5,-9l524,163r-5,-9l514,134r-10,-9l500,115r-10,-9l485,96,447,58,437,53,428,43,418,38,404,29,375,19,365,14,351,10,341,5r-14,l312,,231,,216,5r-14,l192,10r-14,4l168,19,140,29r-15,9l116,43,106,53,96,58,58,96r-5,10l44,115r-5,10l29,134r-5,20l20,163r-5,15l10,187,5,202r,14l,226r,43l10,269r,-43l15,216r,-14l20,187r4,-9l29,163r5,-9l39,144r9,-10l53,125,63,115r5,-9l106,67r10,-5l125,53r10,-5l149,38r5,-4l168,29r10,-5l192,19r10,-5l216,14r15,-4l274,10r38,l327,14r14,l351,19r14,5l375,29r14,5l394,38r14,10l418,53r10,9l437,67r39,39l480,115r10,10l495,134r9,10l509,154r5,9l519,178r5,9l528,202r,14l533,226r,28l538,269r-5,9l533,307r-5,15l528,336r-4,10l519,360r-5,9l509,384r-5,5l495,403r-5,10l480,422r-4,10l437,470r-9,5l418,485r-10,4l394,499r-5,5l375,509r-10,4l351,518r-10,5l327,523r-15,5l284,528r-10,5l260,528r-29,l216,523r-14,l192,518r-14,-5l168,509r-14,-5l149,499,135,489r-10,-4l116,475r-10,-5l68,432,63,422,53,413,48,403,39,389r-5,-5l29,369r-5,-9l20,346,15,336r,-14l10,307r,-38l,269xe" fillcolor="black" stroked="f">
              <v:path arrowok="t"/>
            </v:shape>
            <v:shape id="_x0000_s1821" style="position:absolute;left:1790;top:2519;width:548;height:547" coordsize="548,547" path="m,273r,39l5,326r,14l10,350r5,14l20,374r9,29l39,417r5,10l53,436r5,10l96,484r10,5l116,499r9,5l140,513r28,10l178,528r14,4l202,537r14,l231,542r29,l274,547r10,-5l312,542r15,-5l341,537r10,-5l365,528r10,-5l404,513r14,-9l428,499r9,-10l447,484r38,-38l490,436r10,-9l504,417r10,-14l524,374r4,-10l533,350r5,-10l538,326r5,-14l543,283r5,-10l543,259r,-29l538,216r,-15l533,192r-5,-15l524,168,514,139,504,125r-4,-10l490,105r-5,-9l447,57,437,53,428,43,418,38,404,29,375,19,365,14,351,9,341,5r-14,l312,,231,,216,5r-14,l192,9r-14,5l168,19,140,29r-15,9l116,43,106,53,96,57,58,96r-5,9l44,115r-5,10l29,139r-9,29l15,177r-5,15l5,201r,15l,230r,43l10,273r,-43l15,216r,-15l20,192r4,-15l29,168r5,-15l39,149r9,-15l53,125,63,115r5,-10l106,67r10,-5l125,53r10,-5l149,38r5,-5l168,29r10,-5l192,19r10,-5l216,14,231,9r43,l312,9r15,5l341,14r10,5l365,24r10,5l389,33r5,5l408,48r10,5l428,62r9,5l476,105r4,10l490,125r5,9l504,149r5,4l514,168r5,9l524,192r4,9l528,216r5,14l533,259r5,14l533,283r,29l528,326r,14l524,350r-5,14l514,374r-5,14l504,393r-9,15l490,417r-10,10l476,436r-39,39l428,480r-10,9l408,494r-14,10l389,508r-14,5l365,518r-14,5l341,528r-14,l312,532r-28,l274,537r-14,-5l231,532r-15,-4l202,528r-10,-5l178,518r-10,-5l154,508r-5,-4l135,494r-10,-5l116,480r-10,-5l68,436r-5,-9l53,417r-5,-9l39,393r-5,-5l29,374,24,364,20,350,15,340r,-14l10,312r,-39l,273xe" fillcolor="black" stroked="f">
              <v:path arrowok="t"/>
            </v:shape>
            <v:shape id="_x0000_s1822" style="position:absolute;left:1790;top:3051;width:548;height:543" coordsize="548,543" path="m,269r,38l5,322r,14l10,346r5,14l20,370r9,29l39,413r5,10l53,432r5,10l96,480r10,5l116,495r9,4l140,509r28,10l178,523r14,5l202,533r14,l231,538r29,l274,543r10,-5l312,538r15,-5l341,533r10,-5l365,523r10,-4l404,509r14,-10l428,495r9,-10l447,480r38,-38l490,432r10,-9l504,413r10,-14l524,370r4,-10l533,346r5,-10l538,322r5,-15l543,279r5,-10l543,255r,-29l538,216r,-14l533,187r-5,-9l524,163r-5,-9l514,135,504,125r-4,-9l490,106,485,96,447,58,437,53r-9,-9l418,39,404,29,375,20,365,15,351,10,341,5r-14,l312,,231,,216,5r-14,l192,10r-14,5l168,20r-28,9l125,39r-9,5l106,53,96,58,58,96r-5,10l44,116r-5,9l29,135r-5,19l20,163r-5,15l10,187,5,202r,14l,226r,43l10,269r,-43l15,216r,-14l20,187r4,-9l29,163r5,-9l39,144r9,-9l53,125r10,-9l68,106,106,68r10,-5l125,53r10,-5l149,39r5,-5l168,29r10,-5l192,20r10,-5l216,15r15,-5l274,10r38,l327,15r14,l351,20r14,4l375,29r14,5l394,39r14,9l418,53r10,10l437,68r39,38l480,116r10,9l495,135r9,9l509,154r5,9l519,178r5,9l528,202r,14l533,226r,29l538,269r-5,10l533,307r-5,15l528,336r-4,10l519,360r-5,10l509,384r-5,5l495,403r-5,10l480,423r-4,9l437,471r-9,4l418,485r-10,5l394,499r-5,5l375,509r-10,5l351,519r-10,4l327,523r-15,5l284,528r-10,5l260,528r-29,l216,523r-14,l192,519r-14,-5l168,509r-14,-5l149,499r-14,-9l125,485r-9,-10l106,471,68,432r-5,-9l53,413,48,403,39,389r-5,-5l29,370,24,360,20,346,15,336r,-14l10,307r,-38l,269xe" fillcolor="black" stroked="f">
              <v:path arrowok="t"/>
            </v:shape>
            <v:shape id="_x0000_s1823" style="position:absolute;left:1790;top:3584;width:548;height:542" coordsize="548,542" path="m,269r,38l5,321r,15l10,345r5,15l20,369r9,29l39,413r5,9l53,432r5,9l96,480r10,4l116,494r9,5l140,508r28,10l178,523r14,5l202,532r14,l231,537r29,l274,542r10,-5l312,537r15,-5l341,532r10,-4l365,523r10,-5l404,508r14,-9l428,494r9,-10l447,480r38,-39l490,432r10,-10l504,413r10,-15l524,369r4,-9l533,345r5,-9l538,321r5,-14l543,278r5,-9l543,254r,-29l538,216r,-15l533,187r-5,-10l524,163r-5,-10l514,134r-10,-9l500,115,490,105r-5,-9l447,57,437,53,428,43,418,38,404,29,375,19,365,14,351,10,341,5r-14,l312,,231,,216,5r-14,l192,10r-14,4l168,19,140,29r-15,9l116,43,106,53,96,57,58,96r-5,9l44,115r-5,10l29,134r-5,19l20,163r-5,14l10,187,5,201r,15l,225r,44l10,269r,-44l15,216r,-15l20,187r4,-10l29,163r5,-10l39,144r9,-10l53,125,63,115r5,-10l106,67r10,-5l125,53r10,-5l149,38r5,-4l168,29r10,-5l192,19r10,-5l216,14r15,-4l274,10r38,l327,14r14,l351,19r14,5l375,29r14,5l394,38r14,10l418,53r10,9l437,67r39,38l480,115r10,10l495,134r9,10l509,153r5,10l519,177r5,10l528,201r,15l533,225r,29l538,269r-5,9l533,307r-5,14l528,336r-4,9l519,360r-5,9l509,384r-5,5l495,403r-5,10l480,422r-4,10l437,470r-9,5l418,484r-10,5l394,499r-5,5l375,508r-10,5l351,518r-10,5l327,523r-15,5l284,528r-10,4l260,528r-29,l216,523r-14,l192,518r-14,-5l168,508r-14,-4l149,499,135,489r-10,-5l116,475r-10,-5l68,432,63,422,53,413,48,403,39,389r-5,-5l29,369r-5,-9l20,345r-5,-9l15,321,10,307r,-38l,269xe" fillcolor="black" stroked="f">
              <v:path arrowok="t"/>
            </v:shape>
            <v:shape id="_x0000_s1824" style="position:absolute;left:1790;top:4112;width:548;height:547" coordsize="548,547" path="m,273r,39l5,326r,14l10,350r5,14l20,374r9,29l39,417r5,10l53,436r5,10l96,484r10,5l116,499r9,4l140,513r28,10l178,527r14,5l202,537r14,l231,542r29,l274,547r10,-5l312,542r15,-5l341,537r10,-5l365,527r10,-4l404,513r14,-10l428,499r9,-10l447,484r38,-38l490,436r10,-9l504,417r10,-14l524,374r4,-10l533,350r5,-10l538,326r5,-14l543,283r5,-10l543,259r,-29l538,216r,-15l533,192r-5,-15l524,168,514,139,504,124r-4,-9l490,105r-5,-9l447,57,437,52r-9,-9l418,38,404,28,375,19,365,14,351,9,341,4r-14,l312,,231,,216,4r-14,l192,9r-14,5l168,19r-28,9l125,38r-9,5l106,52,96,57,58,96r-5,9l44,115r-5,9l29,139r-9,29l15,177r-5,15l5,201r,15l,230r,43l10,273r,-43l15,216r,-15l20,192r4,-15l29,168r5,-15l39,148r9,-14l53,124r10,-9l68,105,106,67r10,-5l125,52r10,-4l149,38r5,-5l168,28r10,-4l192,19r10,-5l216,14,231,9r43,l312,9r15,5l341,14r10,5l365,24r10,4l389,33r5,5l408,48r10,4l428,62r9,5l476,105r4,10l490,124r5,10l504,148r5,5l514,168r5,9l524,192r4,9l528,216r5,14l533,259r5,14l533,283r,29l528,326r,14l524,350r-5,14l514,374r-5,14l504,393r-9,14l490,417r-10,10l476,436r-39,39l428,479r-10,10l408,494r-14,9l389,508r-14,5l365,518r-14,5l341,527r-14,l312,532r-28,l274,537r-14,-5l231,532r-15,-5l202,527r-10,-4l178,518r-10,-5l154,508r-5,-5l135,494r-10,-5l116,479r-10,-4l68,436r-5,-9l53,417,48,407,39,393r-5,-5l29,374,24,364,20,350,15,340r,-14l10,312r,-39l,273xe" fillcolor="black" stroked="f">
              <v:path arrowok="t"/>
            </v:shape>
            <v:shape id="_x0000_s1825" style="position:absolute;left:1258;top:1991;width:542;height:542" coordsize="542,542" path="m,269r,38l4,322r,14l9,346r5,14l19,369r9,29l38,413r5,9l52,432r5,9l96,480r9,5l115,494r9,5l134,509r19,4l163,518r14,5l187,528r14,5l216,533r9,4l254,537r14,5l278,537r29,l321,533r15,l345,528r15,-5l369,518r29,-9l412,499r10,-5l432,485r9,-5l480,441r4,-9l494,422r5,-9l508,398r10,-29l523,360r5,-14l532,336r,-14l537,307r,-29l542,269r-5,-15l537,226r-5,-10l532,202r-4,-15l523,178r-5,-15l513,154r-5,-20l499,125r-5,-10l484,106,480,96,441,58r-9,-5l422,43,412,38,398,29,369,19r-9,-5l345,10,336,5r-15,l307,,225,r-9,5l201,5r-14,5l177,14r-14,5l153,24r-19,5l124,38r-9,5l105,53r-9,5l57,96r-5,10l43,115r-5,10l28,134r-4,20l19,163r-5,15l9,187,4,202r,14l,226r,43l9,269r,-43l14,216r,-14l19,187r5,-9l28,163r5,-9l38,144,48,134r4,-9l62,115r5,-9l105,67r10,-5l124,53r10,-5l144,38r9,-4l163,29r14,-5l187,19r14,-5l216,14r9,-4l268,10r39,l321,14r15,l345,19r15,5l369,29r15,5l388,38r15,10l412,53r10,9l432,67r38,39l475,115r9,10l489,134r10,10l504,154r4,9l513,178r5,9l523,202r,14l528,226r,28l532,269r-4,9l528,307r-5,15l523,336r-5,10l513,360r-5,9l504,384r-5,5l489,403r-5,10l475,422r-5,10l432,470r-10,5l412,485r-9,4l388,499r-4,5l369,509r-9,4l345,518r-9,5l321,523r-14,5l278,528r-10,5l254,528r-29,l216,523r-15,l187,518r-10,-5l163,509r-10,-5l144,499,134,489r-10,-4l115,475r-10,-5l67,432,62,422,52,413,48,403,38,389r-5,-5l28,369r-4,-9l19,346,14,336r,-14l9,307r,-38l,269xe" fillcolor="black" stroked="f">
              <v:path arrowok="t"/>
            </v:shape>
            <v:shape id="_x0000_s1826" style="position:absolute;left:1258;top:2519;width:542;height:547" coordsize="542,547" path="m,273r,39l4,326r,14l9,350r5,14l19,374r9,29l38,417r5,10l52,436r5,10l96,484r9,5l115,499r9,5l134,513r19,5l163,523r14,5l187,532r14,5l216,537r9,5l254,542r14,5l278,542r29,l321,537r15,l345,532r15,-4l369,523r29,-10l412,504r10,-5l432,489r9,-5l480,446r4,-10l494,427r5,-10l508,403r10,-29l523,364r5,-14l532,340r,-14l537,312r,-29l542,273r-5,-14l537,230r-5,-14l532,201r-4,-9l523,177r-5,-9l508,139r-9,-14l494,115,484,105r-4,-9l441,57r-9,-4l422,43,412,38,398,29,369,19r-9,-5l345,9,336,5r-15,l307,,225,r-9,5l201,5,187,9r-10,5l163,19r-10,5l134,29r-10,9l115,43,105,53r-9,4l57,96r-5,9l43,115r-5,10l28,139r-9,29l14,177,9,192r-5,9l4,216,,230r,43l9,273r,-43l14,216r,-15l19,192r5,-15l28,168r5,-15l38,149,48,134r4,-9l62,115r5,-10l105,67r10,-5l124,53r10,-5l144,38r9,-5l163,29r14,-5l187,19r14,-5l216,14r9,-5l268,9r39,l321,14r15,l345,19r15,5l369,29r15,4l388,38r15,10l412,53r10,9l432,67r38,38l475,115r9,10l489,134r10,15l504,153r4,15l513,177r5,15l523,201r,15l528,230r,29l532,273r-4,10l528,312r-5,14l523,340r-5,10l513,364r-5,10l504,388r-5,5l489,408r-5,9l475,427r-5,9l432,475r-10,5l412,489r-9,5l388,504r-4,4l369,513r-9,5l345,523r-9,5l321,528r-14,4l278,532r-10,5l254,532r-29,l216,528r-15,l187,523r-10,-5l163,513r-10,-5l144,504,134,494r-10,-5l115,480r-10,-5l67,436r-5,-9l52,417r-4,-9l38,393r-5,-5l28,374,24,364,19,350,14,340r,-14l9,312r,-39l,273xe" fillcolor="black" stroked="f">
              <v:path arrowok="t"/>
            </v:shape>
            <v:shape id="_x0000_s1827" style="position:absolute;left:1258;top:3051;width:542;height:543" coordsize="542,543" path="m,269r,38l4,322r,14l9,346r5,14l19,370r9,29l38,413r5,10l52,432r5,10l96,480r9,5l115,495r9,4l134,509r19,5l163,519r14,4l187,528r14,5l216,533r9,5l254,538r14,5l278,538r29,l321,533r15,l345,528r15,-5l369,519r29,-10l412,499r10,-4l432,485r9,-5l480,442r4,-10l494,423r5,-10l508,399r10,-29l523,360r5,-14l532,336r,-14l537,307r,-28l542,269r-5,-14l537,226r-5,-10l532,202r-4,-15l523,178r-5,-15l513,154r-5,-19l499,125r-5,-9l484,106,480,96,441,58r-9,-5l422,44,412,39,398,29,369,20r-9,-5l345,10,336,5r-15,l307,,225,r-9,5l201,5r-14,5l177,15r-14,5l153,24r-19,5l124,39r-9,5l105,53r-9,5l57,96r-5,10l43,116r-5,9l28,135r-4,19l19,163r-5,15l9,187,4,202r,14l,226r,43l9,269r,-43l14,216r,-14l19,187r5,-9l28,163r5,-9l38,144r10,-9l52,125r10,-9l67,106,105,68r10,-5l124,53r10,-5l144,39r9,-5l163,29r14,-5l187,20r14,-5l216,15r9,-5l268,10r39,l321,15r15,l345,20r15,4l369,29r15,5l388,39r15,9l412,53r10,10l432,68r38,38l475,116r9,9l489,135r10,9l504,154r4,9l513,178r5,9l523,202r,14l528,226r,29l532,269r-4,10l528,307r-5,15l523,336r-5,10l513,360r-5,10l504,384r-5,5l489,403r-5,10l475,423r-5,9l432,471r-10,4l412,485r-9,5l388,499r-4,5l369,509r-9,5l345,519r-9,4l321,523r-14,5l278,528r-10,5l254,528r-29,l216,523r-15,l187,519r-10,-5l163,509r-10,-5l144,499r-10,-9l124,485r-9,-10l105,471,67,432r-5,-9l52,413,48,403,38,389r-5,-5l28,370,24,360,19,346,14,336r,-14l9,307r,-38l,269xe" fillcolor="black" stroked="f">
              <v:path arrowok="t"/>
            </v:shape>
            <v:shape id="_x0000_s1828" style="position:absolute;left:1258;top:3584;width:542;height:542" coordsize="542,542" path="m,269r,38l4,321r,15l9,345r5,15l19,369r9,29l38,413r5,9l52,432r5,9l96,480r9,4l115,494r9,5l134,508r19,5l163,518r14,5l187,528r14,4l216,532r9,5l254,537r14,5l278,537r29,l321,532r15,l345,528r15,-5l369,518r29,-10l412,499r10,-5l432,484r9,-4l480,441r4,-9l494,422r5,-9l508,398r10,-29l523,360r5,-15l532,336r,-15l537,307r,-29l542,269r-5,-15l537,225r-5,-9l532,201r-4,-14l523,177r-5,-14l513,153r-5,-19l499,125r-5,-10l484,105r-4,-9l441,57r-9,-4l422,43,412,38,398,29,369,19r-9,-5l345,10,336,5r-15,l307,,225,r-9,5l201,5r-14,5l177,14r-14,5l153,24r-19,5l124,38r-9,5l105,53r-9,4l57,96r-5,9l43,115r-5,10l28,134r-4,19l19,163r-5,14l9,187,4,201r,15l,225r,44l9,269r,-44l14,216r,-15l19,187r5,-10l28,163r5,-10l38,144,48,134r4,-9l62,115r5,-10l105,67r10,-5l124,53r10,-5l144,38r9,-4l163,29r14,-5l187,19r14,-5l216,14r9,-4l268,10r39,l321,14r15,l345,19r15,5l369,29r15,5l388,38r15,10l412,53r10,9l432,67r38,38l475,115r9,10l489,134r10,10l504,153r4,10l513,177r5,10l523,201r,15l528,225r,29l532,269r-4,9l528,307r-5,14l523,336r-5,9l513,360r-5,9l504,384r-5,5l489,403r-5,10l475,422r-5,10l432,470r-10,5l412,484r-9,5l388,499r-4,5l369,508r-9,5l345,518r-9,5l321,523r-14,5l278,528r-10,4l254,528r-29,l216,523r-15,l187,518r-10,-5l163,508r-10,-4l144,499,134,489r-10,-5l115,475r-10,-5l67,432,62,422,52,413,48,403,38,389r-5,-5l28,369r-4,-9l19,345r-5,-9l14,321,9,307r,-38l,269xe" fillcolor="black" stroked="f">
              <v:path arrowok="t"/>
            </v:shape>
            <v:shape id="_x0000_s1829" style="position:absolute;left:1258;top:4112;width:542;height:547" coordsize="542,547" path="m,273r,39l4,326r,14l9,350r5,14l19,374r9,29l38,417r5,10l52,436r5,10l96,484r9,5l115,499r9,4l134,513r19,5l163,523r14,4l187,532r14,5l216,537r9,5l254,542r14,5l278,542r29,l321,537r15,l345,532r15,-5l369,523r29,-10l412,503r10,-4l432,489r9,-5l480,446r4,-10l494,427r5,-10l508,403r10,-29l523,364r5,-14l532,340r,-14l537,312r,-29l542,273r-5,-14l537,230r-5,-14l532,201r-4,-9l523,177r-5,-9l508,139r-9,-15l494,115,484,105r-4,-9l441,57r-9,-5l422,43,412,38,398,28,369,19r-9,-5l345,9,336,4r-15,l307,,225,r-9,4l201,4,187,9r-10,5l163,19r-10,5l134,28,124,38r-9,5l105,52r-9,5l57,96r-5,9l43,115r-5,9l28,139r-9,29l14,177,9,192r-5,9l4,216,,230r,43l9,273r,-43l14,216r,-15l19,192r5,-15l28,168r5,-15l38,148,48,134r4,-10l62,115r5,-10l105,67r10,-5l124,52r10,-4l144,38r9,-5l163,28r14,-4l187,19r14,-5l216,14r9,-5l268,9r39,l321,14r15,l345,19r15,5l369,28r15,5l388,38r15,10l412,52r10,10l432,67r38,38l475,115r9,9l489,134r10,14l504,153r4,15l513,177r5,15l523,201r,15l528,230r,29l532,273r-4,10l528,312r-5,14l523,340r-5,10l513,364r-5,10l504,388r-5,5l489,407r-5,10l475,427r-5,9l432,475r-10,4l412,489r-9,5l388,503r-4,5l369,513r-9,5l345,523r-9,4l321,527r-14,5l278,532r-10,5l254,532r-29,l216,527r-15,l187,523r-10,-5l163,513r-10,-5l144,503r-10,-9l124,489r-9,-10l105,475,67,436r-5,-9l52,417,48,407,38,393r-5,-5l28,374,24,364,19,350,14,340r,-14l9,312r,-39l,273xe" fillcolor="black" stroked="f">
              <v:path arrowok="t"/>
            </v:shape>
            <v:shape id="_x0000_s1830" style="position:absolute;left:1973;top:2701;width:168;height:168" coordsize="168,168" path="m81,l,168r168,l81,xe" fillcolor="black" stroked="f">
              <v:path arrowok="t"/>
            </v:shape>
            <v:shape id="_x0000_s1831" style="position:absolute;left:1968;top:2696;width:178;height:178" coordsize="178,178" path="m91,5l91,,82,r,5l,173r,5l178,178r,-5l91,5r-9,l168,173r5,-5l5,168r5,5l91,5r-9,l91,5xe" fillcolor="black" stroked="f">
              <v:path arrowok="t"/>
            </v:shape>
            <v:shape id="_x0000_s1832" style="position:absolute;left:1440;top:2701;width:163;height:168" coordsize="163,168" path="m82,l,168r163,l82,xe" fillcolor="black" stroked="f">
              <v:path arrowok="t"/>
            </v:shape>
            <v:shape id="_x0000_s1833" style="position:absolute;left:1435;top:2696;width:173;height:178" coordsize="173,178" path="m91,5l91,,82,r,5l,173r,5l173,178r,-5l91,5r-9,l163,173r5,-5l5,168r5,5l91,5r-9,l91,5xe" fillcolor="black" stroked="f">
              <v:path arrowok="t"/>
            </v:shape>
            <v:shape id="_x0000_s1834" style="position:absolute;left:2506;top:2701;width:167;height:163" coordsize="167,163" path="m86,l,163r167,l86,xe" fillcolor="black" stroked="f">
              <v:path arrowok="t"/>
            </v:shape>
            <v:shape id="_x0000_s1835" style="position:absolute;left:2501;top:2696;width:177;height:173" coordsize="177,173" path="m96,5l96,,86,r,5l,168r,5l177,173r,-5l96,5,86,5r82,163l172,163,5,163r4,5l96,5,86,5r10,xe" fillcolor="black" stroked="f">
              <v:path arrowok="t"/>
            </v:shape>
            <v:shape id="_x0000_s1836" style="position:absolute;left:3043;top:2701;width:163;height:163" coordsize="163,163" path="m82,l,163r163,l82,xe" fillcolor="black" stroked="f">
              <v:path arrowok="t"/>
            </v:shape>
            <v:shape id="_x0000_s1837" style="position:absolute;left:3038;top:2696;width:173;height:173" coordsize="173,173" path="m91,5l91,,82,r,5l,168r,5l173,173r,-5l91,5r-9,l163,168r5,-5l5,163r5,5l91,5r-9,l91,5xe" fillcolor="black" stroked="f">
              <v:path arrowok="t"/>
            </v:shape>
            <v:shape id="_x0000_s1838" style="position:absolute;left:3576;top:2701;width:168;height:163" coordsize="168,163" path="m81,l,163r168,l81,xe" fillcolor="black" stroked="f">
              <v:path arrowok="t"/>
            </v:shape>
            <v:shape id="_x0000_s1839" style="position:absolute;left:3571;top:2696;width:178;height:173" coordsize="178,173" path="m91,5l91,,82,r,5l,168r,5l178,173r,-5l91,5r-9,l168,168r5,-5l5,163r5,5l91,5r-9,l91,5xe" fillcolor="black" stroked="f">
              <v:path arrowok="t"/>
            </v:shape>
            <v:shape id="_x0000_s1840" style="position:absolute;left:1973;top:3234;width:168;height:163" coordsize="168,163" path="m81,l,163r168,l81,xe" fillcolor="black" stroked="f">
              <v:path arrowok="t"/>
            </v:shape>
            <v:shape id="_x0000_s1841" style="position:absolute;left:1968;top:3229;width:178;height:173" coordsize="178,173" path="m91,5l91,,82,r,5l,168r,5l178,173r,-5l91,5r-9,l168,168r5,-5l5,163r5,5l91,5r-9,l91,5xe" fillcolor="black" stroked="f">
              <v:path arrowok="t"/>
            </v:shape>
            <v:shape id="_x0000_s1842" style="position:absolute;left:1440;top:3234;width:163;height:163" coordsize="163,163" path="m82,l,163r163,l82,xe" fillcolor="black" stroked="f">
              <v:path arrowok="t"/>
            </v:shape>
            <v:shape id="_x0000_s1843" style="position:absolute;left:1435;top:3229;width:173;height:173" coordsize="173,173" path="m91,5l91,,82,r,5l,168r,5l173,173r,-5l91,5r-9,l163,168r5,-5l5,163r5,5l91,5r-9,l91,5xe" fillcolor="black" stroked="f">
              <v:path arrowok="t"/>
            </v:shape>
            <v:shape id="_x0000_s1844" style="position:absolute;left:2506;top:3234;width:167;height:163" coordsize="167,163" path="m86,l,163r167,l86,xe" fillcolor="black" stroked="f">
              <v:path arrowok="t"/>
            </v:shape>
            <v:shape id="_x0000_s1845" style="position:absolute;left:2501;top:3229;width:177;height:173" coordsize="177,173" path="m96,5l96,,86,r,5l,168r,5l177,173r,-5l96,5,86,5r82,163l172,163,5,163r4,5l96,5,86,5r10,xe" fillcolor="black" stroked="f">
              <v:path arrowok="t"/>
            </v:shape>
            <v:shape id="_x0000_s1846" style="position:absolute;left:3043;top:3234;width:163;height:163" coordsize="163,163" path="m82,l,163r163,l82,xe" fillcolor="black" stroked="f">
              <v:path arrowok="t"/>
            </v:shape>
            <v:shape id="_x0000_s1847" style="position:absolute;left:3038;top:3229;width:173;height:173" coordsize="173,173" path="m91,5l91,,82,r,5l,168r,5l173,173r,-5l91,5r-9,l163,168r5,-5l5,163r5,5l91,5r-9,l91,5xe" fillcolor="black" stroked="f">
              <v:path arrowok="t"/>
            </v:shape>
            <v:shape id="_x0000_s1848" style="position:absolute;left:3576;top:3234;width:168;height:163" coordsize="168,163" path="m81,l,163r168,l81,xe" fillcolor="black" stroked="f">
              <v:path arrowok="t"/>
            </v:shape>
            <v:shape id="_x0000_s1849" style="position:absolute;left:3571;top:3229;width:178;height:173" coordsize="178,173" path="m91,5l91,,82,r,5l,168r,5l178,173r,-5l91,5r-9,l168,168r5,-5l5,163r5,5l91,5r-9,l91,5xe" fillcolor="black" stroked="f">
              <v:path arrowok="t"/>
            </v:shape>
            <v:shape id="_x0000_s1850" style="position:absolute;left:1963;top:3766;width:163;height:163" coordsize="163,163" path="m82,l,163r163,l82,xe" fillcolor="black" stroked="f">
              <v:path arrowok="t"/>
            </v:shape>
            <v:shape id="_x0000_s1851" style="position:absolute;left:1958;top:3761;width:173;height:173" coordsize="173,173" path="m92,5l92,,82,r,5l,168r,5l173,173r,-5l92,5,82,5r82,163l168,164,5,164r5,4l92,5,82,5r10,xe" fillcolor="black" stroked="f">
              <v:path arrowok="t"/>
            </v:shape>
            <v:shape id="_x0000_s1852" style="position:absolute;left:1426;top:3766;width:168;height:163" coordsize="168,163" path="m81,l,163r168,l81,xe" fillcolor="black" stroked="f">
              <v:path arrowok="t"/>
            </v:shape>
            <v:shape id="_x0000_s1853" style="position:absolute;left:1421;top:3761;width:177;height:173" coordsize="177,173" path="m91,5l91,,81,r,5l,168r,5l177,173r,-5l91,5,81,5r87,163l173,164,5,164r4,4l91,5,81,5r10,xe" fillcolor="black" stroked="f">
              <v:path arrowok="t"/>
            </v:shape>
            <v:shape id="_x0000_s1854" style="position:absolute;left:2496;top:3766;width:163;height:163" coordsize="163,163" path="m82,l,163r163,l82,xe" fillcolor="black" stroked="f">
              <v:path arrowok="t"/>
            </v:shape>
            <v:shape id="_x0000_s1855" style="position:absolute;left:2491;top:3761;width:173;height:173" coordsize="173,173" path="m91,5l91,,82,r,5l,168r,5l173,173r,-5l91,5r-9,l163,168r5,-4l5,164r5,4l91,5r-9,l91,5xe" fillcolor="black" stroked="f">
              <v:path arrowok="t"/>
            </v:shape>
            <v:shape id="_x0000_s1856" style="position:absolute;left:3029;top:3766;width:168;height:163" coordsize="168,163" path="m81,l,163r168,l81,xe" fillcolor="black" stroked="f">
              <v:path arrowok="t"/>
            </v:shape>
            <v:shape id="_x0000_s1857" style="position:absolute;left:3024;top:3761;width:177;height:173" coordsize="177,173" path="m91,5l91,,81,r,5l,168r,5l177,173r,-5l91,5,81,5r87,163l173,164,5,164r4,4l91,5,81,5r10,xe" fillcolor="black" stroked="f">
              <v:path arrowok="t"/>
            </v:shape>
            <v:shape id="_x0000_s1858" style="position:absolute;left:3561;top:3766;width:168;height:163" coordsize="168,163" path="m87,l,163r168,l87,xe" fillcolor="black" stroked="f">
              <v:path arrowok="t"/>
            </v:shape>
            <v:shape id="_x0000_s1859" style="position:absolute;left:3557;top:3761;width:177;height:173" coordsize="177,173" path="m96,5l96,,86,r,5l,168r,5l177,173r,-5l96,5,86,5r82,163l172,164,4,164r5,4l96,5,86,5r10,xe" fillcolor="black" stroked="f">
              <v:path arrowok="t"/>
            </v:shape>
            <v:shape id="_x0000_s1860" style="position:absolute;left:1973;top:4294;width:168;height:168" coordsize="168,168" path="m81,l,168r168,l81,xe" fillcolor="black" stroked="f">
              <v:path arrowok="t"/>
            </v:shape>
            <v:shape id="_x0000_s1861" style="position:absolute;left:1968;top:4289;width:178;height:178" coordsize="178,178" path="m91,5l91,,82,r,5l,173r,5l178,178r,-5l91,5r-9,l168,173r5,-5l5,168r5,5l91,5r-9,l91,5xe" fillcolor="black" stroked="f">
              <v:path arrowok="t"/>
            </v:shape>
            <v:shape id="_x0000_s1862" style="position:absolute;left:1440;top:4294;width:163;height:168" coordsize="163,168" path="m82,l,168r163,l82,xe" fillcolor="black" stroked="f">
              <v:path arrowok="t"/>
            </v:shape>
            <v:shape id="_x0000_s1863" style="position:absolute;left:1435;top:4289;width:173;height:178" coordsize="173,178" path="m91,5l91,,82,r,5l,173r,5l173,178r,-5l91,5r-9,l163,173r5,-5l5,168r5,5l91,5r-9,l91,5xe" fillcolor="black" stroked="f">
              <v:path arrowok="t"/>
            </v:shape>
            <v:shape id="_x0000_s1864" style="position:absolute;left:2506;top:4294;width:167;height:163" coordsize="167,163" path="m86,l,163r167,l86,xe" fillcolor="black" stroked="f">
              <v:path arrowok="t"/>
            </v:shape>
            <v:shape id="_x0000_s1865" style="position:absolute;left:2501;top:4289;width:177;height:173" coordsize="177,173" path="m96,5l96,,86,r,5l,168r,5l177,173r,-5l96,5,86,5r82,163l172,163,5,163r4,5l96,5,86,5r10,xe" fillcolor="black" stroked="f">
              <v:path arrowok="t"/>
            </v:shape>
            <v:shape id="_x0000_s1866" style="position:absolute;left:3043;top:4294;width:163;height:163" coordsize="163,163" path="m82,l,163r163,l82,xe" fillcolor="black" stroked="f">
              <v:path arrowok="t"/>
            </v:shape>
            <v:shape id="_x0000_s1867" style="position:absolute;left:3038;top:4289;width:173;height:173" coordsize="173,173" path="m91,5l91,,82,r,5l,168r,5l173,173r,-5l91,5r-9,l163,168r5,-5l5,163r5,5l91,5r-9,l91,5xe" fillcolor="black" stroked="f">
              <v:path arrowok="t"/>
            </v:shape>
            <v:shape id="_x0000_s1868" style="position:absolute;left:3576;top:4294;width:168;height:163" coordsize="168,163" path="m81,l,163r168,l81,xe" fillcolor="black" stroked="f">
              <v:path arrowok="t"/>
            </v:shape>
            <v:shape id="_x0000_s1869" style="position:absolute;left:3571;top:4289;width:178;height:173" coordsize="178,173" path="m91,5l91,,82,r,5l,168r,5l178,173r,-5l91,5r-9,l168,168r5,-5l5,163r5,5l91,5r-9,l91,5xe" fillcolor="black" stroked="f">
              <v:path arrowok="t"/>
            </v:shape>
            <v:shape id="_x0000_s1870" style="position:absolute;top:744;width:5193;height:5162" coordsize="5193,5162" path="m,2581r,129l10,2840r38,259l77,3224r77,240l202,3584r105,220l370,3919r144,202l590,4222r82,91l758,4404r183,163l1042,4644r100,72l1248,4788r110,62l1469,4908r115,48l1704,5004r240,76l2069,5109r264,39l2462,5157r135,5l2726,5157r130,-9l3120,5109r125,-29l3485,5004r120,-48l3720,4908r110,-58l3941,4788r105,-72l4147,4644r101,-77l4430,4404r87,-91l4598,4222r77,-101l4819,3919r62,-115l4987,3584r48,-120l5112,3224r29,-125l5179,2840r10,-130l5193,2581r-4,-134l5179,2317r-38,-259l5112,1933r-77,-240l4987,1573,4881,1353r-62,-116l4675,1036,4598,935r-81,-91l4430,753,4248,590,4147,513,4046,441,3941,369,3830,307,3720,249,3605,201,3485,153,3245,76,3120,48,2856,9,2726,,2462,,2333,9,2069,48,1944,76r-240,77l1584,201r-115,48l1358,307r-110,62l1142,441r-100,72l941,590,758,753r-86,91l590,935r-76,101l370,1237r-63,116l202,1573r-48,120l77,1933,48,2058,10,2317,,2447r,134l29,2581r,-134l38,2317,58,2187,77,2067r29,-124l182,1703r48,-120l336,1362r62,-105l461,1156r72,-101l610,954r81,-91l778,772,960,609r101,-77l1162,460r105,-62l1368,335r110,-57l1594,230r120,-48l1954,105,2078,76,2333,38,2462,28r135,l2726,28r130,10l3110,76r125,29l3475,182r120,48l3710,278r111,57l3921,398r106,62l4128,532r101,77l4411,772r86,91l4579,954r77,101l4728,1156r62,101l4853,1362r105,221l5006,1703r77,240l5112,2067r19,120l5150,2317r10,130l5165,2581r-5,129l5150,2840r-19,129l5112,3089r-29,125l5006,3454r-48,120l4853,3795r-63,105l4728,4001r-72,101l4579,4202r-82,92l4411,4385r-182,163l4128,4625r-101,72l3921,4759r-100,62l3710,4879r-115,48l3475,4975r-240,77l3110,5080r-254,39l2726,5128r-129,5l2462,5128r-129,-9l2078,5080r-124,-28l1714,4975r-120,-48l1478,4879r-110,-58l1267,4759r-105,-62l1061,4625,960,4548,778,4385r-87,-91l610,4202,533,4102,461,4001,398,3900,336,3795,230,3574,182,3454,106,3214,77,3089,58,2969,38,2840,29,2710r,-129l,2581xe" fillcolor="black" stroked="f">
              <v:path arrowok="t"/>
            </v:shape>
            <v:rect id="_x0000_s1871" style="position:absolute;left:1430;top:4932;width:730;height:10" fillcolor="black" stroked="f"/>
            <v:shape id="_x0000_s1872" style="position:absolute;left:1430;top:4913;width:120;height:48" coordsize="120,48" path="m120,l,24,120,48,120,xe" fillcolor="black" stroked="f">
              <v:path arrowok="t"/>
            </v:shape>
            <v:shape id="_x0000_s1873" style="position:absolute;left:1406;top:4908;width:149;height:58" coordsize="149,58" path="m149,l,29,149,58,149,r-9,5l140,53r4,-5l24,24r,10l144,10,140,5,149,xe" fillcolor="black" stroked="f">
              <v:path arrowok="t"/>
            </v:shape>
            <v:shape id="_x0000_s1874" style="position:absolute;left:2040;top:4913;width:120;height:48" coordsize="120,48" path="m,l120,24,,48,,xe" fillcolor="black" stroked="f">
              <v:path arrowok="t"/>
            </v:shape>
            <v:shape id="_x0000_s1875" style="position:absolute;left:2035;top:4908;width:149;height:58" coordsize="149,58" path="m10,5l5,10,125,34r,-10l5,48r5,5l10,5,,,,58,149,29,,,10,5xe" fillcolor="black" stroked="f">
              <v:path arrowok="t"/>
            </v:shape>
            <v:rect id="_x0000_s1876" style="position:absolute;left:4752;top:6237;width:470;height:163" fillcolor="#e5e5e5" stroked="f"/>
            <v:rect id="_x0000_s1877" style="position:absolute;left:4752;top:6125;width:467;height:281;mso-wrap-style:none;v-text-anchor:top" filled="f" stroked="f">
              <v:textbox style="mso-next-textbox:#_x0000_s1877;mso-fit-shape-to-text:t" inset="0,0,0,0">
                <w:txbxContent>
                  <w:p w:rsidR="004F2066" w:rsidRDefault="004F2066">
                    <w:r>
                      <w:rPr>
                        <w:color w:val="000000"/>
                        <w:sz w:val="14"/>
                        <w:szCs w:val="14"/>
                      </w:rPr>
                      <w:t>1570-02</w:t>
                    </w:r>
                  </w:p>
                </w:txbxContent>
              </v:textbox>
            </v:rect>
            <v:rect id="_x0000_s1880" style="position:absolute;left:346;top:5956;width:2419;height:327;v-text-anchor:top" filled="f" stroked="f">
              <v:textbox style="mso-next-textbox:#_x0000_s1880;mso-fit-shape-to-text:t" inset="0,0,0,0">
                <w:txbxContent>
                  <w:p w:rsidR="004F2066" w:rsidRPr="00C64F35" w:rsidRDefault="004F2066" w:rsidP="00C64F35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C64F35">
                      <w:rPr>
                        <w:sz w:val="18"/>
                        <w:szCs w:val="18"/>
                        <w:lang w:val="ru-RU"/>
                      </w:rPr>
                      <w:t xml:space="preserve">Наземная станция </w:t>
                    </w:r>
                    <w:r w:rsidRPr="00C64F35">
                      <w:rPr>
                        <w:sz w:val="18"/>
                        <w:szCs w:val="18"/>
                        <w:lang w:val="en-US"/>
                      </w:rPr>
                      <w:t>HAPS</w:t>
                    </w:r>
                    <w:r w:rsidRPr="00C64F35">
                      <w:rPr>
                        <w:sz w:val="18"/>
                        <w:szCs w:val="18"/>
                        <w:lang w:val="ru-RU"/>
                      </w:rPr>
                      <w:t xml:space="preserve"> × 4</w:t>
                    </w:r>
                  </w:p>
                </w:txbxContent>
              </v:textbox>
            </v:rect>
            <v:rect id="_x0000_s1883" style="position:absolute;left:1550;top:4626;width:472;height:327;mso-wrap-style:none;v-text-anchor:top" filled="f" stroked="f">
              <v:textbox style="mso-next-textbox:#_x0000_s1883;mso-fit-shape-to-text:t" inset="0,0,0,0">
                <w:txbxContent>
                  <w:p w:rsidR="004F2066" w:rsidRPr="00C64F35" w:rsidRDefault="004F2066" w:rsidP="00C64F35">
                    <w:pPr>
                      <w:rPr>
                        <w:lang w:val="ru-RU"/>
                      </w:rPr>
                    </w:pPr>
                    <w:r>
                      <w:rPr>
                        <w:color w:val="000000"/>
                        <w:sz w:val="18"/>
                        <w:szCs w:val="18"/>
                      </w:rPr>
                      <w:t>5</w:t>
                    </w:r>
                    <w:r>
                      <w:rPr>
                        <w:color w:val="000000"/>
                        <w:sz w:val="18"/>
                        <w:szCs w:val="18"/>
                        <w:lang w:val="ru-RU"/>
                      </w:rPr>
                      <w:t>,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 xml:space="preserve">5 </w:t>
                    </w:r>
                    <w:r>
                      <w:rPr>
                        <w:color w:val="000000"/>
                        <w:sz w:val="18"/>
                        <w:szCs w:val="18"/>
                        <w:lang w:val="ru-RU"/>
                      </w:rPr>
                      <w:t>км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215A4" w:rsidRPr="004C4A54" w:rsidRDefault="004C4A54" w:rsidP="004C4A54">
      <w:pPr>
        <w:rPr>
          <w:lang w:val="ru-RU"/>
        </w:rPr>
      </w:pPr>
      <w:r>
        <w:rPr>
          <w:lang w:val="ru-RU"/>
        </w:rPr>
        <w:t>Совокупные</w:t>
      </w:r>
      <w:r w:rsidRPr="004C4A54">
        <w:rPr>
          <w:lang w:val="ru-RU"/>
        </w:rPr>
        <w:t xml:space="preserve"> </w:t>
      </w:r>
      <w:r>
        <w:rPr>
          <w:lang w:val="ru-RU"/>
        </w:rPr>
        <w:t>помехи</w:t>
      </w:r>
      <w:r w:rsidRPr="004C4A54">
        <w:rPr>
          <w:lang w:val="ru-RU"/>
        </w:rPr>
        <w:t xml:space="preserve"> </w:t>
      </w:r>
      <w:r w:rsidR="009215A4">
        <w:rPr>
          <w:rFonts w:hint="eastAsia"/>
          <w:i/>
          <w:lang w:val="en-US"/>
        </w:rPr>
        <w:t>I</w:t>
      </w:r>
      <w:r w:rsidR="009215A4" w:rsidRPr="004C4A54">
        <w:rPr>
          <w:rFonts w:hint="eastAsia"/>
          <w:lang w:val="ru-RU"/>
        </w:rPr>
        <w:t xml:space="preserve"> </w:t>
      </w:r>
      <w:r>
        <w:rPr>
          <w:lang w:val="ru-RU"/>
        </w:rPr>
        <w:t>рассчитываются с помощью уравнения </w:t>
      </w:r>
      <w:r w:rsidR="009215A4" w:rsidRPr="004C4A54">
        <w:rPr>
          <w:rFonts w:hint="eastAsia"/>
          <w:lang w:val="ru-RU"/>
        </w:rPr>
        <w:t>(</w:t>
      </w:r>
      <w:r w:rsidR="009215A4" w:rsidRPr="004C4A54">
        <w:rPr>
          <w:rFonts w:hint="eastAsia"/>
          <w:lang w:val="ru-RU" w:eastAsia="ja-JP"/>
        </w:rPr>
        <w:t>1</w:t>
      </w:r>
      <w:r w:rsidR="009215A4" w:rsidRPr="004C4A54">
        <w:rPr>
          <w:rFonts w:hint="eastAsia"/>
          <w:lang w:val="ru-RU"/>
        </w:rPr>
        <w:t>).</w:t>
      </w:r>
    </w:p>
    <w:p w:rsidR="009215A4" w:rsidRPr="00D60EBA" w:rsidRDefault="009215A4" w:rsidP="009215A4">
      <w:pPr>
        <w:pStyle w:val="Equation"/>
        <w:rPr>
          <w:lang w:val="ru-RU" w:eastAsia="ja-JP"/>
        </w:rPr>
      </w:pPr>
      <w:r w:rsidRPr="004C4A54">
        <w:rPr>
          <w:color w:val="000000"/>
          <w:lang w:val="ru-RU"/>
        </w:rPr>
        <w:tab/>
      </w:r>
      <w:r w:rsidRPr="004C4A54">
        <w:rPr>
          <w:color w:val="000000"/>
          <w:lang w:val="ru-RU"/>
        </w:rPr>
        <w:tab/>
      </w:r>
      <w:r w:rsidR="004F2066" w:rsidRPr="004F2066">
        <w:rPr>
          <w:color w:val="000000"/>
          <w:position w:val="-30"/>
          <w:lang w:val="fr-CH"/>
        </w:rPr>
        <w:object w:dxaOrig="4560" w:dyaOrig="680">
          <v:shape id="_x0000_i1048" type="#_x0000_t75" style="width:309.95pt;height:46.3pt" o:ole="">
            <v:imagedata r:id="rId13" o:title=""/>
          </v:shape>
          <o:OLEObject Type="Embed" ProgID="Equation.3" ShapeID="_x0000_i1048" DrawAspect="Content" ObjectID="_1347964299" r:id="rId14"/>
        </w:object>
      </w:r>
      <w:r w:rsidRPr="004F2066">
        <w:rPr>
          <w:position w:val="18"/>
          <w:lang w:val="ru-RU"/>
        </w:rPr>
        <w:tab/>
      </w:r>
      <w:r w:rsidRPr="004F2066">
        <w:rPr>
          <w:rFonts w:hint="eastAsia"/>
          <w:position w:val="14"/>
          <w:lang w:val="ru-RU"/>
        </w:rPr>
        <w:t>(</w:t>
      </w:r>
      <w:r w:rsidRPr="004F2066">
        <w:rPr>
          <w:rFonts w:hint="eastAsia"/>
          <w:position w:val="14"/>
          <w:lang w:val="ru-RU" w:eastAsia="ja-JP"/>
        </w:rPr>
        <w:t>1</w:t>
      </w:r>
      <w:r w:rsidRPr="004F2066">
        <w:rPr>
          <w:rFonts w:hint="eastAsia"/>
          <w:position w:val="14"/>
          <w:lang w:val="ru-RU"/>
        </w:rPr>
        <w:t>)</w:t>
      </w:r>
    </w:p>
    <w:p w:rsidR="009215A4" w:rsidRPr="00D60EBA" w:rsidRDefault="00D60EBA" w:rsidP="009215A4">
      <w:pPr>
        <w:rPr>
          <w:lang w:val="ru-RU"/>
        </w:rPr>
      </w:pPr>
      <w:r>
        <w:rPr>
          <w:lang w:val="ru-RU"/>
        </w:rPr>
        <w:t>где</w:t>
      </w:r>
      <w:r w:rsidR="009215A4" w:rsidRPr="00D60EBA">
        <w:rPr>
          <w:rFonts w:hint="eastAsia"/>
          <w:lang w:val="ru-RU"/>
        </w:rPr>
        <w:t>:</w:t>
      </w:r>
    </w:p>
    <w:p w:rsidR="009215A4" w:rsidRPr="00D60EBA" w:rsidRDefault="009215A4" w:rsidP="00120CED">
      <w:pPr>
        <w:pStyle w:val="Equationlegend"/>
        <w:rPr>
          <w:lang w:val="ru-RU" w:eastAsia="ja-JP"/>
        </w:rPr>
      </w:pPr>
      <w:r w:rsidRPr="00D60EBA">
        <w:rPr>
          <w:lang w:val="ru-RU"/>
        </w:rPr>
        <w:tab/>
      </w:r>
      <w:r>
        <w:rPr>
          <w:i/>
          <w:iCs/>
        </w:rPr>
        <w:t>P</w:t>
      </w:r>
      <w:r>
        <w:rPr>
          <w:rFonts w:ascii="Tms Rmn" w:hAnsi="Tms Rmn"/>
          <w:sz w:val="12"/>
        </w:rPr>
        <w:t> </w:t>
      </w:r>
      <w:r w:rsidRPr="00D60EBA">
        <w:rPr>
          <w:rFonts w:hint="eastAsia"/>
          <w:lang w:val="ru-RU"/>
        </w:rPr>
        <w:t>:</w:t>
      </w:r>
      <w:r w:rsidRPr="00D60EBA">
        <w:rPr>
          <w:lang w:val="ru-RU"/>
        </w:rPr>
        <w:tab/>
      </w:r>
      <w:r w:rsidR="00D60EBA">
        <w:rPr>
          <w:lang w:val="ru-RU"/>
        </w:rPr>
        <w:t>уровень нежелательных излучений</w:t>
      </w:r>
      <w:r w:rsidRPr="00D60EBA">
        <w:rPr>
          <w:rFonts w:hint="eastAsia"/>
          <w:lang w:val="ru-RU"/>
        </w:rPr>
        <w:t xml:space="preserve">: </w:t>
      </w:r>
      <w:r w:rsidRPr="00D60EBA">
        <w:rPr>
          <w:lang w:val="ru-RU"/>
        </w:rPr>
        <w:t xml:space="preserve">1 </w:t>
      </w:r>
      <w:r>
        <w:rPr>
          <w:rFonts w:ascii="Symbol" w:hAnsi="Symbol"/>
          <w:lang w:val="fr-CH"/>
        </w:rPr>
        <w:t></w:t>
      </w:r>
      <w:r w:rsidRPr="00D60EBA">
        <w:rPr>
          <w:lang w:val="ru-RU"/>
        </w:rPr>
        <w:t xml:space="preserve"> </w:t>
      </w:r>
      <w:r w:rsidRPr="00D60EBA">
        <w:rPr>
          <w:rFonts w:hint="eastAsia"/>
          <w:lang w:val="ru-RU" w:eastAsia="ja-JP"/>
        </w:rPr>
        <w:t>10</w:t>
      </w:r>
      <w:r w:rsidRPr="00D60EBA">
        <w:rPr>
          <w:vertAlign w:val="superscript"/>
          <w:lang w:val="ru-RU" w:eastAsia="ja-JP"/>
        </w:rPr>
        <w:t>–10</w:t>
      </w:r>
      <w:r w:rsidR="00120CED">
        <w:rPr>
          <w:vertAlign w:val="superscript"/>
          <w:lang w:val="ru-RU" w:eastAsia="ja-JP"/>
        </w:rPr>
        <w:t>,</w:t>
      </w:r>
      <w:r w:rsidRPr="00D60EBA">
        <w:rPr>
          <w:vertAlign w:val="superscript"/>
          <w:lang w:val="ru-RU" w:eastAsia="ja-JP"/>
        </w:rPr>
        <w:t>5</w:t>
      </w:r>
      <w:r w:rsidRPr="00D60EBA">
        <w:rPr>
          <w:rFonts w:hint="eastAsia"/>
          <w:lang w:val="ru-RU" w:eastAsia="ja-JP"/>
        </w:rPr>
        <w:t xml:space="preserve"> </w:t>
      </w:r>
      <w:r w:rsidR="00D60EBA">
        <w:rPr>
          <w:lang w:val="ru-RU" w:eastAsia="ja-JP"/>
        </w:rPr>
        <w:t>Вт</w:t>
      </w:r>
      <w:r w:rsidRPr="00D60EBA">
        <w:rPr>
          <w:rFonts w:hint="eastAsia"/>
          <w:lang w:val="ru-RU" w:eastAsia="ja-JP"/>
        </w:rPr>
        <w:t>/</w:t>
      </w:r>
      <w:r w:rsidR="00D60EBA">
        <w:rPr>
          <w:lang w:val="ru-RU" w:eastAsia="ja-JP"/>
        </w:rPr>
        <w:t>МГц</w:t>
      </w:r>
      <w:r w:rsidRPr="00D60EBA">
        <w:rPr>
          <w:rFonts w:hint="eastAsia"/>
          <w:lang w:val="ru-RU" w:eastAsia="ja-JP"/>
        </w:rPr>
        <w:t xml:space="preserve"> (</w:t>
      </w:r>
      <w:r>
        <w:rPr>
          <w:rFonts w:ascii="Symbol" w:hAnsi="Symbol"/>
          <w:lang w:eastAsia="ja-JP"/>
        </w:rPr>
        <w:t></w:t>
      </w:r>
      <w:r w:rsidRPr="00D60EBA">
        <w:rPr>
          <w:rFonts w:hint="eastAsia"/>
          <w:lang w:val="ru-RU" w:eastAsia="ja-JP"/>
        </w:rPr>
        <w:t xml:space="preserve"> </w:t>
      </w:r>
      <w:r w:rsidRPr="00D60EBA">
        <w:rPr>
          <w:lang w:val="ru-RU"/>
        </w:rPr>
        <w:t>–</w:t>
      </w:r>
      <w:r w:rsidRPr="00D60EBA">
        <w:rPr>
          <w:rFonts w:hint="eastAsia"/>
          <w:lang w:val="ru-RU"/>
        </w:rPr>
        <w:t xml:space="preserve">105 </w:t>
      </w:r>
      <w:r w:rsidR="00D60EBA">
        <w:rPr>
          <w:lang w:val="ru-RU"/>
        </w:rPr>
        <w:t>дБ</w:t>
      </w:r>
      <w:r w:rsidRPr="00D60EBA">
        <w:rPr>
          <w:rFonts w:hint="eastAsia"/>
          <w:lang w:val="ru-RU"/>
        </w:rPr>
        <w:t>(</w:t>
      </w:r>
      <w:r w:rsidR="00D60EBA">
        <w:rPr>
          <w:lang w:val="ru-RU"/>
        </w:rPr>
        <w:t>Вт</w:t>
      </w:r>
      <w:r w:rsidRPr="00D60EBA">
        <w:rPr>
          <w:rFonts w:hint="eastAsia"/>
          <w:lang w:val="ru-RU"/>
        </w:rPr>
        <w:t>/</w:t>
      </w:r>
      <w:r w:rsidR="00D60EBA">
        <w:rPr>
          <w:lang w:val="ru-RU"/>
        </w:rPr>
        <w:t>МГц</w:t>
      </w:r>
      <w:r w:rsidRPr="00D60EBA">
        <w:rPr>
          <w:rFonts w:hint="eastAsia"/>
          <w:lang w:val="ru-RU"/>
        </w:rPr>
        <w:t>)</w:t>
      </w:r>
      <w:r w:rsidRPr="00D60EBA">
        <w:rPr>
          <w:rFonts w:hint="eastAsia"/>
          <w:lang w:val="ru-RU" w:eastAsia="ja-JP"/>
        </w:rPr>
        <w:t>)</w:t>
      </w:r>
      <w:r w:rsidR="00D60EBA">
        <w:rPr>
          <w:lang w:val="ru-RU" w:eastAsia="ja-JP"/>
        </w:rPr>
        <w:t>;</w:t>
      </w:r>
    </w:p>
    <w:p w:rsidR="009215A4" w:rsidRPr="00AD6EE3" w:rsidRDefault="009215A4" w:rsidP="00E63C26">
      <w:pPr>
        <w:pStyle w:val="Equationlegend"/>
        <w:spacing w:line="270" w:lineRule="exact"/>
        <w:rPr>
          <w:lang w:val="ru-RU" w:eastAsia="ja-JP"/>
        </w:rPr>
      </w:pPr>
      <w:r w:rsidRPr="00D60EBA">
        <w:rPr>
          <w:lang w:val="ru-RU"/>
        </w:rPr>
        <w:tab/>
      </w:r>
      <w:r>
        <w:rPr>
          <w:i/>
          <w:iCs/>
        </w:rPr>
        <w:t>Gt</w:t>
      </w:r>
      <w:r>
        <w:rPr>
          <w:i/>
          <w:iCs/>
          <w:vertAlign w:val="subscript"/>
        </w:rPr>
        <w:t>i</w:t>
      </w:r>
      <w:r>
        <w:rPr>
          <w:rFonts w:ascii="Tms Rmn" w:hAnsi="Tms Rmn"/>
          <w:sz w:val="12"/>
        </w:rPr>
        <w:t> </w:t>
      </w:r>
      <w:r w:rsidRPr="00AD6EE3">
        <w:rPr>
          <w:rFonts w:hint="eastAsia"/>
          <w:lang w:val="ru-RU"/>
        </w:rPr>
        <w:t>:</w:t>
      </w:r>
      <w:r w:rsidRPr="00AD6EE3">
        <w:rPr>
          <w:lang w:val="ru-RU"/>
        </w:rPr>
        <w:tab/>
      </w:r>
      <w:r w:rsidR="00AD6EE3">
        <w:rPr>
          <w:lang w:val="ru-RU"/>
        </w:rPr>
        <w:t>усиление</w:t>
      </w:r>
      <w:r w:rsidR="00AD6EE3" w:rsidRPr="00AD6EE3">
        <w:rPr>
          <w:lang w:val="ru-RU"/>
        </w:rPr>
        <w:t xml:space="preserve"> </w:t>
      </w:r>
      <w:r w:rsidR="00AD6EE3">
        <w:rPr>
          <w:lang w:val="ru-RU"/>
        </w:rPr>
        <w:t>передающей</w:t>
      </w:r>
      <w:r w:rsidR="00AD6EE3" w:rsidRPr="00AD6EE3">
        <w:rPr>
          <w:lang w:val="ru-RU"/>
        </w:rPr>
        <w:t xml:space="preserve"> </w:t>
      </w:r>
      <w:r w:rsidR="00AD6EE3">
        <w:rPr>
          <w:lang w:val="ru-RU"/>
        </w:rPr>
        <w:t>антенны</w:t>
      </w:r>
      <w:r w:rsidR="00AD6EE3" w:rsidRPr="00AD6EE3">
        <w:rPr>
          <w:lang w:val="ru-RU"/>
        </w:rPr>
        <w:t xml:space="preserve"> </w:t>
      </w:r>
      <w:r>
        <w:rPr>
          <w:rFonts w:hint="eastAsia"/>
          <w:i/>
          <w:spacing w:val="-2"/>
        </w:rPr>
        <w:t>i</w:t>
      </w:r>
      <w:r w:rsidRPr="00AD6EE3">
        <w:rPr>
          <w:rFonts w:hint="eastAsia"/>
          <w:spacing w:val="-2"/>
          <w:lang w:val="ru-RU"/>
        </w:rPr>
        <w:t>-</w:t>
      </w:r>
      <w:r w:rsidR="00AD6EE3">
        <w:rPr>
          <w:spacing w:val="-2"/>
          <w:lang w:val="ru-RU"/>
        </w:rPr>
        <w:t>той наземной станции</w:t>
      </w:r>
      <w:r w:rsidRPr="00AD6EE3">
        <w:rPr>
          <w:rFonts w:hint="eastAsia"/>
          <w:spacing w:val="-2"/>
          <w:lang w:val="ru-RU"/>
        </w:rPr>
        <w:t xml:space="preserve"> </w:t>
      </w:r>
      <w:r>
        <w:rPr>
          <w:rFonts w:hint="eastAsia"/>
          <w:spacing w:val="-2"/>
        </w:rPr>
        <w:t>HAPS</w:t>
      </w:r>
      <w:r w:rsidRPr="00AD6EE3">
        <w:rPr>
          <w:rFonts w:hint="eastAsia"/>
          <w:spacing w:val="-2"/>
          <w:lang w:val="ru-RU"/>
        </w:rPr>
        <w:t xml:space="preserve"> </w:t>
      </w:r>
      <w:r w:rsidR="00AD6EE3">
        <w:rPr>
          <w:spacing w:val="-2"/>
          <w:lang w:val="ru-RU"/>
        </w:rPr>
        <w:t>для спутника</w:t>
      </w:r>
      <w:r w:rsidRPr="00AD6EE3">
        <w:rPr>
          <w:rFonts w:hint="eastAsia"/>
          <w:spacing w:val="-2"/>
          <w:lang w:val="ru-RU"/>
        </w:rPr>
        <w:t xml:space="preserve"> </w:t>
      </w:r>
      <w:r w:rsidR="00CC18CD" w:rsidRPr="00AD6EE3">
        <w:rPr>
          <w:rFonts w:hint="eastAsia"/>
          <w:spacing w:val="-2"/>
          <w:lang w:val="ru-RU"/>
        </w:rPr>
        <w:t>ССИЗ</w:t>
      </w:r>
      <w:r w:rsidR="00AD6EE3">
        <w:rPr>
          <w:spacing w:val="-2"/>
          <w:lang w:val="ru-RU"/>
        </w:rPr>
        <w:t xml:space="preserve">, рассчитанное </w:t>
      </w:r>
      <w:r w:rsidR="00130D6D">
        <w:rPr>
          <w:spacing w:val="-2"/>
          <w:lang w:val="ru-RU"/>
        </w:rPr>
        <w:t>согласно</w:t>
      </w:r>
      <w:r w:rsidR="00AD6EE3">
        <w:rPr>
          <w:spacing w:val="-2"/>
          <w:lang w:val="ru-RU"/>
        </w:rPr>
        <w:t xml:space="preserve"> Рекомендации МСЭ</w:t>
      </w:r>
      <w:r w:rsidRPr="00AD6EE3">
        <w:rPr>
          <w:rFonts w:hint="eastAsia"/>
          <w:spacing w:val="-2"/>
          <w:lang w:val="ru-RU"/>
        </w:rPr>
        <w:t>-</w:t>
      </w:r>
      <w:r>
        <w:rPr>
          <w:rFonts w:hint="eastAsia"/>
          <w:spacing w:val="-2"/>
        </w:rPr>
        <w:t>R</w:t>
      </w:r>
      <w:r w:rsidRPr="00AD6EE3">
        <w:rPr>
          <w:rFonts w:hint="eastAsia"/>
          <w:spacing w:val="-2"/>
          <w:lang w:val="ru-RU"/>
        </w:rPr>
        <w:t xml:space="preserve"> </w:t>
      </w:r>
      <w:r>
        <w:rPr>
          <w:rFonts w:hint="eastAsia"/>
          <w:spacing w:val="-2"/>
        </w:rPr>
        <w:t>F</w:t>
      </w:r>
      <w:r w:rsidRPr="00AD6EE3">
        <w:rPr>
          <w:rFonts w:hint="eastAsia"/>
          <w:spacing w:val="-2"/>
          <w:lang w:val="ru-RU"/>
        </w:rPr>
        <w:t>.1245 (</w:t>
      </w:r>
      <w:r w:rsidR="00AD6EE3">
        <w:rPr>
          <w:spacing w:val="-2"/>
          <w:lang w:val="ru-RU"/>
        </w:rPr>
        <w:t>дБи</w:t>
      </w:r>
      <w:r w:rsidRPr="00AD6EE3">
        <w:rPr>
          <w:rFonts w:hint="eastAsia"/>
          <w:spacing w:val="-2"/>
          <w:lang w:val="ru-RU"/>
        </w:rPr>
        <w:t>) (</w:t>
      </w:r>
      <w:r w:rsidR="00AD6EE3">
        <w:rPr>
          <w:spacing w:val="-2"/>
          <w:lang w:val="ru-RU"/>
        </w:rPr>
        <w:t>максимальное усиление</w:t>
      </w:r>
      <w:r w:rsidRPr="00AD6EE3">
        <w:rPr>
          <w:spacing w:val="-2"/>
          <w:lang w:val="ru-RU"/>
        </w:rPr>
        <w:t xml:space="preserve"> </w:t>
      </w:r>
      <w:r>
        <w:rPr>
          <w:rFonts w:ascii="Symbol" w:hAnsi="Symbol"/>
          <w:spacing w:val="-2"/>
          <w:lang w:val="fr-CH"/>
        </w:rPr>
        <w:t></w:t>
      </w:r>
      <w:r w:rsidRPr="00AD6EE3">
        <w:rPr>
          <w:spacing w:val="-2"/>
          <w:lang w:val="ru-RU"/>
        </w:rPr>
        <w:t xml:space="preserve"> </w:t>
      </w:r>
      <w:r w:rsidRPr="00AD6EE3">
        <w:rPr>
          <w:rFonts w:hint="eastAsia"/>
          <w:spacing w:val="-2"/>
          <w:lang w:val="ru-RU" w:eastAsia="ja-JP"/>
        </w:rPr>
        <w:t>10</w:t>
      </w:r>
      <w:r w:rsidRPr="00AD6EE3">
        <w:rPr>
          <w:spacing w:val="-2"/>
          <w:vertAlign w:val="superscript"/>
          <w:lang w:val="ru-RU" w:eastAsia="ja-JP"/>
        </w:rPr>
        <w:t>3</w:t>
      </w:r>
      <w:r w:rsidR="00E63C26">
        <w:rPr>
          <w:spacing w:val="-2"/>
          <w:vertAlign w:val="superscript"/>
          <w:lang w:val="ru-RU" w:eastAsia="ja-JP"/>
        </w:rPr>
        <w:t>,</w:t>
      </w:r>
      <w:r w:rsidRPr="00AD6EE3">
        <w:rPr>
          <w:spacing w:val="-2"/>
          <w:vertAlign w:val="superscript"/>
          <w:lang w:val="ru-RU" w:eastAsia="ja-JP"/>
        </w:rPr>
        <w:t>5</w:t>
      </w:r>
      <w:r w:rsidRPr="00AD6EE3">
        <w:rPr>
          <w:spacing w:val="-2"/>
          <w:lang w:val="ru-RU" w:eastAsia="ja-JP"/>
        </w:rPr>
        <w:t xml:space="preserve"> (</w:t>
      </w:r>
      <w:r>
        <w:rPr>
          <w:rFonts w:ascii="Symbol" w:hAnsi="Symbol"/>
          <w:spacing w:val="-2"/>
          <w:lang w:val="fr-CH" w:eastAsia="ja-JP"/>
        </w:rPr>
        <w:t></w:t>
      </w:r>
      <w:r>
        <w:rPr>
          <w:spacing w:val="-2"/>
          <w:lang w:eastAsia="ja-JP"/>
        </w:rPr>
        <w:t> </w:t>
      </w:r>
      <w:r w:rsidRPr="00AD6EE3">
        <w:rPr>
          <w:rFonts w:hint="eastAsia"/>
          <w:spacing w:val="-2"/>
          <w:lang w:val="ru-RU"/>
        </w:rPr>
        <w:t>35</w:t>
      </w:r>
      <w:r w:rsidR="00AD6EE3">
        <w:rPr>
          <w:spacing w:val="-2"/>
          <w:lang w:val="ru-RU"/>
        </w:rPr>
        <w:t> дБи</w:t>
      </w:r>
      <w:r w:rsidRPr="00AD6EE3">
        <w:rPr>
          <w:rFonts w:hint="eastAsia"/>
          <w:spacing w:val="-2"/>
          <w:lang w:val="ru-RU"/>
        </w:rPr>
        <w:t>)</w:t>
      </w:r>
      <w:r w:rsidRPr="00AD6EE3">
        <w:rPr>
          <w:rFonts w:hint="eastAsia"/>
          <w:spacing w:val="-2"/>
          <w:lang w:val="ru-RU" w:eastAsia="ja-JP"/>
        </w:rPr>
        <w:t>)</w:t>
      </w:r>
      <w:r w:rsidR="00A0584C">
        <w:rPr>
          <w:spacing w:val="-2"/>
          <w:lang w:val="ru-RU" w:eastAsia="ja-JP"/>
        </w:rPr>
        <w:t>;</w:t>
      </w:r>
    </w:p>
    <w:p w:rsidR="009215A4" w:rsidRPr="00982CEA" w:rsidRDefault="009215A4" w:rsidP="00982CEA">
      <w:pPr>
        <w:pStyle w:val="Equationlegend"/>
        <w:rPr>
          <w:lang w:val="ru-RU"/>
        </w:rPr>
      </w:pPr>
      <w:r w:rsidRPr="00AD6EE3">
        <w:rPr>
          <w:lang w:val="ru-RU"/>
        </w:rPr>
        <w:tab/>
      </w:r>
      <w:r>
        <w:rPr>
          <w:i/>
          <w:iCs/>
        </w:rPr>
        <w:t>d</w:t>
      </w:r>
      <w:r>
        <w:rPr>
          <w:i/>
          <w:iCs/>
          <w:vertAlign w:val="subscript"/>
        </w:rPr>
        <w:t>i</w:t>
      </w:r>
      <w:r>
        <w:rPr>
          <w:rFonts w:ascii="Tms Rmn" w:hAnsi="Tms Rmn"/>
          <w:sz w:val="12"/>
        </w:rPr>
        <w:t> </w:t>
      </w:r>
      <w:r w:rsidRPr="00982CEA">
        <w:rPr>
          <w:rFonts w:hint="eastAsia"/>
          <w:lang w:val="ru-RU"/>
        </w:rPr>
        <w:t>:</w:t>
      </w:r>
      <w:r w:rsidRPr="00982CEA">
        <w:rPr>
          <w:lang w:val="ru-RU"/>
        </w:rPr>
        <w:tab/>
      </w:r>
      <w:r w:rsidR="00982CEA">
        <w:rPr>
          <w:lang w:val="ru-RU"/>
        </w:rPr>
        <w:t>расстояние</w:t>
      </w:r>
      <w:r w:rsidR="00982CEA" w:rsidRPr="00982CEA">
        <w:rPr>
          <w:lang w:val="ru-RU"/>
        </w:rPr>
        <w:t xml:space="preserve"> </w:t>
      </w:r>
      <w:r w:rsidR="00982CEA">
        <w:rPr>
          <w:lang w:val="ru-RU"/>
        </w:rPr>
        <w:t>между</w:t>
      </w:r>
      <w:r w:rsidR="00982CEA" w:rsidRPr="00982CEA">
        <w:rPr>
          <w:lang w:val="ru-RU"/>
        </w:rPr>
        <w:t xml:space="preserve"> </w:t>
      </w:r>
      <w:r>
        <w:rPr>
          <w:rFonts w:hint="eastAsia"/>
          <w:i/>
        </w:rPr>
        <w:t>i</w:t>
      </w:r>
      <w:r w:rsidRPr="00982CEA">
        <w:rPr>
          <w:rFonts w:hint="eastAsia"/>
          <w:lang w:val="ru-RU"/>
        </w:rPr>
        <w:t>-</w:t>
      </w:r>
      <w:r w:rsidR="00982CEA">
        <w:rPr>
          <w:lang w:val="ru-RU"/>
        </w:rPr>
        <w:t>той</w:t>
      </w:r>
      <w:r w:rsidR="00982CEA" w:rsidRPr="00982CEA">
        <w:rPr>
          <w:lang w:val="ru-RU"/>
        </w:rPr>
        <w:t xml:space="preserve"> </w:t>
      </w:r>
      <w:r w:rsidR="00982CEA">
        <w:rPr>
          <w:lang w:val="ru-RU"/>
        </w:rPr>
        <w:t>наземной</w:t>
      </w:r>
      <w:r w:rsidR="00982CEA" w:rsidRPr="00982CEA">
        <w:rPr>
          <w:lang w:val="ru-RU"/>
        </w:rPr>
        <w:t xml:space="preserve"> </w:t>
      </w:r>
      <w:r w:rsidR="00982CEA">
        <w:rPr>
          <w:lang w:val="ru-RU"/>
        </w:rPr>
        <w:t>станцией</w:t>
      </w:r>
      <w:r w:rsidRPr="00982CEA">
        <w:rPr>
          <w:rFonts w:hint="eastAsia"/>
          <w:lang w:val="ru-RU"/>
        </w:rPr>
        <w:t xml:space="preserve"> </w:t>
      </w:r>
      <w:r>
        <w:rPr>
          <w:rFonts w:hint="eastAsia"/>
        </w:rPr>
        <w:t>HAPS</w:t>
      </w:r>
      <w:r w:rsidR="00982CEA">
        <w:rPr>
          <w:lang w:val="ru-RU"/>
        </w:rPr>
        <w:t xml:space="preserve"> и пассивным датчиком </w:t>
      </w:r>
      <w:r w:rsidRPr="00982CEA">
        <w:rPr>
          <w:rFonts w:hint="eastAsia"/>
          <w:lang w:val="ru-RU"/>
        </w:rPr>
        <w:t>(</w:t>
      </w:r>
      <w:r w:rsidR="00982CEA">
        <w:rPr>
          <w:lang w:val="ru-RU"/>
        </w:rPr>
        <w:t>м</w:t>
      </w:r>
      <w:r w:rsidRPr="00982CEA">
        <w:rPr>
          <w:rFonts w:hint="eastAsia"/>
          <w:lang w:val="ru-RU"/>
        </w:rPr>
        <w:t>)</w:t>
      </w:r>
      <w:r w:rsidR="00982CEA">
        <w:rPr>
          <w:lang w:val="ru-RU"/>
        </w:rPr>
        <w:t>;</w:t>
      </w:r>
    </w:p>
    <w:p w:rsidR="009215A4" w:rsidRPr="00982CEA" w:rsidRDefault="009215A4" w:rsidP="00982CEA">
      <w:pPr>
        <w:pStyle w:val="Equationlegend"/>
        <w:rPr>
          <w:lang w:val="ru-RU"/>
        </w:rPr>
      </w:pPr>
      <w:r w:rsidRPr="00982CEA">
        <w:rPr>
          <w:lang w:val="ru-RU"/>
        </w:rPr>
        <w:tab/>
      </w:r>
      <w:r>
        <w:rPr>
          <w:rFonts w:ascii="Symbol" w:hAnsi="Symbol"/>
        </w:rPr>
        <w:t></w:t>
      </w:r>
      <w:r>
        <w:rPr>
          <w:rFonts w:ascii="Tms Rmn" w:hAnsi="Tms Rmn"/>
          <w:sz w:val="12"/>
        </w:rPr>
        <w:t> </w:t>
      </w:r>
      <w:r w:rsidRPr="00982CEA">
        <w:rPr>
          <w:rFonts w:hint="eastAsia"/>
          <w:lang w:val="ru-RU"/>
        </w:rPr>
        <w:t>:</w:t>
      </w:r>
      <w:r w:rsidRPr="00982CEA">
        <w:rPr>
          <w:lang w:val="ru-RU"/>
        </w:rPr>
        <w:tab/>
      </w:r>
      <w:r w:rsidR="00982CEA">
        <w:rPr>
          <w:lang w:val="ru-RU"/>
        </w:rPr>
        <w:t>длина</w:t>
      </w:r>
      <w:r w:rsidR="00982CEA" w:rsidRPr="00982CEA">
        <w:rPr>
          <w:lang w:val="ru-RU"/>
        </w:rPr>
        <w:t xml:space="preserve"> </w:t>
      </w:r>
      <w:r w:rsidR="00982CEA">
        <w:rPr>
          <w:lang w:val="ru-RU"/>
        </w:rPr>
        <w:t>волны</w:t>
      </w:r>
      <w:r w:rsidR="00982CEA" w:rsidRPr="00982CEA">
        <w:rPr>
          <w:lang w:val="ru-RU"/>
        </w:rPr>
        <w:t xml:space="preserve"> </w:t>
      </w:r>
      <w:r w:rsidR="00982CEA">
        <w:rPr>
          <w:lang w:val="ru-RU"/>
        </w:rPr>
        <w:t>сигнала</w:t>
      </w:r>
      <w:r w:rsidR="00982CEA" w:rsidRPr="00982CEA">
        <w:rPr>
          <w:lang w:val="ru-RU"/>
        </w:rPr>
        <w:t xml:space="preserve"> </w:t>
      </w:r>
      <w:r w:rsidR="00982CEA">
        <w:rPr>
          <w:lang w:val="ru-RU"/>
        </w:rPr>
        <w:t>несущей</w:t>
      </w:r>
      <w:r w:rsidR="00982CEA" w:rsidRPr="00982CEA">
        <w:rPr>
          <w:lang w:val="ru-RU"/>
        </w:rPr>
        <w:t xml:space="preserve"> (</w:t>
      </w:r>
      <w:r w:rsidR="00982CEA">
        <w:rPr>
          <w:lang w:val="ru-RU"/>
        </w:rPr>
        <w:t>м</w:t>
      </w:r>
      <w:r w:rsidR="00982CEA" w:rsidRPr="00982CEA">
        <w:rPr>
          <w:lang w:val="ru-RU"/>
        </w:rPr>
        <w:t xml:space="preserve">): </w:t>
      </w:r>
      <w:r w:rsidR="00982CEA">
        <w:rPr>
          <w:lang w:val="ru-RU"/>
        </w:rPr>
        <w:t>в</w:t>
      </w:r>
      <w:r w:rsidR="00982CEA" w:rsidRPr="00982CEA">
        <w:rPr>
          <w:lang w:val="ru-RU"/>
        </w:rPr>
        <w:t xml:space="preserve"> </w:t>
      </w:r>
      <w:r w:rsidR="00982CEA">
        <w:rPr>
          <w:lang w:val="ru-RU"/>
        </w:rPr>
        <w:t>настоящем</w:t>
      </w:r>
      <w:r w:rsidR="00982CEA" w:rsidRPr="00982CEA">
        <w:rPr>
          <w:lang w:val="ru-RU"/>
        </w:rPr>
        <w:t xml:space="preserve"> </w:t>
      </w:r>
      <w:r w:rsidR="00982CEA">
        <w:rPr>
          <w:lang w:val="ru-RU"/>
        </w:rPr>
        <w:t>исследовании частота составляла</w:t>
      </w:r>
      <w:r w:rsidRPr="00982CEA">
        <w:rPr>
          <w:rFonts w:hint="eastAsia"/>
          <w:lang w:val="ru-RU"/>
        </w:rPr>
        <w:t xml:space="preserve"> 31</w:t>
      </w:r>
      <w:r w:rsidR="00982CEA">
        <w:rPr>
          <w:lang w:val="ru-RU"/>
        </w:rPr>
        <w:t>,</w:t>
      </w:r>
      <w:r w:rsidRPr="00982CEA">
        <w:rPr>
          <w:rFonts w:hint="eastAsia"/>
          <w:lang w:val="ru-RU"/>
        </w:rPr>
        <w:t>28</w:t>
      </w:r>
      <w:r w:rsidR="00C46352">
        <w:t> </w:t>
      </w:r>
      <w:r w:rsidR="00C46352" w:rsidRPr="00982CEA">
        <w:rPr>
          <w:lang w:val="ru-RU"/>
        </w:rPr>
        <w:t>ГГц</w:t>
      </w:r>
      <w:r w:rsidR="00982CEA">
        <w:rPr>
          <w:lang w:val="ru-RU"/>
        </w:rPr>
        <w:t>;</w:t>
      </w:r>
    </w:p>
    <w:p w:rsidR="009215A4" w:rsidRPr="00934A2D" w:rsidRDefault="009215A4" w:rsidP="00934A2D">
      <w:pPr>
        <w:pStyle w:val="Equationlegend"/>
        <w:rPr>
          <w:lang w:val="ru-RU" w:eastAsia="ja-JP"/>
        </w:rPr>
      </w:pPr>
      <w:r w:rsidRPr="00982CEA">
        <w:rPr>
          <w:lang w:val="ru-RU"/>
        </w:rPr>
        <w:tab/>
      </w:r>
      <w:r>
        <w:rPr>
          <w:i/>
          <w:iCs/>
        </w:rPr>
        <w:t>Gr</w:t>
      </w:r>
      <w:r>
        <w:rPr>
          <w:i/>
          <w:iCs/>
          <w:vertAlign w:val="subscript"/>
        </w:rPr>
        <w:t>i</w:t>
      </w:r>
      <w:r>
        <w:rPr>
          <w:rFonts w:ascii="Tms Rmn" w:hAnsi="Tms Rmn"/>
          <w:sz w:val="12"/>
        </w:rPr>
        <w:t> </w:t>
      </w:r>
      <w:r w:rsidRPr="00934A2D">
        <w:rPr>
          <w:rFonts w:hint="eastAsia"/>
          <w:lang w:val="ru-RU"/>
        </w:rPr>
        <w:t>:</w:t>
      </w:r>
      <w:r w:rsidRPr="00934A2D">
        <w:rPr>
          <w:lang w:val="ru-RU"/>
        </w:rPr>
        <w:tab/>
      </w:r>
      <w:r w:rsidR="00934A2D">
        <w:rPr>
          <w:lang w:val="ru-RU"/>
        </w:rPr>
        <w:t>усиление</w:t>
      </w:r>
      <w:r w:rsidR="00934A2D" w:rsidRPr="00934A2D">
        <w:rPr>
          <w:lang w:val="ru-RU"/>
        </w:rPr>
        <w:t xml:space="preserve"> </w:t>
      </w:r>
      <w:r w:rsidR="00934A2D">
        <w:rPr>
          <w:lang w:val="ru-RU"/>
        </w:rPr>
        <w:t>приемной</w:t>
      </w:r>
      <w:r w:rsidR="00934A2D" w:rsidRPr="00934A2D">
        <w:rPr>
          <w:lang w:val="ru-RU"/>
        </w:rPr>
        <w:t xml:space="preserve"> </w:t>
      </w:r>
      <w:r w:rsidR="00934A2D">
        <w:rPr>
          <w:lang w:val="ru-RU"/>
        </w:rPr>
        <w:t>антенны</w:t>
      </w:r>
      <w:r w:rsidR="00934A2D" w:rsidRPr="00934A2D">
        <w:rPr>
          <w:lang w:val="ru-RU"/>
        </w:rPr>
        <w:t xml:space="preserve"> </w:t>
      </w:r>
      <w:r w:rsidR="00934A2D">
        <w:rPr>
          <w:lang w:val="ru-RU"/>
        </w:rPr>
        <w:t>пассивного</w:t>
      </w:r>
      <w:r w:rsidR="00934A2D" w:rsidRPr="00934A2D">
        <w:rPr>
          <w:lang w:val="ru-RU"/>
        </w:rPr>
        <w:t xml:space="preserve"> </w:t>
      </w:r>
      <w:r w:rsidR="00934A2D">
        <w:rPr>
          <w:lang w:val="ru-RU"/>
        </w:rPr>
        <w:t>датчика</w:t>
      </w:r>
      <w:r w:rsidR="00934A2D" w:rsidRPr="00934A2D">
        <w:rPr>
          <w:lang w:val="ru-RU"/>
        </w:rPr>
        <w:t xml:space="preserve"> </w:t>
      </w:r>
      <w:r w:rsidR="00934A2D">
        <w:rPr>
          <w:lang w:val="ru-RU"/>
        </w:rPr>
        <w:t>для</w:t>
      </w:r>
      <w:r w:rsidR="00934A2D" w:rsidRPr="00934A2D">
        <w:rPr>
          <w:lang w:val="ru-RU"/>
        </w:rPr>
        <w:t xml:space="preserve"> </w:t>
      </w:r>
      <w:r>
        <w:rPr>
          <w:rFonts w:hint="eastAsia"/>
          <w:i/>
        </w:rPr>
        <w:t>i</w:t>
      </w:r>
      <w:r w:rsidRPr="00934A2D">
        <w:rPr>
          <w:rFonts w:hint="eastAsia"/>
          <w:lang w:val="ru-RU"/>
        </w:rPr>
        <w:t>-</w:t>
      </w:r>
      <w:r w:rsidR="00934A2D">
        <w:rPr>
          <w:lang w:val="ru-RU"/>
        </w:rPr>
        <w:t>той земной станции</w:t>
      </w:r>
      <w:r w:rsidRPr="00934A2D">
        <w:rPr>
          <w:rFonts w:hint="eastAsia"/>
          <w:lang w:val="ru-RU"/>
        </w:rPr>
        <w:t xml:space="preserve"> </w:t>
      </w:r>
      <w:r>
        <w:rPr>
          <w:rFonts w:hint="eastAsia"/>
        </w:rPr>
        <w:t>HAPS</w:t>
      </w:r>
      <w:r w:rsidR="00934A2D">
        <w:rPr>
          <w:lang w:val="ru-RU"/>
        </w:rPr>
        <w:t>, рассчитанное согласно Рекомендации МСЭ-</w:t>
      </w:r>
      <w:r>
        <w:rPr>
          <w:rFonts w:hint="eastAsia"/>
        </w:rPr>
        <w:t>R</w:t>
      </w:r>
      <w:r w:rsidRPr="00934A2D">
        <w:rPr>
          <w:rFonts w:hint="eastAsia"/>
          <w:lang w:val="ru-RU"/>
        </w:rPr>
        <w:t xml:space="preserve"> </w:t>
      </w:r>
      <w:r>
        <w:rPr>
          <w:rFonts w:hint="eastAsia"/>
        </w:rPr>
        <w:t>S</w:t>
      </w:r>
      <w:r w:rsidRPr="00934A2D">
        <w:rPr>
          <w:rFonts w:hint="eastAsia"/>
          <w:lang w:val="ru-RU"/>
        </w:rPr>
        <w:t>.672 (</w:t>
      </w:r>
      <w:r w:rsidR="00934A2D">
        <w:rPr>
          <w:lang w:val="ru-RU"/>
        </w:rPr>
        <w:t>дБи</w:t>
      </w:r>
      <w:r w:rsidRPr="00934A2D">
        <w:rPr>
          <w:rFonts w:hint="eastAsia"/>
          <w:lang w:val="ru-RU"/>
        </w:rPr>
        <w:t>) (</w:t>
      </w:r>
      <w:r w:rsidR="00934A2D">
        <w:rPr>
          <w:lang w:val="ru-RU"/>
        </w:rPr>
        <w:t>максимальное усиление</w:t>
      </w:r>
      <w:r w:rsidRPr="00934A2D">
        <w:rPr>
          <w:lang w:val="ru-RU"/>
        </w:rPr>
        <w:t xml:space="preserve"> </w:t>
      </w:r>
      <w:r>
        <w:rPr>
          <w:rFonts w:ascii="Symbol" w:hAnsi="Symbol"/>
          <w:lang w:val="fr-CH"/>
        </w:rPr>
        <w:t></w:t>
      </w:r>
      <w:r w:rsidRPr="00934A2D">
        <w:rPr>
          <w:rFonts w:hint="eastAsia"/>
          <w:lang w:val="ru-RU"/>
        </w:rPr>
        <w:t xml:space="preserve"> </w:t>
      </w:r>
      <w:r w:rsidRPr="00934A2D">
        <w:rPr>
          <w:rFonts w:hint="eastAsia"/>
          <w:lang w:val="ru-RU" w:eastAsia="ja-JP"/>
        </w:rPr>
        <w:t>10</w:t>
      </w:r>
      <w:r w:rsidRPr="00934A2D">
        <w:rPr>
          <w:vertAlign w:val="superscript"/>
          <w:lang w:val="ru-RU" w:eastAsia="ja-JP"/>
        </w:rPr>
        <w:t xml:space="preserve">5 </w:t>
      </w:r>
      <w:r w:rsidRPr="00934A2D">
        <w:rPr>
          <w:rFonts w:hint="eastAsia"/>
          <w:lang w:val="ru-RU" w:eastAsia="ja-JP"/>
        </w:rPr>
        <w:t>(</w:t>
      </w:r>
      <w:r>
        <w:rPr>
          <w:rFonts w:ascii="Symbol" w:hAnsi="Symbol"/>
          <w:lang w:val="fr-CH" w:eastAsia="ja-JP"/>
        </w:rPr>
        <w:t></w:t>
      </w:r>
      <w:r>
        <w:rPr>
          <w:lang w:eastAsia="ja-JP"/>
        </w:rPr>
        <w:t> </w:t>
      </w:r>
      <w:r w:rsidRPr="00934A2D">
        <w:rPr>
          <w:rFonts w:hint="eastAsia"/>
          <w:lang w:val="ru-RU"/>
        </w:rPr>
        <w:t>50</w:t>
      </w:r>
      <w:r>
        <w:t> </w:t>
      </w:r>
      <w:r w:rsidR="00934A2D">
        <w:rPr>
          <w:lang w:val="ru-RU"/>
        </w:rPr>
        <w:t>дБи</w:t>
      </w:r>
      <w:r w:rsidRPr="00934A2D">
        <w:rPr>
          <w:rFonts w:hint="eastAsia"/>
          <w:lang w:val="ru-RU"/>
        </w:rPr>
        <w:t>)</w:t>
      </w:r>
      <w:r w:rsidRPr="00934A2D">
        <w:rPr>
          <w:rFonts w:hint="eastAsia"/>
          <w:lang w:val="ru-RU" w:eastAsia="ja-JP"/>
        </w:rPr>
        <w:t>)</w:t>
      </w:r>
      <w:r w:rsidRPr="00934A2D">
        <w:rPr>
          <w:lang w:val="ru-RU" w:eastAsia="ja-JP"/>
        </w:rPr>
        <w:t>.</w:t>
      </w:r>
    </w:p>
    <w:p w:rsidR="009215A4" w:rsidRPr="00A57FB9" w:rsidRDefault="00A57FB9" w:rsidP="00CC6DC2">
      <w:pPr>
        <w:rPr>
          <w:lang w:val="ru-RU"/>
        </w:rPr>
      </w:pPr>
      <w:r>
        <w:rPr>
          <w:lang w:val="ru-RU"/>
        </w:rPr>
        <w:t>Критерий</w:t>
      </w:r>
      <w:r w:rsidRPr="00A57FB9">
        <w:rPr>
          <w:lang w:val="ru-RU"/>
        </w:rPr>
        <w:t xml:space="preserve"> </w:t>
      </w:r>
      <w:r>
        <w:rPr>
          <w:lang w:val="ru-RU"/>
        </w:rPr>
        <w:t>защиты</w:t>
      </w:r>
      <w:r w:rsidRPr="00A57FB9">
        <w:rPr>
          <w:lang w:val="ru-RU"/>
        </w:rPr>
        <w:t xml:space="preserve"> </w:t>
      </w:r>
      <w:r w:rsidR="00CC18CD" w:rsidRPr="00A57FB9">
        <w:rPr>
          <w:rFonts w:hint="eastAsia"/>
          <w:lang w:val="ru-RU"/>
        </w:rPr>
        <w:t>ССИЗ</w:t>
      </w:r>
      <w:r w:rsidR="009215A4" w:rsidRPr="00A57FB9">
        <w:rPr>
          <w:rFonts w:hint="eastAsia"/>
          <w:lang w:val="ru-RU"/>
        </w:rPr>
        <w:t xml:space="preserve"> (</w:t>
      </w:r>
      <w:r>
        <w:rPr>
          <w:lang w:val="ru-RU"/>
        </w:rPr>
        <w:t>пассивной</w:t>
      </w:r>
      <w:r w:rsidR="009215A4" w:rsidRPr="00A57FB9">
        <w:rPr>
          <w:rFonts w:hint="eastAsia"/>
          <w:lang w:val="ru-RU"/>
        </w:rPr>
        <w:t>)</w:t>
      </w:r>
      <w:r w:rsidR="009215A4" w:rsidRPr="00A57FB9">
        <w:rPr>
          <w:lang w:val="ru-RU"/>
        </w:rPr>
        <w:t xml:space="preserve"> </w:t>
      </w:r>
      <w:r>
        <w:rPr>
          <w:lang w:val="ru-RU"/>
        </w:rPr>
        <w:t>определен</w:t>
      </w:r>
      <w:r w:rsidRPr="00A57FB9">
        <w:rPr>
          <w:lang w:val="ru-RU"/>
        </w:rPr>
        <w:t xml:space="preserve"> </w:t>
      </w:r>
      <w:r>
        <w:rPr>
          <w:lang w:val="ru-RU"/>
        </w:rPr>
        <w:t>в</w:t>
      </w:r>
      <w:r w:rsidRPr="00A57FB9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A57FB9">
        <w:rPr>
          <w:lang w:val="ru-RU"/>
        </w:rPr>
        <w:t xml:space="preserve"> </w:t>
      </w:r>
      <w:r>
        <w:rPr>
          <w:lang w:val="ru-RU"/>
        </w:rPr>
        <w:t>МСЭ</w:t>
      </w:r>
      <w:r w:rsidR="009215A4" w:rsidRPr="00A57FB9">
        <w:rPr>
          <w:lang w:val="ru-RU"/>
        </w:rPr>
        <w:t>-</w:t>
      </w:r>
      <w:r w:rsidR="009215A4">
        <w:rPr>
          <w:lang w:val="en-US"/>
        </w:rPr>
        <w:t>R</w:t>
      </w:r>
      <w:r w:rsidR="009215A4" w:rsidRPr="00A57FB9">
        <w:rPr>
          <w:lang w:val="ru-RU"/>
        </w:rPr>
        <w:t xml:space="preserve"> </w:t>
      </w:r>
      <w:r w:rsidR="00746B3C">
        <w:rPr>
          <w:lang w:val="en-US"/>
        </w:rPr>
        <w:t>RS</w:t>
      </w:r>
      <w:r w:rsidR="009215A4" w:rsidRPr="00A57FB9">
        <w:rPr>
          <w:rFonts w:hint="eastAsia"/>
          <w:lang w:val="ru-RU"/>
        </w:rPr>
        <w:t>.1029</w:t>
      </w:r>
      <w:r w:rsidRPr="00A57FB9">
        <w:rPr>
          <w:lang w:val="ru-RU"/>
        </w:rPr>
        <w:t xml:space="preserve">, </w:t>
      </w:r>
      <w:r>
        <w:rPr>
          <w:lang w:val="ru-RU"/>
        </w:rPr>
        <w:t>в</w:t>
      </w:r>
      <w:r w:rsidRPr="00A57FB9">
        <w:rPr>
          <w:lang w:val="ru-RU"/>
        </w:rPr>
        <w:t xml:space="preserve"> </w:t>
      </w:r>
      <w:r>
        <w:rPr>
          <w:lang w:val="ru-RU"/>
        </w:rPr>
        <w:t>которой</w:t>
      </w:r>
      <w:r w:rsidRPr="00A57FB9">
        <w:rPr>
          <w:lang w:val="ru-RU"/>
        </w:rPr>
        <w:t xml:space="preserve"> </w:t>
      </w:r>
      <w:r>
        <w:rPr>
          <w:lang w:val="ru-RU"/>
        </w:rPr>
        <w:t>указано, что пороговый уровень</w:t>
      </w:r>
      <w:r w:rsidR="009215A4" w:rsidRPr="00A57FB9">
        <w:rPr>
          <w:lang w:val="ru-RU"/>
        </w:rPr>
        <w:t xml:space="preserve"> –</w:t>
      </w:r>
      <w:r w:rsidR="009215A4" w:rsidRPr="00A57FB9">
        <w:rPr>
          <w:rFonts w:hint="eastAsia"/>
          <w:lang w:val="ru-RU"/>
        </w:rPr>
        <w:t>183</w:t>
      </w:r>
      <w:r>
        <w:rPr>
          <w:lang w:val="ru-RU"/>
        </w:rPr>
        <w:t> дБ</w:t>
      </w:r>
      <w:r w:rsidR="009215A4" w:rsidRPr="00A57FB9">
        <w:rPr>
          <w:rFonts w:hint="eastAsia"/>
          <w:lang w:val="ru-RU"/>
        </w:rPr>
        <w:t>(</w:t>
      </w:r>
      <w:r>
        <w:rPr>
          <w:lang w:val="ru-RU"/>
        </w:rPr>
        <w:t>Вт</w:t>
      </w:r>
      <w:r w:rsidR="009215A4" w:rsidRPr="00A57FB9">
        <w:rPr>
          <w:rFonts w:hint="eastAsia"/>
          <w:lang w:val="ru-RU"/>
        </w:rPr>
        <w:t>/</w:t>
      </w:r>
      <w:r>
        <w:rPr>
          <w:lang w:val="ru-RU"/>
        </w:rPr>
        <w:t>МГц</w:t>
      </w:r>
      <w:r w:rsidR="009215A4" w:rsidRPr="00A57FB9">
        <w:rPr>
          <w:rFonts w:hint="eastAsia"/>
          <w:lang w:val="ru-RU"/>
        </w:rPr>
        <w:t xml:space="preserve">) </w:t>
      </w:r>
      <w:r>
        <w:rPr>
          <w:lang w:val="ru-RU"/>
        </w:rPr>
        <w:t>не должен превышаться в течение более чем</w:t>
      </w:r>
      <w:r w:rsidR="009215A4" w:rsidRPr="00A57FB9">
        <w:rPr>
          <w:rFonts w:hint="eastAsia"/>
          <w:lang w:val="ru-RU"/>
        </w:rPr>
        <w:t xml:space="preserve"> 0</w:t>
      </w:r>
      <w:r>
        <w:rPr>
          <w:lang w:val="ru-RU"/>
        </w:rPr>
        <w:t>,</w:t>
      </w:r>
      <w:r w:rsidR="009215A4" w:rsidRPr="00A57FB9">
        <w:rPr>
          <w:rFonts w:hint="eastAsia"/>
          <w:lang w:val="ru-RU"/>
        </w:rPr>
        <w:t xml:space="preserve">01% </w:t>
      </w:r>
      <w:r>
        <w:rPr>
          <w:lang w:val="ru-RU"/>
        </w:rPr>
        <w:t>времени</w:t>
      </w:r>
      <w:r w:rsidR="009215A4" w:rsidRPr="00A57FB9">
        <w:rPr>
          <w:lang w:val="ru-RU"/>
        </w:rPr>
        <w:t>.</w:t>
      </w:r>
      <w:r w:rsidR="009215A4" w:rsidRPr="00A57FB9">
        <w:rPr>
          <w:rFonts w:hint="eastAsia"/>
          <w:lang w:val="ru-RU"/>
        </w:rPr>
        <w:t xml:space="preserve"> </w:t>
      </w:r>
    </w:p>
    <w:p w:rsidR="009215A4" w:rsidRPr="005D75B0" w:rsidRDefault="009215A4" w:rsidP="00CC6DC2">
      <w:pPr>
        <w:pStyle w:val="Heading1"/>
        <w:rPr>
          <w:lang w:val="ru-RU"/>
        </w:rPr>
      </w:pPr>
      <w:r w:rsidRPr="005D75B0">
        <w:rPr>
          <w:rFonts w:hint="eastAsia"/>
          <w:lang w:val="ru-RU" w:eastAsia="ja-JP"/>
        </w:rPr>
        <w:lastRenderedPageBreak/>
        <w:t>3</w:t>
      </w:r>
      <w:r w:rsidRPr="005D75B0">
        <w:rPr>
          <w:rFonts w:hint="eastAsia"/>
          <w:lang w:val="ru-RU"/>
        </w:rPr>
        <w:tab/>
      </w:r>
      <w:r w:rsidR="00877F81" w:rsidRPr="002C2ABF">
        <w:rPr>
          <w:lang w:val="ru-RU"/>
        </w:rPr>
        <w:t>Р</w:t>
      </w:r>
      <w:r w:rsidR="00FF32E0" w:rsidRPr="002C2ABF">
        <w:rPr>
          <w:lang w:val="ru-RU"/>
        </w:rPr>
        <w:t>езультат</w:t>
      </w:r>
      <w:r w:rsidR="00FF32E0" w:rsidRPr="005D75B0">
        <w:rPr>
          <w:lang w:val="ru-RU"/>
        </w:rPr>
        <w:t xml:space="preserve"> </w:t>
      </w:r>
      <w:r w:rsidR="00FF32E0">
        <w:rPr>
          <w:lang w:val="ru-RU"/>
        </w:rPr>
        <w:t>исследования</w:t>
      </w:r>
    </w:p>
    <w:p w:rsidR="009215A4" w:rsidRPr="00F34333" w:rsidRDefault="00877F81" w:rsidP="00E63C26">
      <w:pPr>
        <w:rPr>
          <w:lang w:val="ru-RU"/>
        </w:rPr>
      </w:pPr>
      <w:r>
        <w:rPr>
          <w:lang w:val="ru-RU"/>
        </w:rPr>
        <w:t>В</w:t>
      </w:r>
      <w:r w:rsidRPr="00EB341B">
        <w:rPr>
          <w:lang w:val="ru-RU"/>
        </w:rPr>
        <w:t xml:space="preserve"> </w:t>
      </w:r>
      <w:r>
        <w:rPr>
          <w:lang w:val="ru-RU"/>
        </w:rPr>
        <w:t>описанных</w:t>
      </w:r>
      <w:r w:rsidRPr="00EB341B">
        <w:rPr>
          <w:lang w:val="ru-RU"/>
        </w:rPr>
        <w:t xml:space="preserve"> </w:t>
      </w:r>
      <w:r>
        <w:rPr>
          <w:lang w:val="ru-RU"/>
        </w:rPr>
        <w:t>выше</w:t>
      </w:r>
      <w:r w:rsidRPr="00EB341B">
        <w:rPr>
          <w:lang w:val="ru-RU"/>
        </w:rPr>
        <w:t xml:space="preserve"> </w:t>
      </w:r>
      <w:r>
        <w:rPr>
          <w:lang w:val="ru-RU"/>
        </w:rPr>
        <w:t>условиях</w:t>
      </w:r>
      <w:r w:rsidRPr="00EB341B">
        <w:rPr>
          <w:lang w:val="ru-RU"/>
        </w:rPr>
        <w:t xml:space="preserve"> </w:t>
      </w:r>
      <w:r>
        <w:rPr>
          <w:lang w:val="ru-RU"/>
        </w:rPr>
        <w:t>совокупные</w:t>
      </w:r>
      <w:r w:rsidRPr="00EB341B">
        <w:rPr>
          <w:lang w:val="ru-RU"/>
        </w:rPr>
        <w:t xml:space="preserve"> </w:t>
      </w:r>
      <w:r>
        <w:rPr>
          <w:lang w:val="ru-RU"/>
        </w:rPr>
        <w:t>помехи</w:t>
      </w:r>
      <w:r w:rsidRPr="00EB341B">
        <w:rPr>
          <w:lang w:val="ru-RU"/>
        </w:rPr>
        <w:t xml:space="preserve"> </w:t>
      </w:r>
      <w:r>
        <w:rPr>
          <w:lang w:val="ru-RU"/>
        </w:rPr>
        <w:t>от</w:t>
      </w:r>
      <w:r w:rsidR="009215A4" w:rsidRPr="00EB341B">
        <w:rPr>
          <w:rFonts w:hint="eastAsia"/>
          <w:lang w:val="ru-RU"/>
        </w:rPr>
        <w:t xml:space="preserve"> 4 </w:t>
      </w:r>
      <w:r w:rsidR="009215A4">
        <w:rPr>
          <w:rFonts w:ascii="Symbol" w:hAnsi="Symbol" w:hint="eastAsia"/>
        </w:rPr>
        <w:sym w:font="Symbol" w:char="F0B4"/>
      </w:r>
      <w:r w:rsidR="009215A4" w:rsidRPr="00EB341B">
        <w:rPr>
          <w:rFonts w:hint="eastAsia"/>
          <w:lang w:val="ru-RU"/>
        </w:rPr>
        <w:t xml:space="preserve"> 367 </w:t>
      </w:r>
      <w:r>
        <w:rPr>
          <w:lang w:val="ru-RU"/>
        </w:rPr>
        <w:t>наземных</w:t>
      </w:r>
      <w:r w:rsidRPr="00EB341B">
        <w:rPr>
          <w:lang w:val="ru-RU"/>
        </w:rPr>
        <w:t xml:space="preserve"> </w:t>
      </w:r>
      <w:r>
        <w:rPr>
          <w:lang w:val="ru-RU"/>
        </w:rPr>
        <w:t>станций</w:t>
      </w:r>
      <w:r w:rsidRPr="00EB341B">
        <w:rPr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9215A4" w:rsidRPr="00EB341B">
        <w:rPr>
          <w:rFonts w:hint="eastAsia"/>
          <w:lang w:val="ru-RU"/>
        </w:rPr>
        <w:t xml:space="preserve"> </w:t>
      </w:r>
      <w:r>
        <w:rPr>
          <w:lang w:val="ru-RU"/>
        </w:rPr>
        <w:t>пассивн</w:t>
      </w:r>
      <w:r w:rsidR="00E63C26">
        <w:rPr>
          <w:lang w:val="ru-RU"/>
        </w:rPr>
        <w:t>ому</w:t>
      </w:r>
      <w:r w:rsidRPr="00EB341B">
        <w:rPr>
          <w:lang w:val="ru-RU"/>
        </w:rPr>
        <w:t xml:space="preserve"> </w:t>
      </w:r>
      <w:r>
        <w:rPr>
          <w:lang w:val="ru-RU"/>
        </w:rPr>
        <w:t>датчик</w:t>
      </w:r>
      <w:r w:rsidR="00E63C26">
        <w:rPr>
          <w:lang w:val="ru-RU"/>
        </w:rPr>
        <w:t>у</w:t>
      </w:r>
      <w:r w:rsidRPr="00EB341B">
        <w:rPr>
          <w:lang w:val="ru-RU"/>
        </w:rPr>
        <w:t xml:space="preserve"> </w:t>
      </w:r>
      <w:r>
        <w:rPr>
          <w:lang w:val="ru-RU"/>
        </w:rPr>
        <w:t>составляют</w:t>
      </w:r>
      <w:r w:rsidR="009215A4" w:rsidRPr="00EB341B">
        <w:rPr>
          <w:rFonts w:hint="eastAsia"/>
          <w:lang w:val="ru-RU"/>
        </w:rPr>
        <w:t xml:space="preserve"> </w:t>
      </w:r>
      <w:r w:rsidR="009215A4" w:rsidRPr="00EB341B">
        <w:rPr>
          <w:lang w:val="ru-RU"/>
        </w:rPr>
        <w:t>–</w:t>
      </w:r>
      <w:r w:rsidR="009215A4" w:rsidRPr="00EB341B">
        <w:rPr>
          <w:rFonts w:hint="eastAsia"/>
          <w:lang w:val="ru-RU"/>
        </w:rPr>
        <w:t>185</w:t>
      </w:r>
      <w:r w:rsidRPr="00EB341B">
        <w:rPr>
          <w:lang w:val="ru-RU"/>
        </w:rPr>
        <w:t>,</w:t>
      </w:r>
      <w:r w:rsidR="009215A4" w:rsidRPr="00EB341B">
        <w:rPr>
          <w:rFonts w:hint="eastAsia"/>
          <w:lang w:val="ru-RU"/>
        </w:rPr>
        <w:t>9</w:t>
      </w:r>
      <w:r w:rsidRPr="00877F81">
        <w:rPr>
          <w:lang w:val="en-US"/>
        </w:rPr>
        <w:t> </w:t>
      </w:r>
      <w:r>
        <w:rPr>
          <w:lang w:val="ru-RU"/>
        </w:rPr>
        <w:t>дБ</w:t>
      </w:r>
      <w:r w:rsidR="009215A4" w:rsidRPr="00EB341B">
        <w:rPr>
          <w:rFonts w:hint="eastAsia"/>
          <w:lang w:val="ru-RU"/>
        </w:rPr>
        <w:t>(</w:t>
      </w:r>
      <w:r>
        <w:rPr>
          <w:lang w:val="ru-RU"/>
        </w:rPr>
        <w:t>Вт</w:t>
      </w:r>
      <w:r w:rsidR="009215A4" w:rsidRPr="00EB341B">
        <w:rPr>
          <w:rFonts w:hint="eastAsia"/>
          <w:lang w:val="ru-RU"/>
        </w:rPr>
        <w:t>/</w:t>
      </w:r>
      <w:r>
        <w:rPr>
          <w:lang w:val="ru-RU"/>
        </w:rPr>
        <w:t>МГц</w:t>
      </w:r>
      <w:r w:rsidR="009215A4" w:rsidRPr="00EB341B">
        <w:rPr>
          <w:rFonts w:hint="eastAsia"/>
          <w:lang w:val="ru-RU"/>
        </w:rPr>
        <w:t>)</w:t>
      </w:r>
      <w:r w:rsidRPr="00EB341B">
        <w:rPr>
          <w:lang w:val="ru-RU"/>
        </w:rPr>
        <w:t xml:space="preserve">, </w:t>
      </w:r>
      <w:r>
        <w:rPr>
          <w:lang w:val="ru-RU"/>
        </w:rPr>
        <w:t>что</w:t>
      </w:r>
      <w:r w:rsidRPr="00EB341B">
        <w:rPr>
          <w:lang w:val="ru-RU"/>
        </w:rPr>
        <w:t xml:space="preserve"> </w:t>
      </w:r>
      <w:r>
        <w:rPr>
          <w:lang w:val="ru-RU"/>
        </w:rPr>
        <w:t>на</w:t>
      </w:r>
      <w:r w:rsidRPr="00EB341B">
        <w:rPr>
          <w:lang w:val="ru-RU"/>
        </w:rPr>
        <w:t xml:space="preserve"> </w:t>
      </w:r>
      <w:r w:rsidR="009215A4" w:rsidRPr="00EB341B">
        <w:rPr>
          <w:rFonts w:hint="eastAsia"/>
          <w:lang w:val="ru-RU"/>
        </w:rPr>
        <w:t>2</w:t>
      </w:r>
      <w:r w:rsidRPr="00EB341B">
        <w:rPr>
          <w:lang w:val="ru-RU"/>
        </w:rPr>
        <w:t>,</w:t>
      </w:r>
      <w:r w:rsidR="009215A4" w:rsidRPr="00EB341B">
        <w:rPr>
          <w:rFonts w:hint="eastAsia"/>
          <w:lang w:val="ru-RU"/>
        </w:rPr>
        <w:t>9</w:t>
      </w:r>
      <w:r w:rsidRPr="00877F81">
        <w:rPr>
          <w:lang w:val="en-US"/>
        </w:rPr>
        <w:t> </w:t>
      </w:r>
      <w:r>
        <w:rPr>
          <w:lang w:val="ru-RU"/>
        </w:rPr>
        <w:t>дБ</w:t>
      </w:r>
      <w:r w:rsidRPr="00EB341B">
        <w:rPr>
          <w:lang w:val="ru-RU"/>
        </w:rPr>
        <w:t xml:space="preserve"> </w:t>
      </w:r>
      <w:r>
        <w:rPr>
          <w:lang w:val="ru-RU"/>
        </w:rPr>
        <w:t>ниже</w:t>
      </w:r>
      <w:r w:rsidRPr="00EB341B">
        <w:rPr>
          <w:lang w:val="ru-RU"/>
        </w:rPr>
        <w:t xml:space="preserve"> </w:t>
      </w:r>
      <w:r>
        <w:rPr>
          <w:lang w:val="ru-RU"/>
        </w:rPr>
        <w:t>критерия</w:t>
      </w:r>
      <w:r w:rsidRPr="00EB341B">
        <w:rPr>
          <w:lang w:val="ru-RU"/>
        </w:rPr>
        <w:t xml:space="preserve"> </w:t>
      </w:r>
      <w:r>
        <w:rPr>
          <w:lang w:val="ru-RU"/>
        </w:rPr>
        <w:t>защиты</w:t>
      </w:r>
      <w:r w:rsidRPr="00EB341B">
        <w:rPr>
          <w:lang w:val="ru-RU"/>
        </w:rPr>
        <w:t xml:space="preserve"> </w:t>
      </w:r>
      <w:r w:rsidR="00CC18CD" w:rsidRPr="00EB341B">
        <w:rPr>
          <w:rFonts w:hint="eastAsia"/>
          <w:lang w:val="ru-RU"/>
        </w:rPr>
        <w:t>ССИЗ</w:t>
      </w:r>
      <w:r w:rsidR="009215A4" w:rsidRPr="00EB341B">
        <w:rPr>
          <w:rFonts w:hint="eastAsia"/>
          <w:lang w:val="ru-RU"/>
        </w:rPr>
        <w:t xml:space="preserve"> (</w:t>
      </w:r>
      <w:r w:rsidR="00EB341B">
        <w:rPr>
          <w:lang w:val="ru-RU"/>
        </w:rPr>
        <w:t>пассивной</w:t>
      </w:r>
      <w:r w:rsidR="009215A4" w:rsidRPr="00EB341B">
        <w:rPr>
          <w:rFonts w:hint="eastAsia"/>
          <w:lang w:val="ru-RU"/>
        </w:rPr>
        <w:t xml:space="preserve">) </w:t>
      </w:r>
      <w:r w:rsidR="00EB341B">
        <w:rPr>
          <w:lang w:val="ru-RU"/>
        </w:rPr>
        <w:t xml:space="preserve">в полосе </w:t>
      </w:r>
      <w:r w:rsidR="009215A4" w:rsidRPr="00EB341B">
        <w:rPr>
          <w:rFonts w:hint="eastAsia"/>
          <w:lang w:val="ru-RU"/>
        </w:rPr>
        <w:t>31</w:t>
      </w:r>
      <w:r w:rsidR="00EB341B">
        <w:rPr>
          <w:lang w:val="ru-RU"/>
        </w:rPr>
        <w:t>–</w:t>
      </w:r>
      <w:r w:rsidR="009215A4" w:rsidRPr="00EB341B">
        <w:rPr>
          <w:rFonts w:hint="eastAsia"/>
          <w:lang w:val="ru-RU"/>
        </w:rPr>
        <w:t>31</w:t>
      </w:r>
      <w:r w:rsidR="00EB341B">
        <w:rPr>
          <w:lang w:val="ru-RU"/>
        </w:rPr>
        <w:t>,</w:t>
      </w:r>
      <w:r w:rsidR="009215A4" w:rsidRPr="00EB341B">
        <w:rPr>
          <w:rFonts w:hint="eastAsia"/>
          <w:lang w:val="ru-RU"/>
        </w:rPr>
        <w:t>3</w:t>
      </w:r>
      <w:r w:rsidR="00C46352">
        <w:rPr>
          <w:rFonts w:hint="eastAsia"/>
          <w:lang w:val="en-US"/>
        </w:rPr>
        <w:t> </w:t>
      </w:r>
      <w:r w:rsidR="00C46352" w:rsidRPr="00EB341B">
        <w:rPr>
          <w:rFonts w:hint="eastAsia"/>
          <w:lang w:val="ru-RU"/>
        </w:rPr>
        <w:t>ГГц</w:t>
      </w:r>
      <w:r w:rsidR="009215A4" w:rsidRPr="00EB341B">
        <w:rPr>
          <w:rFonts w:hint="eastAsia"/>
          <w:lang w:val="ru-RU"/>
        </w:rPr>
        <w:t xml:space="preserve">. </w:t>
      </w:r>
      <w:r w:rsidR="00830C5C">
        <w:rPr>
          <w:lang w:val="ru-RU"/>
        </w:rPr>
        <w:t>Совокупные</w:t>
      </w:r>
      <w:r w:rsidR="00830C5C" w:rsidRPr="00830C5C">
        <w:rPr>
          <w:lang w:val="ru-RU"/>
        </w:rPr>
        <w:t xml:space="preserve"> </w:t>
      </w:r>
      <w:r w:rsidR="00830C5C">
        <w:rPr>
          <w:lang w:val="ru-RU"/>
        </w:rPr>
        <w:t>помехи</w:t>
      </w:r>
      <w:r w:rsidR="00830C5C" w:rsidRPr="00830C5C">
        <w:rPr>
          <w:lang w:val="ru-RU"/>
        </w:rPr>
        <w:t xml:space="preserve"> </w:t>
      </w:r>
      <w:r w:rsidR="00830C5C">
        <w:rPr>
          <w:lang w:val="ru-RU"/>
        </w:rPr>
        <w:t>от</w:t>
      </w:r>
      <w:r w:rsidR="00830C5C" w:rsidRPr="00830C5C">
        <w:rPr>
          <w:lang w:val="ru-RU"/>
        </w:rPr>
        <w:t xml:space="preserve"> </w:t>
      </w:r>
      <w:r w:rsidR="00830C5C">
        <w:rPr>
          <w:lang w:val="ru-RU"/>
        </w:rPr>
        <w:t>наземных</w:t>
      </w:r>
      <w:r w:rsidR="00830C5C" w:rsidRPr="00830C5C">
        <w:rPr>
          <w:lang w:val="ru-RU"/>
        </w:rPr>
        <w:t xml:space="preserve"> </w:t>
      </w:r>
      <w:r w:rsidR="00830C5C">
        <w:rPr>
          <w:lang w:val="ru-RU"/>
        </w:rPr>
        <w:t>станций</w:t>
      </w:r>
      <w:r w:rsidR="00830C5C" w:rsidRPr="00830C5C">
        <w:rPr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9215A4" w:rsidRPr="00830C5C">
        <w:rPr>
          <w:rFonts w:hint="eastAsia"/>
          <w:lang w:val="ru-RU"/>
        </w:rPr>
        <w:t xml:space="preserve"> </w:t>
      </w:r>
      <w:r w:rsidR="00830C5C">
        <w:rPr>
          <w:lang w:val="ru-RU"/>
        </w:rPr>
        <w:t>в</w:t>
      </w:r>
      <w:r w:rsidR="00830C5C" w:rsidRPr="00830C5C">
        <w:rPr>
          <w:lang w:val="ru-RU"/>
        </w:rPr>
        <w:t xml:space="preserve"> </w:t>
      </w:r>
      <w:r w:rsidR="00830C5C">
        <w:rPr>
          <w:lang w:val="ru-RU"/>
        </w:rPr>
        <w:t>области</w:t>
      </w:r>
      <w:r w:rsidR="00830C5C" w:rsidRPr="00830C5C">
        <w:rPr>
          <w:lang w:val="ru-RU"/>
        </w:rPr>
        <w:t xml:space="preserve">, </w:t>
      </w:r>
      <w:r w:rsidR="00830C5C">
        <w:rPr>
          <w:lang w:val="ru-RU"/>
        </w:rPr>
        <w:t>покрываемой другой</w:t>
      </w:r>
      <w:r w:rsidR="009215A4" w:rsidRPr="00830C5C">
        <w:rPr>
          <w:rFonts w:hint="eastAsia"/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830C5C">
        <w:rPr>
          <w:lang w:val="ru-RU"/>
        </w:rPr>
        <w:t>, пренебрежимо малы</w:t>
      </w:r>
      <w:r w:rsidR="009215A4" w:rsidRPr="00830C5C">
        <w:rPr>
          <w:rFonts w:hint="eastAsia"/>
          <w:lang w:val="ru-RU"/>
        </w:rPr>
        <w:t xml:space="preserve"> (</w:t>
      </w:r>
      <w:r w:rsidR="00830C5C">
        <w:rPr>
          <w:lang w:val="ru-RU"/>
        </w:rPr>
        <w:t xml:space="preserve">на </w:t>
      </w:r>
      <w:r w:rsidR="009215A4" w:rsidRPr="00830C5C">
        <w:rPr>
          <w:rFonts w:hint="eastAsia"/>
          <w:lang w:val="ru-RU"/>
        </w:rPr>
        <w:t>30</w:t>
      </w:r>
      <w:r w:rsidR="00830C5C">
        <w:rPr>
          <w:lang w:val="ru-RU"/>
        </w:rPr>
        <w:t> дБ меньше значения</w:t>
      </w:r>
      <w:r w:rsidR="009215A4" w:rsidRPr="00830C5C">
        <w:rPr>
          <w:rFonts w:hint="eastAsia"/>
          <w:lang w:val="ru-RU"/>
        </w:rPr>
        <w:t xml:space="preserve"> </w:t>
      </w:r>
      <w:r w:rsidR="009215A4" w:rsidRPr="00830C5C">
        <w:rPr>
          <w:lang w:val="ru-RU"/>
        </w:rPr>
        <w:t>–</w:t>
      </w:r>
      <w:r w:rsidR="009215A4" w:rsidRPr="00830C5C">
        <w:rPr>
          <w:rFonts w:hint="eastAsia"/>
          <w:lang w:val="ru-RU"/>
        </w:rPr>
        <w:t>185</w:t>
      </w:r>
      <w:r w:rsidR="00830C5C">
        <w:rPr>
          <w:lang w:val="ru-RU"/>
        </w:rPr>
        <w:t>,</w:t>
      </w:r>
      <w:r w:rsidR="009215A4" w:rsidRPr="00830C5C">
        <w:rPr>
          <w:rFonts w:hint="eastAsia"/>
          <w:lang w:val="ru-RU"/>
        </w:rPr>
        <w:t>9</w:t>
      </w:r>
      <w:r w:rsidR="00830C5C">
        <w:rPr>
          <w:lang w:val="ru-RU"/>
        </w:rPr>
        <w:t> дБ</w:t>
      </w:r>
      <w:r w:rsidR="009215A4" w:rsidRPr="00830C5C">
        <w:rPr>
          <w:rFonts w:hint="eastAsia"/>
          <w:lang w:val="ru-RU"/>
        </w:rPr>
        <w:t>(</w:t>
      </w:r>
      <w:r w:rsidR="00830C5C">
        <w:rPr>
          <w:lang w:val="ru-RU"/>
        </w:rPr>
        <w:t>Вт</w:t>
      </w:r>
      <w:r w:rsidR="009215A4" w:rsidRPr="00830C5C">
        <w:rPr>
          <w:rFonts w:hint="eastAsia"/>
          <w:lang w:val="ru-RU"/>
        </w:rPr>
        <w:t>/</w:t>
      </w:r>
      <w:r w:rsidR="00830C5C">
        <w:rPr>
          <w:lang w:val="ru-RU"/>
        </w:rPr>
        <w:t>МГц</w:t>
      </w:r>
      <w:r w:rsidR="009215A4" w:rsidRPr="00830C5C">
        <w:rPr>
          <w:rFonts w:hint="eastAsia"/>
          <w:lang w:val="ru-RU"/>
        </w:rPr>
        <w:t xml:space="preserve">)). </w:t>
      </w:r>
      <w:r w:rsidR="00830C5C">
        <w:rPr>
          <w:lang w:val="ru-RU"/>
        </w:rPr>
        <w:t>Таким</w:t>
      </w:r>
      <w:r w:rsidR="00830C5C" w:rsidRPr="00F34333">
        <w:rPr>
          <w:lang w:val="ru-RU"/>
        </w:rPr>
        <w:t xml:space="preserve"> </w:t>
      </w:r>
      <w:r w:rsidR="00830C5C">
        <w:rPr>
          <w:lang w:val="ru-RU"/>
        </w:rPr>
        <w:t>образом</w:t>
      </w:r>
      <w:r w:rsidR="00830C5C" w:rsidRPr="00F34333">
        <w:rPr>
          <w:lang w:val="ru-RU"/>
        </w:rPr>
        <w:t xml:space="preserve">, </w:t>
      </w:r>
      <w:r w:rsidR="00830C5C">
        <w:rPr>
          <w:lang w:val="ru-RU"/>
        </w:rPr>
        <w:t>совокупные</w:t>
      </w:r>
      <w:r w:rsidR="00830C5C" w:rsidRPr="00F34333">
        <w:rPr>
          <w:lang w:val="ru-RU"/>
        </w:rPr>
        <w:t xml:space="preserve"> </w:t>
      </w:r>
      <w:r w:rsidR="00830C5C">
        <w:rPr>
          <w:lang w:val="ru-RU"/>
        </w:rPr>
        <w:t>помехи</w:t>
      </w:r>
      <w:r w:rsidR="00830C5C" w:rsidRPr="00F34333">
        <w:rPr>
          <w:lang w:val="ru-RU"/>
        </w:rPr>
        <w:t xml:space="preserve"> </w:t>
      </w:r>
      <w:r w:rsidR="00830C5C">
        <w:rPr>
          <w:lang w:val="ru-RU"/>
        </w:rPr>
        <w:t>от</w:t>
      </w:r>
      <w:r w:rsidR="00830C5C" w:rsidRPr="00F34333">
        <w:rPr>
          <w:lang w:val="ru-RU"/>
        </w:rPr>
        <w:t xml:space="preserve"> </w:t>
      </w:r>
      <w:r w:rsidR="00830C5C">
        <w:rPr>
          <w:lang w:val="ru-RU"/>
        </w:rPr>
        <w:t>наземных</w:t>
      </w:r>
      <w:r w:rsidR="00830C5C" w:rsidRPr="00F34333">
        <w:rPr>
          <w:lang w:val="ru-RU"/>
        </w:rPr>
        <w:t xml:space="preserve"> </w:t>
      </w:r>
      <w:r w:rsidR="00830C5C">
        <w:rPr>
          <w:lang w:val="ru-RU"/>
        </w:rPr>
        <w:t>станций</w:t>
      </w:r>
      <w:r w:rsidR="009215A4" w:rsidRPr="00F34333">
        <w:rPr>
          <w:rFonts w:hint="eastAsia"/>
          <w:lang w:val="ru-RU"/>
        </w:rPr>
        <w:t xml:space="preserve"> </w:t>
      </w:r>
      <w:r w:rsidR="009215A4">
        <w:rPr>
          <w:rFonts w:hint="eastAsia"/>
          <w:lang w:val="en-US"/>
        </w:rPr>
        <w:t>HAPS</w:t>
      </w:r>
      <w:r w:rsidR="00DD6A9F" w:rsidRPr="00F34333">
        <w:rPr>
          <w:lang w:val="ru-RU"/>
        </w:rPr>
        <w:t xml:space="preserve">, </w:t>
      </w:r>
      <w:r w:rsidR="00DD6A9F">
        <w:rPr>
          <w:lang w:val="ru-RU"/>
        </w:rPr>
        <w:t>охватываемых</w:t>
      </w:r>
      <w:r w:rsidR="00DD6A9F" w:rsidRPr="00F34333">
        <w:rPr>
          <w:lang w:val="ru-RU"/>
        </w:rPr>
        <w:t xml:space="preserve"> </w:t>
      </w:r>
      <w:r w:rsidR="00F34333">
        <w:rPr>
          <w:lang w:val="ru-RU"/>
        </w:rPr>
        <w:t>дирижаблем</w:t>
      </w:r>
      <w:r w:rsidR="009215A4" w:rsidRPr="00F34333">
        <w:rPr>
          <w:rFonts w:hint="eastAsia"/>
          <w:lang w:val="ru-RU"/>
        </w:rPr>
        <w:t xml:space="preserve"> 200 </w:t>
      </w:r>
      <w:r w:rsidR="009215A4">
        <w:rPr>
          <w:rFonts w:hint="eastAsia"/>
          <w:lang w:val="en-US"/>
        </w:rPr>
        <w:t>HAPS</w:t>
      </w:r>
      <w:r w:rsidR="00F34333">
        <w:rPr>
          <w:lang w:val="ru-RU"/>
        </w:rPr>
        <w:t>, не превышают критерия защиты</w:t>
      </w:r>
      <w:r w:rsidR="009215A4" w:rsidRPr="00F34333">
        <w:rPr>
          <w:rFonts w:hint="eastAsia"/>
          <w:lang w:val="ru-RU"/>
        </w:rPr>
        <w:t xml:space="preserve"> </w:t>
      </w:r>
      <w:r w:rsidR="00CC18CD" w:rsidRPr="00F34333">
        <w:rPr>
          <w:rFonts w:hint="eastAsia"/>
          <w:lang w:val="ru-RU"/>
        </w:rPr>
        <w:t>ССИЗ</w:t>
      </w:r>
      <w:r w:rsidR="009215A4" w:rsidRPr="00F34333">
        <w:rPr>
          <w:rFonts w:hint="eastAsia"/>
          <w:lang w:val="ru-RU"/>
        </w:rPr>
        <w:t xml:space="preserve"> (</w:t>
      </w:r>
      <w:r w:rsidR="00F34333">
        <w:rPr>
          <w:lang w:val="ru-RU"/>
        </w:rPr>
        <w:t>пассивной</w:t>
      </w:r>
      <w:r w:rsidR="009215A4" w:rsidRPr="00F34333">
        <w:rPr>
          <w:rFonts w:hint="eastAsia"/>
          <w:lang w:val="ru-RU"/>
        </w:rPr>
        <w:t>).</w:t>
      </w:r>
    </w:p>
    <w:p w:rsidR="003B33D5" w:rsidRDefault="00F34333" w:rsidP="008C0FC8">
      <w:pPr>
        <w:rPr>
          <w:lang w:val="en-US"/>
        </w:rPr>
      </w:pPr>
      <w:r>
        <w:rPr>
          <w:lang w:val="ru-RU"/>
        </w:rPr>
        <w:t>Требуемая</w:t>
      </w:r>
      <w:r w:rsidRPr="00BF7B7A">
        <w:rPr>
          <w:lang w:val="ru-RU"/>
        </w:rPr>
        <w:t xml:space="preserve"> </w:t>
      </w:r>
      <w:r w:rsidR="008C0FC8">
        <w:rPr>
          <w:lang w:val="ru-RU"/>
        </w:rPr>
        <w:t>защитная полоса</w:t>
      </w:r>
      <w:r w:rsidR="009215A4" w:rsidRPr="00BF7B7A">
        <w:rPr>
          <w:rFonts w:hint="eastAsia"/>
          <w:lang w:val="ru-RU"/>
        </w:rPr>
        <w:t xml:space="preserve"> </w:t>
      </w:r>
      <w:r>
        <w:rPr>
          <w:lang w:val="ru-RU"/>
        </w:rPr>
        <w:t>составляет</w:t>
      </w:r>
      <w:r w:rsidR="009215A4" w:rsidRPr="00BF7B7A">
        <w:rPr>
          <w:rFonts w:hint="eastAsia"/>
          <w:lang w:val="ru-RU"/>
        </w:rPr>
        <w:t xml:space="preserve"> 10</w:t>
      </w:r>
      <w:r w:rsidR="00774105">
        <w:rPr>
          <w:rFonts w:hint="eastAsia"/>
          <w:lang w:val="en-US"/>
        </w:rPr>
        <w:t> </w:t>
      </w:r>
      <w:r w:rsidR="00774105" w:rsidRPr="00BF7B7A">
        <w:rPr>
          <w:rFonts w:hint="eastAsia"/>
          <w:lang w:val="ru-RU"/>
        </w:rPr>
        <w:t>МГц</w:t>
      </w:r>
      <w:r w:rsidR="009215A4" w:rsidRPr="00BF7B7A">
        <w:rPr>
          <w:rFonts w:hint="eastAsia"/>
          <w:lang w:val="ru-RU"/>
        </w:rPr>
        <w:t xml:space="preserve"> </w:t>
      </w:r>
      <w:r w:rsidR="00BF7B7A">
        <w:rPr>
          <w:lang w:val="ru-RU"/>
        </w:rPr>
        <w:t>при ширине полосы фильтра ПЧ</w:t>
      </w:r>
      <w:r w:rsidR="009215A4" w:rsidRPr="00BF7B7A">
        <w:rPr>
          <w:rFonts w:hint="eastAsia"/>
          <w:lang w:val="ru-RU"/>
        </w:rPr>
        <w:t xml:space="preserve"> 20</w:t>
      </w:r>
      <w:r w:rsidR="00BF7B7A">
        <w:rPr>
          <w:lang w:val="ru-RU"/>
        </w:rPr>
        <w:t>,</w:t>
      </w:r>
      <w:r w:rsidR="009215A4" w:rsidRPr="00BF7B7A">
        <w:rPr>
          <w:rFonts w:hint="eastAsia"/>
          <w:lang w:val="ru-RU"/>
        </w:rPr>
        <w:t>2</w:t>
      </w:r>
      <w:r w:rsidR="00774105">
        <w:rPr>
          <w:rFonts w:hint="eastAsia"/>
          <w:lang w:val="en-US"/>
        </w:rPr>
        <w:t> </w:t>
      </w:r>
      <w:r w:rsidR="00774105" w:rsidRPr="00BF7B7A">
        <w:rPr>
          <w:rFonts w:hint="eastAsia"/>
          <w:lang w:val="ru-RU"/>
        </w:rPr>
        <w:t>МГц</w:t>
      </w:r>
      <w:r w:rsidR="009215A4" w:rsidRPr="00BF7B7A">
        <w:rPr>
          <w:rFonts w:hint="eastAsia"/>
          <w:lang w:val="ru-RU"/>
        </w:rPr>
        <w:t xml:space="preserve"> (</w:t>
      </w:r>
      <w:r w:rsidR="009215A4" w:rsidRPr="00BF7B7A">
        <w:rPr>
          <w:lang w:val="ru-RU"/>
        </w:rPr>
        <w:t>–</w:t>
      </w:r>
      <w:r w:rsidR="009215A4" w:rsidRPr="00BF7B7A">
        <w:rPr>
          <w:rFonts w:hint="eastAsia"/>
          <w:lang w:val="ru-RU"/>
        </w:rPr>
        <w:t>3</w:t>
      </w:r>
      <w:r w:rsidR="00BF7B7A">
        <w:rPr>
          <w:lang w:val="ru-RU"/>
        </w:rPr>
        <w:t> дБ</w:t>
      </w:r>
      <w:r w:rsidR="009215A4" w:rsidRPr="00BF7B7A">
        <w:rPr>
          <w:rFonts w:hint="eastAsia"/>
          <w:lang w:val="ru-RU"/>
        </w:rPr>
        <w:t xml:space="preserve">). </w:t>
      </w:r>
      <w:r w:rsidR="008C0FC8">
        <w:rPr>
          <w:lang w:val="ru-RU"/>
        </w:rPr>
        <w:t>Величина этой</w:t>
      </w:r>
      <w:r w:rsidR="00BF7B7A">
        <w:rPr>
          <w:lang w:val="ru-RU"/>
        </w:rPr>
        <w:t xml:space="preserve"> защитн</w:t>
      </w:r>
      <w:r w:rsidR="008C0FC8">
        <w:rPr>
          <w:lang w:val="ru-RU"/>
        </w:rPr>
        <w:t>ой</w:t>
      </w:r>
      <w:r w:rsidR="00BF7B7A">
        <w:rPr>
          <w:lang w:val="ru-RU"/>
        </w:rPr>
        <w:t xml:space="preserve"> полос</w:t>
      </w:r>
      <w:r w:rsidR="008C0FC8">
        <w:rPr>
          <w:lang w:val="ru-RU"/>
        </w:rPr>
        <w:t>ы</w:t>
      </w:r>
      <w:r w:rsidR="00BF7B7A">
        <w:rPr>
          <w:lang w:val="ru-RU"/>
        </w:rPr>
        <w:t xml:space="preserve"> зависит от ширины полосы сигнала и характеристик ослабления полосов</w:t>
      </w:r>
      <w:r w:rsidR="008C0FC8">
        <w:rPr>
          <w:lang w:val="ru-RU"/>
        </w:rPr>
        <w:t>ого фильтра ПЧ</w:t>
      </w:r>
      <w:r w:rsidR="009215A4" w:rsidRPr="00BF7B7A">
        <w:rPr>
          <w:rFonts w:hint="eastAsia"/>
          <w:lang w:val="ru-RU"/>
        </w:rPr>
        <w:t>.</w:t>
      </w:r>
    </w:p>
    <w:p w:rsidR="00480DF3" w:rsidRPr="00480DF3" w:rsidRDefault="00480DF3" w:rsidP="00480DF3">
      <w:pPr>
        <w:spacing w:before="720"/>
        <w:jc w:val="center"/>
      </w:pPr>
      <w:r>
        <w:t>______________</w:t>
      </w:r>
    </w:p>
    <w:sectPr w:rsidR="00480DF3" w:rsidRPr="00480DF3" w:rsidSect="00F801ED">
      <w:headerReference w:type="default" r:id="rId15"/>
      <w:pgSz w:w="11907" w:h="16834" w:code="9"/>
      <w:pgMar w:top="1418" w:right="1134" w:bottom="1134" w:left="1134" w:header="720" w:footer="482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066" w:rsidRDefault="004F2066">
      <w:r>
        <w:separator/>
      </w:r>
    </w:p>
  </w:endnote>
  <w:endnote w:type="continuationSeparator" w:id="0">
    <w:p w:rsidR="004F2066" w:rsidRDefault="004F20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066" w:rsidRDefault="004F2066">
      <w:r>
        <w:separator/>
      </w:r>
    </w:p>
  </w:footnote>
  <w:footnote w:type="continuationSeparator" w:id="0">
    <w:p w:rsidR="004F2066" w:rsidRDefault="004F2066">
      <w:r>
        <w:continuationSeparator/>
      </w:r>
    </w:p>
  </w:footnote>
  <w:footnote w:id="1">
    <w:p w:rsidR="004F2066" w:rsidRPr="00ED7097" w:rsidRDefault="004F2066" w:rsidP="000A477A">
      <w:pPr>
        <w:pStyle w:val="FootnoteText"/>
        <w:spacing w:before="60"/>
        <w:rPr>
          <w:sz w:val="20"/>
          <w:lang w:val="ru-RU"/>
        </w:rPr>
      </w:pPr>
      <w:r w:rsidRPr="00611C16">
        <w:rPr>
          <w:rStyle w:val="FootnoteReference"/>
          <w:sz w:val="16"/>
          <w:szCs w:val="16"/>
          <w:lang w:val="ru-RU"/>
        </w:rPr>
        <w:t>*</w:t>
      </w:r>
      <w:r w:rsidRPr="00ED7097">
        <w:rPr>
          <w:lang w:val="ru-RU"/>
        </w:rPr>
        <w:tab/>
      </w:r>
      <w:r w:rsidRPr="00ED7097">
        <w:rPr>
          <w:sz w:val="20"/>
          <w:lang w:val="ru-RU"/>
        </w:rPr>
        <w:t>Настоящую Рекомендацию следует довести до сведения 7-й Исследовательской комиссии по радиосвязи.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066" w:rsidRDefault="004F2066" w:rsidP="001C55B1">
    <w:pPr>
      <w:pStyle w:val="Header"/>
      <w:jc w:val="left"/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Cs w:val="22"/>
        <w:lang w:val="ru-RU"/>
      </w:rPr>
      <w:t>Рек.</w:t>
    </w:r>
    <w:r>
      <w:rPr>
        <w:b/>
        <w:szCs w:val="22"/>
        <w:lang w:val="en-US"/>
      </w:rPr>
      <w:t xml:space="preserve"> </w:t>
    </w:r>
    <w:r w:rsidRPr="00EB6480">
      <w:rPr>
        <w:b/>
        <w:szCs w:val="22"/>
        <w:lang w:val="ru-RU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AB58EA">
      <w:rPr>
        <w:b/>
        <w:bCs/>
        <w:noProof/>
        <w:szCs w:val="22"/>
        <w:lang w:val="en-US"/>
      </w:rPr>
      <w:t>МСЭ-R  F.1570-2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066" w:rsidRDefault="004F2066" w:rsidP="001C55B1">
    <w:pPr>
      <w:pStyle w:val="Header"/>
      <w:ind w:right="360" w:firstLine="360"/>
      <w:jc w:val="left"/>
    </w:pPr>
    <w:r w:rsidRPr="00725D6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17409" type="#_x0000_t75" alt="rec_R_2009" style="position:absolute;left:0;text-align:left;margin-left:-53.85pt;margin-top:-31.15pt;width:597.35pt;height:845.1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1" o:title="rec_R_2009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066" w:rsidRPr="00713865" w:rsidRDefault="004F2066" w:rsidP="00713865">
    <w:pPr>
      <w:pStyle w:val="Header"/>
      <w:jc w:val="left"/>
      <w:rPr>
        <w:lang w:val="ru-RU"/>
      </w:rPr>
    </w:pPr>
    <w:r w:rsidRPr="00150C2B">
      <w:rPr>
        <w:rStyle w:val="PageNumber"/>
        <w:b/>
        <w:bCs/>
        <w:lang w:val="ru-RU"/>
      </w:rPr>
      <w:fldChar w:fldCharType="begin"/>
    </w:r>
    <w:r w:rsidRPr="00150C2B">
      <w:rPr>
        <w:rStyle w:val="PageNumber"/>
        <w:b/>
        <w:bCs/>
        <w:lang w:val="ru-RU"/>
      </w:rPr>
      <w:instrText xml:space="preserve"> PAGE   \* MERGEFORMAT </w:instrText>
    </w:r>
    <w:r w:rsidRPr="00150C2B">
      <w:rPr>
        <w:rStyle w:val="PageNumber"/>
        <w:b/>
        <w:bCs/>
        <w:lang w:val="ru-RU"/>
      </w:rPr>
      <w:fldChar w:fldCharType="separate"/>
    </w:r>
    <w:r w:rsidR="00AB58EA">
      <w:rPr>
        <w:rStyle w:val="PageNumber"/>
        <w:b/>
        <w:bCs/>
        <w:noProof/>
        <w:lang w:val="ru-RU"/>
      </w:rPr>
      <w:t>6</w:t>
    </w:r>
    <w:r w:rsidRPr="00150C2B">
      <w:rPr>
        <w:rStyle w:val="PageNumber"/>
        <w:b/>
        <w:bCs/>
        <w:lang w:val="ru-RU"/>
      </w:rPr>
      <w:fldChar w:fldCharType="end"/>
    </w:r>
    <w:r w:rsidRPr="00713865">
      <w:rPr>
        <w:lang w:val="ru-RU"/>
      </w:rPr>
      <w:tab/>
    </w:r>
    <w:r>
      <w:rPr>
        <w:b/>
        <w:bCs/>
        <w:lang w:val="ru-RU"/>
      </w:rPr>
      <w:t xml:space="preserve">Рек.  </w:t>
    </w:r>
    <w:r>
      <w:rPr>
        <w:b/>
        <w:bCs/>
      </w:rPr>
      <w:fldChar w:fldCharType="begin"/>
    </w:r>
    <w:r w:rsidRPr="00FC42AF">
      <w:rPr>
        <w:b/>
        <w:bCs/>
      </w:rPr>
      <w:instrText>styleref</w:instrText>
    </w:r>
    <w:r w:rsidRPr="00713865">
      <w:rPr>
        <w:b/>
        <w:bCs/>
        <w:lang w:val="ru-RU"/>
      </w:rPr>
      <w:instrText xml:space="preserve"> </w:instrText>
    </w:r>
    <w:r w:rsidRPr="00FC42AF">
      <w:rPr>
        <w:b/>
        <w:bCs/>
      </w:rPr>
      <w:instrText>href</w:instrText>
    </w:r>
    <w:r>
      <w:rPr>
        <w:b/>
        <w:bCs/>
      </w:rPr>
      <w:fldChar w:fldCharType="separate"/>
    </w:r>
    <w:r w:rsidR="00AB58EA">
      <w:rPr>
        <w:b/>
        <w:bCs/>
        <w:noProof/>
      </w:rPr>
      <w:t>МСЭ-R  F.1570-2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066" w:rsidRPr="00F801ED" w:rsidRDefault="004F2066" w:rsidP="00F801ED">
    <w:pPr>
      <w:pStyle w:val="Header"/>
      <w:rPr>
        <w:lang w:val="ru-RU"/>
      </w:rPr>
    </w:pPr>
    <w:r>
      <w:tab/>
    </w:r>
    <w:fldSimple w:instr=" DOCPROPERTY &quot;Header&quot; \* MERGEFORMAT ">
      <w:r w:rsidR="00AB58EA" w:rsidRPr="00AB58EA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B58EA">
      <w:rPr>
        <w:b/>
        <w:bCs/>
        <w:noProof/>
      </w:rPr>
      <w:t>МСЭ-R  F.1570-2</w:t>
    </w:r>
    <w:r>
      <w:rPr>
        <w:b/>
        <w:bCs/>
      </w:rPr>
      <w:fldChar w:fldCharType="end"/>
    </w:r>
    <w:r>
      <w:tab/>
    </w:r>
    <w:r>
      <w:rPr>
        <w:rStyle w:val="PageNumber"/>
        <w:b/>
        <w:bCs/>
        <w:lang w:val="ru-RU"/>
      </w:rPr>
      <w:t>5</w:t>
    </w:r>
  </w:p>
  <w:p w:rsidR="004F2066" w:rsidRDefault="004F2066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066" w:rsidRDefault="004F2066" w:rsidP="0032337D">
    <w:pPr>
      <w:pStyle w:val="Header"/>
    </w:pPr>
    <w:r>
      <w:tab/>
    </w:r>
    <w:r w:rsidRPr="00713865">
      <w:rPr>
        <w:b/>
        <w:bCs/>
        <w:lang w:val="ru-RU"/>
      </w:rPr>
      <w:t xml:space="preserve">Рек.  </w:t>
    </w:r>
    <w:r w:rsidRPr="00713865">
      <w:rPr>
        <w:b/>
        <w:bCs/>
        <w:lang w:val="ru-RU"/>
      </w:rPr>
      <w:fldChar w:fldCharType="begin"/>
    </w:r>
    <w:r w:rsidRPr="00713865">
      <w:rPr>
        <w:b/>
        <w:bCs/>
        <w:lang w:val="ru-RU"/>
      </w:rPr>
      <w:instrText>styleref href</w:instrText>
    </w:r>
    <w:r w:rsidRPr="00713865">
      <w:rPr>
        <w:b/>
        <w:bCs/>
        <w:lang w:val="ru-RU"/>
      </w:rPr>
      <w:fldChar w:fldCharType="separate"/>
    </w:r>
    <w:r w:rsidR="00AB58EA">
      <w:rPr>
        <w:b/>
        <w:bCs/>
        <w:noProof/>
        <w:lang w:val="ru-RU"/>
      </w:rPr>
      <w:t>МСЭ-R  F.1570-2</w:t>
    </w:r>
    <w:r w:rsidRPr="00713865">
      <w:rPr>
        <w:b/>
        <w:bCs/>
        <w:lang w:val="ru-RU"/>
      </w:rPr>
      <w:fldChar w:fldCharType="end"/>
    </w:r>
    <w:r>
      <w:tab/>
    </w:r>
    <w:r w:rsidRPr="00150C2B">
      <w:rPr>
        <w:b/>
        <w:bCs/>
      </w:rPr>
      <w:fldChar w:fldCharType="begin"/>
    </w:r>
    <w:r w:rsidRPr="00150C2B">
      <w:rPr>
        <w:b/>
        <w:bCs/>
      </w:rPr>
      <w:instrText xml:space="preserve"> PAGE   \* MERGEFORMAT </w:instrText>
    </w:r>
    <w:r w:rsidRPr="00150C2B">
      <w:rPr>
        <w:b/>
        <w:bCs/>
      </w:rPr>
      <w:fldChar w:fldCharType="separate"/>
    </w:r>
    <w:r w:rsidR="00AB58EA">
      <w:rPr>
        <w:b/>
        <w:bCs/>
        <w:noProof/>
      </w:rPr>
      <w:t>5</w:t>
    </w:r>
    <w:r w:rsidRPr="00150C2B">
      <w:rPr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C5A7F"/>
    <w:multiLevelType w:val="hybridMultilevel"/>
    <w:tmpl w:val="17CEB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78117AA2"/>
    <w:multiLevelType w:val="hybridMultilevel"/>
    <w:tmpl w:val="DF8CA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F01"/>
  <w:doNotTrackMoves/>
  <w:defaultTabStop w:val="720"/>
  <w:evenAndOddHeaders/>
  <w:drawingGridHorizontalSpacing w:val="110"/>
  <w:displayHorizontalDrawingGridEvery w:val="2"/>
  <w:noPunctuationKerning/>
  <w:characterSpacingControl w:val="doNotCompress"/>
  <w:hdrShapeDefaults>
    <o:shapedefaults v:ext="edit" spidmax="17410">
      <o:colormru v:ext="edit" colors="#d62a47"/>
      <o:colormenu v:ext="edit" strokecolor="#d62a47"/>
    </o:shapedefaults>
    <o:shapelayout v:ext="edit">
      <o:idmap v:ext="edit" data="17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4ED7"/>
    <w:rsid w:val="000062B7"/>
    <w:rsid w:val="00011003"/>
    <w:rsid w:val="00013002"/>
    <w:rsid w:val="00022529"/>
    <w:rsid w:val="00025C3B"/>
    <w:rsid w:val="00036EE3"/>
    <w:rsid w:val="00040190"/>
    <w:rsid w:val="000521E1"/>
    <w:rsid w:val="00057BF4"/>
    <w:rsid w:val="0006143A"/>
    <w:rsid w:val="00071C3F"/>
    <w:rsid w:val="00072484"/>
    <w:rsid w:val="00074AAE"/>
    <w:rsid w:val="00077133"/>
    <w:rsid w:val="00096612"/>
    <w:rsid w:val="000A4386"/>
    <w:rsid w:val="000A477A"/>
    <w:rsid w:val="000B22F6"/>
    <w:rsid w:val="000B7683"/>
    <w:rsid w:val="000B7D76"/>
    <w:rsid w:val="000D0677"/>
    <w:rsid w:val="000D6235"/>
    <w:rsid w:val="000E4609"/>
    <w:rsid w:val="000E5234"/>
    <w:rsid w:val="000E6A6E"/>
    <w:rsid w:val="000F3644"/>
    <w:rsid w:val="00102934"/>
    <w:rsid w:val="00111D7B"/>
    <w:rsid w:val="00120CED"/>
    <w:rsid w:val="00123703"/>
    <w:rsid w:val="00130D6D"/>
    <w:rsid w:val="00134790"/>
    <w:rsid w:val="00147110"/>
    <w:rsid w:val="00150C2B"/>
    <w:rsid w:val="001511A6"/>
    <w:rsid w:val="00156866"/>
    <w:rsid w:val="001633D7"/>
    <w:rsid w:val="001660E0"/>
    <w:rsid w:val="00170EC6"/>
    <w:rsid w:val="00183320"/>
    <w:rsid w:val="001A2D3D"/>
    <w:rsid w:val="001A60B6"/>
    <w:rsid w:val="001C1499"/>
    <w:rsid w:val="001C3659"/>
    <w:rsid w:val="001C55B1"/>
    <w:rsid w:val="002058CE"/>
    <w:rsid w:val="002062C6"/>
    <w:rsid w:val="00215213"/>
    <w:rsid w:val="00215C0D"/>
    <w:rsid w:val="002165F1"/>
    <w:rsid w:val="002478BA"/>
    <w:rsid w:val="002534DC"/>
    <w:rsid w:val="00276D21"/>
    <w:rsid w:val="00294DC3"/>
    <w:rsid w:val="00296D7F"/>
    <w:rsid w:val="002A0FC7"/>
    <w:rsid w:val="002A365B"/>
    <w:rsid w:val="002B3CF6"/>
    <w:rsid w:val="002B426E"/>
    <w:rsid w:val="002C141A"/>
    <w:rsid w:val="002C2ABF"/>
    <w:rsid w:val="002C476B"/>
    <w:rsid w:val="002C768A"/>
    <w:rsid w:val="002D3891"/>
    <w:rsid w:val="002D76C4"/>
    <w:rsid w:val="002E3E47"/>
    <w:rsid w:val="002F5199"/>
    <w:rsid w:val="00303B2E"/>
    <w:rsid w:val="00304B3A"/>
    <w:rsid w:val="00305A3A"/>
    <w:rsid w:val="00307883"/>
    <w:rsid w:val="0031490D"/>
    <w:rsid w:val="0032337D"/>
    <w:rsid w:val="00351B6D"/>
    <w:rsid w:val="00356B5D"/>
    <w:rsid w:val="003B023F"/>
    <w:rsid w:val="003B1B1E"/>
    <w:rsid w:val="003B33D5"/>
    <w:rsid w:val="003B5D1C"/>
    <w:rsid w:val="003E1565"/>
    <w:rsid w:val="00412009"/>
    <w:rsid w:val="00417675"/>
    <w:rsid w:val="00420DFD"/>
    <w:rsid w:val="00423123"/>
    <w:rsid w:val="00426C00"/>
    <w:rsid w:val="0043229D"/>
    <w:rsid w:val="00437A76"/>
    <w:rsid w:val="00457F31"/>
    <w:rsid w:val="00470E28"/>
    <w:rsid w:val="004716EA"/>
    <w:rsid w:val="00471E99"/>
    <w:rsid w:val="00473A6F"/>
    <w:rsid w:val="00480DF3"/>
    <w:rsid w:val="00484168"/>
    <w:rsid w:val="004921FD"/>
    <w:rsid w:val="004934C5"/>
    <w:rsid w:val="00496EC2"/>
    <w:rsid w:val="004B23A8"/>
    <w:rsid w:val="004B68E7"/>
    <w:rsid w:val="004C4A54"/>
    <w:rsid w:val="004C6F47"/>
    <w:rsid w:val="004E2962"/>
    <w:rsid w:val="004F2066"/>
    <w:rsid w:val="004F33D6"/>
    <w:rsid w:val="004F65E4"/>
    <w:rsid w:val="00500E09"/>
    <w:rsid w:val="0050571A"/>
    <w:rsid w:val="00517A36"/>
    <w:rsid w:val="00556548"/>
    <w:rsid w:val="00557799"/>
    <w:rsid w:val="005622D5"/>
    <w:rsid w:val="00586EF8"/>
    <w:rsid w:val="00592280"/>
    <w:rsid w:val="005A4DCB"/>
    <w:rsid w:val="005A7224"/>
    <w:rsid w:val="005B0969"/>
    <w:rsid w:val="005B0F83"/>
    <w:rsid w:val="005B49AB"/>
    <w:rsid w:val="005B50E7"/>
    <w:rsid w:val="005D5976"/>
    <w:rsid w:val="005D624B"/>
    <w:rsid w:val="005D75B0"/>
    <w:rsid w:val="005E3536"/>
    <w:rsid w:val="005E746B"/>
    <w:rsid w:val="005E7B4F"/>
    <w:rsid w:val="005E7E89"/>
    <w:rsid w:val="005F1588"/>
    <w:rsid w:val="005F2B58"/>
    <w:rsid w:val="00601882"/>
    <w:rsid w:val="0060675F"/>
    <w:rsid w:val="00607D68"/>
    <w:rsid w:val="00611C16"/>
    <w:rsid w:val="00612740"/>
    <w:rsid w:val="00613212"/>
    <w:rsid w:val="00613EE8"/>
    <w:rsid w:val="006149B1"/>
    <w:rsid w:val="006226B1"/>
    <w:rsid w:val="00636576"/>
    <w:rsid w:val="006413F2"/>
    <w:rsid w:val="006472B9"/>
    <w:rsid w:val="00662E8E"/>
    <w:rsid w:val="00666B1D"/>
    <w:rsid w:val="00677965"/>
    <w:rsid w:val="00680D2B"/>
    <w:rsid w:val="00681B32"/>
    <w:rsid w:val="0069223B"/>
    <w:rsid w:val="00692C0C"/>
    <w:rsid w:val="0069479E"/>
    <w:rsid w:val="006A2DF2"/>
    <w:rsid w:val="006A75CC"/>
    <w:rsid w:val="006B10C9"/>
    <w:rsid w:val="006B1D2B"/>
    <w:rsid w:val="006B412C"/>
    <w:rsid w:val="006D7B8D"/>
    <w:rsid w:val="006E1131"/>
    <w:rsid w:val="006E2037"/>
    <w:rsid w:val="006E3C67"/>
    <w:rsid w:val="006E6199"/>
    <w:rsid w:val="006F44DD"/>
    <w:rsid w:val="00703273"/>
    <w:rsid w:val="00705EB4"/>
    <w:rsid w:val="00706E86"/>
    <w:rsid w:val="00707986"/>
    <w:rsid w:val="00712870"/>
    <w:rsid w:val="00713865"/>
    <w:rsid w:val="00725D67"/>
    <w:rsid w:val="00743D85"/>
    <w:rsid w:val="00745FFC"/>
    <w:rsid w:val="00746B3C"/>
    <w:rsid w:val="0075164E"/>
    <w:rsid w:val="00753CF4"/>
    <w:rsid w:val="007565CC"/>
    <w:rsid w:val="00763B9A"/>
    <w:rsid w:val="00774105"/>
    <w:rsid w:val="00777CA8"/>
    <w:rsid w:val="00785114"/>
    <w:rsid w:val="0078513B"/>
    <w:rsid w:val="007879DD"/>
    <w:rsid w:val="00794726"/>
    <w:rsid w:val="00796C7B"/>
    <w:rsid w:val="007A00ED"/>
    <w:rsid w:val="007A6AA8"/>
    <w:rsid w:val="007B640F"/>
    <w:rsid w:val="007D224F"/>
    <w:rsid w:val="00801E0A"/>
    <w:rsid w:val="0080496F"/>
    <w:rsid w:val="00807436"/>
    <w:rsid w:val="00814DE9"/>
    <w:rsid w:val="00817337"/>
    <w:rsid w:val="0083013C"/>
    <w:rsid w:val="00830C5C"/>
    <w:rsid w:val="008310C9"/>
    <w:rsid w:val="00832170"/>
    <w:rsid w:val="00833925"/>
    <w:rsid w:val="00841F5C"/>
    <w:rsid w:val="00853CC5"/>
    <w:rsid w:val="0086642C"/>
    <w:rsid w:val="00877F81"/>
    <w:rsid w:val="00895504"/>
    <w:rsid w:val="00896FDF"/>
    <w:rsid w:val="008A4FA9"/>
    <w:rsid w:val="008C0FC8"/>
    <w:rsid w:val="008C1A11"/>
    <w:rsid w:val="008C1BAC"/>
    <w:rsid w:val="008C7848"/>
    <w:rsid w:val="008D1D78"/>
    <w:rsid w:val="008D528E"/>
    <w:rsid w:val="008F5D6C"/>
    <w:rsid w:val="00903603"/>
    <w:rsid w:val="00906589"/>
    <w:rsid w:val="00906AD6"/>
    <w:rsid w:val="00910E77"/>
    <w:rsid w:val="00917AF2"/>
    <w:rsid w:val="0092141F"/>
    <w:rsid w:val="009215A4"/>
    <w:rsid w:val="0092418A"/>
    <w:rsid w:val="00934A2D"/>
    <w:rsid w:val="00934ED7"/>
    <w:rsid w:val="009350C3"/>
    <w:rsid w:val="00944516"/>
    <w:rsid w:val="009450FC"/>
    <w:rsid w:val="009543C3"/>
    <w:rsid w:val="00966E1B"/>
    <w:rsid w:val="00970A80"/>
    <w:rsid w:val="00982CEA"/>
    <w:rsid w:val="009918C0"/>
    <w:rsid w:val="00991F80"/>
    <w:rsid w:val="0099284C"/>
    <w:rsid w:val="009947C0"/>
    <w:rsid w:val="009D0DB9"/>
    <w:rsid w:val="009D1453"/>
    <w:rsid w:val="009D247F"/>
    <w:rsid w:val="009D7DA5"/>
    <w:rsid w:val="009E0868"/>
    <w:rsid w:val="009E28BF"/>
    <w:rsid w:val="009F0741"/>
    <w:rsid w:val="009F2D2C"/>
    <w:rsid w:val="00A0584C"/>
    <w:rsid w:val="00A05895"/>
    <w:rsid w:val="00A31928"/>
    <w:rsid w:val="00A34D37"/>
    <w:rsid w:val="00A51727"/>
    <w:rsid w:val="00A57FB9"/>
    <w:rsid w:val="00A62A14"/>
    <w:rsid w:val="00A6617B"/>
    <w:rsid w:val="00A70156"/>
    <w:rsid w:val="00A71FE5"/>
    <w:rsid w:val="00A971A1"/>
    <w:rsid w:val="00AA086C"/>
    <w:rsid w:val="00AA3AD8"/>
    <w:rsid w:val="00AB0DC8"/>
    <w:rsid w:val="00AB58EA"/>
    <w:rsid w:val="00AC44E5"/>
    <w:rsid w:val="00AC5993"/>
    <w:rsid w:val="00AD6EE3"/>
    <w:rsid w:val="00AE2B1B"/>
    <w:rsid w:val="00AE68CB"/>
    <w:rsid w:val="00B033C8"/>
    <w:rsid w:val="00B116A5"/>
    <w:rsid w:val="00B11CE2"/>
    <w:rsid w:val="00B278A4"/>
    <w:rsid w:val="00B30CD8"/>
    <w:rsid w:val="00B33425"/>
    <w:rsid w:val="00B34BAA"/>
    <w:rsid w:val="00B44E24"/>
    <w:rsid w:val="00B54ECC"/>
    <w:rsid w:val="00B56C1C"/>
    <w:rsid w:val="00B714F3"/>
    <w:rsid w:val="00B86CE3"/>
    <w:rsid w:val="00B87638"/>
    <w:rsid w:val="00B87B6B"/>
    <w:rsid w:val="00B951F8"/>
    <w:rsid w:val="00B96368"/>
    <w:rsid w:val="00BA6E56"/>
    <w:rsid w:val="00BB06DE"/>
    <w:rsid w:val="00BC5D77"/>
    <w:rsid w:val="00BC785A"/>
    <w:rsid w:val="00BD35AA"/>
    <w:rsid w:val="00BF487A"/>
    <w:rsid w:val="00BF7B7A"/>
    <w:rsid w:val="00C36D67"/>
    <w:rsid w:val="00C40714"/>
    <w:rsid w:val="00C46352"/>
    <w:rsid w:val="00C46BD9"/>
    <w:rsid w:val="00C5277F"/>
    <w:rsid w:val="00C53C40"/>
    <w:rsid w:val="00C55258"/>
    <w:rsid w:val="00C64F35"/>
    <w:rsid w:val="00C657B9"/>
    <w:rsid w:val="00C73560"/>
    <w:rsid w:val="00C95785"/>
    <w:rsid w:val="00CA0D9D"/>
    <w:rsid w:val="00CA63E6"/>
    <w:rsid w:val="00CA777B"/>
    <w:rsid w:val="00CB0F14"/>
    <w:rsid w:val="00CB3837"/>
    <w:rsid w:val="00CB5A89"/>
    <w:rsid w:val="00CC18CD"/>
    <w:rsid w:val="00CC5822"/>
    <w:rsid w:val="00CC6DC2"/>
    <w:rsid w:val="00CD0204"/>
    <w:rsid w:val="00CD54E1"/>
    <w:rsid w:val="00CD659B"/>
    <w:rsid w:val="00CD669B"/>
    <w:rsid w:val="00CE0A43"/>
    <w:rsid w:val="00CE7A98"/>
    <w:rsid w:val="00CF4B1B"/>
    <w:rsid w:val="00D159F6"/>
    <w:rsid w:val="00D30818"/>
    <w:rsid w:val="00D41F83"/>
    <w:rsid w:val="00D55F3A"/>
    <w:rsid w:val="00D60EBA"/>
    <w:rsid w:val="00D648C0"/>
    <w:rsid w:val="00D71A04"/>
    <w:rsid w:val="00D83556"/>
    <w:rsid w:val="00D96B16"/>
    <w:rsid w:val="00DA2296"/>
    <w:rsid w:val="00DA4158"/>
    <w:rsid w:val="00DA6860"/>
    <w:rsid w:val="00DA6E52"/>
    <w:rsid w:val="00DC723D"/>
    <w:rsid w:val="00DC7871"/>
    <w:rsid w:val="00DC78BA"/>
    <w:rsid w:val="00DD6A9F"/>
    <w:rsid w:val="00DF4176"/>
    <w:rsid w:val="00E11FB7"/>
    <w:rsid w:val="00E13F87"/>
    <w:rsid w:val="00E16515"/>
    <w:rsid w:val="00E17240"/>
    <w:rsid w:val="00E406BD"/>
    <w:rsid w:val="00E4420C"/>
    <w:rsid w:val="00E46B93"/>
    <w:rsid w:val="00E63C26"/>
    <w:rsid w:val="00E67F69"/>
    <w:rsid w:val="00E74595"/>
    <w:rsid w:val="00E76CB0"/>
    <w:rsid w:val="00E9731C"/>
    <w:rsid w:val="00EA0E76"/>
    <w:rsid w:val="00EB341B"/>
    <w:rsid w:val="00EB7C57"/>
    <w:rsid w:val="00ED0353"/>
    <w:rsid w:val="00ED2695"/>
    <w:rsid w:val="00ED7097"/>
    <w:rsid w:val="00EE0F93"/>
    <w:rsid w:val="00EE5652"/>
    <w:rsid w:val="00F0006E"/>
    <w:rsid w:val="00F12A81"/>
    <w:rsid w:val="00F30C9B"/>
    <w:rsid w:val="00F34333"/>
    <w:rsid w:val="00F354B1"/>
    <w:rsid w:val="00F36C0A"/>
    <w:rsid w:val="00F462EC"/>
    <w:rsid w:val="00F47E2D"/>
    <w:rsid w:val="00F5283D"/>
    <w:rsid w:val="00F70607"/>
    <w:rsid w:val="00F742DC"/>
    <w:rsid w:val="00F74ADD"/>
    <w:rsid w:val="00F7730B"/>
    <w:rsid w:val="00F801ED"/>
    <w:rsid w:val="00F91424"/>
    <w:rsid w:val="00FA5F7A"/>
    <w:rsid w:val="00FB0E4E"/>
    <w:rsid w:val="00FC2D5E"/>
    <w:rsid w:val="00FC3917"/>
    <w:rsid w:val="00FC42AF"/>
    <w:rsid w:val="00FD614B"/>
    <w:rsid w:val="00FD639C"/>
    <w:rsid w:val="00FE79FE"/>
    <w:rsid w:val="00FE7E9E"/>
    <w:rsid w:val="00FF32E0"/>
    <w:rsid w:val="00FF5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5F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C582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C582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C582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C582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C5822"/>
    <w:pPr>
      <w:outlineLvl w:val="4"/>
    </w:pPr>
  </w:style>
  <w:style w:type="paragraph" w:styleId="Heading6">
    <w:name w:val="heading 6"/>
    <w:basedOn w:val="Heading4"/>
    <w:next w:val="Normal"/>
    <w:qFormat/>
    <w:rsid w:val="00CC582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C5822"/>
    <w:pPr>
      <w:outlineLvl w:val="6"/>
    </w:pPr>
  </w:style>
  <w:style w:type="paragraph" w:styleId="Heading8">
    <w:name w:val="heading 8"/>
    <w:basedOn w:val="Heading6"/>
    <w:next w:val="Normal"/>
    <w:qFormat/>
    <w:rsid w:val="00CC5822"/>
    <w:pPr>
      <w:outlineLvl w:val="7"/>
    </w:pPr>
  </w:style>
  <w:style w:type="paragraph" w:styleId="Heading9">
    <w:name w:val="heading 9"/>
    <w:basedOn w:val="Heading6"/>
    <w:next w:val="Normal"/>
    <w:qFormat/>
    <w:rsid w:val="00CC582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582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C582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CC5822"/>
  </w:style>
  <w:style w:type="paragraph" w:customStyle="1" w:styleId="Headingb">
    <w:name w:val="Heading_b"/>
    <w:basedOn w:val="Heading3"/>
    <w:next w:val="Normal"/>
    <w:rsid w:val="00CC582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C582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C5822"/>
  </w:style>
  <w:style w:type="paragraph" w:customStyle="1" w:styleId="AnnexNoTitle">
    <w:name w:val="Annex_NoTitle"/>
    <w:basedOn w:val="Normal"/>
    <w:next w:val="Normalaftertitle"/>
    <w:link w:val="AnnexNoTitleChar"/>
    <w:rsid w:val="00CC5822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CC5822"/>
    <w:pPr>
      <w:spacing w:before="320"/>
    </w:pPr>
  </w:style>
  <w:style w:type="paragraph" w:customStyle="1" w:styleId="enumlev2">
    <w:name w:val="enumlev2"/>
    <w:basedOn w:val="enumlev1"/>
    <w:rsid w:val="00CC5822"/>
    <w:pPr>
      <w:ind w:left="1191" w:hanging="397"/>
    </w:pPr>
  </w:style>
  <w:style w:type="paragraph" w:customStyle="1" w:styleId="enumlev1">
    <w:name w:val="enumlev1"/>
    <w:basedOn w:val="Normal"/>
    <w:rsid w:val="00CC5822"/>
    <w:pPr>
      <w:spacing w:before="80"/>
      <w:ind w:left="794" w:hanging="794"/>
    </w:pPr>
  </w:style>
  <w:style w:type="paragraph" w:customStyle="1" w:styleId="enumlev3">
    <w:name w:val="enumlev3"/>
    <w:basedOn w:val="enumlev2"/>
    <w:rsid w:val="00CC5822"/>
    <w:pPr>
      <w:ind w:left="1588"/>
    </w:pPr>
  </w:style>
  <w:style w:type="paragraph" w:customStyle="1" w:styleId="Note">
    <w:name w:val="Note"/>
    <w:basedOn w:val="Normal"/>
    <w:rsid w:val="00CC5822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9D0DB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D0DB9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C5822"/>
    <w:pPr>
      <w:jc w:val="center"/>
    </w:pPr>
  </w:style>
  <w:style w:type="paragraph" w:customStyle="1" w:styleId="Recdate">
    <w:name w:val="Rec_date"/>
    <w:basedOn w:val="Recref"/>
    <w:next w:val="Normalaftertitle"/>
    <w:rsid w:val="00CC5822"/>
    <w:pPr>
      <w:jc w:val="right"/>
    </w:pPr>
  </w:style>
  <w:style w:type="paragraph" w:customStyle="1" w:styleId="HeadingSum">
    <w:name w:val="Heading_Sum"/>
    <w:basedOn w:val="Headingb"/>
    <w:next w:val="Normal"/>
    <w:rsid w:val="00CC5822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CC5822"/>
  </w:style>
  <w:style w:type="paragraph" w:customStyle="1" w:styleId="Tablefin">
    <w:name w:val="Table_fin"/>
    <w:basedOn w:val="Normal"/>
    <w:next w:val="Normal"/>
    <w:rsid w:val="00CC582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C582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CC582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CC582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CC582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CC582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C582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C5822"/>
    <w:pPr>
      <w:ind w:left="794"/>
    </w:pPr>
  </w:style>
  <w:style w:type="paragraph" w:customStyle="1" w:styleId="Figurelegend">
    <w:name w:val="Figure_legend"/>
    <w:basedOn w:val="Normal"/>
    <w:rsid w:val="00CC582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41F83"/>
    <w:pPr>
      <w:keepNext/>
      <w:keepLines/>
      <w:spacing w:before="480" w:after="80"/>
      <w:jc w:val="center"/>
    </w:pPr>
    <w:rPr>
      <w:caps/>
      <w:sz w:val="18"/>
      <w:lang w:val="ru-RU"/>
    </w:rPr>
  </w:style>
  <w:style w:type="paragraph" w:customStyle="1" w:styleId="Figuretitle">
    <w:name w:val="Figure_title"/>
    <w:basedOn w:val="Normal"/>
    <w:next w:val="Figure"/>
    <w:rsid w:val="00CC582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C5822"/>
    <w:pPr>
      <w:keepNext w:val="0"/>
      <w:spacing w:before="0" w:after="240"/>
    </w:pPr>
  </w:style>
  <w:style w:type="paragraph" w:customStyle="1" w:styleId="tocpart">
    <w:name w:val="tocpart"/>
    <w:basedOn w:val="Normal"/>
    <w:rsid w:val="00CC582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C5822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C5822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C582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C582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C582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C5822"/>
    <w:rPr>
      <w:b/>
    </w:rPr>
  </w:style>
  <w:style w:type="paragraph" w:customStyle="1" w:styleId="Chaptitle">
    <w:name w:val="Chap_title"/>
    <w:basedOn w:val="Arttitle"/>
    <w:next w:val="Normalaftertitle"/>
    <w:rsid w:val="00CC5822"/>
  </w:style>
  <w:style w:type="character" w:styleId="FootnoteReference">
    <w:name w:val="footnote reference"/>
    <w:aliases w:val="Appel note de bas de p,Footnote Reference/"/>
    <w:basedOn w:val="DefaultParagraphFont"/>
    <w:rsid w:val="00CC5822"/>
    <w:rPr>
      <w:position w:val="6"/>
      <w:sz w:val="18"/>
    </w:rPr>
  </w:style>
  <w:style w:type="paragraph" w:styleId="FootnoteText">
    <w:name w:val="footnote text"/>
    <w:aliases w:val="footnote text,ALTS FOOTNOTE,Footnote Text Char1,Footnote Text Char Char1,Footnote Text Char4 Char Char,Footnote Text Char1 Char1 Char1 Char,Footnote Text Char Char1 Char1 Char Char,Footnote Text Char1 Char1 Char1 Char Char Char1,DNV-FT"/>
    <w:basedOn w:val="Normal"/>
    <w:link w:val="FootnoteTextChar"/>
    <w:rsid w:val="00CC5822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CC5822"/>
  </w:style>
  <w:style w:type="paragraph" w:styleId="Index2">
    <w:name w:val="index 2"/>
    <w:basedOn w:val="Normal"/>
    <w:next w:val="Normal"/>
    <w:semiHidden/>
    <w:rsid w:val="00CC5822"/>
    <w:pPr>
      <w:ind w:left="283"/>
    </w:pPr>
  </w:style>
  <w:style w:type="paragraph" w:styleId="Index3">
    <w:name w:val="index 3"/>
    <w:basedOn w:val="Normal"/>
    <w:next w:val="Normal"/>
    <w:semiHidden/>
    <w:rsid w:val="00CC5822"/>
    <w:pPr>
      <w:ind w:left="566"/>
    </w:pPr>
  </w:style>
  <w:style w:type="paragraph" w:styleId="IndexHeading">
    <w:name w:val="index heading"/>
    <w:basedOn w:val="Normal"/>
    <w:next w:val="Index1"/>
    <w:semiHidden/>
    <w:rsid w:val="00CC5822"/>
  </w:style>
  <w:style w:type="paragraph" w:customStyle="1" w:styleId="Line">
    <w:name w:val="Line"/>
    <w:basedOn w:val="Normal"/>
    <w:next w:val="Normal"/>
    <w:rsid w:val="00CC582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C582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C5822"/>
  </w:style>
  <w:style w:type="paragraph" w:customStyle="1" w:styleId="Partref">
    <w:name w:val="Part_ref"/>
    <w:basedOn w:val="Normal"/>
    <w:next w:val="Normal"/>
    <w:rsid w:val="00CC582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C582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C5822"/>
  </w:style>
  <w:style w:type="paragraph" w:customStyle="1" w:styleId="QuestionNo">
    <w:name w:val="Question_No"/>
    <w:basedOn w:val="RecNo"/>
    <w:next w:val="Normal"/>
    <w:rsid w:val="00CC5822"/>
  </w:style>
  <w:style w:type="paragraph" w:customStyle="1" w:styleId="Questionref">
    <w:name w:val="Question_ref"/>
    <w:basedOn w:val="Recref"/>
    <w:next w:val="Questiondate"/>
    <w:rsid w:val="00CC5822"/>
  </w:style>
  <w:style w:type="paragraph" w:customStyle="1" w:styleId="Questiontitle">
    <w:name w:val="Question_title"/>
    <w:basedOn w:val="Normal"/>
    <w:next w:val="Questionref"/>
    <w:rsid w:val="00CC5822"/>
  </w:style>
  <w:style w:type="paragraph" w:customStyle="1" w:styleId="Reftext">
    <w:name w:val="Ref_text"/>
    <w:basedOn w:val="Normal"/>
    <w:rsid w:val="00CC5822"/>
    <w:pPr>
      <w:ind w:left="794" w:hanging="794"/>
    </w:pPr>
  </w:style>
  <w:style w:type="paragraph" w:customStyle="1" w:styleId="Reftitle">
    <w:name w:val="Ref_title"/>
    <w:basedOn w:val="Normal"/>
    <w:next w:val="Reftext"/>
    <w:rsid w:val="00CC582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C5822"/>
  </w:style>
  <w:style w:type="paragraph" w:customStyle="1" w:styleId="RepNo">
    <w:name w:val="Rep_No"/>
    <w:basedOn w:val="RecNo"/>
    <w:next w:val="Reptitle"/>
    <w:rsid w:val="00CC5822"/>
  </w:style>
  <w:style w:type="paragraph" w:customStyle="1" w:styleId="Reptitle">
    <w:name w:val="Rep_title"/>
    <w:basedOn w:val="Rectitle"/>
    <w:next w:val="Repref"/>
    <w:rsid w:val="00CC5822"/>
  </w:style>
  <w:style w:type="paragraph" w:customStyle="1" w:styleId="Repref">
    <w:name w:val="Rep_ref"/>
    <w:basedOn w:val="Recref"/>
    <w:next w:val="Repdate"/>
    <w:rsid w:val="00CC5822"/>
  </w:style>
  <w:style w:type="paragraph" w:customStyle="1" w:styleId="Resdate">
    <w:name w:val="Res_date"/>
    <w:basedOn w:val="Recdate"/>
    <w:next w:val="Normalaftertitle"/>
    <w:rsid w:val="00CC5822"/>
  </w:style>
  <w:style w:type="paragraph" w:customStyle="1" w:styleId="ResNo">
    <w:name w:val="Res_No"/>
    <w:basedOn w:val="RecNo"/>
    <w:next w:val="Restitle"/>
    <w:rsid w:val="00CC5822"/>
  </w:style>
  <w:style w:type="paragraph" w:customStyle="1" w:styleId="Restitle">
    <w:name w:val="Res_title"/>
    <w:basedOn w:val="Normal"/>
    <w:next w:val="Resref"/>
    <w:rsid w:val="00CC5822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C5822"/>
  </w:style>
  <w:style w:type="paragraph" w:customStyle="1" w:styleId="SectionNo">
    <w:name w:val="Section_No"/>
    <w:basedOn w:val="Normal"/>
    <w:next w:val="Normal"/>
    <w:rsid w:val="00CC5822"/>
  </w:style>
  <w:style w:type="paragraph" w:customStyle="1" w:styleId="Sectiontitle">
    <w:name w:val="Section_title"/>
    <w:basedOn w:val="Normal"/>
    <w:next w:val="Normalaftertitle"/>
    <w:rsid w:val="00CC582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C582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C582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C582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C582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C582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C5822"/>
  </w:style>
  <w:style w:type="paragraph" w:styleId="TOC6">
    <w:name w:val="toc 6"/>
    <w:basedOn w:val="TOC4"/>
    <w:semiHidden/>
    <w:rsid w:val="00CC5822"/>
  </w:style>
  <w:style w:type="paragraph" w:styleId="TOC7">
    <w:name w:val="toc 7"/>
    <w:basedOn w:val="TOC4"/>
    <w:semiHidden/>
    <w:rsid w:val="00CC5822"/>
  </w:style>
  <w:style w:type="paragraph" w:styleId="TOC8">
    <w:name w:val="toc 8"/>
    <w:basedOn w:val="TOC4"/>
    <w:semiHidden/>
    <w:rsid w:val="00CC5822"/>
  </w:style>
  <w:style w:type="paragraph" w:customStyle="1" w:styleId="Annexref">
    <w:name w:val="Annex_ref"/>
    <w:basedOn w:val="Normal"/>
    <w:next w:val="Normalaftertitle"/>
    <w:rsid w:val="00CC582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C5822"/>
  </w:style>
  <w:style w:type="paragraph" w:customStyle="1" w:styleId="Tabletitle">
    <w:name w:val="Table_title"/>
    <w:basedOn w:val="Normal"/>
    <w:next w:val="Tablehead"/>
    <w:rsid w:val="00CC582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CC5822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character" w:customStyle="1" w:styleId="AnnexNoTitleChar">
    <w:name w:val="Annex_NoTitle Char"/>
    <w:basedOn w:val="DefaultParagraphFont"/>
    <w:link w:val="AnnexNoTitle"/>
    <w:rsid w:val="003B33D5"/>
    <w:rPr>
      <w:b/>
      <w:sz w:val="28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9215A4"/>
    <w:rPr>
      <w:b/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CC5822"/>
    <w:pPr>
      <w:ind w:left="-85" w:firstLine="0"/>
    </w:pPr>
    <w:rPr>
      <w:lang w:val="en-US"/>
    </w:rPr>
  </w:style>
  <w:style w:type="character" w:customStyle="1" w:styleId="FootnoteTextChar">
    <w:name w:val="Footnote Text Char"/>
    <w:aliases w:val="footnote text Char,ALTS FOOTNOTE Char,Footnote Text Char1 Char,Footnote Text Char Char1 Char,Footnote Text Char4 Char Char Char,Footnote Text Char1 Char1 Char1 Char Char,Footnote Text Char Char1 Char1 Char Char Char,DNV-FT Char"/>
    <w:basedOn w:val="DefaultParagraphFont"/>
    <w:link w:val="FootnoteText"/>
    <w:rsid w:val="001660E0"/>
    <w:rPr>
      <w:sz w:val="22"/>
      <w:lang w:val="fr-FR" w:eastAsia="en-US"/>
    </w:rPr>
  </w:style>
  <w:style w:type="table" w:styleId="TableGrid">
    <w:name w:val="Table Grid"/>
    <w:basedOn w:val="TableNormal"/>
    <w:rsid w:val="001C365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(文字) (文字)"/>
    <w:basedOn w:val="Normal"/>
    <w:rsid w:val="001C3659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MS Mincho" w:hAnsi="Verdana"/>
      <w:lang w:val="en-US"/>
    </w:rPr>
  </w:style>
  <w:style w:type="paragraph" w:customStyle="1" w:styleId="StyleTablelegendHanging05cmAfter0cm">
    <w:name w:val="Style Table_legend + Hanging:  05 cm After:  0 cm"/>
    <w:basedOn w:val="Tablelegend"/>
    <w:rsid w:val="002C476B"/>
    <w:pPr>
      <w:ind w:right="0" w:hanging="284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025C3B"/>
    <w:rPr>
      <w:sz w:val="22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415</TotalTime>
  <Pages>8</Pages>
  <Words>1760</Words>
  <Characters>11723</Characters>
  <Application>Microsoft Office Word</Application>
  <DocSecurity>0</DocSecurity>
  <Lines>97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F.1570-2* - Impact of uplink transmission in the fixed service using high altitude platform stations on the Earth exploration-satellite service (passive) in the 31.3-31.8 GHz band</vt:lpstr>
    </vt:vector>
  </TitlesOfParts>
  <Manager/>
  <Company>ITU</Company>
  <LinksUpToDate>false</LinksUpToDate>
  <CharactersWithSpaces>13457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F.1570-2* - Impact of uplink transmission in the fixed service using high altitude platform stations on the Earth exploration-satellite service (passive) in the 31.3-31.8 GHz band</dc:title>
  <dc:subject>F Series = Fixed service</dc:subject>
  <dc:creator>ITU Radiocommunication Bureau (BR)</dc:creator>
  <cp:keywords>F,1570-2*</cp:keywords>
  <dc:description>Santosbo, 06/05/2010, MSB106309</dc:description>
  <cp:lastModifiedBy>berdyeva</cp:lastModifiedBy>
  <cp:revision>42</cp:revision>
  <cp:lastPrinted>2010-10-07T11:40:00Z</cp:lastPrinted>
  <dcterms:created xsi:type="dcterms:W3CDTF">2010-09-29T08:50:00Z</dcterms:created>
  <dcterms:modified xsi:type="dcterms:W3CDTF">2010-10-07T11:44:00Z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06 May 2010</vt:lpwstr>
  </property>
</Properties>
</file>